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A566A" w14:textId="333975FB" w:rsidR="005647F5" w:rsidRPr="00C650DD" w:rsidRDefault="005647F5" w:rsidP="00C650DD">
      <w:pPr>
        <w:widowControl/>
        <w:autoSpaceDE w:val="0"/>
        <w:autoSpaceDN w:val="0"/>
        <w:spacing w:beforeLines="50" w:before="120" w:line="400" w:lineRule="atLeast"/>
        <w:jc w:val="center"/>
        <w:textAlignment w:val="bottom"/>
        <w:rPr>
          <w:rFonts w:eastAsia="標楷體"/>
          <w:sz w:val="40"/>
          <w:szCs w:val="40"/>
        </w:rPr>
      </w:pPr>
      <w:r w:rsidRPr="00C650DD">
        <w:rPr>
          <w:rFonts w:eastAsia="標楷體" w:hint="eastAsia"/>
          <w:sz w:val="40"/>
          <w:szCs w:val="40"/>
        </w:rPr>
        <w:t>財團法人大學入學考試中心基金會</w:t>
      </w:r>
    </w:p>
    <w:p w14:paraId="0501EA2B" w14:textId="57BAAC53" w:rsidR="005647F5" w:rsidRDefault="005647F5" w:rsidP="00C650DD">
      <w:pPr>
        <w:widowControl/>
        <w:autoSpaceDE w:val="0"/>
        <w:autoSpaceDN w:val="0"/>
        <w:spacing w:beforeLines="50" w:before="120" w:line="400" w:lineRule="atLeast"/>
        <w:jc w:val="center"/>
        <w:textAlignment w:val="bottom"/>
        <w:rPr>
          <w:rFonts w:eastAsia="標楷體"/>
          <w:sz w:val="40"/>
          <w:szCs w:val="40"/>
        </w:rPr>
      </w:pPr>
      <w:r w:rsidRPr="00C650DD">
        <w:rPr>
          <w:rFonts w:eastAsia="標楷體"/>
          <w:sz w:val="40"/>
          <w:szCs w:val="40"/>
        </w:rPr>
        <w:t>11</w:t>
      </w:r>
      <w:r w:rsidR="00DE40ED">
        <w:rPr>
          <w:rFonts w:eastAsia="標楷體" w:hint="eastAsia"/>
          <w:sz w:val="40"/>
          <w:szCs w:val="40"/>
        </w:rPr>
        <w:t>5</w:t>
      </w:r>
      <w:r w:rsidRPr="00C650DD">
        <w:rPr>
          <w:rFonts w:eastAsia="標楷體" w:hint="eastAsia"/>
          <w:sz w:val="40"/>
          <w:szCs w:val="40"/>
        </w:rPr>
        <w:t>學年度學科能力測驗試題</w:t>
      </w:r>
    </w:p>
    <w:p w14:paraId="759567E3" w14:textId="77777777" w:rsidR="00C650DD" w:rsidRPr="00C650DD" w:rsidRDefault="00C650DD" w:rsidP="00C650DD">
      <w:pPr>
        <w:widowControl/>
        <w:autoSpaceDE w:val="0"/>
        <w:autoSpaceDN w:val="0"/>
        <w:spacing w:line="360" w:lineRule="exact"/>
        <w:jc w:val="center"/>
        <w:textAlignment w:val="bottom"/>
        <w:rPr>
          <w:rFonts w:eastAsia="標楷體"/>
          <w:sz w:val="40"/>
          <w:szCs w:val="40"/>
        </w:rPr>
      </w:pPr>
    </w:p>
    <w:p w14:paraId="358115F0" w14:textId="7963CB89" w:rsidR="005647F5" w:rsidRPr="00C650DD" w:rsidRDefault="005647F5" w:rsidP="00C650DD">
      <w:pPr>
        <w:widowControl/>
        <w:autoSpaceDE w:val="0"/>
        <w:autoSpaceDN w:val="0"/>
        <w:adjustRightInd/>
        <w:spacing w:beforeLines="50" w:before="120" w:line="400" w:lineRule="atLeast"/>
        <w:jc w:val="center"/>
        <w:textAlignment w:val="bottom"/>
        <w:rPr>
          <w:rFonts w:eastAsia="標楷體"/>
          <w:sz w:val="52"/>
          <w:szCs w:val="52"/>
        </w:rPr>
      </w:pPr>
      <w:r w:rsidRPr="00C650DD">
        <w:rPr>
          <w:rFonts w:eastAsia="標楷體" w:hint="eastAsia"/>
          <w:sz w:val="52"/>
          <w:szCs w:val="52"/>
        </w:rPr>
        <w:t>自然考科</w:t>
      </w:r>
    </w:p>
    <w:p w14:paraId="3433795F" w14:textId="77777777" w:rsidR="005647F5" w:rsidRPr="00C650DD" w:rsidRDefault="005647F5" w:rsidP="00C650DD">
      <w:pPr>
        <w:spacing w:beforeLines="200" w:before="480"/>
        <w:jc w:val="center"/>
        <w:rPr>
          <w:b/>
          <w:sz w:val="36"/>
          <w:szCs w:val="36"/>
          <w:shd w:val="pct15" w:color="auto" w:fill="FFFFFF"/>
        </w:rPr>
      </w:pPr>
      <w:r w:rsidRPr="00C650DD">
        <w:rPr>
          <w:rFonts w:ascii="標楷體" w:eastAsia="標楷體" w:hAnsi="標楷體" w:hint="eastAsia"/>
          <w:b/>
          <w:sz w:val="36"/>
          <w:szCs w:val="36"/>
          <w:shd w:val="pct15" w:color="auto" w:fill="FFFFFF"/>
        </w:rPr>
        <w:t>請於考試開始</w:t>
      </w:r>
      <w:proofErr w:type="gramStart"/>
      <w:r w:rsidRPr="00C650DD">
        <w:rPr>
          <w:rFonts w:ascii="標楷體" w:eastAsia="標楷體" w:hAnsi="標楷體" w:hint="eastAsia"/>
          <w:b/>
          <w:sz w:val="36"/>
          <w:szCs w:val="36"/>
          <w:shd w:val="pct15" w:color="auto" w:fill="FFFFFF"/>
        </w:rPr>
        <w:t>鈴</w:t>
      </w:r>
      <w:proofErr w:type="gramEnd"/>
      <w:r w:rsidRPr="00C650DD">
        <w:rPr>
          <w:rFonts w:ascii="標楷體" w:eastAsia="標楷體" w:hAnsi="標楷體" w:hint="eastAsia"/>
          <w:b/>
          <w:sz w:val="36"/>
          <w:szCs w:val="36"/>
          <w:shd w:val="pct15" w:color="auto" w:fill="FFFFFF"/>
        </w:rPr>
        <w:t>響起，在</w:t>
      </w:r>
      <w:proofErr w:type="gramStart"/>
      <w:r w:rsidRPr="00C650DD">
        <w:rPr>
          <w:rFonts w:ascii="標楷體" w:eastAsia="標楷體" w:hAnsi="標楷體" w:hint="eastAsia"/>
          <w:b/>
          <w:sz w:val="36"/>
          <w:szCs w:val="36"/>
          <w:shd w:val="pct15" w:color="auto" w:fill="FFFFFF"/>
        </w:rPr>
        <w:t>答題卷簽名</w:t>
      </w:r>
      <w:proofErr w:type="gramEnd"/>
      <w:r w:rsidRPr="00C650DD">
        <w:rPr>
          <w:rFonts w:ascii="標楷體" w:eastAsia="標楷體" w:hAnsi="標楷體" w:hint="eastAsia"/>
          <w:b/>
          <w:sz w:val="36"/>
          <w:szCs w:val="36"/>
          <w:shd w:val="pct15" w:color="auto" w:fill="FFFFFF"/>
        </w:rPr>
        <w:t>欄位以正楷簽全名</w:t>
      </w:r>
    </w:p>
    <w:p w14:paraId="4EEE2DAF" w14:textId="77777777" w:rsidR="00457764" w:rsidRPr="00AF1BB4" w:rsidRDefault="00457764" w:rsidP="00A66B0A">
      <w:pPr>
        <w:adjustRightInd/>
        <w:spacing w:line="360" w:lineRule="exact"/>
        <w:jc w:val="both"/>
        <w:textAlignment w:val="auto"/>
        <w:rPr>
          <w:rFonts w:eastAsia="標楷體"/>
          <w:kern w:val="2"/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40"/>
      </w:tblGrid>
      <w:tr w:rsidR="00697148" w:rsidRPr="00AF1BB4" w14:paraId="1B874FCD" w14:textId="77777777" w:rsidTr="00D15ABF">
        <w:trPr>
          <w:cantSplit/>
          <w:trHeight w:val="8467"/>
          <w:jc w:val="center"/>
        </w:trPr>
        <w:tc>
          <w:tcPr>
            <w:tcW w:w="8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5B66B9" w14:textId="77777777" w:rsidR="00697148" w:rsidRPr="00AF1BB4" w:rsidRDefault="00697148" w:rsidP="00723B08">
            <w:pPr>
              <w:widowControl/>
              <w:autoSpaceDE w:val="0"/>
              <w:autoSpaceDN w:val="0"/>
              <w:adjustRightInd/>
              <w:spacing w:line="240" w:lineRule="atLeast"/>
              <w:ind w:right="-28"/>
              <w:jc w:val="center"/>
              <w:textAlignment w:val="bottom"/>
              <w:rPr>
                <w:rFonts w:eastAsia="標楷體"/>
                <w:kern w:val="2"/>
                <w:sz w:val="22"/>
                <w:szCs w:val="22"/>
              </w:rPr>
            </w:pPr>
          </w:p>
          <w:p w14:paraId="1BFF2839" w14:textId="77777777" w:rsidR="00563A54" w:rsidRPr="00C650DD" w:rsidRDefault="00563A54" w:rsidP="00C650DD">
            <w:pPr>
              <w:widowControl/>
              <w:autoSpaceDE w:val="0"/>
              <w:autoSpaceDN w:val="0"/>
              <w:adjustRightInd/>
              <w:spacing w:afterLines="100" w:after="240" w:line="480" w:lineRule="atLeast"/>
              <w:ind w:right="-28"/>
              <w:jc w:val="center"/>
              <w:textAlignment w:val="bottom"/>
              <w:rPr>
                <w:rFonts w:eastAsia="標楷體"/>
                <w:color w:val="000000" w:themeColor="text1"/>
                <w:kern w:val="2"/>
                <w:sz w:val="32"/>
                <w:szCs w:val="32"/>
              </w:rPr>
            </w:pPr>
            <w:proofErr w:type="gramStart"/>
            <w:r w:rsidRPr="00C650DD">
              <w:rPr>
                <w:rFonts w:eastAsia="標楷體"/>
                <w:color w:val="000000" w:themeColor="text1"/>
                <w:kern w:val="2"/>
                <w:sz w:val="32"/>
                <w:szCs w:val="32"/>
              </w:rPr>
              <w:t>－作答</w:t>
            </w:r>
            <w:proofErr w:type="gramEnd"/>
            <w:r w:rsidRPr="00C650DD">
              <w:rPr>
                <w:rFonts w:eastAsia="標楷體"/>
                <w:color w:val="000000" w:themeColor="text1"/>
                <w:kern w:val="2"/>
                <w:sz w:val="32"/>
                <w:szCs w:val="32"/>
              </w:rPr>
              <w:t>注意事項－</w:t>
            </w:r>
          </w:p>
          <w:p w14:paraId="26B6CFED" w14:textId="77777777" w:rsidR="00563A54" w:rsidRPr="00C650DD" w:rsidRDefault="00563A54" w:rsidP="00563A54">
            <w:pPr>
              <w:widowControl/>
              <w:autoSpaceDE w:val="0"/>
              <w:autoSpaceDN w:val="0"/>
              <w:spacing w:beforeLines="50" w:before="120" w:line="400" w:lineRule="atLeast"/>
              <w:ind w:leftChars="300" w:left="720"/>
              <w:jc w:val="both"/>
              <w:textAlignment w:val="bottom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C650DD">
              <w:rPr>
                <w:rFonts w:eastAsia="標楷體"/>
                <w:color w:val="000000" w:themeColor="text1"/>
                <w:sz w:val="28"/>
                <w:szCs w:val="28"/>
              </w:rPr>
              <w:t>考試時間：</w:t>
            </w:r>
            <w:r w:rsidRPr="00C650DD">
              <w:rPr>
                <w:rFonts w:eastAsia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C650DD">
              <w:rPr>
                <w:rFonts w:eastAsia="標楷體"/>
                <w:color w:val="000000" w:themeColor="text1"/>
                <w:sz w:val="28"/>
                <w:szCs w:val="28"/>
              </w:rPr>
              <w:t xml:space="preserve">110 </w:t>
            </w:r>
            <w:r w:rsidRPr="00C650DD">
              <w:rPr>
                <w:rFonts w:eastAsia="標楷體"/>
                <w:color w:val="000000" w:themeColor="text1"/>
                <w:sz w:val="28"/>
                <w:szCs w:val="28"/>
              </w:rPr>
              <w:t>分鐘</w:t>
            </w:r>
          </w:p>
          <w:p w14:paraId="4E5379EF" w14:textId="77777777" w:rsidR="00563A54" w:rsidRPr="00C650DD" w:rsidRDefault="00563A54" w:rsidP="00C650DD">
            <w:pPr>
              <w:widowControl/>
              <w:autoSpaceDE w:val="0"/>
              <w:autoSpaceDN w:val="0"/>
              <w:spacing w:beforeLines="100" w:before="240" w:line="400" w:lineRule="atLeast"/>
              <w:ind w:leftChars="300" w:left="720"/>
              <w:jc w:val="both"/>
              <w:textAlignment w:val="bottom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C650DD">
              <w:rPr>
                <w:rFonts w:eastAsia="標楷體"/>
                <w:color w:val="000000" w:themeColor="text1"/>
                <w:sz w:val="28"/>
                <w:szCs w:val="28"/>
              </w:rPr>
              <w:t>作答方式：</w:t>
            </w:r>
          </w:p>
          <w:p w14:paraId="7379A08F" w14:textId="77777777" w:rsidR="00563A54" w:rsidRPr="00C650DD" w:rsidRDefault="00563A54" w:rsidP="00417785">
            <w:pPr>
              <w:widowControl/>
              <w:tabs>
                <w:tab w:val="left" w:pos="4680"/>
              </w:tabs>
              <w:autoSpaceDE w:val="0"/>
              <w:autoSpaceDN w:val="0"/>
              <w:spacing w:beforeLines="25" w:before="60" w:line="340" w:lineRule="exact"/>
              <w:ind w:leftChars="450" w:left="1320" w:rightChars="200" w:right="480" w:hangingChars="100" w:hanging="240"/>
              <w:jc w:val="both"/>
              <w:textAlignment w:val="bottom"/>
              <w:rPr>
                <w:rFonts w:eastAsia="標楷體"/>
                <w:color w:val="000000" w:themeColor="text1"/>
                <w:szCs w:val="24"/>
              </w:rPr>
            </w:pPr>
            <w:proofErr w:type="gramStart"/>
            <w:r w:rsidRPr="00C650DD">
              <w:rPr>
                <w:rFonts w:ascii="標楷體" w:eastAsia="標楷體" w:hAnsi="標楷體"/>
                <w:color w:val="000000" w:themeColor="text1"/>
                <w:szCs w:val="24"/>
              </w:rPr>
              <w:t>˙</w:t>
            </w:r>
            <w:proofErr w:type="gramEnd"/>
            <w:r w:rsidRPr="00C650DD">
              <w:rPr>
                <w:rFonts w:eastAsia="標楷體"/>
                <w:color w:val="000000" w:themeColor="text1"/>
                <w:szCs w:val="24"/>
              </w:rPr>
              <w:t>選擇題用</w:t>
            </w:r>
            <w:r w:rsidRPr="00C650DD">
              <w:rPr>
                <w:rFonts w:eastAsia="標楷體"/>
                <w:color w:val="000000" w:themeColor="text1"/>
                <w:szCs w:val="24"/>
              </w:rPr>
              <w:t xml:space="preserve"> 2B </w:t>
            </w:r>
            <w:r w:rsidRPr="00C650DD">
              <w:rPr>
                <w:rFonts w:eastAsia="標楷體"/>
                <w:color w:val="000000" w:themeColor="text1"/>
                <w:szCs w:val="24"/>
              </w:rPr>
              <w:t>鉛筆在「</w:t>
            </w:r>
            <w:proofErr w:type="gramStart"/>
            <w:r w:rsidRPr="00C650DD">
              <w:rPr>
                <w:rFonts w:eastAsia="標楷體"/>
                <w:color w:val="000000" w:themeColor="text1"/>
                <w:szCs w:val="24"/>
              </w:rPr>
              <w:t>答題卷</w:t>
            </w:r>
            <w:proofErr w:type="gramEnd"/>
            <w:r w:rsidRPr="00C650DD">
              <w:rPr>
                <w:rFonts w:eastAsia="標楷體"/>
                <w:color w:val="000000" w:themeColor="text1"/>
                <w:szCs w:val="24"/>
              </w:rPr>
              <w:t>」上作答；更正時以橡皮擦擦拭，切勿使用修正帶（液）。</w:t>
            </w:r>
          </w:p>
          <w:p w14:paraId="1C118CE1" w14:textId="77777777" w:rsidR="00563A54" w:rsidRPr="00417785" w:rsidRDefault="00563A54" w:rsidP="00417785">
            <w:pPr>
              <w:widowControl/>
              <w:tabs>
                <w:tab w:val="left" w:pos="4680"/>
              </w:tabs>
              <w:autoSpaceDE w:val="0"/>
              <w:autoSpaceDN w:val="0"/>
              <w:spacing w:beforeLines="25" w:before="60" w:line="340" w:lineRule="exact"/>
              <w:ind w:leftChars="450" w:left="1308" w:rightChars="200" w:right="480" w:hangingChars="100" w:hanging="228"/>
              <w:jc w:val="both"/>
              <w:textAlignment w:val="bottom"/>
              <w:rPr>
                <w:rFonts w:ascii="標楷體" w:eastAsia="標楷體" w:hAnsi="標楷體"/>
                <w:color w:val="000000" w:themeColor="text1"/>
                <w:spacing w:val="-6"/>
                <w:szCs w:val="24"/>
              </w:rPr>
            </w:pPr>
            <w:proofErr w:type="gramStart"/>
            <w:r w:rsidRPr="00417785">
              <w:rPr>
                <w:rFonts w:ascii="標楷體" w:eastAsia="標楷體" w:hAnsi="標楷體"/>
                <w:color w:val="000000" w:themeColor="text1"/>
                <w:spacing w:val="-6"/>
                <w:szCs w:val="24"/>
              </w:rPr>
              <w:t>˙</w:t>
            </w:r>
            <w:proofErr w:type="gramEnd"/>
            <w:r w:rsidRPr="00417785">
              <w:rPr>
                <w:rFonts w:ascii="標楷體" w:eastAsia="標楷體" w:hAnsi="標楷體"/>
                <w:color w:val="000000" w:themeColor="text1"/>
                <w:spacing w:val="-6"/>
                <w:szCs w:val="24"/>
              </w:rPr>
              <w:t>除題目另有規定外，非選擇題用筆尖較粗之黑色墨水的筆在「</w:t>
            </w:r>
            <w:proofErr w:type="gramStart"/>
            <w:r w:rsidRPr="00417785">
              <w:rPr>
                <w:rFonts w:ascii="標楷體" w:eastAsia="標楷體" w:hAnsi="標楷體"/>
                <w:color w:val="000000" w:themeColor="text1"/>
                <w:spacing w:val="-6"/>
                <w:szCs w:val="24"/>
              </w:rPr>
              <w:t>答題卷</w:t>
            </w:r>
            <w:proofErr w:type="gramEnd"/>
            <w:r w:rsidRPr="00417785">
              <w:rPr>
                <w:rFonts w:ascii="標楷體" w:eastAsia="標楷體" w:hAnsi="標楷體"/>
                <w:color w:val="000000" w:themeColor="text1"/>
                <w:spacing w:val="-6"/>
                <w:szCs w:val="24"/>
              </w:rPr>
              <w:t>」上作答；更正時，可以使用修正帶（液）。</w:t>
            </w:r>
          </w:p>
          <w:p w14:paraId="68566230" w14:textId="77777777" w:rsidR="00563A54" w:rsidRPr="00C650DD" w:rsidRDefault="00563A54" w:rsidP="00417785">
            <w:pPr>
              <w:widowControl/>
              <w:tabs>
                <w:tab w:val="left" w:pos="4680"/>
              </w:tabs>
              <w:autoSpaceDE w:val="0"/>
              <w:autoSpaceDN w:val="0"/>
              <w:spacing w:beforeLines="25" w:before="60" w:line="340" w:lineRule="exact"/>
              <w:ind w:leftChars="450" w:left="1320" w:rightChars="200" w:right="480" w:hangingChars="100" w:hanging="240"/>
              <w:jc w:val="both"/>
              <w:textAlignment w:val="bottom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C650DD">
              <w:rPr>
                <w:rFonts w:ascii="標楷體" w:eastAsia="標楷體" w:hAnsi="標楷體"/>
                <w:color w:val="000000" w:themeColor="text1"/>
                <w:szCs w:val="24"/>
              </w:rPr>
              <w:t>˙</w:t>
            </w:r>
            <w:proofErr w:type="gramEnd"/>
            <w:r w:rsidRPr="00417785">
              <w:rPr>
                <w:rFonts w:ascii="標楷體" w:eastAsia="標楷體" w:hAnsi="標楷體"/>
                <w:color w:val="000000" w:themeColor="text1"/>
                <w:spacing w:val="-2"/>
                <w:szCs w:val="24"/>
              </w:rPr>
              <w:t>考生須依上述</w:t>
            </w:r>
            <w:proofErr w:type="gramStart"/>
            <w:r w:rsidRPr="00417785">
              <w:rPr>
                <w:rFonts w:ascii="標楷體" w:eastAsia="標楷體" w:hAnsi="標楷體"/>
                <w:color w:val="000000" w:themeColor="text1"/>
                <w:spacing w:val="-2"/>
                <w:szCs w:val="24"/>
              </w:rPr>
              <w:t>規定劃記或</w:t>
            </w:r>
            <w:proofErr w:type="gramEnd"/>
            <w:r w:rsidRPr="00417785">
              <w:rPr>
                <w:rFonts w:ascii="標楷體" w:eastAsia="標楷體" w:hAnsi="標楷體"/>
                <w:color w:val="000000" w:themeColor="text1"/>
                <w:spacing w:val="-2"/>
                <w:szCs w:val="24"/>
              </w:rPr>
              <w:t>作答，若未依規定而導致答案難以辨識或評閱時，恐將影響成績。</w:t>
            </w:r>
          </w:p>
          <w:p w14:paraId="5501AC18" w14:textId="77777777" w:rsidR="00563A54" w:rsidRPr="00C650DD" w:rsidRDefault="00563A54" w:rsidP="00417785">
            <w:pPr>
              <w:widowControl/>
              <w:tabs>
                <w:tab w:val="left" w:pos="4680"/>
              </w:tabs>
              <w:autoSpaceDE w:val="0"/>
              <w:autoSpaceDN w:val="0"/>
              <w:spacing w:beforeLines="25" w:before="60" w:line="340" w:lineRule="exact"/>
              <w:ind w:leftChars="450" w:left="1320" w:rightChars="200" w:right="480" w:hangingChars="100" w:hanging="240"/>
              <w:jc w:val="both"/>
              <w:textAlignment w:val="bottom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C650DD">
              <w:rPr>
                <w:rFonts w:ascii="標楷體" w:eastAsia="標楷體" w:hAnsi="標楷體"/>
                <w:color w:val="000000" w:themeColor="text1"/>
                <w:szCs w:val="24"/>
              </w:rPr>
              <w:t>˙答題卷每人</w:t>
            </w:r>
            <w:proofErr w:type="gramEnd"/>
            <w:r w:rsidRPr="00C650DD">
              <w:rPr>
                <w:rFonts w:ascii="標楷體" w:eastAsia="標楷體" w:hAnsi="標楷體"/>
                <w:color w:val="000000" w:themeColor="text1"/>
                <w:szCs w:val="24"/>
              </w:rPr>
              <w:t>一張，不得要求增補。</w:t>
            </w:r>
          </w:p>
          <w:p w14:paraId="3C33FAB2" w14:textId="77777777" w:rsidR="00563A54" w:rsidRPr="00C650DD" w:rsidRDefault="00563A54" w:rsidP="00C650DD">
            <w:pPr>
              <w:widowControl/>
              <w:autoSpaceDE w:val="0"/>
              <w:autoSpaceDN w:val="0"/>
              <w:spacing w:beforeLines="100" w:before="240" w:line="400" w:lineRule="atLeast"/>
              <w:ind w:leftChars="300" w:left="720"/>
              <w:jc w:val="both"/>
              <w:textAlignment w:val="bottom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C650DD">
              <w:rPr>
                <w:rFonts w:eastAsia="標楷體" w:hint="eastAsia"/>
                <w:color w:val="000000" w:themeColor="text1"/>
                <w:sz w:val="28"/>
                <w:szCs w:val="28"/>
              </w:rPr>
              <w:t>選擇題計分</w:t>
            </w:r>
            <w:r w:rsidRPr="00C650DD">
              <w:rPr>
                <w:rFonts w:eastAsia="標楷體"/>
                <w:color w:val="000000" w:themeColor="text1"/>
                <w:sz w:val="28"/>
                <w:szCs w:val="28"/>
              </w:rPr>
              <w:t>方式：</w:t>
            </w:r>
          </w:p>
          <w:p w14:paraId="312560AC" w14:textId="69433816" w:rsidR="00563A54" w:rsidRPr="00C650DD" w:rsidRDefault="00563A54" w:rsidP="00563A54">
            <w:pPr>
              <w:widowControl/>
              <w:tabs>
                <w:tab w:val="left" w:pos="4680"/>
              </w:tabs>
              <w:autoSpaceDE w:val="0"/>
              <w:autoSpaceDN w:val="0"/>
              <w:spacing w:beforeLines="25" w:before="60" w:line="340" w:lineRule="exact"/>
              <w:ind w:leftChars="450" w:left="1320" w:rightChars="200" w:right="480" w:hangingChars="100" w:hanging="240"/>
              <w:jc w:val="both"/>
              <w:textAlignment w:val="bottom"/>
              <w:rPr>
                <w:rFonts w:eastAsia="標楷體"/>
                <w:color w:val="000000" w:themeColor="text1"/>
                <w:szCs w:val="24"/>
              </w:rPr>
            </w:pPr>
            <w:proofErr w:type="gramStart"/>
            <w:r w:rsidRPr="00C650DD">
              <w:rPr>
                <w:rFonts w:ascii="標楷體" w:eastAsia="標楷體" w:hAnsi="標楷體"/>
                <w:color w:val="000000" w:themeColor="text1"/>
                <w:szCs w:val="24"/>
              </w:rPr>
              <w:t>˙</w:t>
            </w:r>
            <w:proofErr w:type="gramEnd"/>
            <w:r w:rsidRPr="00C650DD">
              <w:rPr>
                <w:rFonts w:eastAsia="標楷體"/>
                <w:color w:val="000000" w:themeColor="text1"/>
                <w:szCs w:val="24"/>
              </w:rPr>
              <w:t>單選題：每題有</w:t>
            </w:r>
            <w:r w:rsidR="00465993" w:rsidRPr="00036093">
              <w:rPr>
                <w:position w:val="-2"/>
              </w:rPr>
              <w:object w:dxaOrig="180" w:dyaOrig="200" w14:anchorId="7E8EB28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9.7pt" o:ole="">
                  <v:imagedata r:id="rId8" o:title=""/>
                </v:shape>
                <o:OLEObject Type="Embed" ProgID="Equation.DSMT4" ShapeID="_x0000_i1025" DrawAspect="Content" ObjectID="_1829563626" r:id="rId9"/>
              </w:object>
            </w:r>
            <w:proofErr w:type="gramStart"/>
            <w:r w:rsidRPr="00C650DD">
              <w:rPr>
                <w:rFonts w:eastAsia="標楷體"/>
                <w:color w:val="000000" w:themeColor="text1"/>
                <w:szCs w:val="24"/>
              </w:rPr>
              <w:t>個</w:t>
            </w:r>
            <w:proofErr w:type="gramEnd"/>
            <w:r w:rsidRPr="00C650DD">
              <w:rPr>
                <w:rFonts w:eastAsia="標楷體"/>
                <w:color w:val="000000" w:themeColor="text1"/>
                <w:szCs w:val="24"/>
              </w:rPr>
              <w:t>選項，其中只有一個是正確或最適當的選項。</w:t>
            </w:r>
            <w:proofErr w:type="gramStart"/>
            <w:r w:rsidRPr="00417785">
              <w:rPr>
                <w:rFonts w:eastAsia="標楷體"/>
                <w:color w:val="000000" w:themeColor="text1"/>
                <w:spacing w:val="-2"/>
                <w:szCs w:val="24"/>
              </w:rPr>
              <w:t>各題答對</w:t>
            </w:r>
            <w:proofErr w:type="gramEnd"/>
            <w:r w:rsidRPr="00417785">
              <w:rPr>
                <w:rFonts w:eastAsia="標楷體"/>
                <w:color w:val="000000" w:themeColor="text1"/>
                <w:spacing w:val="-2"/>
                <w:szCs w:val="24"/>
              </w:rPr>
              <w:t>者，得該題的分數；答錯、未作答</w:t>
            </w:r>
            <w:proofErr w:type="gramStart"/>
            <w:r w:rsidRPr="00417785">
              <w:rPr>
                <w:rFonts w:eastAsia="標楷體"/>
                <w:color w:val="000000" w:themeColor="text1"/>
                <w:spacing w:val="-2"/>
                <w:szCs w:val="24"/>
              </w:rPr>
              <w:t>或劃記多於</w:t>
            </w:r>
            <w:proofErr w:type="gramEnd"/>
            <w:r w:rsidRPr="00417785">
              <w:rPr>
                <w:rFonts w:eastAsia="標楷體"/>
                <w:color w:val="000000" w:themeColor="text1"/>
                <w:spacing w:val="-2"/>
                <w:szCs w:val="24"/>
              </w:rPr>
              <w:t>一個選項者，</w:t>
            </w:r>
            <w:r w:rsidRPr="00C650DD">
              <w:rPr>
                <w:rFonts w:eastAsia="標楷體"/>
                <w:color w:val="000000" w:themeColor="text1"/>
                <w:szCs w:val="24"/>
              </w:rPr>
              <w:t>該題以零分計算。</w:t>
            </w:r>
          </w:p>
          <w:p w14:paraId="41094420" w14:textId="2DB4BDAB" w:rsidR="00697148" w:rsidRPr="00AF1BB4" w:rsidRDefault="00563A54" w:rsidP="00563A54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before="25" w:line="360" w:lineRule="atLeast"/>
              <w:ind w:leftChars="450" w:left="1320" w:rightChars="200" w:right="480" w:hangingChars="100" w:hanging="240"/>
              <w:jc w:val="both"/>
              <w:textAlignment w:val="bottom"/>
              <w:rPr>
                <w:rFonts w:ascii="標楷體" w:hAnsi="標楷體"/>
                <w:sz w:val="22"/>
                <w:szCs w:val="22"/>
              </w:rPr>
            </w:pPr>
            <w:proofErr w:type="gramStart"/>
            <w:r w:rsidRPr="00C650DD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˙</w:t>
            </w:r>
            <w:proofErr w:type="gramEnd"/>
            <w:r w:rsidRPr="00C650DD">
              <w:rPr>
                <w:rFonts w:eastAsia="標楷體"/>
                <w:color w:val="000000" w:themeColor="text1"/>
                <w:sz w:val="24"/>
                <w:szCs w:val="24"/>
              </w:rPr>
              <w:t>多選題：每題有</w:t>
            </w:r>
            <w:r w:rsidR="00036093" w:rsidRPr="00036093">
              <w:rPr>
                <w:position w:val="-2"/>
              </w:rPr>
              <w:object w:dxaOrig="180" w:dyaOrig="200" w14:anchorId="54ADE19A">
                <v:shape id="_x0000_i1026" type="#_x0000_t75" style="width:9pt;height:9.7pt" o:ole="">
                  <v:imagedata r:id="rId8" o:title=""/>
                </v:shape>
                <o:OLEObject Type="Embed" ProgID="Equation.DSMT4" ShapeID="_x0000_i1026" DrawAspect="Content" ObjectID="_1829563627" r:id="rId10"/>
              </w:object>
            </w:r>
            <w:proofErr w:type="gramStart"/>
            <w:r w:rsidRPr="00C650DD">
              <w:rPr>
                <w:rFonts w:eastAsia="標楷體"/>
                <w:color w:val="000000" w:themeColor="text1"/>
                <w:sz w:val="24"/>
                <w:szCs w:val="24"/>
              </w:rPr>
              <w:t>個</w:t>
            </w:r>
            <w:proofErr w:type="gramEnd"/>
            <w:r w:rsidRPr="00C650DD">
              <w:rPr>
                <w:rFonts w:eastAsia="標楷體"/>
                <w:color w:val="000000" w:themeColor="text1"/>
                <w:sz w:val="24"/>
                <w:szCs w:val="24"/>
              </w:rPr>
              <w:t>選項，其中至少有</w:t>
            </w:r>
            <w:r w:rsidR="00AE3A14">
              <w:rPr>
                <w:rFonts w:eastAsia="標楷體" w:hint="eastAsia"/>
                <w:color w:val="000000" w:themeColor="text1"/>
                <w:sz w:val="24"/>
                <w:szCs w:val="24"/>
              </w:rPr>
              <w:t>一</w:t>
            </w:r>
            <w:r w:rsidRPr="00C650DD">
              <w:rPr>
                <w:rFonts w:eastAsia="標楷體"/>
                <w:color w:val="000000" w:themeColor="text1"/>
                <w:sz w:val="24"/>
                <w:szCs w:val="24"/>
              </w:rPr>
              <w:t>個是正確的選項。</w:t>
            </w:r>
            <w:proofErr w:type="gramStart"/>
            <w:r w:rsidRPr="00C650DD">
              <w:rPr>
                <w:rFonts w:eastAsia="標楷體"/>
                <w:color w:val="000000" w:themeColor="text1"/>
                <w:sz w:val="24"/>
                <w:szCs w:val="24"/>
              </w:rPr>
              <w:t>各題之</w:t>
            </w:r>
            <w:proofErr w:type="gramEnd"/>
            <w:r w:rsidRPr="00C650DD">
              <w:rPr>
                <w:rFonts w:eastAsia="標楷體"/>
                <w:color w:val="000000" w:themeColor="text1"/>
                <w:sz w:val="24"/>
                <w:szCs w:val="24"/>
              </w:rPr>
              <w:t>選項獨立判定，所有選項均答對者，得該題全部的分數；答錯</w:t>
            </w:r>
            <w:r w:rsidR="00465993" w:rsidRPr="00036093">
              <w:rPr>
                <w:position w:val="-2"/>
              </w:rPr>
              <w:object w:dxaOrig="200" w:dyaOrig="260" w14:anchorId="70DBFF3D">
                <v:shape id="_x0000_i1027" type="#_x0000_t75" style="width:9.7pt;height:13.15pt" o:ole="">
                  <v:imagedata r:id="rId11" o:title=""/>
                </v:shape>
                <o:OLEObject Type="Embed" ProgID="Equation.DSMT4" ShapeID="_x0000_i1027" DrawAspect="Content" ObjectID="_1829563628" r:id="rId12"/>
              </w:object>
            </w:r>
            <w:proofErr w:type="gramStart"/>
            <w:r w:rsidRPr="00C650DD">
              <w:rPr>
                <w:rFonts w:eastAsia="標楷體"/>
                <w:color w:val="000000" w:themeColor="text1"/>
                <w:sz w:val="24"/>
                <w:szCs w:val="24"/>
              </w:rPr>
              <w:t>個</w:t>
            </w:r>
            <w:proofErr w:type="gramEnd"/>
            <w:r w:rsidRPr="00C650DD">
              <w:rPr>
                <w:rFonts w:eastAsia="標楷體"/>
                <w:color w:val="000000" w:themeColor="text1"/>
                <w:spacing w:val="12"/>
                <w:sz w:val="24"/>
                <w:szCs w:val="24"/>
              </w:rPr>
              <w:t>選項者，得該題</w:t>
            </w:r>
            <w:r w:rsidR="00465993" w:rsidRPr="00465993">
              <w:rPr>
                <w:position w:val="-22"/>
              </w:rPr>
              <w:object w:dxaOrig="660" w:dyaOrig="580" w14:anchorId="18326FDC">
                <v:shape id="_x0000_i1028" type="#_x0000_t75" style="width:33.25pt;height:29.1pt" o:ole="">
                  <v:imagedata r:id="rId13" o:title=""/>
                </v:shape>
                <o:OLEObject Type="Embed" ProgID="Equation.DSMT4" ShapeID="_x0000_i1028" DrawAspect="Content" ObjectID="_1829563629" r:id="rId14"/>
              </w:object>
            </w:r>
            <w:r w:rsidRPr="00C650DD">
              <w:rPr>
                <w:rFonts w:eastAsia="標楷體"/>
                <w:color w:val="000000" w:themeColor="text1"/>
                <w:spacing w:val="12"/>
                <w:sz w:val="24"/>
                <w:szCs w:val="24"/>
              </w:rPr>
              <w:t>的分數；但得分低於零分或所有</w:t>
            </w:r>
            <w:proofErr w:type="gramStart"/>
            <w:r w:rsidRPr="00C650DD">
              <w:rPr>
                <w:rFonts w:eastAsia="標楷體"/>
                <w:color w:val="000000" w:themeColor="text1"/>
                <w:spacing w:val="12"/>
                <w:sz w:val="24"/>
                <w:szCs w:val="24"/>
              </w:rPr>
              <w:t>選項</w:t>
            </w:r>
            <w:r w:rsidRPr="00C650DD">
              <w:rPr>
                <w:rFonts w:eastAsia="標楷體"/>
                <w:color w:val="000000" w:themeColor="text1"/>
                <w:sz w:val="24"/>
                <w:szCs w:val="24"/>
              </w:rPr>
              <w:t>均未作</w:t>
            </w:r>
            <w:proofErr w:type="gramEnd"/>
            <w:r w:rsidRPr="00C650DD">
              <w:rPr>
                <w:rFonts w:eastAsia="標楷體"/>
                <w:color w:val="000000" w:themeColor="text1"/>
                <w:sz w:val="24"/>
                <w:szCs w:val="24"/>
              </w:rPr>
              <w:t>答者，該題以零分計算。</w:t>
            </w:r>
          </w:p>
        </w:tc>
      </w:tr>
    </w:tbl>
    <w:p w14:paraId="310D2C96" w14:textId="77777777" w:rsidR="00BB65AF" w:rsidRPr="00AF1BB4" w:rsidRDefault="00BB65AF" w:rsidP="0061772B">
      <w:pPr>
        <w:widowControl/>
        <w:autoSpaceDE w:val="0"/>
        <w:autoSpaceDN w:val="0"/>
        <w:jc w:val="center"/>
        <w:textAlignment w:val="bottom"/>
        <w:rPr>
          <w:rFonts w:eastAsia="標楷體"/>
          <w:sz w:val="22"/>
          <w:szCs w:val="22"/>
        </w:rPr>
      </w:pPr>
    </w:p>
    <w:p w14:paraId="455788C4" w14:textId="77777777" w:rsidR="0061772B" w:rsidRPr="00AF1BB4" w:rsidRDefault="0061772B" w:rsidP="0061772B">
      <w:pPr>
        <w:pStyle w:val="a5"/>
        <w:jc w:val="center"/>
        <w:rPr>
          <w:rFonts w:eastAsia="標楷體"/>
          <w:sz w:val="22"/>
          <w:szCs w:val="22"/>
        </w:rPr>
      </w:pPr>
    </w:p>
    <w:p w14:paraId="4A26B340" w14:textId="77777777" w:rsidR="0036264D" w:rsidRPr="00AF1BB4" w:rsidRDefault="0036264D" w:rsidP="0036264D">
      <w:pPr>
        <w:widowControl/>
        <w:spacing w:line="240" w:lineRule="auto"/>
        <w:rPr>
          <w:rFonts w:cs="新細明體"/>
          <w:b/>
          <w:bCs/>
          <w:spacing w:val="45"/>
          <w:sz w:val="22"/>
          <w:szCs w:val="22"/>
        </w:rPr>
      </w:pPr>
      <w:r w:rsidRPr="00AF1BB4">
        <w:rPr>
          <w:sz w:val="22"/>
          <w:szCs w:val="22"/>
        </w:rPr>
        <w:br w:type="page"/>
      </w:r>
    </w:p>
    <w:p w14:paraId="49B7753E" w14:textId="0E26C528" w:rsidR="004911BF" w:rsidRPr="00DD4576" w:rsidRDefault="004911BF" w:rsidP="00DD4576">
      <w:pPr>
        <w:pStyle w:val="aff"/>
        <w:rPr>
          <w:sz w:val="26"/>
          <w:szCs w:val="26"/>
        </w:rPr>
      </w:pPr>
      <w:r w:rsidRPr="00DD4576">
        <w:rPr>
          <w:rFonts w:hint="eastAsia"/>
          <w:sz w:val="26"/>
          <w:szCs w:val="26"/>
        </w:rPr>
        <w:lastRenderedPageBreak/>
        <w:t>第壹部分、選擇題（占</w:t>
      </w:r>
      <w:r w:rsidR="00AA28C5">
        <w:rPr>
          <w:rFonts w:hint="eastAsia"/>
          <w:sz w:val="26"/>
          <w:szCs w:val="26"/>
        </w:rPr>
        <w:t>7</w:t>
      </w:r>
      <w:r w:rsidR="00AA28C5">
        <w:rPr>
          <w:sz w:val="26"/>
          <w:szCs w:val="26"/>
        </w:rPr>
        <w:t>2</w:t>
      </w:r>
      <w:r w:rsidRPr="00DD4576">
        <w:rPr>
          <w:rFonts w:hint="eastAsia"/>
          <w:sz w:val="26"/>
          <w:szCs w:val="26"/>
        </w:rPr>
        <w:t>分）</w:t>
      </w:r>
    </w:p>
    <w:p w14:paraId="1E19A0F2" w14:textId="511C785A" w:rsidR="004911BF" w:rsidRPr="00DD4576" w:rsidRDefault="00A4690F" w:rsidP="001C6D24">
      <w:pPr>
        <w:pStyle w:val="a6"/>
        <w:pBdr>
          <w:right w:val="single" w:sz="6" w:space="0" w:color="auto"/>
        </w:pBdr>
        <w:spacing w:beforeLines="25" w:before="60" w:afterLines="0" w:after="0"/>
        <w:ind w:left="720" w:hangingChars="300" w:hanging="720"/>
        <w:rPr>
          <w:sz w:val="24"/>
          <w:szCs w:val="24"/>
        </w:rPr>
      </w:pPr>
      <w:r w:rsidRPr="00DD4576">
        <w:rPr>
          <w:sz w:val="24"/>
          <w:szCs w:val="24"/>
        </w:rPr>
        <w:t>說明：</w:t>
      </w:r>
      <w:proofErr w:type="gramStart"/>
      <w:r w:rsidRPr="00DD4576">
        <w:rPr>
          <w:rFonts w:hint="eastAsia"/>
          <w:sz w:val="24"/>
          <w:szCs w:val="24"/>
        </w:rPr>
        <w:t>第</w:t>
      </w:r>
      <w:r w:rsidR="006F22EB" w:rsidRPr="00DD4576">
        <w:rPr>
          <w:rFonts w:hint="eastAsia"/>
          <w:sz w:val="24"/>
          <w:szCs w:val="24"/>
        </w:rPr>
        <w:t>1</w:t>
      </w:r>
      <w:r w:rsidRPr="00DD4576">
        <w:rPr>
          <w:rFonts w:hint="eastAsia"/>
          <w:sz w:val="24"/>
          <w:szCs w:val="24"/>
        </w:rPr>
        <w:t>題至第</w:t>
      </w:r>
      <w:r w:rsidR="00160B55">
        <w:rPr>
          <w:rFonts w:hint="eastAsia"/>
          <w:sz w:val="24"/>
          <w:szCs w:val="24"/>
        </w:rPr>
        <w:t>3</w:t>
      </w:r>
      <w:r w:rsidR="00160B55">
        <w:rPr>
          <w:sz w:val="24"/>
          <w:szCs w:val="24"/>
        </w:rPr>
        <w:t>6</w:t>
      </w:r>
      <w:proofErr w:type="gramEnd"/>
      <w:r w:rsidRPr="00DD4576">
        <w:rPr>
          <w:rFonts w:hint="eastAsia"/>
          <w:sz w:val="24"/>
          <w:szCs w:val="24"/>
        </w:rPr>
        <w:t>題，</w:t>
      </w:r>
      <w:proofErr w:type="gramStart"/>
      <w:r w:rsidRPr="00DD4576">
        <w:rPr>
          <w:rFonts w:hint="eastAsia"/>
          <w:sz w:val="24"/>
          <w:szCs w:val="24"/>
        </w:rPr>
        <w:t>含單選</w:t>
      </w:r>
      <w:proofErr w:type="gramEnd"/>
      <w:r w:rsidRPr="00DD4576">
        <w:rPr>
          <w:rFonts w:hint="eastAsia"/>
          <w:sz w:val="24"/>
          <w:szCs w:val="24"/>
        </w:rPr>
        <w:t>題及多選題，每題</w:t>
      </w:r>
      <w:r w:rsidRPr="00DD4576">
        <w:rPr>
          <w:rFonts w:hint="eastAsia"/>
          <w:sz w:val="24"/>
          <w:szCs w:val="24"/>
        </w:rPr>
        <w:t>2</w:t>
      </w:r>
      <w:r w:rsidRPr="00DD4576">
        <w:rPr>
          <w:rFonts w:hint="eastAsia"/>
          <w:sz w:val="24"/>
          <w:szCs w:val="24"/>
        </w:rPr>
        <w:t>分。</w:t>
      </w:r>
    </w:p>
    <w:p w14:paraId="47B7EFFD" w14:textId="3352184C" w:rsidR="006C4AE4" w:rsidRPr="0078745C" w:rsidRDefault="006C4AE4" w:rsidP="0078745C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rFonts w:hint="eastAsia"/>
          <w:spacing w:val="20"/>
        </w:rPr>
        <w:t>1</w:t>
      </w:r>
      <w:r w:rsidRPr="0078745C">
        <w:rPr>
          <w:spacing w:val="20"/>
        </w:rPr>
        <w:t>.</w:t>
      </w:r>
      <w:r w:rsidR="008B5271" w:rsidRPr="0078745C">
        <w:rPr>
          <w:spacing w:val="20"/>
        </w:rPr>
        <w:tab/>
      </w:r>
      <w:r w:rsidRPr="00474854">
        <w:rPr>
          <w:rFonts w:hint="eastAsia"/>
          <w:color w:val="000000" w:themeColor="text1"/>
          <w:spacing w:val="24"/>
        </w:rPr>
        <w:t>陽光從太陽發射傳遞至地球大約需時</w:t>
      </w:r>
      <w:r w:rsidRPr="00474854">
        <w:rPr>
          <w:rFonts w:hint="eastAsia"/>
          <w:color w:val="000000" w:themeColor="text1"/>
          <w:spacing w:val="24"/>
        </w:rPr>
        <w:t>500</w:t>
      </w:r>
      <w:r w:rsidRPr="00474854">
        <w:rPr>
          <w:rFonts w:hint="eastAsia"/>
          <w:color w:val="000000" w:themeColor="text1"/>
          <w:spacing w:val="24"/>
        </w:rPr>
        <w:t>秒，又已知月球與地球的平均距離</w:t>
      </w:r>
      <w:r w:rsidRPr="0078745C">
        <w:rPr>
          <w:rFonts w:hint="eastAsia"/>
          <w:color w:val="000000" w:themeColor="text1"/>
          <w:spacing w:val="20"/>
        </w:rPr>
        <w:t>約為</w:t>
      </w:r>
      <w:r w:rsidRPr="0078745C">
        <w:rPr>
          <w:rFonts w:hint="eastAsia"/>
          <w:color w:val="000000" w:themeColor="text1"/>
          <w:spacing w:val="20"/>
        </w:rPr>
        <w:t xml:space="preserve"> 0.0025</w:t>
      </w:r>
      <w:r w:rsidRPr="0078745C">
        <w:rPr>
          <w:rFonts w:hint="eastAsia"/>
          <w:color w:val="000000" w:themeColor="text1"/>
          <w:spacing w:val="20"/>
        </w:rPr>
        <w:t>天文單位，試問登陸月球的太空船將資訊透過無線電訊號傳</w:t>
      </w:r>
      <w:r w:rsidR="00C8670C">
        <w:rPr>
          <w:rFonts w:hint="eastAsia"/>
          <w:color w:val="000000" w:themeColor="text1"/>
          <w:spacing w:val="20"/>
        </w:rPr>
        <w:t>達</w:t>
      </w:r>
      <w:r w:rsidRPr="0078745C">
        <w:rPr>
          <w:rFonts w:hint="eastAsia"/>
          <w:color w:val="000000" w:themeColor="text1"/>
          <w:spacing w:val="20"/>
        </w:rPr>
        <w:t>地球大約需時多少秒？</w:t>
      </w:r>
    </w:p>
    <w:p w14:paraId="767E9D0A" w14:textId="174632C6" w:rsidR="006C4AE4" w:rsidRPr="0078745C" w:rsidRDefault="006C4AE4" w:rsidP="0078745C">
      <w:pPr>
        <w:pStyle w:val="TIT1"/>
        <w:tabs>
          <w:tab w:val="left" w:pos="5760"/>
          <w:tab w:val="left" w:pos="7560"/>
        </w:tabs>
        <w:spacing w:beforeLines="0" w:before="0"/>
        <w:ind w:leftChars="165" w:left="396" w:firstLine="0"/>
        <w:jc w:val="left"/>
        <w:rPr>
          <w:spacing w:val="20"/>
        </w:rPr>
      </w:pPr>
      <w:r w:rsidRPr="0078745C">
        <w:rPr>
          <w:rFonts w:hint="eastAsia"/>
          <w:spacing w:val="20"/>
        </w:rPr>
        <w:t>(A) 0.001</w:t>
      </w:r>
      <w:r w:rsidR="008B5271" w:rsidRPr="0078745C">
        <w:rPr>
          <w:spacing w:val="20"/>
        </w:rPr>
        <w:tab/>
      </w:r>
      <w:r w:rsidRPr="0078745C">
        <w:rPr>
          <w:rFonts w:hint="eastAsia"/>
          <w:spacing w:val="20"/>
        </w:rPr>
        <w:t>(B) 0.1</w:t>
      </w:r>
      <w:r w:rsidR="008B5271" w:rsidRPr="0078745C">
        <w:rPr>
          <w:spacing w:val="20"/>
        </w:rPr>
        <w:tab/>
      </w:r>
      <w:r w:rsidRPr="0078745C">
        <w:rPr>
          <w:rFonts w:hint="eastAsia"/>
          <w:spacing w:val="20"/>
        </w:rPr>
        <w:t>(C) 1</w:t>
      </w:r>
      <w:r w:rsidR="008B5271" w:rsidRPr="0078745C">
        <w:rPr>
          <w:spacing w:val="20"/>
        </w:rPr>
        <w:tab/>
      </w:r>
      <w:r w:rsidRPr="0078745C">
        <w:rPr>
          <w:rFonts w:hint="eastAsia"/>
          <w:spacing w:val="20"/>
        </w:rPr>
        <w:t>(D) 10</w:t>
      </w:r>
      <w:r w:rsidR="008B5271" w:rsidRPr="0078745C">
        <w:rPr>
          <w:spacing w:val="20"/>
        </w:rPr>
        <w:tab/>
      </w:r>
      <w:r w:rsidRPr="0078745C">
        <w:rPr>
          <w:rFonts w:hint="eastAsia"/>
          <w:spacing w:val="20"/>
        </w:rPr>
        <w:t>(E) 100</w:t>
      </w:r>
    </w:p>
    <w:p w14:paraId="3CDF6897" w14:textId="13604510" w:rsidR="006C4AE4" w:rsidRPr="0078745C" w:rsidRDefault="006C4AE4" w:rsidP="0078745C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rFonts w:hint="eastAsia"/>
          <w:spacing w:val="20"/>
        </w:rPr>
        <w:t>2</w:t>
      </w:r>
      <w:r w:rsidRPr="0078745C">
        <w:rPr>
          <w:spacing w:val="20"/>
        </w:rPr>
        <w:t>.</w:t>
      </w:r>
      <w:r w:rsidR="008B5271" w:rsidRPr="0078745C">
        <w:rPr>
          <w:spacing w:val="20"/>
        </w:rPr>
        <w:tab/>
      </w:r>
      <w:r w:rsidRPr="0078745C">
        <w:rPr>
          <w:rFonts w:hint="eastAsia"/>
          <w:spacing w:val="20"/>
        </w:rPr>
        <w:t>從宇宙形成至今不斷有天體陸續生成，科學家可以藉由不同的方法來判斷天體的年齡。</w:t>
      </w:r>
      <w:r w:rsidR="00C8670C">
        <w:rPr>
          <w:rFonts w:hint="eastAsia"/>
          <w:spacing w:val="20"/>
        </w:rPr>
        <w:t>以下</w:t>
      </w:r>
      <w:r w:rsidRPr="0078745C">
        <w:rPr>
          <w:rFonts w:hint="eastAsia"/>
          <w:spacing w:val="20"/>
        </w:rPr>
        <w:t>有關不同天體的敘述</w:t>
      </w:r>
      <w:r w:rsidR="00C8670C">
        <w:rPr>
          <w:rFonts w:hint="eastAsia"/>
          <w:spacing w:val="20"/>
        </w:rPr>
        <w:t>何者</w:t>
      </w:r>
      <w:r w:rsidRPr="00F86DBC">
        <w:rPr>
          <w:rFonts w:hint="eastAsia"/>
          <w:b/>
          <w:bCs/>
          <w:spacing w:val="20"/>
          <w:u w:val="single"/>
        </w:rPr>
        <w:t>錯誤</w:t>
      </w:r>
      <w:r w:rsidRPr="0078745C">
        <w:rPr>
          <w:rFonts w:hint="eastAsia"/>
          <w:spacing w:val="20"/>
        </w:rPr>
        <w:t>？</w:t>
      </w:r>
    </w:p>
    <w:p w14:paraId="61BC3E32" w14:textId="2FD4CF8D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(A)</w:t>
      </w:r>
      <w:r w:rsidRPr="00430794">
        <w:rPr>
          <w:rFonts w:hint="eastAsia"/>
          <w:color w:val="000000" w:themeColor="text1"/>
          <w:spacing w:val="20"/>
        </w:rPr>
        <w:t>所有的恆星都是在宇宙形成後才出現</w:t>
      </w:r>
    </w:p>
    <w:p w14:paraId="0DAB0019" w14:textId="1C0BFF13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(B)</w:t>
      </w:r>
      <w:r w:rsidRPr="00430794">
        <w:rPr>
          <w:rFonts w:hint="eastAsia"/>
          <w:color w:val="000000" w:themeColor="text1"/>
          <w:spacing w:val="20"/>
        </w:rPr>
        <w:t>銀河系存在的時間比太陽系存在的時間長</w:t>
      </w:r>
    </w:p>
    <w:p w14:paraId="742F8330" w14:textId="0A9E5A83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(C)</w:t>
      </w:r>
      <w:r w:rsidRPr="00430794">
        <w:rPr>
          <w:rFonts w:hint="eastAsia"/>
          <w:color w:val="000000" w:themeColor="text1"/>
          <w:spacing w:val="20"/>
        </w:rPr>
        <w:t>距離地球五百萬光年的星系，</w:t>
      </w:r>
      <w:r w:rsidR="00C8670C">
        <w:rPr>
          <w:rFonts w:hint="eastAsia"/>
          <w:color w:val="000000" w:themeColor="text1"/>
          <w:spacing w:val="20"/>
        </w:rPr>
        <w:t>其</w:t>
      </w:r>
      <w:r w:rsidRPr="00430794">
        <w:rPr>
          <w:rFonts w:hint="eastAsia"/>
          <w:color w:val="000000" w:themeColor="text1"/>
          <w:spacing w:val="20"/>
        </w:rPr>
        <w:t>年齡是五百萬年</w:t>
      </w:r>
    </w:p>
    <w:p w14:paraId="5DC8CCE9" w14:textId="4DB5CE8A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(D)</w:t>
      </w:r>
      <w:r w:rsidRPr="00430794">
        <w:rPr>
          <w:rFonts w:hint="eastAsia"/>
          <w:color w:val="000000" w:themeColor="text1"/>
          <w:spacing w:val="20"/>
        </w:rPr>
        <w:t>太陽系中的行星與衛星都比太陽年輕</w:t>
      </w:r>
    </w:p>
    <w:p w14:paraId="7B69E5E0" w14:textId="625E072D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(E)</w:t>
      </w:r>
      <w:r w:rsidRPr="00430794">
        <w:rPr>
          <w:rFonts w:hint="eastAsia"/>
          <w:color w:val="000000" w:themeColor="text1"/>
          <w:spacing w:val="20"/>
        </w:rPr>
        <w:t>同一星系內的不同星團，其年齡不盡相同</w:t>
      </w:r>
    </w:p>
    <w:p w14:paraId="53032283" w14:textId="32AD7884" w:rsidR="006C4AE4" w:rsidRPr="0078745C" w:rsidRDefault="006C4AE4" w:rsidP="0078745C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spacing w:val="20"/>
        </w:rPr>
        <w:t>3.</w:t>
      </w:r>
      <w:r w:rsidR="00AC26C5" w:rsidRPr="0078745C">
        <w:rPr>
          <w:spacing w:val="20"/>
        </w:rPr>
        <w:tab/>
      </w:r>
      <w:r w:rsidRPr="0078745C">
        <w:rPr>
          <w:rFonts w:hint="eastAsia"/>
          <w:spacing w:val="20"/>
        </w:rPr>
        <w:t>天文觀測從一開始的可見光逐漸走向多波段觀測，下列有關於天文觀測的描述何者正確？</w:t>
      </w:r>
    </w:p>
    <w:p w14:paraId="3A4FCC5D" w14:textId="7F1CB57B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(A)</w:t>
      </w:r>
      <w:r w:rsidR="00C8670C" w:rsidRPr="00C8670C">
        <w:rPr>
          <w:rFonts w:hint="eastAsia"/>
          <w:color w:val="000000" w:themeColor="text1"/>
          <w:spacing w:val="20"/>
        </w:rPr>
        <w:t>大氣窗是指某些地區讓</w:t>
      </w:r>
      <w:r w:rsidRPr="00430794">
        <w:rPr>
          <w:rFonts w:hint="eastAsia"/>
          <w:color w:val="000000" w:themeColor="text1"/>
          <w:spacing w:val="20"/>
        </w:rPr>
        <w:t>各種波長的電磁波都可以通過地球大氣層</w:t>
      </w:r>
    </w:p>
    <w:p w14:paraId="225FDE49" w14:textId="7DFF1035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(B)</w:t>
      </w:r>
      <w:r w:rsidR="00C8670C" w:rsidRPr="00C8670C">
        <w:rPr>
          <w:rFonts w:hint="eastAsia"/>
          <w:color w:val="000000" w:themeColor="text1"/>
          <w:spacing w:val="20"/>
        </w:rPr>
        <w:t>若想要觀測宇宙中低溫的星雲，最適合使用</w:t>
      </w:r>
      <w:r w:rsidR="00C8670C">
        <w:rPr>
          <w:color w:val="000000" w:themeColor="text1"/>
          <w:spacing w:val="20"/>
        </w:rPr>
        <w:t>γ</w:t>
      </w:r>
      <w:r w:rsidR="00F01A52">
        <w:rPr>
          <w:rFonts w:hint="eastAsia"/>
          <w:color w:val="000000" w:themeColor="text1"/>
          <w:spacing w:val="20"/>
        </w:rPr>
        <w:t>射線</w:t>
      </w:r>
      <w:r w:rsidR="00C8670C" w:rsidRPr="00C8670C">
        <w:rPr>
          <w:rFonts w:hint="eastAsia"/>
          <w:color w:val="000000" w:themeColor="text1"/>
          <w:spacing w:val="20"/>
        </w:rPr>
        <w:t>進行觀測</w:t>
      </w:r>
    </w:p>
    <w:p w14:paraId="52DF4978" w14:textId="6CFBAC58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(C)</w:t>
      </w:r>
      <w:r w:rsidR="00F01A52">
        <w:rPr>
          <w:rFonts w:hint="eastAsia"/>
          <w:color w:val="000000" w:themeColor="text1"/>
          <w:spacing w:val="20"/>
        </w:rPr>
        <w:t>天文學家都透過觀測到的顏色來估恆星與行星表面溫度</w:t>
      </w:r>
    </w:p>
    <w:p w14:paraId="5B126E36" w14:textId="79F00C90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(D)</w:t>
      </w:r>
      <w:r w:rsidRPr="00430794">
        <w:rPr>
          <w:rFonts w:hint="eastAsia"/>
          <w:color w:val="000000" w:themeColor="text1"/>
          <w:spacing w:val="20"/>
        </w:rPr>
        <w:t>紅外線望遠鏡放在太空中</w:t>
      </w:r>
      <w:r w:rsidR="00F01A52">
        <w:rPr>
          <w:rFonts w:hint="eastAsia"/>
          <w:color w:val="000000" w:themeColor="text1"/>
          <w:spacing w:val="20"/>
        </w:rPr>
        <w:t>的原因之一</w:t>
      </w:r>
      <w:r w:rsidRPr="00430794">
        <w:rPr>
          <w:rFonts w:hint="eastAsia"/>
          <w:color w:val="000000" w:themeColor="text1"/>
          <w:spacing w:val="20"/>
        </w:rPr>
        <w:t>，是為了避免溫室氣體的吸收</w:t>
      </w:r>
    </w:p>
    <w:p w14:paraId="6D1B03DA" w14:textId="70EC1671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(E)</w:t>
      </w:r>
      <w:r w:rsidR="00C8670C" w:rsidRPr="00C8670C">
        <w:rPr>
          <w:rFonts w:hint="eastAsia"/>
          <w:color w:val="000000" w:themeColor="text1"/>
          <w:spacing w:val="20"/>
        </w:rPr>
        <w:t>大氣中的臭氧會</w:t>
      </w:r>
      <w:r w:rsidRPr="00430794">
        <w:rPr>
          <w:rFonts w:hint="eastAsia"/>
          <w:color w:val="000000" w:themeColor="text1"/>
          <w:spacing w:val="20"/>
        </w:rPr>
        <w:t>吸收紫外線，</w:t>
      </w:r>
      <w:r w:rsidR="00F01A52">
        <w:rPr>
          <w:rFonts w:hint="eastAsia"/>
          <w:color w:val="000000" w:themeColor="text1"/>
          <w:spacing w:val="20"/>
        </w:rPr>
        <w:t>其</w:t>
      </w:r>
      <w:r w:rsidRPr="00430794">
        <w:rPr>
          <w:rFonts w:hint="eastAsia"/>
          <w:color w:val="000000" w:themeColor="text1"/>
          <w:spacing w:val="20"/>
        </w:rPr>
        <w:t>主要分布在中氣層內</w:t>
      </w:r>
    </w:p>
    <w:p w14:paraId="14684ECE" w14:textId="5DFD4C35" w:rsidR="00F01A52" w:rsidRDefault="00F01A52" w:rsidP="00F01A52">
      <w:pPr>
        <w:pStyle w:val="TIT1"/>
        <w:spacing w:before="60"/>
        <w:ind w:left="390" w:hangingChars="150" w:hanging="390"/>
        <w:rPr>
          <w:spacing w:val="20"/>
        </w:rPr>
      </w:pPr>
      <w:r w:rsidRPr="00F01A52">
        <w:rPr>
          <w:rFonts w:hint="eastAsia"/>
          <w:spacing w:val="20"/>
        </w:rPr>
        <w:t>4.</w:t>
      </w:r>
      <w:r>
        <w:rPr>
          <w:spacing w:val="20"/>
        </w:rPr>
        <w:tab/>
      </w:r>
      <w:r w:rsidRPr="00F01A52">
        <w:rPr>
          <w:rFonts w:hint="eastAsia"/>
          <w:spacing w:val="20"/>
        </w:rPr>
        <w:t>圖</w:t>
      </w:r>
      <w:r w:rsidRPr="00F01A52">
        <w:rPr>
          <w:rFonts w:hint="eastAsia"/>
          <w:spacing w:val="20"/>
        </w:rPr>
        <w:t>1</w:t>
      </w:r>
      <w:r w:rsidRPr="00F01A52">
        <w:rPr>
          <w:rFonts w:hint="eastAsia"/>
          <w:spacing w:val="20"/>
        </w:rPr>
        <w:t>為飽和水氣壓曲線圖，甲、乙、丙、丁分別代表</w:t>
      </w:r>
      <w:r w:rsidRPr="00F01A52">
        <w:rPr>
          <w:rFonts w:hint="eastAsia"/>
          <w:spacing w:val="20"/>
        </w:rPr>
        <w:t>4</w:t>
      </w:r>
      <w:r w:rsidRPr="00F01A52">
        <w:rPr>
          <w:rFonts w:hint="eastAsia"/>
          <w:spacing w:val="20"/>
        </w:rPr>
        <w:t>種大氣狀態，甲、乙、</w:t>
      </w:r>
      <w:proofErr w:type="gramStart"/>
      <w:r w:rsidRPr="00F01A52">
        <w:rPr>
          <w:rFonts w:hint="eastAsia"/>
          <w:spacing w:val="20"/>
        </w:rPr>
        <w:t>丙有相同</w:t>
      </w:r>
      <w:proofErr w:type="gramEnd"/>
      <w:r w:rsidRPr="00F01A52">
        <w:rPr>
          <w:rFonts w:hint="eastAsia"/>
          <w:spacing w:val="20"/>
        </w:rPr>
        <w:t>的水氣壓，</w:t>
      </w:r>
      <w:proofErr w:type="gramStart"/>
      <w:r w:rsidRPr="00F01A52">
        <w:rPr>
          <w:rFonts w:hint="eastAsia"/>
          <w:spacing w:val="20"/>
        </w:rPr>
        <w:t>甲和丁有</w:t>
      </w:r>
      <w:proofErr w:type="gramEnd"/>
      <w:r w:rsidRPr="00F01A52">
        <w:rPr>
          <w:rFonts w:hint="eastAsia"/>
          <w:spacing w:val="20"/>
        </w:rPr>
        <w:t>相同的溫度。下列敘述何者正確？</w:t>
      </w:r>
    </w:p>
    <w:p w14:paraId="6CCF86AE" w14:textId="6026D91C" w:rsidR="00F01A52" w:rsidRDefault="00B54ABB" w:rsidP="00F01A52">
      <w:pPr>
        <w:pStyle w:val="TIT1"/>
        <w:tabs>
          <w:tab w:val="left" w:pos="3360"/>
          <w:tab w:val="left" w:pos="6360"/>
        </w:tabs>
        <w:spacing w:before="60"/>
        <w:ind w:leftChars="165" w:left="546"/>
        <w:rPr>
          <w:rFonts w:eastAsiaTheme="minorEastAsia"/>
          <w:spacing w:val="20"/>
        </w:rPr>
      </w:pPr>
      <w:r>
        <w:rPr>
          <w:rFonts w:eastAsiaTheme="minorEastAsia"/>
          <w:noProof/>
          <w:spacing w:val="20"/>
        </w:rPr>
        <mc:AlternateContent>
          <mc:Choice Requires="wpg">
            <w:drawing>
              <wp:anchor distT="0" distB="0" distL="114300" distR="114300" simplePos="0" relativeHeight="252273664" behindDoc="0" locked="0" layoutInCell="1" allowOverlap="1" wp14:anchorId="4D63EC1A" wp14:editId="4B56730A">
                <wp:simplePos x="0" y="0"/>
                <wp:positionH relativeFrom="column">
                  <wp:posOffset>1465580</wp:posOffset>
                </wp:positionH>
                <wp:positionV relativeFrom="paragraph">
                  <wp:posOffset>80225</wp:posOffset>
                </wp:positionV>
                <wp:extent cx="3007427" cy="2077590"/>
                <wp:effectExtent l="0" t="0" r="2540" b="0"/>
                <wp:wrapNone/>
                <wp:docPr id="763" name="群組 7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007427" cy="2077590"/>
                          <a:chOff x="0" y="0"/>
                          <a:chExt cx="3045125" cy="2131473"/>
                        </a:xfrm>
                      </wpg:grpSpPr>
                      <pic:pic xmlns:pic="http://schemas.openxmlformats.org/drawingml/2006/picture">
                        <pic:nvPicPr>
                          <pic:cNvPr id="729" name="圖片 72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28481" y="40640"/>
                            <a:ext cx="2456492" cy="1457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754" name="群組 754"/>
                        <wpg:cNvGrpSpPr>
                          <a:grpSpLocks noChangeAspect="1"/>
                        </wpg:cNvGrpSpPr>
                        <wpg:grpSpPr>
                          <a:xfrm>
                            <a:off x="441916" y="1498547"/>
                            <a:ext cx="2603209" cy="179714"/>
                            <a:chOff x="-49" y="-59"/>
                            <a:chExt cx="2892478" cy="200007"/>
                          </a:xfrm>
                        </wpg:grpSpPr>
                        <wps:wsp>
                          <wps:cNvPr id="73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9" y="-59"/>
                              <a:ext cx="224980" cy="1884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A65746" w14:textId="6C3CF960" w:rsidR="00296F03" w:rsidRPr="00A1362D" w:rsidRDefault="00296F03" w:rsidP="00296F03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1362D">
                                  <w:rPr>
                                    <w:sz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3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839" y="11540"/>
                              <a:ext cx="224980" cy="1884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714C53" w14:textId="77D79601" w:rsidR="00A1362D" w:rsidRPr="00A1362D" w:rsidRDefault="00A1362D" w:rsidP="00296F03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1362D">
                                  <w:rPr>
                                    <w:rFonts w:hint="eastAsia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3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730" y="-59"/>
                              <a:ext cx="224980" cy="1884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EAFE82" w14:textId="24A29176" w:rsidR="00A1362D" w:rsidRPr="00A1362D" w:rsidRDefault="00A1362D" w:rsidP="00296F03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1362D">
                                  <w:rPr>
                                    <w:sz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3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5620" y="-59"/>
                              <a:ext cx="224980" cy="1884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3278F8" w14:textId="446AD6BA" w:rsidR="00A1362D" w:rsidRPr="00A1362D" w:rsidRDefault="00A1362D" w:rsidP="00296F03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1362D">
                                  <w:rPr>
                                    <w:sz w:val="2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3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331" y="-59"/>
                              <a:ext cx="223505" cy="1884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AA47C2" w14:textId="51BC790F" w:rsidR="00A1362D" w:rsidRPr="00A1362D" w:rsidRDefault="00A1362D" w:rsidP="00296F03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1362D">
                                  <w:rPr>
                                    <w:sz w:val="2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3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5220" y="-59"/>
                              <a:ext cx="224980" cy="1884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8FB97E" w14:textId="4C3F7D1D" w:rsidR="00A1362D" w:rsidRPr="00A1362D" w:rsidRDefault="00A1362D" w:rsidP="00296F03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1362D">
                                  <w:rPr>
                                    <w:sz w:val="20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3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1286" y="-59"/>
                              <a:ext cx="224980" cy="1884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28285F" w14:textId="3AAF8C8A" w:rsidR="00A1362D" w:rsidRPr="00A1362D" w:rsidRDefault="00A1362D" w:rsidP="00296F03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1362D">
                                  <w:rPr>
                                    <w:sz w:val="2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3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8998" y="-59"/>
                              <a:ext cx="224980" cy="1884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A18BFF" w14:textId="1277F74C" w:rsidR="00A1362D" w:rsidRPr="00A1362D" w:rsidRDefault="00A1362D" w:rsidP="00296F03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1362D">
                                  <w:rPr>
                                    <w:sz w:val="20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3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6711" y="5740"/>
                              <a:ext cx="225718" cy="1884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35957B" w14:textId="1F56E63E" w:rsidR="00A1362D" w:rsidRPr="00A1362D" w:rsidRDefault="00A1362D" w:rsidP="00296F03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1362D">
                                  <w:rPr>
                                    <w:sz w:val="20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s:wsp>
                        <wps:cNvPr id="748" name="文字方塊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45920" y="1132840"/>
                            <a:ext cx="201930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167C8" w14:textId="47AA95E1" w:rsidR="00A1362D" w:rsidRPr="00296F03" w:rsidRDefault="00A1362D" w:rsidP="00296F03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49" name="文字方塊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87466" y="1102088"/>
                            <a:ext cx="202480" cy="217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82D99" w14:textId="59E2AC56" w:rsidR="00A1362D" w:rsidRPr="00296F03" w:rsidRDefault="00A1362D" w:rsidP="00296F03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750" name="文字方塊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95365" y="1132560"/>
                            <a:ext cx="202480" cy="199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BD56F" w14:textId="5456C3A5" w:rsidR="00A1362D" w:rsidRPr="00296F03" w:rsidRDefault="00A1362D" w:rsidP="00296F03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751" name="文字方塊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95365" y="690856"/>
                            <a:ext cx="202480" cy="217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3DBE3C" w14:textId="07D5518F" w:rsidR="00A1362D" w:rsidRPr="00296F03" w:rsidRDefault="00A1362D" w:rsidP="00296F03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grpSp>
                        <wpg:cNvPr id="755" name="群組 755"/>
                        <wpg:cNvGrpSpPr>
                          <a:grpSpLocks noChangeAspect="1"/>
                        </wpg:cNvGrpSpPr>
                        <wpg:grpSpPr>
                          <a:xfrm>
                            <a:off x="238713" y="0"/>
                            <a:ext cx="256841" cy="1526249"/>
                            <a:chOff x="-52" y="0"/>
                            <a:chExt cx="285380" cy="1695832"/>
                          </a:xfrm>
                        </wpg:grpSpPr>
                        <wps:wsp>
                          <wps:cNvPr id="74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4" y="1507729"/>
                              <a:ext cx="279564" cy="188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CDA0B4" w14:textId="77777777" w:rsidR="00A1362D" w:rsidRPr="00A1362D" w:rsidRDefault="00A1362D" w:rsidP="00296F03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1362D">
                                  <w:rPr>
                                    <w:sz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4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4" y="1316160"/>
                              <a:ext cx="279564" cy="188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5DD340" w14:textId="189DA848" w:rsidR="00A1362D" w:rsidRPr="00A1362D" w:rsidRDefault="00A1362D" w:rsidP="00296F03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1362D">
                                  <w:rPr>
                                    <w:sz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4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4" y="1135625"/>
                              <a:ext cx="279564" cy="188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499DE" w14:textId="734D96B6" w:rsidR="00A1362D" w:rsidRPr="00A1362D" w:rsidRDefault="00A1362D" w:rsidP="00296F03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1362D">
                                  <w:rPr>
                                    <w:sz w:val="2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4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4" y="949265"/>
                              <a:ext cx="279564" cy="188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FFB91B" w14:textId="029BCC0B" w:rsidR="00A1362D" w:rsidRPr="00A1362D" w:rsidRDefault="00A1362D" w:rsidP="00296F03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1362D">
                                  <w:rPr>
                                    <w:sz w:val="2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4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4" y="757084"/>
                              <a:ext cx="279564" cy="188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9FE7CC" w14:textId="2DEF624B" w:rsidR="00A1362D" w:rsidRPr="00A1362D" w:rsidRDefault="00A1362D" w:rsidP="00296F03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1362D">
                                  <w:rPr>
                                    <w:sz w:val="20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4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4" y="564901"/>
                              <a:ext cx="279564" cy="188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8F20D5" w14:textId="539A95BD" w:rsidR="00A1362D" w:rsidRPr="00A1362D" w:rsidRDefault="00A1362D" w:rsidP="00296F03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1362D">
                                  <w:rPr>
                                    <w:sz w:val="20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4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4" y="372717"/>
                              <a:ext cx="279564" cy="188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078480" w14:textId="6C6F50DE" w:rsidR="00A1362D" w:rsidRPr="00A1362D" w:rsidRDefault="00A1362D" w:rsidP="00296F03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1362D">
                                  <w:rPr>
                                    <w:sz w:val="20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4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2" y="186359"/>
                              <a:ext cx="279564" cy="188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0A878A" w14:textId="057E535B" w:rsidR="00A1362D" w:rsidRPr="00A1362D" w:rsidRDefault="00A1362D" w:rsidP="00296F03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1362D">
                                  <w:rPr>
                                    <w:sz w:val="20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5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4" y="0"/>
                              <a:ext cx="279564" cy="188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33A3AC" w14:textId="36E871B2" w:rsidR="00A1362D" w:rsidRPr="00A1362D" w:rsidRDefault="00A1362D" w:rsidP="00296F03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1362D">
                                  <w:rPr>
                                    <w:sz w:val="20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s:wsp>
                        <wps:cNvPr id="75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9432" y="1691580"/>
                            <a:ext cx="1245425" cy="191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2AFE5" w14:textId="6BC9B8C8" w:rsidR="00A1362D" w:rsidRPr="00A1362D" w:rsidRDefault="00A1362D" w:rsidP="00296F03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  <w:szCs w:val="16"/>
                                </w:rPr>
                              </w:pPr>
                              <w:r w:rsidRPr="00A1362D">
                                <w:rPr>
                                  <w:rFonts w:hint="eastAsia"/>
                                  <w:sz w:val="21"/>
                                  <w:szCs w:val="16"/>
                                </w:rPr>
                                <w:t>溫度（</w:t>
                              </w:r>
                              <w:r w:rsidRPr="00A1362D">
                                <w:rPr>
                                  <w:sz w:val="21"/>
                                  <w:szCs w:val="16"/>
                                </w:rPr>
                                <w:t>℃</w:t>
                              </w:r>
                              <w:r w:rsidRPr="00A1362D">
                                <w:rPr>
                                  <w:rFonts w:hint="eastAsia"/>
                                  <w:sz w:val="21"/>
                                  <w:szCs w:val="1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75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7769"/>
                            <a:ext cx="191650" cy="1039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A8592" w14:textId="60DE2AB4" w:rsidR="00A1362D" w:rsidRPr="00A1362D" w:rsidRDefault="00A1362D" w:rsidP="00296F03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  <w:szCs w:val="16"/>
                                </w:rPr>
                              </w:pPr>
                              <w:r w:rsidRPr="00A1362D">
                                <w:rPr>
                                  <w:rFonts w:hint="eastAsia"/>
                                  <w:sz w:val="21"/>
                                  <w:szCs w:val="16"/>
                                </w:rPr>
                                <w:t>水氣壓（百帕）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>
                          <a:spAutoFit/>
                        </wps:bodyPr>
                      </wps:wsp>
                      <wps:wsp>
                        <wps:cNvPr id="75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99158" y="1931641"/>
                            <a:ext cx="1245425" cy="199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D62AB" w14:textId="6D3CE97E" w:rsidR="00A1362D" w:rsidRPr="00296F03" w:rsidRDefault="00A1362D" w:rsidP="00296F03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18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  <w:sz w:val="22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759" name="橢圓 759"/>
                        <wps:cNvSpPr/>
                        <wps:spPr>
                          <a:xfrm>
                            <a:off x="2468880" y="736600"/>
                            <a:ext cx="81538" cy="8153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橢圓 760"/>
                        <wps:cNvSpPr/>
                        <wps:spPr>
                          <a:xfrm>
                            <a:off x="2468880" y="1076960"/>
                            <a:ext cx="81280" cy="812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橢圓 761"/>
                        <wps:cNvSpPr/>
                        <wps:spPr>
                          <a:xfrm>
                            <a:off x="2001520" y="1082040"/>
                            <a:ext cx="81280" cy="812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橢圓 762"/>
                        <wps:cNvSpPr/>
                        <wps:spPr>
                          <a:xfrm>
                            <a:off x="1569720" y="1071880"/>
                            <a:ext cx="81280" cy="812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63EC1A" id="群組 763" o:spid="_x0000_s1026" style="position:absolute;left:0;text-align:left;margin-left:115.4pt;margin-top:6.3pt;width:236.8pt;height:163.6pt;z-index:252273664;mso-width-relative:margin;mso-height-relative:margin" coordsize="30451,2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">
                <o:lock v:ext="edit" aspectratio="t"/>
                <v:shape id="圖片 729" o:spid="_x0000_s1027" type="#_x0000_t75" style="position:absolute;left:5284;top:406;width:24565;height:14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">
                  <v:imagedata r:id="rId16" o:title="" grayscale="t"/>
                </v:shape>
                <v:group id="群組 754" o:spid="_x0000_s1028" style="position:absolute;left:4419;top:14985;width:26032;height:1797" coordorigin="" coordsize="28924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o:lock v:ext="edit" aspectratio="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width:2249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35A65746" w14:textId="6C3CF960" w:rsidR="00296F03" w:rsidRPr="00A1362D" w:rsidRDefault="00296F03" w:rsidP="00296F03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1362D">
                            <w:rPr>
                              <w:sz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30" type="#_x0000_t202" style="position:absolute;left:3318;top:115;width:2250;height:1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28714C53" w14:textId="77D79601" w:rsidR="00A1362D" w:rsidRPr="00A1362D" w:rsidRDefault="00A1362D" w:rsidP="00296F03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1362D">
                            <w:rPr>
                              <w:rFonts w:hint="eastAsia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31" type="#_x0000_t202" style="position:absolute;left:6637;width:2250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20EAFE82" w14:textId="24A29176" w:rsidR="00A1362D" w:rsidRPr="00A1362D" w:rsidRDefault="00A1362D" w:rsidP="00296F03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1362D">
                            <w:rPr>
                              <w:sz w:val="2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032" type="#_x0000_t202" style="position:absolute;left:9956;width:2250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723278F8" w14:textId="446AD6BA" w:rsidR="00A1362D" w:rsidRPr="00A1362D" w:rsidRDefault="00A1362D" w:rsidP="00296F03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1362D">
                            <w:rPr>
                              <w:sz w:val="20"/>
                            </w:rPr>
                            <w:t>15</w:t>
                          </w:r>
                        </w:p>
                      </w:txbxContent>
                    </v:textbox>
                  </v:shape>
                  <v:shape id="_x0000_s1033" type="#_x0000_t202" style="position:absolute;left:13333;width:2235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33AA47C2" w14:textId="51BC790F" w:rsidR="00A1362D" w:rsidRPr="00A1362D" w:rsidRDefault="00A1362D" w:rsidP="00296F03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1362D">
                            <w:rPr>
                              <w:sz w:val="2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034" type="#_x0000_t202" style="position:absolute;left:16652;width:2250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268FB97E" w14:textId="4C3F7D1D" w:rsidR="00A1362D" w:rsidRPr="00A1362D" w:rsidRDefault="00A1362D" w:rsidP="00296F03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1362D">
                            <w:rPr>
                              <w:sz w:val="20"/>
                            </w:rPr>
                            <w:t>25</w:t>
                          </w:r>
                        </w:p>
                      </w:txbxContent>
                    </v:textbox>
                  </v:shape>
                  <v:shape id="_x0000_s1035" type="#_x0000_t202" style="position:absolute;left:19912;width:2250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" filled="f" stroked="f">
                    <v:textbox style="mso-fit-shape-to-text:t" inset="0,0,0,0">
                      <w:txbxContent>
                        <w:p w14:paraId="0F28285F" w14:textId="3AAF8C8A" w:rsidR="00A1362D" w:rsidRPr="00A1362D" w:rsidRDefault="00A1362D" w:rsidP="00296F03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1362D">
                            <w:rPr>
                              <w:sz w:val="20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1036" type="#_x0000_t202" style="position:absolute;left:23289;width:2250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12A18BFF" w14:textId="1277F74C" w:rsidR="00A1362D" w:rsidRPr="00A1362D" w:rsidRDefault="00A1362D" w:rsidP="00296F03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1362D">
                            <w:rPr>
                              <w:sz w:val="20"/>
                            </w:rPr>
                            <w:t>35</w:t>
                          </w:r>
                        </w:p>
                      </w:txbxContent>
                    </v:textbox>
                  </v:shape>
                  <v:shape id="_x0000_s1037" type="#_x0000_t202" style="position:absolute;left:26667;top:57;width:2257;height:1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7F35957B" w14:textId="1F56E63E" w:rsidR="00A1362D" w:rsidRPr="00A1362D" w:rsidRDefault="00A1362D" w:rsidP="00296F03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1362D">
                            <w:rPr>
                              <w:sz w:val="20"/>
                            </w:rPr>
                            <w:t>40</w:t>
                          </w:r>
                        </w:p>
                      </w:txbxContent>
                    </v:textbox>
                  </v:shape>
                </v:group>
                <v:shape id="_x0000_s1038" type="#_x0000_t202" style="position:absolute;left:16459;top:11328;width:2019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bR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C/iSbRwgAAANwAAAAPAAAA&#10;AAAAAAAAAAAAAAcCAABkcnMvZG93bnJldi54bWxQSwUGAAAAAAMAAwC3AAAA9gIAAAAA&#10;" filled="f" stroked="f">
                  <o:lock v:ext="edit" aspectratio="t"/>
                  <v:textbox inset="0,0,0,0">
                    <w:txbxContent>
                      <w:p w14:paraId="400167C8" w14:textId="47AA95E1" w:rsidR="00A1362D" w:rsidRPr="00296F03" w:rsidRDefault="00A1362D" w:rsidP="00296F03">
                        <w:pPr>
                          <w:spacing w:line="240" w:lineRule="atLeast"/>
                          <w:jc w:val="center"/>
                          <w:rPr>
                            <w:sz w:val="22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18"/>
                          </w:rPr>
                          <w:t>丙</w:t>
                        </w:r>
                      </w:p>
                    </w:txbxContent>
                  </v:textbox>
                </v:shape>
                <v:shape id="_x0000_s1039" type="#_x0000_t202" style="position:absolute;left:20874;top:11020;width:2025;height:2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" filled="f" stroked="f">
                  <o:lock v:ext="edit" aspectratio="t"/>
                  <v:textbox style="mso-fit-shape-to-text:t" inset="0,0,0,0">
                    <w:txbxContent>
                      <w:p w14:paraId="50A82D99" w14:textId="59E2AC56" w:rsidR="00A1362D" w:rsidRPr="00296F03" w:rsidRDefault="00A1362D" w:rsidP="00296F03">
                        <w:pPr>
                          <w:spacing w:line="240" w:lineRule="atLeast"/>
                          <w:jc w:val="center"/>
                          <w:rPr>
                            <w:sz w:val="22"/>
                            <w:szCs w:val="18"/>
                          </w:rPr>
                        </w:pPr>
                        <w:r>
                          <w:rPr>
                            <w:rFonts w:hint="eastAsia"/>
                          </w:rPr>
                          <w:t>乙</w:t>
                        </w:r>
                      </w:p>
                    </w:txbxContent>
                  </v:textbox>
                </v:shape>
                <v:shape id="_x0000_s1040" type="#_x0000_t202" style="position:absolute;left:25953;top:11325;width:2025;height:1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" filled="f" stroked="f">
                  <o:lock v:ext="edit" aspectratio="t"/>
                  <v:textbox style="mso-fit-shape-to-text:t" inset="0,0,0,0">
                    <w:txbxContent>
                      <w:p w14:paraId="510BD56F" w14:textId="5456C3A5" w:rsidR="00A1362D" w:rsidRPr="00296F03" w:rsidRDefault="00A1362D" w:rsidP="00296F03">
                        <w:pPr>
                          <w:spacing w:line="240" w:lineRule="atLeast"/>
                          <w:jc w:val="center"/>
                          <w:rPr>
                            <w:sz w:val="22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_x0000_s1041" type="#_x0000_t202" style="position:absolute;left:25953;top:6908;width:2025;height:2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" filled="f" stroked="f">
                  <o:lock v:ext="edit" aspectratio="t"/>
                  <v:textbox style="mso-fit-shape-to-text:t" inset="0,0,0,0">
                    <w:txbxContent>
                      <w:p w14:paraId="403DBE3C" w14:textId="07D5518F" w:rsidR="00A1362D" w:rsidRPr="00296F03" w:rsidRDefault="00A1362D" w:rsidP="00296F03">
                        <w:pPr>
                          <w:spacing w:line="240" w:lineRule="atLeast"/>
                          <w:jc w:val="center"/>
                          <w:rPr>
                            <w:sz w:val="22"/>
                            <w:szCs w:val="18"/>
                          </w:rPr>
                        </w:pPr>
                        <w:r>
                          <w:rPr>
                            <w:rFonts w:hint="eastAsia"/>
                          </w:rPr>
                          <w:t>丁</w:t>
                        </w:r>
                      </w:p>
                    </w:txbxContent>
                  </v:textbox>
                </v:shape>
                <v:group id="群組 755" o:spid="_x0000_s1042" style="position:absolute;left:2387;width:2568;height:15262" coordorigin="" coordsize="2853,16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o:lock v:ext="edit" aspectratio="t"/>
                  <v:shape id="_x0000_s1043" type="#_x0000_t202" style="position:absolute;left:57;top:15077;width:2796;height:1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0ECDA0B4" w14:textId="77777777" w:rsidR="00A1362D" w:rsidRPr="00A1362D" w:rsidRDefault="00A1362D" w:rsidP="00296F03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1362D">
                            <w:rPr>
                              <w:sz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44" type="#_x0000_t202" style="position:absolute;left:57;top:13161;width:2796;height:1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0E5DD340" w14:textId="189DA848" w:rsidR="00A1362D" w:rsidRPr="00A1362D" w:rsidRDefault="00A1362D" w:rsidP="00296F03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1362D">
                            <w:rPr>
                              <w:sz w:val="2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045" type="#_x0000_t202" style="position:absolute;left:57;top:11356;width:2796;height:1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373499DE" w14:textId="734D96B6" w:rsidR="00A1362D" w:rsidRPr="00A1362D" w:rsidRDefault="00A1362D" w:rsidP="00296F03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1362D">
                            <w:rPr>
                              <w:sz w:val="2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046" type="#_x0000_t202" style="position:absolute;left:57;top:9492;width:2796;height:1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77FFB91B" w14:textId="029BCC0B" w:rsidR="00A1362D" w:rsidRPr="00A1362D" w:rsidRDefault="00A1362D" w:rsidP="00296F03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1362D">
                            <w:rPr>
                              <w:sz w:val="20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1047" type="#_x0000_t202" style="position:absolute;left:57;top:7570;width:2796;height:1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3F9FE7CC" w14:textId="2DEF624B" w:rsidR="00A1362D" w:rsidRPr="00A1362D" w:rsidRDefault="00A1362D" w:rsidP="00296F03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1362D">
                            <w:rPr>
                              <w:sz w:val="20"/>
                            </w:rPr>
                            <w:t>40</w:t>
                          </w:r>
                        </w:p>
                      </w:txbxContent>
                    </v:textbox>
                  </v:shape>
                  <v:shape id="_x0000_s1048" type="#_x0000_t202" style="position:absolute;left:57;top:5649;width:2796;height:1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448F20D5" w14:textId="539A95BD" w:rsidR="00A1362D" w:rsidRPr="00A1362D" w:rsidRDefault="00A1362D" w:rsidP="00296F03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1362D">
                            <w:rPr>
                              <w:sz w:val="20"/>
                            </w:rPr>
                            <w:t>50</w:t>
                          </w:r>
                        </w:p>
                      </w:txbxContent>
                    </v:textbox>
                  </v:shape>
                  <v:shape id="_x0000_s1049" type="#_x0000_t202" style="position:absolute;left:57;top:3727;width:2796;height:1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" filled="f" stroked="f">
                    <v:textbox style="mso-fit-shape-to-text:t" inset="0,0,0,0">
                      <w:txbxContent>
                        <w:p w14:paraId="7C078480" w14:textId="6C6F50DE" w:rsidR="00A1362D" w:rsidRPr="00A1362D" w:rsidRDefault="00A1362D" w:rsidP="00296F03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1362D">
                            <w:rPr>
                              <w:sz w:val="20"/>
                            </w:rPr>
                            <w:t>60</w:t>
                          </w:r>
                        </w:p>
                      </w:txbxContent>
                    </v:textbox>
                  </v:shape>
                  <v:shape id="_x0000_s1050" type="#_x0000_t202" style="position:absolute;top:1863;width:2795;height:1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240A878A" w14:textId="057E535B" w:rsidR="00A1362D" w:rsidRPr="00A1362D" w:rsidRDefault="00A1362D" w:rsidP="00296F03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1362D">
                            <w:rPr>
                              <w:sz w:val="20"/>
                            </w:rPr>
                            <w:t>70</w:t>
                          </w:r>
                        </w:p>
                      </w:txbxContent>
                    </v:textbox>
                  </v:shape>
                  <v:shape id="_x0000_s1051" type="#_x0000_t202" style="position:absolute;left:57;width:2796;height:1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0733A3AC" w14:textId="36E871B2" w:rsidR="00A1362D" w:rsidRPr="00A1362D" w:rsidRDefault="00A1362D" w:rsidP="00296F03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1362D">
                            <w:rPr>
                              <w:sz w:val="20"/>
                            </w:rPr>
                            <w:t>80</w:t>
                          </w:r>
                        </w:p>
                      </w:txbxContent>
                    </v:textbox>
                  </v:shape>
                </v:group>
                <v:shape id="_x0000_s1052" type="#_x0000_t202" style="position:absolute;left:12494;top:16915;width:12454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" filled="f" stroked="f">
                  <v:textbox style="mso-fit-shape-to-text:t" inset="0,0,0,0">
                    <w:txbxContent>
                      <w:p w14:paraId="4B32AFE5" w14:textId="6BC9B8C8" w:rsidR="00A1362D" w:rsidRPr="00A1362D" w:rsidRDefault="00A1362D" w:rsidP="00296F03">
                        <w:pPr>
                          <w:spacing w:line="240" w:lineRule="atLeast"/>
                          <w:jc w:val="center"/>
                          <w:rPr>
                            <w:sz w:val="21"/>
                            <w:szCs w:val="16"/>
                          </w:rPr>
                        </w:pPr>
                        <w:r w:rsidRPr="00A1362D">
                          <w:rPr>
                            <w:rFonts w:hint="eastAsia"/>
                            <w:sz w:val="21"/>
                            <w:szCs w:val="16"/>
                          </w:rPr>
                          <w:t>溫度（</w:t>
                        </w:r>
                        <w:r w:rsidRPr="00A1362D">
                          <w:rPr>
                            <w:sz w:val="21"/>
                            <w:szCs w:val="16"/>
                          </w:rPr>
                          <w:t>℃</w:t>
                        </w:r>
                        <w:r w:rsidRPr="00A1362D">
                          <w:rPr>
                            <w:rFonts w:hint="eastAsia"/>
                            <w:sz w:val="21"/>
                            <w:szCs w:val="16"/>
                          </w:rPr>
                          <w:t>）</w:t>
                        </w:r>
                      </w:p>
                    </w:txbxContent>
                  </v:textbox>
                </v:shape>
                <v:shape id="_x0000_s1053" type="#_x0000_t202" style="position:absolute;top:1777;width:1916;height:10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" filled="f" stroked="f">
                  <v:textbox style="layout-flow:vertical-ideographic;mso-fit-shape-to-text:t" inset="0,0,0,0">
                    <w:txbxContent>
                      <w:p w14:paraId="2E8A8592" w14:textId="60DE2AB4" w:rsidR="00A1362D" w:rsidRPr="00A1362D" w:rsidRDefault="00A1362D" w:rsidP="00296F03">
                        <w:pPr>
                          <w:spacing w:line="240" w:lineRule="atLeast"/>
                          <w:jc w:val="center"/>
                          <w:rPr>
                            <w:sz w:val="21"/>
                            <w:szCs w:val="16"/>
                          </w:rPr>
                        </w:pPr>
                        <w:r w:rsidRPr="00A1362D">
                          <w:rPr>
                            <w:rFonts w:hint="eastAsia"/>
                            <w:sz w:val="21"/>
                            <w:szCs w:val="16"/>
                          </w:rPr>
                          <w:t>水氣壓（百帕）</w:t>
                        </w:r>
                      </w:p>
                    </w:txbxContent>
                  </v:textbox>
                </v:shape>
                <v:shape id="_x0000_s1054" type="#_x0000_t202" style="position:absolute;left:8991;top:19316;width:12454;height:1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" filled="f" stroked="f">
                  <v:textbox style="mso-fit-shape-to-text:t" inset="0,0,0,0">
                    <w:txbxContent>
                      <w:p w14:paraId="323D62AB" w14:textId="6D3CE97E" w:rsidR="00A1362D" w:rsidRPr="00296F03" w:rsidRDefault="00A1362D" w:rsidP="00296F03">
                        <w:pPr>
                          <w:spacing w:line="240" w:lineRule="atLeast"/>
                          <w:jc w:val="center"/>
                          <w:rPr>
                            <w:sz w:val="22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18"/>
                          </w:rPr>
                          <w:t>圖</w:t>
                        </w:r>
                        <w:r>
                          <w:rPr>
                            <w:rFonts w:hint="eastAsia"/>
                            <w:sz w:val="22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oval id="橢圓 759" o:spid="_x0000_s1055" style="position:absolute;left:24688;top:7366;width:816;height: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" fillcolor="black [3213]" strokecolor="black [3213]" strokeweight="1pt">
                  <v:stroke joinstyle="miter"/>
                </v:oval>
                <v:oval id="橢圓 760" o:spid="_x0000_s1056" style="position:absolute;left:24688;top:10769;width:813;height: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" fillcolor="black [3213]" strokecolor="black [3213]" strokeweight="1pt">
                  <v:stroke joinstyle="miter"/>
                </v:oval>
                <v:oval id="橢圓 761" o:spid="_x0000_s1057" style="position:absolute;left:20015;top:10820;width:813;height: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" fillcolor="black [3213]" strokecolor="black [3213]" strokeweight="1pt">
                  <v:stroke joinstyle="miter"/>
                </v:oval>
                <v:oval id="橢圓 762" o:spid="_x0000_s1058" style="position:absolute;left:15697;top:10718;width:813;height: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" fillcolor="black [3213]" strokecolor="black [3213]" strokeweight="1pt">
                  <v:stroke joinstyle="miter"/>
                </v:oval>
              </v:group>
            </w:pict>
          </mc:Fallback>
        </mc:AlternateContent>
      </w:r>
    </w:p>
    <w:p w14:paraId="0E457F46" w14:textId="06885554" w:rsidR="00F01A52" w:rsidRDefault="00F01A52" w:rsidP="00F01A52">
      <w:pPr>
        <w:pStyle w:val="TIT1"/>
        <w:tabs>
          <w:tab w:val="left" w:pos="3360"/>
          <w:tab w:val="left" w:pos="6360"/>
        </w:tabs>
        <w:spacing w:before="60"/>
        <w:ind w:leftChars="165" w:left="546"/>
        <w:rPr>
          <w:rFonts w:eastAsiaTheme="minorEastAsia"/>
          <w:spacing w:val="20"/>
        </w:rPr>
      </w:pPr>
    </w:p>
    <w:p w14:paraId="297FAC67" w14:textId="6E8164E6" w:rsidR="00F01A52" w:rsidRDefault="00F01A52" w:rsidP="00F01A52">
      <w:pPr>
        <w:pStyle w:val="TIT1"/>
        <w:tabs>
          <w:tab w:val="left" w:pos="3360"/>
          <w:tab w:val="left" w:pos="6360"/>
        </w:tabs>
        <w:spacing w:before="60"/>
        <w:ind w:leftChars="165" w:left="546"/>
        <w:rPr>
          <w:rFonts w:eastAsiaTheme="minorEastAsia"/>
          <w:spacing w:val="20"/>
        </w:rPr>
      </w:pPr>
    </w:p>
    <w:p w14:paraId="0624E2A3" w14:textId="0E15F8E4" w:rsidR="00F01A52" w:rsidRDefault="00F01A52" w:rsidP="00F01A52">
      <w:pPr>
        <w:pStyle w:val="TIT1"/>
        <w:tabs>
          <w:tab w:val="left" w:pos="3360"/>
          <w:tab w:val="left" w:pos="6360"/>
        </w:tabs>
        <w:spacing w:before="60"/>
        <w:ind w:leftChars="165" w:left="546"/>
        <w:rPr>
          <w:rFonts w:eastAsiaTheme="minorEastAsia"/>
          <w:spacing w:val="20"/>
        </w:rPr>
      </w:pPr>
    </w:p>
    <w:p w14:paraId="270DE025" w14:textId="1E861739" w:rsidR="00F01A52" w:rsidRDefault="00F01A52" w:rsidP="00F01A52">
      <w:pPr>
        <w:pStyle w:val="TIT1"/>
        <w:tabs>
          <w:tab w:val="left" w:pos="3360"/>
          <w:tab w:val="left" w:pos="6360"/>
        </w:tabs>
        <w:spacing w:before="60"/>
        <w:ind w:leftChars="165" w:left="546"/>
        <w:rPr>
          <w:rFonts w:eastAsiaTheme="minorEastAsia"/>
          <w:spacing w:val="20"/>
        </w:rPr>
      </w:pPr>
    </w:p>
    <w:p w14:paraId="33067878" w14:textId="00CBE14E" w:rsidR="00F01A52" w:rsidRDefault="00F01A52" w:rsidP="00F01A52">
      <w:pPr>
        <w:pStyle w:val="TIT1"/>
        <w:tabs>
          <w:tab w:val="left" w:pos="3360"/>
          <w:tab w:val="left" w:pos="6360"/>
        </w:tabs>
        <w:spacing w:before="60"/>
        <w:ind w:leftChars="165" w:left="546"/>
        <w:rPr>
          <w:rFonts w:eastAsiaTheme="minorEastAsia"/>
          <w:spacing w:val="20"/>
        </w:rPr>
      </w:pPr>
    </w:p>
    <w:p w14:paraId="65A123C1" w14:textId="03370C4A" w:rsidR="00F01A52" w:rsidRDefault="00F01A52" w:rsidP="00F01A52">
      <w:pPr>
        <w:pStyle w:val="TIT1"/>
        <w:tabs>
          <w:tab w:val="left" w:pos="3360"/>
          <w:tab w:val="left" w:pos="6360"/>
        </w:tabs>
        <w:spacing w:before="60"/>
        <w:ind w:leftChars="165" w:left="546"/>
        <w:rPr>
          <w:rFonts w:eastAsiaTheme="minorEastAsia"/>
          <w:spacing w:val="20"/>
        </w:rPr>
      </w:pPr>
    </w:p>
    <w:p w14:paraId="111BF316" w14:textId="43180BC3" w:rsidR="00F01A52" w:rsidRDefault="00F01A52" w:rsidP="00F01A52">
      <w:pPr>
        <w:pStyle w:val="TIT1"/>
        <w:tabs>
          <w:tab w:val="left" w:pos="3360"/>
          <w:tab w:val="left" w:pos="6360"/>
        </w:tabs>
        <w:spacing w:before="60"/>
        <w:ind w:leftChars="165" w:left="546"/>
        <w:rPr>
          <w:rFonts w:eastAsiaTheme="minorEastAsia"/>
          <w:spacing w:val="20"/>
        </w:rPr>
      </w:pPr>
    </w:p>
    <w:p w14:paraId="4D8823BE" w14:textId="4A8F1CA5" w:rsidR="00F01A52" w:rsidRPr="00F01A52" w:rsidRDefault="00F01A52" w:rsidP="00B54ABB">
      <w:pPr>
        <w:pStyle w:val="TIT1"/>
        <w:spacing w:beforeLines="50" w:before="120"/>
        <w:ind w:leftChars="165" w:left="747" w:hangingChars="135" w:hanging="351"/>
        <w:rPr>
          <w:color w:val="000000" w:themeColor="text1"/>
          <w:spacing w:val="20"/>
        </w:rPr>
      </w:pPr>
      <w:r w:rsidRPr="00F01A52">
        <w:rPr>
          <w:rFonts w:hint="eastAsia"/>
          <w:color w:val="000000" w:themeColor="text1"/>
          <w:spacing w:val="20"/>
        </w:rPr>
        <w:t>(A)</w:t>
      </w:r>
      <w:r w:rsidR="006B04A7">
        <w:rPr>
          <w:rFonts w:hint="eastAsia"/>
          <w:color w:val="000000" w:themeColor="text1"/>
          <w:spacing w:val="20"/>
        </w:rPr>
        <w:t>夏天</w:t>
      </w:r>
      <w:r w:rsidRPr="00F01A52">
        <w:rPr>
          <w:rFonts w:hint="eastAsia"/>
          <w:color w:val="000000" w:themeColor="text1"/>
          <w:spacing w:val="20"/>
        </w:rPr>
        <w:t>從冰箱取出冷飲，空氣接觸飲料罐表面會產生類似由乙</w:t>
      </w:r>
      <w:r>
        <w:rPr>
          <w:rFonts w:ascii="細明體" w:hAnsi="細明體" w:hint="eastAsia"/>
          <w:color w:val="000000" w:themeColor="text1"/>
          <w:spacing w:val="20"/>
        </w:rPr>
        <w:t>→</w:t>
      </w:r>
      <w:r w:rsidRPr="00F01A52">
        <w:rPr>
          <w:rFonts w:hint="eastAsia"/>
          <w:color w:val="000000" w:themeColor="text1"/>
          <w:spacing w:val="20"/>
        </w:rPr>
        <w:t>丙的過程</w:t>
      </w:r>
    </w:p>
    <w:p w14:paraId="7AD01792" w14:textId="68F90E4C" w:rsidR="00F01A52" w:rsidRPr="00F01A52" w:rsidRDefault="00F01A52" w:rsidP="00F01A52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F01A52">
        <w:rPr>
          <w:rFonts w:hint="eastAsia"/>
          <w:color w:val="000000" w:themeColor="text1"/>
          <w:spacing w:val="20"/>
        </w:rPr>
        <w:t>(B)</w:t>
      </w:r>
      <w:r w:rsidRPr="00F01A52">
        <w:rPr>
          <w:rFonts w:hint="eastAsia"/>
          <w:color w:val="000000" w:themeColor="text1"/>
          <w:spacing w:val="20"/>
        </w:rPr>
        <w:t>冷、暖氣團交會時，暖氣團會產生類似由甲</w:t>
      </w:r>
      <w:r>
        <w:rPr>
          <w:rFonts w:ascii="細明體" w:hAnsi="細明體" w:hint="eastAsia"/>
          <w:color w:val="000000" w:themeColor="text1"/>
          <w:spacing w:val="20"/>
        </w:rPr>
        <w:t>→</w:t>
      </w:r>
      <w:r w:rsidRPr="00F01A52">
        <w:rPr>
          <w:rFonts w:hint="eastAsia"/>
          <w:color w:val="000000" w:themeColor="text1"/>
          <w:spacing w:val="20"/>
        </w:rPr>
        <w:t>丁的過程</w:t>
      </w:r>
    </w:p>
    <w:p w14:paraId="1C253D4B" w14:textId="13B51E00" w:rsidR="00F01A52" w:rsidRPr="00F01A52" w:rsidRDefault="00F01A52" w:rsidP="00F01A52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F01A52">
        <w:rPr>
          <w:rFonts w:hint="eastAsia"/>
          <w:color w:val="000000" w:themeColor="text1"/>
          <w:spacing w:val="20"/>
        </w:rPr>
        <w:t>(C)</w:t>
      </w:r>
      <w:r w:rsidRPr="00F01A52">
        <w:rPr>
          <w:rFonts w:hint="eastAsia"/>
          <w:color w:val="000000" w:themeColor="text1"/>
          <w:spacing w:val="20"/>
        </w:rPr>
        <w:t>空氣因地形舉升時，會產生類似由乙</w:t>
      </w:r>
      <w:r>
        <w:rPr>
          <w:rFonts w:ascii="細明體" w:hAnsi="細明體" w:hint="eastAsia"/>
          <w:color w:val="000000" w:themeColor="text1"/>
          <w:spacing w:val="20"/>
        </w:rPr>
        <w:t>→</w:t>
      </w:r>
      <w:r w:rsidRPr="00F01A52">
        <w:rPr>
          <w:rFonts w:hint="eastAsia"/>
          <w:color w:val="000000" w:themeColor="text1"/>
          <w:spacing w:val="20"/>
        </w:rPr>
        <w:t>甲的過程</w:t>
      </w:r>
    </w:p>
    <w:p w14:paraId="5BAD2675" w14:textId="5D55487C" w:rsidR="00F01A52" w:rsidRPr="00F01A52" w:rsidRDefault="00F01A52" w:rsidP="00F01A52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F01A52">
        <w:rPr>
          <w:rFonts w:hint="eastAsia"/>
          <w:color w:val="000000" w:themeColor="text1"/>
          <w:spacing w:val="20"/>
        </w:rPr>
        <w:t>(D)</w:t>
      </w:r>
      <w:r w:rsidRPr="00F01A52">
        <w:rPr>
          <w:rFonts w:hint="eastAsia"/>
          <w:color w:val="000000" w:themeColor="text1"/>
          <w:spacing w:val="20"/>
        </w:rPr>
        <w:t>泡溫泉時，在</w:t>
      </w:r>
      <w:r w:rsidR="006B04A7">
        <w:rPr>
          <w:rFonts w:hint="eastAsia"/>
          <w:color w:val="000000" w:themeColor="text1"/>
          <w:spacing w:val="20"/>
        </w:rPr>
        <w:t>剛</w:t>
      </w:r>
      <w:proofErr w:type="gramStart"/>
      <w:r w:rsidRPr="00F01A52">
        <w:rPr>
          <w:rFonts w:hint="eastAsia"/>
          <w:color w:val="000000" w:themeColor="text1"/>
          <w:spacing w:val="20"/>
        </w:rPr>
        <w:t>放滿熱溫泉</w:t>
      </w:r>
      <w:proofErr w:type="gramEnd"/>
      <w:r w:rsidRPr="00F01A52">
        <w:rPr>
          <w:rFonts w:hint="eastAsia"/>
          <w:color w:val="000000" w:themeColor="text1"/>
          <w:spacing w:val="20"/>
        </w:rPr>
        <w:t>水浴池上方的空氣會產生類似由丁</w:t>
      </w:r>
      <w:r>
        <w:rPr>
          <w:rFonts w:ascii="細明體" w:hAnsi="細明體" w:hint="eastAsia"/>
          <w:color w:val="000000" w:themeColor="text1"/>
          <w:spacing w:val="20"/>
        </w:rPr>
        <w:t>→</w:t>
      </w:r>
      <w:r w:rsidRPr="00F01A52">
        <w:rPr>
          <w:rFonts w:hint="eastAsia"/>
          <w:color w:val="000000" w:themeColor="text1"/>
          <w:spacing w:val="20"/>
        </w:rPr>
        <w:t>乙的過程</w:t>
      </w:r>
    </w:p>
    <w:p w14:paraId="65F09AF5" w14:textId="719CF78D" w:rsidR="006C4AE4" w:rsidRPr="00F01A52" w:rsidRDefault="00F01A52" w:rsidP="00F01A52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F01A52">
        <w:rPr>
          <w:rFonts w:hint="eastAsia"/>
          <w:color w:val="000000" w:themeColor="text1"/>
          <w:spacing w:val="20"/>
        </w:rPr>
        <w:t>(E)</w:t>
      </w:r>
      <w:r w:rsidRPr="00F01A52">
        <w:rPr>
          <w:rFonts w:hint="eastAsia"/>
          <w:color w:val="000000" w:themeColor="text1"/>
          <w:spacing w:val="20"/>
        </w:rPr>
        <w:t>在房間打開電暖氣，室內的空氣會產生類似由乙</w:t>
      </w:r>
      <w:r>
        <w:rPr>
          <w:rFonts w:ascii="細明體" w:hAnsi="細明體" w:hint="eastAsia"/>
          <w:color w:val="000000" w:themeColor="text1"/>
          <w:spacing w:val="20"/>
        </w:rPr>
        <w:t>→</w:t>
      </w:r>
      <w:r w:rsidRPr="00F01A52">
        <w:rPr>
          <w:rFonts w:hint="eastAsia"/>
          <w:color w:val="000000" w:themeColor="text1"/>
          <w:spacing w:val="20"/>
        </w:rPr>
        <w:t>丁的過程</w:t>
      </w:r>
    </w:p>
    <w:p w14:paraId="6520ED93" w14:textId="77777777" w:rsidR="00A94E3F" w:rsidRDefault="00A94E3F">
      <w:pPr>
        <w:widowControl/>
        <w:adjustRightInd/>
        <w:spacing w:line="240" w:lineRule="auto"/>
        <w:textAlignment w:val="auto"/>
        <w:rPr>
          <w:spacing w:val="20"/>
          <w:kern w:val="2"/>
          <w:sz w:val="22"/>
        </w:rPr>
      </w:pPr>
      <w:r>
        <w:rPr>
          <w:spacing w:val="20"/>
        </w:rPr>
        <w:br w:type="page"/>
      </w:r>
    </w:p>
    <w:p w14:paraId="69A50494" w14:textId="60F17843" w:rsidR="006C4AE4" w:rsidRPr="0078745C" w:rsidRDefault="006C4AE4" w:rsidP="0078745C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spacing w:val="20"/>
        </w:rPr>
        <w:lastRenderedPageBreak/>
        <w:t>5.</w:t>
      </w:r>
      <w:r w:rsidR="00AC26C5" w:rsidRPr="0078745C">
        <w:rPr>
          <w:spacing w:val="20"/>
        </w:rPr>
        <w:tab/>
      </w:r>
      <w:r w:rsidRPr="00474854">
        <w:rPr>
          <w:rFonts w:hint="eastAsia"/>
          <w:spacing w:val="12"/>
        </w:rPr>
        <w:t>威爾斯</w:t>
      </w:r>
      <w:proofErr w:type="gramStart"/>
      <w:r w:rsidRPr="00474854">
        <w:rPr>
          <w:rFonts w:hint="eastAsia"/>
          <w:spacing w:val="12"/>
        </w:rPr>
        <w:t>（</w:t>
      </w:r>
      <w:proofErr w:type="gramEnd"/>
      <w:r w:rsidRPr="00474854">
        <w:rPr>
          <w:rFonts w:hint="eastAsia"/>
          <w:spacing w:val="12"/>
        </w:rPr>
        <w:t>J.W. Wells</w:t>
      </w:r>
      <w:r w:rsidRPr="00474854">
        <w:rPr>
          <w:rFonts w:hint="eastAsia"/>
          <w:spacing w:val="12"/>
        </w:rPr>
        <w:t>）在</w:t>
      </w:r>
      <w:r w:rsidRPr="00474854">
        <w:rPr>
          <w:rFonts w:hint="eastAsia"/>
          <w:spacing w:val="12"/>
        </w:rPr>
        <w:t>1963</w:t>
      </w:r>
      <w:r w:rsidRPr="00474854">
        <w:rPr>
          <w:rFonts w:hint="eastAsia"/>
          <w:spacing w:val="12"/>
        </w:rPr>
        <w:t>年提出生物時鐘理論。根據珊瑚的年成長值與日成長值</w:t>
      </w:r>
      <w:r w:rsidRPr="0078745C">
        <w:rPr>
          <w:rFonts w:hint="eastAsia"/>
          <w:spacing w:val="20"/>
        </w:rPr>
        <w:t>推斷出泥盆紀（</w:t>
      </w:r>
      <w:r w:rsidRPr="0078745C">
        <w:rPr>
          <w:spacing w:val="20"/>
        </w:rPr>
        <w:t>419-358</w:t>
      </w:r>
      <w:r w:rsidRPr="0078745C">
        <w:rPr>
          <w:rFonts w:hint="eastAsia"/>
          <w:spacing w:val="20"/>
        </w:rPr>
        <w:t>百萬年</w:t>
      </w:r>
      <w:r w:rsidR="006B04A7">
        <w:rPr>
          <w:rFonts w:hint="eastAsia"/>
          <w:spacing w:val="20"/>
        </w:rPr>
        <w:t>前</w:t>
      </w:r>
      <w:r w:rsidRPr="0078745C">
        <w:rPr>
          <w:rFonts w:hint="eastAsia"/>
          <w:spacing w:val="20"/>
        </w:rPr>
        <w:t>）</w:t>
      </w:r>
      <w:r w:rsidR="006B04A7">
        <w:rPr>
          <w:rFonts w:hint="eastAsia"/>
          <w:spacing w:val="20"/>
        </w:rPr>
        <w:t>時，地球</w:t>
      </w:r>
      <w:r w:rsidRPr="0078745C">
        <w:rPr>
          <w:rFonts w:hint="eastAsia"/>
          <w:spacing w:val="20"/>
        </w:rPr>
        <w:t>一年有</w:t>
      </w:r>
      <w:r w:rsidRPr="0078745C">
        <w:rPr>
          <w:rFonts w:hint="eastAsia"/>
          <w:spacing w:val="20"/>
        </w:rPr>
        <w:t>40</w:t>
      </w:r>
      <w:r w:rsidR="005A78D2">
        <w:rPr>
          <w:rFonts w:hint="eastAsia"/>
          <w:spacing w:val="20"/>
        </w:rPr>
        <w:t>2</w:t>
      </w:r>
      <w:r w:rsidRPr="0078745C">
        <w:rPr>
          <w:rFonts w:hint="eastAsia"/>
          <w:spacing w:val="20"/>
        </w:rPr>
        <w:t>天</w:t>
      </w:r>
      <w:r w:rsidR="006B04A7">
        <w:rPr>
          <w:rFonts w:hint="eastAsia"/>
          <w:spacing w:val="20"/>
        </w:rPr>
        <w:t>；</w:t>
      </w:r>
      <w:r w:rsidRPr="0078745C">
        <w:rPr>
          <w:rFonts w:hint="eastAsia"/>
          <w:spacing w:val="20"/>
        </w:rPr>
        <w:t>而石炭紀（</w:t>
      </w:r>
      <w:r w:rsidRPr="0078745C">
        <w:rPr>
          <w:spacing w:val="20"/>
        </w:rPr>
        <w:t>358-298</w:t>
      </w:r>
      <w:r w:rsidRPr="00474854">
        <w:rPr>
          <w:rFonts w:hint="eastAsia"/>
          <w:spacing w:val="22"/>
        </w:rPr>
        <w:t>百萬年</w:t>
      </w:r>
      <w:r w:rsidR="006B04A7" w:rsidRPr="00474854">
        <w:rPr>
          <w:rFonts w:hint="eastAsia"/>
          <w:spacing w:val="22"/>
        </w:rPr>
        <w:t>前</w:t>
      </w:r>
      <w:r w:rsidRPr="00474854">
        <w:rPr>
          <w:rFonts w:hint="eastAsia"/>
          <w:spacing w:val="22"/>
        </w:rPr>
        <w:t>）早期一年則有</w:t>
      </w:r>
      <w:r w:rsidRPr="00474854">
        <w:rPr>
          <w:rFonts w:hint="eastAsia"/>
          <w:spacing w:val="22"/>
        </w:rPr>
        <w:t>3</w:t>
      </w:r>
      <w:r w:rsidRPr="00474854">
        <w:rPr>
          <w:spacing w:val="22"/>
        </w:rPr>
        <w:t>9</w:t>
      </w:r>
      <w:r w:rsidR="005A78D2">
        <w:rPr>
          <w:rFonts w:hint="eastAsia"/>
          <w:spacing w:val="22"/>
        </w:rPr>
        <w:t>3</w:t>
      </w:r>
      <w:r w:rsidRPr="00474854">
        <w:rPr>
          <w:rFonts w:hint="eastAsia"/>
          <w:spacing w:val="22"/>
        </w:rPr>
        <w:t>天</w:t>
      </w:r>
      <w:r w:rsidR="006B04A7" w:rsidRPr="00474854">
        <w:rPr>
          <w:rFonts w:hint="eastAsia"/>
          <w:spacing w:val="22"/>
        </w:rPr>
        <w:t>。科學家推論此現象主要是由過去到現在地球</w:t>
      </w:r>
      <w:r w:rsidR="006B04A7" w:rsidRPr="006B04A7">
        <w:rPr>
          <w:rFonts w:hint="eastAsia"/>
          <w:spacing w:val="20"/>
        </w:rPr>
        <w:t>自轉速率變化而造成，公轉速率則無太大改變。</w:t>
      </w:r>
      <w:r w:rsidRPr="0078745C">
        <w:rPr>
          <w:rFonts w:hint="eastAsia"/>
          <w:spacing w:val="20"/>
        </w:rPr>
        <w:t>圖</w:t>
      </w:r>
      <w:r w:rsidR="006B04A7">
        <w:rPr>
          <w:rFonts w:hint="eastAsia"/>
          <w:spacing w:val="20"/>
        </w:rPr>
        <w:t>2</w:t>
      </w:r>
      <w:r w:rsidRPr="0078745C">
        <w:rPr>
          <w:rFonts w:hint="eastAsia"/>
          <w:spacing w:val="20"/>
        </w:rPr>
        <w:t>為根據生物時鐘理論所推估出不同</w:t>
      </w:r>
      <w:r w:rsidR="006B04A7">
        <w:rPr>
          <w:rFonts w:hint="eastAsia"/>
          <w:spacing w:val="20"/>
        </w:rPr>
        <w:t>時間</w:t>
      </w:r>
      <w:r w:rsidRPr="0078745C">
        <w:rPr>
          <w:rFonts w:hint="eastAsia"/>
          <w:spacing w:val="20"/>
        </w:rPr>
        <w:t>一年的天數。根據此圖，下列敘述何者</w:t>
      </w:r>
      <w:r w:rsidRPr="00EB6ABE">
        <w:rPr>
          <w:rFonts w:hint="eastAsia"/>
          <w:b/>
          <w:bCs/>
          <w:spacing w:val="20"/>
          <w:u w:val="single"/>
        </w:rPr>
        <w:t>錯誤</w:t>
      </w:r>
      <w:r w:rsidRPr="0078745C">
        <w:rPr>
          <w:rFonts w:hint="eastAsia"/>
          <w:spacing w:val="20"/>
        </w:rPr>
        <w:t>？</w:t>
      </w:r>
    </w:p>
    <w:p w14:paraId="5FAA38E0" w14:textId="462F47FB" w:rsidR="00D93EBB" w:rsidRDefault="00D93EBB" w:rsidP="00430794">
      <w:pPr>
        <w:pStyle w:val="TIT1"/>
        <w:spacing w:beforeLines="0" w:before="0"/>
        <w:ind w:leftChars="165" w:left="693" w:hangingChars="135" w:hanging="297"/>
        <w:rPr>
          <w:color w:val="000000" w:themeColor="text1"/>
          <w:spacing w:val="20"/>
        </w:rPr>
      </w:pPr>
      <w:r>
        <w:rPr>
          <w:rFonts w:hint="eastAsia"/>
          <w:noProof/>
          <w:spacing w:val="20"/>
          <w:lang w:val="zh-TW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45236C2" wp14:editId="6935EB9B">
                <wp:simplePos x="0" y="0"/>
                <wp:positionH relativeFrom="column">
                  <wp:posOffset>1329690</wp:posOffset>
                </wp:positionH>
                <wp:positionV relativeFrom="paragraph">
                  <wp:posOffset>113030</wp:posOffset>
                </wp:positionV>
                <wp:extent cx="3589020" cy="2538095"/>
                <wp:effectExtent l="0" t="0" r="11430" b="0"/>
                <wp:wrapSquare wrapText="bothSides"/>
                <wp:docPr id="228" name="群組 2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589020" cy="2538095"/>
                          <a:chOff x="-25331" y="3600"/>
                          <a:chExt cx="2650985" cy="1879835"/>
                        </a:xfrm>
                      </wpg:grpSpPr>
                      <wps:wsp>
                        <wps:cNvPr id="1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02" y="1741957"/>
                            <a:ext cx="584690" cy="141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CC723A" w14:textId="1871F0EA" w:rsidR="006C4AE4" w:rsidRPr="008931F6" w:rsidRDefault="006C4AE4" w:rsidP="008931F6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8931F6">
                                <w:rPr>
                                  <w:rFonts w:eastAsiaTheme="minorEastAsia"/>
                                  <w:sz w:val="22"/>
                                  <w:szCs w:val="22"/>
                                </w:rPr>
                                <w:t>圖</w:t>
                              </w:r>
                              <w:r w:rsidR="00B54ABB">
                                <w:rPr>
                                  <w:rFonts w:eastAsiaTheme="minorEastAsia" w:hint="eastAsia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grpSp>
                        <wpg:cNvPr id="227" name="群組 227"/>
                        <wpg:cNvGrpSpPr/>
                        <wpg:grpSpPr>
                          <a:xfrm>
                            <a:off x="-25331" y="3600"/>
                            <a:ext cx="2650985" cy="1690576"/>
                            <a:chOff x="-25331" y="3600"/>
                            <a:chExt cx="2650985" cy="1690576"/>
                          </a:xfrm>
                        </wpg:grpSpPr>
                        <pic:pic xmlns:pic="http://schemas.openxmlformats.org/drawingml/2006/picture">
                          <pic:nvPicPr>
                            <pic:cNvPr id="34" name="圖片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5122" y="9525"/>
                              <a:ext cx="2141855" cy="14255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24" name="群組 224"/>
                          <wpg:cNvGrpSpPr/>
                          <wpg:grpSpPr>
                            <a:xfrm>
                              <a:off x="465683" y="1423028"/>
                              <a:ext cx="2159971" cy="113749"/>
                              <a:chOff x="-89" y="10153"/>
                              <a:chExt cx="2159971" cy="113749"/>
                            </a:xfrm>
                          </wpg:grpSpPr>
                          <wps:wsp>
                            <wps:cNvPr id="3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89" y="16499"/>
                                <a:ext cx="234438" cy="1010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2B698D" w14:textId="783F951D" w:rsidR="00580A7E" w:rsidRPr="008931F6" w:rsidRDefault="00580A7E" w:rsidP="00A94E3F">
                                  <w:pPr>
                                    <w:snapToGrid w:val="0"/>
                                    <w:spacing w:line="20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931F6">
                                    <w:rPr>
                                      <w:rFonts w:eastAsiaTheme="minorEastAsia" w:hint="eastAsia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2242" y="10153"/>
                                <a:ext cx="233969" cy="1010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1DAA3D" w14:textId="3318D62E" w:rsidR="00580A7E" w:rsidRPr="008931F6" w:rsidRDefault="00580A7E" w:rsidP="00A94E3F">
                                  <w:pPr>
                                    <w:snapToGrid w:val="0"/>
                                    <w:spacing w:line="200" w:lineRule="exact"/>
                                    <w:jc w:val="center"/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</w:pPr>
                                  <w:r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140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1321" y="10153"/>
                                <a:ext cx="233969" cy="1010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D18647" w14:textId="3BE5B79F" w:rsidR="00580A7E" w:rsidRPr="008931F6" w:rsidRDefault="00580A7E" w:rsidP="00A94E3F">
                                  <w:pPr>
                                    <w:snapToGrid w:val="0"/>
                                    <w:spacing w:line="20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195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3158" y="10153"/>
                                <a:ext cx="233969" cy="1010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E0405E" w14:textId="3A920C5D" w:rsidR="00580A7E" w:rsidRPr="008931F6" w:rsidRDefault="00580A7E" w:rsidP="00A94E3F">
                                  <w:pPr>
                                    <w:snapToGrid w:val="0"/>
                                    <w:spacing w:line="20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230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5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1343" y="13326"/>
                                <a:ext cx="233969" cy="1010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D769FD" w14:textId="62ED55DF" w:rsidR="00580A7E" w:rsidRPr="008931F6" w:rsidRDefault="00580A7E" w:rsidP="00A94E3F">
                                  <w:pPr>
                                    <w:snapToGrid w:val="0"/>
                                    <w:spacing w:line="20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280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5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3184" y="19674"/>
                                <a:ext cx="233969" cy="1010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7373D5" w14:textId="2D6B9437" w:rsidR="00580A7E" w:rsidRPr="008931F6" w:rsidRDefault="00580A7E" w:rsidP="00A94E3F">
                                  <w:pPr>
                                    <w:snapToGrid w:val="0"/>
                                    <w:spacing w:line="200" w:lineRule="exact"/>
                                    <w:jc w:val="center"/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</w:pPr>
                                  <w:r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400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5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91895" y="22846"/>
                                <a:ext cx="233969" cy="1010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CADF87" w14:textId="52604BF3" w:rsidR="00580A7E" w:rsidRPr="008931F6" w:rsidRDefault="00580A7E" w:rsidP="00A94E3F">
                                  <w:pPr>
                                    <w:snapToGrid w:val="0"/>
                                    <w:spacing w:line="20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500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6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28386" y="16500"/>
                                <a:ext cx="331496" cy="1010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9440C0" w14:textId="7BA03F12" w:rsidR="00580A7E" w:rsidRPr="008931F6" w:rsidRDefault="00580A7E" w:rsidP="00A94E3F">
                                  <w:pPr>
                                    <w:snapToGrid w:val="0"/>
                                    <w:spacing w:line="20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931F6">
                                    <w:rPr>
                                      <w:rFonts w:eastAsiaTheme="minorEastAsia" w:hint="eastAsia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  <wpg:grpSp>
                          <wpg:cNvPr id="226" name="群組 226"/>
                          <wpg:cNvGrpSpPr/>
                          <wpg:grpSpPr>
                            <a:xfrm>
                              <a:off x="141922" y="3600"/>
                              <a:ext cx="240030" cy="1475540"/>
                              <a:chOff x="0" y="3600"/>
                              <a:chExt cx="240030" cy="1475540"/>
                            </a:xfrm>
                          </wpg:grpSpPr>
                          <wps:wsp>
                            <wps:cNvPr id="46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367380"/>
                                <a:ext cx="2336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E5D94A" w14:textId="2480F50E" w:rsidR="00580A7E" w:rsidRPr="008931F6" w:rsidRDefault="00580A7E" w:rsidP="00580A7E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8931F6">
                                    <w:rPr>
                                      <w:rFonts w:eastAsiaTheme="minorEastAsia" w:hint="eastAsia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6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75" y="1239528"/>
                                <a:ext cx="2336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21D833" w14:textId="275FCCE6" w:rsidR="00580A7E" w:rsidRPr="008931F6" w:rsidRDefault="00580A7E" w:rsidP="00580A7E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="00A94E3F"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71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6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109353"/>
                                <a:ext cx="2336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34C672" w14:textId="735261A8" w:rsidR="00580A7E" w:rsidRPr="008931F6" w:rsidRDefault="00580A7E" w:rsidP="00580A7E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="00A94E3F"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77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8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75" y="1008177"/>
                                <a:ext cx="2336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794F90" w14:textId="03A8D3D5" w:rsidR="00580A7E" w:rsidRPr="008931F6" w:rsidRDefault="00580A7E" w:rsidP="00580A7E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="00A94E3F"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81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8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75" y="894305"/>
                                <a:ext cx="2336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C0AD5A" w14:textId="7E8BCAA5" w:rsidR="00580A7E" w:rsidRPr="008931F6" w:rsidRDefault="00580A7E" w:rsidP="00580A7E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="00A94E3F"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8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50" y="776404"/>
                                <a:ext cx="2336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73DE88" w14:textId="791CE48A" w:rsidR="00580A7E" w:rsidRPr="008931F6" w:rsidRDefault="00580A7E" w:rsidP="00580A7E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="00A94E3F"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8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50" y="605378"/>
                                <a:ext cx="2336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F26942" w14:textId="7378B209" w:rsidR="00580A7E" w:rsidRPr="008931F6" w:rsidRDefault="00580A7E" w:rsidP="00580A7E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="00A94E3F"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93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8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50" y="513726"/>
                                <a:ext cx="2336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985AA0" w14:textId="4B53987B" w:rsidR="00580A7E" w:rsidRPr="008931F6" w:rsidRDefault="00A94E3F" w:rsidP="00580A7E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396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2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50" y="3600"/>
                                <a:ext cx="2336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91F5EF" w14:textId="7F2A0DE1" w:rsidR="00580A7E" w:rsidRPr="008931F6" w:rsidRDefault="00580A7E" w:rsidP="00580A7E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424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2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50" y="440685"/>
                                <a:ext cx="2336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1F3DE2" w14:textId="56319A9A" w:rsidR="00580A7E" w:rsidRPr="008931F6" w:rsidRDefault="00580A7E" w:rsidP="00580A7E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402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2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75" y="261625"/>
                                <a:ext cx="2336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C1E5B6" w14:textId="578E2C45" w:rsidR="00580A7E" w:rsidRPr="008931F6" w:rsidRDefault="00580A7E" w:rsidP="00580A7E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931F6"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  <w:t>412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22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0112" y="1593120"/>
                              <a:ext cx="1406633" cy="1010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09DE3D" w14:textId="2BC6CC3C" w:rsidR="00A94E3F" w:rsidRPr="008931F6" w:rsidRDefault="006B04A7" w:rsidP="00A94E3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eastAsiaTheme="minorEastAsia" w:hint="eastAsia"/>
                                    <w:sz w:val="20"/>
                                  </w:rPr>
                                  <w:t>時間</w:t>
                                </w:r>
                                <w:r w:rsidR="00A94E3F" w:rsidRPr="008931F6">
                                  <w:rPr>
                                    <w:rFonts w:eastAsiaTheme="minorEastAsia" w:hint="eastAsia"/>
                                    <w:sz w:val="20"/>
                                  </w:rPr>
                                  <w:t>（百萬年</w:t>
                                </w:r>
                                <w:r>
                                  <w:rPr>
                                    <w:rFonts w:eastAsiaTheme="minorEastAsia" w:hint="eastAsia"/>
                                    <w:sz w:val="20"/>
                                  </w:rPr>
                                  <w:t>前</w:t>
                                </w:r>
                                <w:r w:rsidR="00A94E3F" w:rsidRPr="008931F6">
                                  <w:rPr>
                                    <w:rFonts w:eastAsiaTheme="minorEastAsia" w:hint="eastAsia"/>
                                    <w:sz w:val="20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2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5331" y="124777"/>
                              <a:ext cx="138342" cy="9845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67FA6B" w14:textId="4B6CD8AA" w:rsidR="00A94E3F" w:rsidRPr="006B04A7" w:rsidRDefault="00A94E3F" w:rsidP="006B04A7">
                                <w:pPr>
                                  <w:snapToGrid w:val="0"/>
                                  <w:spacing w:line="280" w:lineRule="exact"/>
                                  <w:jc w:val="center"/>
                                  <w:rPr>
                                    <w:spacing w:val="10"/>
                                    <w:sz w:val="20"/>
                                  </w:rPr>
                                </w:pPr>
                                <w:r w:rsidRPr="006B04A7">
                                  <w:rPr>
                                    <w:rFonts w:eastAsiaTheme="minorEastAsia" w:hint="eastAsia"/>
                                    <w:spacing w:val="10"/>
                                    <w:sz w:val="20"/>
                                  </w:rPr>
                                  <w:t>一年的天數（天）</w:t>
                                </w:r>
                              </w:p>
                            </w:txbxContent>
                          </wps:txbx>
                          <wps:bodyPr rot="0" vert="eaVert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5236C2" id="群組 228" o:spid="_x0000_s1059" style="position:absolute;left:0;text-align:left;margin-left:104.7pt;margin-top:8.9pt;width:282.6pt;height:199.85pt;z-index:251643904;mso-width-relative:margin;mso-height-relative:margin" coordorigin="-253,36" coordsize="26509,18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">
                <o:lock v:ext="edit" aspectratio="t"/>
                <v:shape id="_x0000_s1060" type="#_x0000_t202" style="position:absolute;left:10095;top:17419;width:5846;height:1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08CC723A" w14:textId="1871F0EA" w:rsidR="006C4AE4" w:rsidRPr="008931F6" w:rsidRDefault="006C4AE4" w:rsidP="008931F6">
                        <w:pPr>
                          <w:spacing w:line="24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8931F6">
                          <w:rPr>
                            <w:rFonts w:eastAsiaTheme="minorEastAsia"/>
                            <w:sz w:val="22"/>
                            <w:szCs w:val="22"/>
                          </w:rPr>
                          <w:t>圖</w:t>
                        </w:r>
                        <w:r w:rsidR="00B54ABB">
                          <w:rPr>
                            <w:rFonts w:eastAsiaTheme="minorEastAsia" w:hint="eastAsia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group id="群組 227" o:spid="_x0000_s1061" style="position:absolute;left:-253;top:36;width:26509;height:16905" coordorigin="-253,36" coordsize="26509,1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圖片 34" o:spid="_x0000_s1062" type="#_x0000_t75" style="position:absolute;left:3451;top:95;width:21418;height:14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">
                    <v:imagedata r:id="rId19" o:title=""/>
                  </v:shape>
                  <v:group id="群組 224" o:spid="_x0000_s1063" style="position:absolute;left:4656;top:14230;width:21600;height:1137" coordorigin=",101" coordsize="21599,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<v:shape id="_x0000_s1064" type="#_x0000_t202" style="position:absolute;top:164;width:2343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  <v:textbox style="mso-fit-shape-to-text:t" inset="0,0,0,0">
                        <w:txbxContent>
                          <w:p w14:paraId="682B698D" w14:textId="783F951D" w:rsidR="00580A7E" w:rsidRPr="008931F6" w:rsidRDefault="00580A7E" w:rsidP="00A94E3F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31F6">
                              <w:rPr>
                                <w:rFonts w:eastAsiaTheme="minorEastAsia" w:hint="eastAsia"/>
                                <w:sz w:val="18"/>
                                <w:szCs w:val="18"/>
                              </w:rPr>
                              <w:t>6</w:t>
                            </w:r>
                            <w:r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065" type="#_x0000_t202" style="position:absolute;left:2022;top:101;width:2340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    <v:textbox style="mso-fit-shape-to-text:t" inset="0,0,0,0">
                        <w:txbxContent>
                          <w:p w14:paraId="5E1DAA3D" w14:textId="3318D62E" w:rsidR="00580A7E" w:rsidRPr="008931F6" w:rsidRDefault="00580A7E" w:rsidP="00A94E3F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</w:pPr>
                            <w:r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140</w:t>
                            </w:r>
                          </w:p>
                        </w:txbxContent>
                      </v:textbox>
                    </v:shape>
                    <v:shape id="_x0000_s1066" type="#_x0000_t202" style="position:absolute;left:3713;top:101;width:2339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    <v:textbox style="mso-fit-shape-to-text:t" inset="0,0,0,0">
                        <w:txbxContent>
                          <w:p w14:paraId="2BD18647" w14:textId="3BE5B79F" w:rsidR="00580A7E" w:rsidRPr="008931F6" w:rsidRDefault="00580A7E" w:rsidP="00A94E3F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195</w:t>
                            </w:r>
                          </w:p>
                        </w:txbxContent>
                      </v:textbox>
                    </v:shape>
                    <v:shape id="_x0000_s1067" type="#_x0000_t202" style="position:absolute;left:5431;top:101;width:2340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    <v:textbox style="mso-fit-shape-to-text:t" inset="0,0,0,0">
                        <w:txbxContent>
                          <w:p w14:paraId="41E0405E" w14:textId="3A920C5D" w:rsidR="00580A7E" w:rsidRPr="008931F6" w:rsidRDefault="00580A7E" w:rsidP="00A94E3F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230</w:t>
                            </w:r>
                          </w:p>
                        </w:txbxContent>
                      </v:textbox>
                    </v:shape>
                    <v:shape id="_x0000_s1068" type="#_x0000_t202" style="position:absolute;left:7213;top:133;width:2340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    <v:textbox style="mso-fit-shape-to-text:t" inset="0,0,0,0">
                        <w:txbxContent>
                          <w:p w14:paraId="7FD769FD" w14:textId="62ED55DF" w:rsidR="00580A7E" w:rsidRPr="008931F6" w:rsidRDefault="00580A7E" w:rsidP="00A94E3F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280</w:t>
                            </w:r>
                          </w:p>
                        </w:txbxContent>
                      </v:textbox>
                    </v:shape>
                    <v:shape id="_x0000_s1069" type="#_x0000_t202" style="position:absolute;left:11331;top:196;width:2340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C2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mpjAtsMAAADb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657373D5" w14:textId="2D6B9437" w:rsidR="00580A7E" w:rsidRPr="008931F6" w:rsidRDefault="00580A7E" w:rsidP="00A94E3F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</w:pPr>
                            <w:r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400</w:t>
                            </w:r>
                          </w:p>
                        </w:txbxContent>
                      </v:textbox>
                    </v:shape>
                    <v:shape id="_x0000_s1070" type="#_x0000_t202" style="position:absolute;left:14918;top:228;width:2340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" filled="f" stroked="f">
                      <v:textbox style="mso-fit-shape-to-text:t" inset="0,0,0,0">
                        <w:txbxContent>
                          <w:p w14:paraId="32CADF87" w14:textId="52604BF3" w:rsidR="00580A7E" w:rsidRPr="008931F6" w:rsidRDefault="00580A7E" w:rsidP="00A94E3F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500</w:t>
                            </w:r>
                          </w:p>
                        </w:txbxContent>
                      </v:textbox>
                    </v:shape>
                    <v:shape id="_x0000_s1071" type="#_x0000_t202" style="position:absolute;left:18283;top:165;width:3315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HP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sEq&#10;DfPDmXAE5OYJAAD//wMAUEsBAi0AFAAGAAgAAAAhANvh9svuAAAAhQEAABMAAAAAAAAAAAAAAAAA&#10;AAAAAFtDb250ZW50X1R5cGVzXS54bWxQSwECLQAUAAYACAAAACEAWvQsW78AAAAVAQAACwAAAAAA&#10;AAAAAAAAAAAfAQAAX3JlbHMvLnJlbHNQSwECLQAUAAYACAAAACEAkanhz8AAAADcAAAADwAAAAAA&#10;AAAAAAAAAAAHAgAAZHJzL2Rvd25yZXYueG1sUEsFBgAAAAADAAMAtwAAAPQCAAAAAA==&#10;" filled="f" stroked="f">
                      <v:textbox style="mso-fit-shape-to-text:t" inset="0,0,0,0">
                        <w:txbxContent>
                          <w:p w14:paraId="339440C0" w14:textId="7BA03F12" w:rsidR="00580A7E" w:rsidRPr="008931F6" w:rsidRDefault="00580A7E" w:rsidP="00A94E3F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31F6">
                              <w:rPr>
                                <w:rFonts w:eastAsiaTheme="minorEastAsia" w:hint="eastAsia"/>
                                <w:sz w:val="18"/>
                                <w:szCs w:val="18"/>
                              </w:rPr>
                              <w:t>6</w:t>
                            </w:r>
                            <w:r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</v:group>
                  <v:group id="群組 226" o:spid="_x0000_s1072" style="position:absolute;left:1419;top:36;width:2400;height:14755" coordorigin=",36" coordsize="2400,1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<v:shape id="_x0000_s1073" type="#_x0000_t202" style="position:absolute;top:13673;width:2336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    <v:textbox inset="0,0,0,0">
                        <w:txbxContent>
                          <w:p w14:paraId="2CE5D94A" w14:textId="2480F50E" w:rsidR="00580A7E" w:rsidRPr="008931F6" w:rsidRDefault="00580A7E" w:rsidP="00580A7E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3</w:t>
                            </w:r>
                            <w:r w:rsidRPr="008931F6">
                              <w:rPr>
                                <w:rFonts w:eastAsiaTheme="minorEastAsia" w:hint="eastAsia"/>
                                <w:sz w:val="18"/>
                                <w:szCs w:val="18"/>
                              </w:rPr>
                              <w:t>6</w:t>
                            </w:r>
                            <w:r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074" type="#_x0000_t202" style="position:absolute;left:31;top:12395;width:2337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    <v:textbox inset="0,0,0,0">
                        <w:txbxContent>
                          <w:p w14:paraId="6321D833" w14:textId="275FCCE6" w:rsidR="00580A7E" w:rsidRPr="008931F6" w:rsidRDefault="00580A7E" w:rsidP="00580A7E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3</w:t>
                            </w:r>
                            <w:r w:rsidR="00A94E3F"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71</w:t>
                            </w:r>
                          </w:p>
                        </w:txbxContent>
                      </v:textbox>
                    </v:shape>
                    <v:shape id="_x0000_s1075" type="#_x0000_t202" style="position:absolute;top:11093;width:2336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    <v:textbox inset="0,0,0,0">
                        <w:txbxContent>
                          <w:p w14:paraId="2734C672" w14:textId="735261A8" w:rsidR="00580A7E" w:rsidRPr="008931F6" w:rsidRDefault="00580A7E" w:rsidP="00580A7E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3</w:t>
                            </w:r>
                            <w:r w:rsidR="00A94E3F"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77</w:t>
                            </w:r>
                          </w:p>
                        </w:txbxContent>
                      </v:textbox>
                    </v:shape>
                    <v:shape id="_x0000_s1076" type="#_x0000_t202" style="position:absolute;left:31;top:10081;width:2337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    <v:textbox inset="0,0,0,0">
                        <w:txbxContent>
                          <w:p w14:paraId="59794F90" w14:textId="03A8D3D5" w:rsidR="00580A7E" w:rsidRPr="008931F6" w:rsidRDefault="00580A7E" w:rsidP="00580A7E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3</w:t>
                            </w:r>
                            <w:r w:rsidR="00A94E3F"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81</w:t>
                            </w:r>
                          </w:p>
                        </w:txbxContent>
                      </v:textbox>
                    </v:shape>
                    <v:shape id="_x0000_s1077" type="#_x0000_t202" style="position:absolute;left:31;top:8943;width:2337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    <v:textbox inset="0,0,0,0">
                        <w:txbxContent>
                          <w:p w14:paraId="64C0AD5A" w14:textId="7E8BCAA5" w:rsidR="00580A7E" w:rsidRPr="008931F6" w:rsidRDefault="00580A7E" w:rsidP="00580A7E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3</w:t>
                            </w:r>
                            <w:r w:rsidR="00A94E3F"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8</w:t>
                            </w:r>
                            <w:r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078" type="#_x0000_t202" style="position:absolute;left:63;top:7764;width:2337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    <v:textbox inset="0,0,0,0">
                        <w:txbxContent>
                          <w:p w14:paraId="4E73DE88" w14:textId="791CE48A" w:rsidR="00580A7E" w:rsidRPr="008931F6" w:rsidRDefault="00580A7E" w:rsidP="00580A7E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3</w:t>
                            </w:r>
                            <w:r w:rsidR="00A94E3F"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xbxContent>
                      </v:textbox>
                    </v:shape>
                    <v:shape id="_x0000_s1079" type="#_x0000_t202" style="position:absolute;left:63;top:6053;width:2337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    <v:textbox inset="0,0,0,0">
                        <w:txbxContent>
                          <w:p w14:paraId="29F26942" w14:textId="7378B209" w:rsidR="00580A7E" w:rsidRPr="008931F6" w:rsidRDefault="00580A7E" w:rsidP="00580A7E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3</w:t>
                            </w:r>
                            <w:r w:rsidR="00A94E3F"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93</w:t>
                            </w:r>
                          </w:p>
                        </w:txbxContent>
                      </v:textbox>
                    </v:shape>
                    <v:shape id="_x0000_s1080" type="#_x0000_t202" style="position:absolute;left:63;top:5137;width:2337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    <v:textbox inset="0,0,0,0">
                        <w:txbxContent>
                          <w:p w14:paraId="10985AA0" w14:textId="4B53987B" w:rsidR="00580A7E" w:rsidRPr="008931F6" w:rsidRDefault="00A94E3F" w:rsidP="00580A7E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396</w:t>
                            </w:r>
                          </w:p>
                        </w:txbxContent>
                      </v:textbox>
                    </v:shape>
                    <v:shape id="_x0000_s1081" type="#_x0000_t202" style="position:absolute;left:63;top:36;width:2337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 filled="f" stroked="f">
                      <v:textbox inset="0,0,0,0">
                        <w:txbxContent>
                          <w:p w14:paraId="1C91F5EF" w14:textId="7F2A0DE1" w:rsidR="00580A7E" w:rsidRPr="008931F6" w:rsidRDefault="00580A7E" w:rsidP="00580A7E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424</w:t>
                            </w:r>
                          </w:p>
                        </w:txbxContent>
                      </v:textbox>
                    </v:shape>
                    <v:shape id="_x0000_s1082" type="#_x0000_t202" style="position:absolute;left:63;top:4406;width:2337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    <v:textbox inset="0,0,0,0">
                        <w:txbxContent>
                          <w:p w14:paraId="321F3DE2" w14:textId="56319A9A" w:rsidR="00580A7E" w:rsidRPr="008931F6" w:rsidRDefault="00580A7E" w:rsidP="00580A7E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402</w:t>
                            </w:r>
                          </w:p>
                        </w:txbxContent>
                      </v:textbox>
                    </v:shape>
                    <v:shape id="_x0000_s1083" type="#_x0000_t202" style="position:absolute;left:31;top:2616;width:2337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    <v:textbox inset="0,0,0,0">
                        <w:txbxContent>
                          <w:p w14:paraId="6EC1E5B6" w14:textId="578E2C45" w:rsidR="00580A7E" w:rsidRPr="008931F6" w:rsidRDefault="00580A7E" w:rsidP="00580A7E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31F6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412</w:t>
                            </w:r>
                          </w:p>
                        </w:txbxContent>
                      </v:textbox>
                    </v:shape>
                  </v:group>
                  <v:shape id="_x0000_s1084" type="#_x0000_t202" style="position:absolute;left:7701;top:15931;width:14066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7209DE3D" w14:textId="2BC6CC3C" w:rsidR="00A94E3F" w:rsidRPr="008931F6" w:rsidRDefault="006B04A7" w:rsidP="00A94E3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eastAsiaTheme="minorEastAsia" w:hint="eastAsia"/>
                              <w:sz w:val="20"/>
                            </w:rPr>
                            <w:t>時間</w:t>
                          </w:r>
                          <w:r w:rsidR="00A94E3F" w:rsidRPr="008931F6">
                            <w:rPr>
                              <w:rFonts w:eastAsiaTheme="minorEastAsia" w:hint="eastAsia"/>
                              <w:sz w:val="20"/>
                            </w:rPr>
                            <w:t>（百萬年</w:t>
                          </w:r>
                          <w:r>
                            <w:rPr>
                              <w:rFonts w:eastAsiaTheme="minorEastAsia" w:hint="eastAsia"/>
                              <w:sz w:val="20"/>
                            </w:rPr>
                            <w:t>前</w:t>
                          </w:r>
                          <w:r w:rsidR="00A94E3F" w:rsidRPr="008931F6">
                            <w:rPr>
                              <w:rFonts w:eastAsiaTheme="minorEastAsia" w:hint="eastAsia"/>
                              <w:sz w:val="20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_x0000_s1085" type="#_x0000_t202" style="position:absolute;left:-253;top:1247;width:1383;height:9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" filled="f" stroked="f">
                    <v:textbox style="layout-flow:vertical-ideographic;mso-fit-shape-to-text:t" inset="0,0,0,0">
                      <w:txbxContent>
                        <w:p w14:paraId="4067FA6B" w14:textId="4B6CD8AA" w:rsidR="00A94E3F" w:rsidRPr="006B04A7" w:rsidRDefault="00A94E3F" w:rsidP="006B04A7">
                          <w:pPr>
                            <w:snapToGrid w:val="0"/>
                            <w:spacing w:line="280" w:lineRule="exact"/>
                            <w:jc w:val="center"/>
                            <w:rPr>
                              <w:spacing w:val="10"/>
                              <w:sz w:val="20"/>
                            </w:rPr>
                          </w:pPr>
                          <w:r w:rsidRPr="006B04A7">
                            <w:rPr>
                              <w:rFonts w:eastAsiaTheme="minorEastAsia" w:hint="eastAsia"/>
                              <w:spacing w:val="10"/>
                              <w:sz w:val="20"/>
                            </w:rPr>
                            <w:t>一年的天數（天）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7083F31F" w14:textId="31A29B5F" w:rsidR="00D93EBB" w:rsidRDefault="00D93EBB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</w:p>
    <w:p w14:paraId="1CB0524B" w14:textId="77777777" w:rsidR="00D93EBB" w:rsidRDefault="00D93EBB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</w:p>
    <w:p w14:paraId="65E489CB" w14:textId="77777777" w:rsidR="00D93EBB" w:rsidRDefault="00D93EBB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</w:p>
    <w:p w14:paraId="59E1294E" w14:textId="77777777" w:rsidR="00D93EBB" w:rsidRDefault="00D93EBB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</w:p>
    <w:p w14:paraId="7DACEA51" w14:textId="77777777" w:rsidR="00D93EBB" w:rsidRDefault="00D93EBB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</w:p>
    <w:p w14:paraId="16F36636" w14:textId="77777777" w:rsidR="00D93EBB" w:rsidRDefault="00D93EBB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</w:p>
    <w:p w14:paraId="59BEB8AA" w14:textId="77777777" w:rsidR="00D93EBB" w:rsidRDefault="00D93EBB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</w:p>
    <w:p w14:paraId="3748839D" w14:textId="77777777" w:rsidR="00D93EBB" w:rsidRDefault="00D93EBB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</w:p>
    <w:p w14:paraId="0A7C275D" w14:textId="77777777" w:rsidR="00D93EBB" w:rsidRDefault="00D93EBB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</w:p>
    <w:p w14:paraId="63A9441E" w14:textId="77777777" w:rsidR="00D93EBB" w:rsidRDefault="00D93EBB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</w:p>
    <w:p w14:paraId="2C67EACA" w14:textId="77777777" w:rsidR="00D93EBB" w:rsidRDefault="00D93EBB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</w:p>
    <w:p w14:paraId="7AAD89C3" w14:textId="13F977A0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(A)</w:t>
      </w:r>
      <w:r w:rsidRPr="00430794">
        <w:rPr>
          <w:color w:val="000000" w:themeColor="text1"/>
          <w:spacing w:val="20"/>
        </w:rPr>
        <w:t>四億年</w:t>
      </w:r>
      <w:r w:rsidR="006B04A7">
        <w:rPr>
          <w:rFonts w:hint="eastAsia"/>
          <w:color w:val="000000" w:themeColor="text1"/>
          <w:spacing w:val="20"/>
        </w:rPr>
        <w:t>（</w:t>
      </w:r>
      <w:r w:rsidR="006B04A7">
        <w:rPr>
          <w:rFonts w:hint="eastAsia"/>
          <w:color w:val="000000" w:themeColor="text1"/>
          <w:spacing w:val="20"/>
        </w:rPr>
        <w:t>400</w:t>
      </w:r>
      <w:r w:rsidR="006B04A7">
        <w:rPr>
          <w:rFonts w:hint="eastAsia"/>
          <w:color w:val="000000" w:themeColor="text1"/>
          <w:spacing w:val="20"/>
        </w:rPr>
        <w:t>百萬年）</w:t>
      </w:r>
      <w:r w:rsidRPr="00430794">
        <w:rPr>
          <w:color w:val="000000" w:themeColor="text1"/>
          <w:spacing w:val="20"/>
        </w:rPr>
        <w:t>前</w:t>
      </w:r>
      <w:r w:rsidRPr="00430794">
        <w:rPr>
          <w:rFonts w:hint="eastAsia"/>
          <w:color w:val="000000" w:themeColor="text1"/>
          <w:spacing w:val="20"/>
        </w:rPr>
        <w:t>，地球每一天約</w:t>
      </w:r>
      <w:r w:rsidRPr="00430794">
        <w:rPr>
          <w:rFonts w:hint="eastAsia"/>
          <w:color w:val="000000" w:themeColor="text1"/>
          <w:spacing w:val="20"/>
        </w:rPr>
        <w:t>22</w:t>
      </w:r>
      <w:r w:rsidRPr="00430794">
        <w:rPr>
          <w:rFonts w:hint="eastAsia"/>
          <w:color w:val="000000" w:themeColor="text1"/>
          <w:spacing w:val="20"/>
        </w:rPr>
        <w:t>小時</w:t>
      </w:r>
    </w:p>
    <w:p w14:paraId="6E8B0289" w14:textId="5D5EAC0C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(B)</w:t>
      </w:r>
      <w:r w:rsidRPr="00430794">
        <w:rPr>
          <w:rFonts w:hint="eastAsia"/>
          <w:color w:val="000000" w:themeColor="text1"/>
          <w:spacing w:val="20"/>
        </w:rPr>
        <w:t>六億年</w:t>
      </w:r>
      <w:r w:rsidR="006B04A7">
        <w:rPr>
          <w:rFonts w:hint="eastAsia"/>
          <w:color w:val="000000" w:themeColor="text1"/>
          <w:spacing w:val="20"/>
        </w:rPr>
        <w:t>（</w:t>
      </w:r>
      <w:r w:rsidR="006B04A7">
        <w:rPr>
          <w:rFonts w:hint="eastAsia"/>
          <w:color w:val="000000" w:themeColor="text1"/>
          <w:spacing w:val="20"/>
        </w:rPr>
        <w:t>600</w:t>
      </w:r>
      <w:r w:rsidR="006B04A7">
        <w:rPr>
          <w:rFonts w:hint="eastAsia"/>
          <w:color w:val="000000" w:themeColor="text1"/>
          <w:spacing w:val="20"/>
        </w:rPr>
        <w:t>百萬年）</w:t>
      </w:r>
      <w:r w:rsidRPr="00430794">
        <w:rPr>
          <w:rFonts w:hint="eastAsia"/>
          <w:color w:val="000000" w:themeColor="text1"/>
          <w:spacing w:val="20"/>
        </w:rPr>
        <w:t>前，地球的一天約</w:t>
      </w:r>
      <w:r w:rsidRPr="00430794">
        <w:rPr>
          <w:rFonts w:hint="eastAsia"/>
          <w:color w:val="000000" w:themeColor="text1"/>
          <w:spacing w:val="20"/>
        </w:rPr>
        <w:t>20.7</w:t>
      </w:r>
      <w:r w:rsidRPr="00430794">
        <w:rPr>
          <w:rFonts w:hint="eastAsia"/>
          <w:color w:val="000000" w:themeColor="text1"/>
          <w:spacing w:val="20"/>
        </w:rPr>
        <w:t>小時</w:t>
      </w:r>
    </w:p>
    <w:p w14:paraId="65ED35FB" w14:textId="1F185EFD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(C)</w:t>
      </w:r>
      <w:r w:rsidR="006B04A7" w:rsidRPr="006B04A7">
        <w:rPr>
          <w:rFonts w:hint="eastAsia"/>
          <w:color w:val="000000" w:themeColor="text1"/>
          <w:spacing w:val="20"/>
        </w:rPr>
        <w:t>從六億年前至今，平均每經過</w:t>
      </w:r>
      <w:r w:rsidR="006B04A7" w:rsidRPr="006B04A7">
        <w:rPr>
          <w:rFonts w:hint="eastAsia"/>
          <w:color w:val="000000" w:themeColor="text1"/>
          <w:spacing w:val="20"/>
        </w:rPr>
        <w:t>10</w:t>
      </w:r>
      <w:r w:rsidR="006B04A7" w:rsidRPr="006B04A7">
        <w:rPr>
          <w:rFonts w:hint="eastAsia"/>
          <w:color w:val="000000" w:themeColor="text1"/>
          <w:spacing w:val="20"/>
        </w:rPr>
        <w:t>百萬年，地球一年的</w:t>
      </w:r>
      <w:r w:rsidRPr="00430794">
        <w:rPr>
          <w:rFonts w:hint="eastAsia"/>
          <w:color w:val="000000" w:themeColor="text1"/>
          <w:spacing w:val="20"/>
        </w:rPr>
        <w:t>天數約減少一天</w:t>
      </w:r>
    </w:p>
    <w:p w14:paraId="583CD3E5" w14:textId="6572CD12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(D)</w:t>
      </w:r>
      <w:r w:rsidRPr="00430794">
        <w:rPr>
          <w:rFonts w:hint="eastAsia"/>
          <w:color w:val="000000" w:themeColor="text1"/>
          <w:spacing w:val="20"/>
        </w:rPr>
        <w:t>由古至今，地球自轉速率有增快的趨勢</w:t>
      </w:r>
    </w:p>
    <w:p w14:paraId="3099DFBE" w14:textId="1F888C6A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(E)</w:t>
      </w:r>
      <w:r w:rsidRPr="00430794">
        <w:rPr>
          <w:rFonts w:hint="eastAsia"/>
          <w:color w:val="000000" w:themeColor="text1"/>
          <w:spacing w:val="20"/>
        </w:rPr>
        <w:t>千年後，地球一年的天數與現在相同</w:t>
      </w:r>
    </w:p>
    <w:p w14:paraId="3EF80F26" w14:textId="7634E8DA" w:rsidR="006C4AE4" w:rsidRPr="0078745C" w:rsidRDefault="006C4AE4" w:rsidP="0078745C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spacing w:val="20"/>
        </w:rPr>
        <w:t>6.</w:t>
      </w:r>
      <w:r w:rsidR="00AC26C5" w:rsidRPr="0078745C">
        <w:rPr>
          <w:spacing w:val="20"/>
        </w:rPr>
        <w:tab/>
      </w:r>
      <w:r w:rsidRPr="0078745C">
        <w:rPr>
          <w:rFonts w:hint="eastAsia"/>
          <w:spacing w:val="20"/>
        </w:rPr>
        <w:t>颱風抵達前</w:t>
      </w:r>
      <w:r w:rsidR="00754C8E">
        <w:rPr>
          <w:rFonts w:hint="eastAsia"/>
          <w:spacing w:val="20"/>
        </w:rPr>
        <w:t>、</w:t>
      </w:r>
      <w:r w:rsidRPr="0078745C">
        <w:rPr>
          <w:rFonts w:hint="eastAsia"/>
          <w:spacing w:val="20"/>
        </w:rPr>
        <w:t>正通過以及通過後，當地的風場、氣壓及降雨都會呈現變化。若有一颱風以直線路徑往</w:t>
      </w:r>
      <w:r w:rsidR="00754C8E">
        <w:rPr>
          <w:rFonts w:hint="eastAsia"/>
          <w:spacing w:val="20"/>
        </w:rPr>
        <w:t>正</w:t>
      </w:r>
      <w:r w:rsidRPr="0078745C">
        <w:rPr>
          <w:rFonts w:hint="eastAsia"/>
          <w:spacing w:val="20"/>
        </w:rPr>
        <w:t>西前進，於</w:t>
      </w:r>
      <w:r w:rsidRPr="0078745C">
        <w:rPr>
          <w:rFonts w:hint="eastAsia"/>
          <w:spacing w:val="20"/>
        </w:rPr>
        <w:t>8</w:t>
      </w:r>
      <w:r w:rsidRPr="0078745C">
        <w:rPr>
          <w:rFonts w:hint="eastAsia"/>
          <w:spacing w:val="20"/>
        </w:rPr>
        <w:t>月</w:t>
      </w:r>
      <w:r w:rsidRPr="0078745C">
        <w:rPr>
          <w:rFonts w:hint="eastAsia"/>
          <w:spacing w:val="20"/>
        </w:rPr>
        <w:t>18</w:t>
      </w:r>
      <w:r w:rsidRPr="0078745C">
        <w:rPr>
          <w:rFonts w:hint="eastAsia"/>
          <w:spacing w:val="20"/>
        </w:rPr>
        <w:t>日下午</w:t>
      </w:r>
      <w:r w:rsidRPr="0078745C">
        <w:rPr>
          <w:rFonts w:hint="eastAsia"/>
          <w:spacing w:val="20"/>
        </w:rPr>
        <w:t>2</w:t>
      </w:r>
      <w:r w:rsidRPr="0078745C">
        <w:rPr>
          <w:rFonts w:hint="eastAsia"/>
          <w:spacing w:val="20"/>
        </w:rPr>
        <w:t>點從花蓮登陸，於</w:t>
      </w:r>
      <w:r w:rsidRPr="0078745C">
        <w:rPr>
          <w:rFonts w:hint="eastAsia"/>
          <w:spacing w:val="20"/>
        </w:rPr>
        <w:t>8</w:t>
      </w:r>
      <w:r w:rsidRPr="0078745C">
        <w:rPr>
          <w:rFonts w:hint="eastAsia"/>
          <w:spacing w:val="20"/>
        </w:rPr>
        <w:t>月</w:t>
      </w:r>
      <w:r w:rsidRPr="0078745C">
        <w:rPr>
          <w:rFonts w:hint="eastAsia"/>
          <w:spacing w:val="20"/>
        </w:rPr>
        <w:t>19</w:t>
      </w:r>
      <w:r w:rsidRPr="0078745C">
        <w:rPr>
          <w:rFonts w:hint="eastAsia"/>
          <w:spacing w:val="20"/>
        </w:rPr>
        <w:t>日清晨</w:t>
      </w:r>
      <w:r w:rsidRPr="0078745C">
        <w:rPr>
          <w:rFonts w:hint="eastAsia"/>
          <w:spacing w:val="20"/>
        </w:rPr>
        <w:t>5</w:t>
      </w:r>
      <w:r w:rsidRPr="0078745C">
        <w:rPr>
          <w:rFonts w:hint="eastAsia"/>
          <w:spacing w:val="20"/>
        </w:rPr>
        <w:t>點從</w:t>
      </w:r>
      <w:proofErr w:type="gramStart"/>
      <w:r w:rsidR="00754C8E">
        <w:rPr>
          <w:rFonts w:hint="eastAsia"/>
          <w:spacing w:val="20"/>
        </w:rPr>
        <w:t>臺</w:t>
      </w:r>
      <w:proofErr w:type="gramEnd"/>
      <w:r w:rsidRPr="0078745C">
        <w:rPr>
          <w:rFonts w:hint="eastAsia"/>
          <w:spacing w:val="20"/>
        </w:rPr>
        <w:t>中離開。下列狀況</w:t>
      </w:r>
      <w:r w:rsidR="00754C8E" w:rsidRPr="0078745C">
        <w:rPr>
          <w:rFonts w:hint="eastAsia"/>
          <w:spacing w:val="20"/>
        </w:rPr>
        <w:t>何者</w:t>
      </w:r>
      <w:r w:rsidRPr="0078745C">
        <w:rPr>
          <w:rFonts w:hint="eastAsia"/>
          <w:spacing w:val="20"/>
        </w:rPr>
        <w:t>最</w:t>
      </w:r>
      <w:r w:rsidRPr="00EB6ABE">
        <w:rPr>
          <w:rFonts w:hint="eastAsia"/>
          <w:b/>
          <w:bCs/>
          <w:spacing w:val="20"/>
          <w:u w:val="single"/>
        </w:rPr>
        <w:t>不可能</w:t>
      </w:r>
      <w:r w:rsidR="00AC26C5" w:rsidRPr="0078745C">
        <w:rPr>
          <w:rFonts w:hint="eastAsia"/>
          <w:spacing w:val="20"/>
        </w:rPr>
        <w:t>？</w:t>
      </w:r>
    </w:p>
    <w:p w14:paraId="4D69EADD" w14:textId="507B7A6B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(A)</w:t>
      </w:r>
      <w:r w:rsidRPr="00430794">
        <w:rPr>
          <w:rFonts w:hint="eastAsia"/>
          <w:color w:val="000000" w:themeColor="text1"/>
          <w:spacing w:val="20"/>
        </w:rPr>
        <w:t>隨颱風眼</w:t>
      </w:r>
      <w:r w:rsidR="00754C8E">
        <w:rPr>
          <w:rFonts w:hint="eastAsia"/>
          <w:color w:val="000000" w:themeColor="text1"/>
          <w:spacing w:val="20"/>
        </w:rPr>
        <w:t>逐漸</w:t>
      </w:r>
      <w:r w:rsidRPr="00430794">
        <w:rPr>
          <w:rFonts w:hint="eastAsia"/>
          <w:color w:val="000000" w:themeColor="text1"/>
          <w:spacing w:val="20"/>
        </w:rPr>
        <w:t>接近，花蓮當地氣壓通常會急遽上升後持續下降</w:t>
      </w:r>
    </w:p>
    <w:p w14:paraId="7363F3C1" w14:textId="0DB0675F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(B)</w:t>
      </w:r>
      <w:r w:rsidR="00754C8E" w:rsidRPr="00754C8E">
        <w:rPr>
          <w:rFonts w:hint="eastAsia"/>
          <w:color w:val="000000" w:themeColor="text1"/>
          <w:spacing w:val="20"/>
        </w:rPr>
        <w:t>花蓮當地在颱風到達前</w:t>
      </w:r>
      <w:r w:rsidR="00754C8E">
        <w:rPr>
          <w:rFonts w:hint="eastAsia"/>
          <w:color w:val="000000" w:themeColor="text1"/>
          <w:spacing w:val="20"/>
        </w:rPr>
        <w:t>風向會偏</w:t>
      </w:r>
      <w:r w:rsidR="00754C8E" w:rsidRPr="00754C8E">
        <w:rPr>
          <w:rFonts w:hint="eastAsia"/>
          <w:color w:val="000000" w:themeColor="text1"/>
          <w:spacing w:val="20"/>
        </w:rPr>
        <w:t>北風；通過後則</w:t>
      </w:r>
      <w:r w:rsidR="00754C8E">
        <w:rPr>
          <w:rFonts w:hint="eastAsia"/>
          <w:color w:val="000000" w:themeColor="text1"/>
          <w:spacing w:val="20"/>
        </w:rPr>
        <w:t>偏</w:t>
      </w:r>
      <w:r w:rsidR="00754C8E" w:rsidRPr="00754C8E">
        <w:rPr>
          <w:rFonts w:hint="eastAsia"/>
          <w:color w:val="000000" w:themeColor="text1"/>
          <w:spacing w:val="20"/>
        </w:rPr>
        <w:t>南風</w:t>
      </w:r>
    </w:p>
    <w:p w14:paraId="5C8B1A4A" w14:textId="2A9F92A9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(C)</w:t>
      </w:r>
      <w:r w:rsidR="00754C8E">
        <w:rPr>
          <w:rFonts w:hint="eastAsia"/>
          <w:color w:val="000000" w:themeColor="text1"/>
          <w:spacing w:val="20"/>
        </w:rPr>
        <w:t>臺</w:t>
      </w:r>
      <w:r w:rsidRPr="00430794">
        <w:rPr>
          <w:rFonts w:hint="eastAsia"/>
          <w:color w:val="000000" w:themeColor="text1"/>
          <w:spacing w:val="20"/>
        </w:rPr>
        <w:t>灣西南部在</w:t>
      </w:r>
      <w:r w:rsidRPr="00430794">
        <w:rPr>
          <w:rFonts w:hint="eastAsia"/>
          <w:color w:val="000000" w:themeColor="text1"/>
          <w:spacing w:val="20"/>
        </w:rPr>
        <w:t>8</w:t>
      </w:r>
      <w:r w:rsidRPr="00430794">
        <w:rPr>
          <w:rFonts w:hint="eastAsia"/>
          <w:color w:val="000000" w:themeColor="text1"/>
          <w:spacing w:val="20"/>
        </w:rPr>
        <w:t>月</w:t>
      </w:r>
      <w:r w:rsidRPr="00430794">
        <w:rPr>
          <w:rFonts w:hint="eastAsia"/>
          <w:color w:val="000000" w:themeColor="text1"/>
          <w:spacing w:val="20"/>
        </w:rPr>
        <w:t>19</w:t>
      </w:r>
      <w:r w:rsidRPr="00430794">
        <w:rPr>
          <w:rFonts w:hint="eastAsia"/>
          <w:color w:val="000000" w:themeColor="text1"/>
          <w:spacing w:val="20"/>
        </w:rPr>
        <w:t>日後須嚴防</w:t>
      </w:r>
      <w:proofErr w:type="gramStart"/>
      <w:r w:rsidRPr="00430794">
        <w:rPr>
          <w:rFonts w:hint="eastAsia"/>
          <w:color w:val="000000" w:themeColor="text1"/>
          <w:spacing w:val="20"/>
        </w:rPr>
        <w:t>豪</w:t>
      </w:r>
      <w:proofErr w:type="gramEnd"/>
      <w:r w:rsidRPr="00430794">
        <w:rPr>
          <w:rFonts w:hint="eastAsia"/>
          <w:color w:val="000000" w:themeColor="text1"/>
          <w:spacing w:val="20"/>
        </w:rPr>
        <w:t>大雨發生</w:t>
      </w:r>
    </w:p>
    <w:p w14:paraId="5F7C675E" w14:textId="0CB52453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(D)</w:t>
      </w:r>
      <w:r w:rsidR="00754C8E" w:rsidRPr="00754C8E">
        <w:rPr>
          <w:rFonts w:hint="eastAsia"/>
          <w:color w:val="000000" w:themeColor="text1"/>
          <w:spacing w:val="20"/>
        </w:rPr>
        <w:t>颱風中心通過</w:t>
      </w:r>
      <w:proofErr w:type="gramStart"/>
      <w:r w:rsidR="00754C8E" w:rsidRPr="00754C8E">
        <w:rPr>
          <w:rFonts w:hint="eastAsia"/>
          <w:color w:val="000000" w:themeColor="text1"/>
          <w:spacing w:val="20"/>
        </w:rPr>
        <w:t>臺</w:t>
      </w:r>
      <w:proofErr w:type="gramEnd"/>
      <w:r w:rsidR="00754C8E" w:rsidRPr="00754C8E">
        <w:rPr>
          <w:rFonts w:hint="eastAsia"/>
          <w:color w:val="000000" w:themeColor="text1"/>
          <w:spacing w:val="20"/>
        </w:rPr>
        <w:t>中時，</w:t>
      </w:r>
      <w:proofErr w:type="gramStart"/>
      <w:r w:rsidR="00754C8E" w:rsidRPr="00754C8E">
        <w:rPr>
          <w:rFonts w:hint="eastAsia"/>
          <w:color w:val="000000" w:themeColor="text1"/>
          <w:spacing w:val="20"/>
        </w:rPr>
        <w:t>臺</w:t>
      </w:r>
      <w:proofErr w:type="gramEnd"/>
      <w:r w:rsidR="00754C8E" w:rsidRPr="00754C8E">
        <w:rPr>
          <w:rFonts w:hint="eastAsia"/>
          <w:color w:val="000000" w:themeColor="text1"/>
          <w:spacing w:val="20"/>
        </w:rPr>
        <w:t>東地區可能出現焚風現象</w:t>
      </w:r>
    </w:p>
    <w:p w14:paraId="42965CDC" w14:textId="57916BBC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(E) 8</w:t>
      </w:r>
      <w:r w:rsidRPr="00430794">
        <w:rPr>
          <w:rFonts w:hint="eastAsia"/>
          <w:color w:val="000000" w:themeColor="text1"/>
          <w:spacing w:val="20"/>
        </w:rPr>
        <w:t>月</w:t>
      </w:r>
      <w:r w:rsidRPr="00430794">
        <w:rPr>
          <w:rFonts w:hint="eastAsia"/>
          <w:color w:val="000000" w:themeColor="text1"/>
          <w:spacing w:val="20"/>
        </w:rPr>
        <w:t>17</w:t>
      </w:r>
      <w:r w:rsidRPr="00430794">
        <w:rPr>
          <w:rFonts w:hint="eastAsia"/>
          <w:color w:val="000000" w:themeColor="text1"/>
          <w:spacing w:val="20"/>
        </w:rPr>
        <w:t>日到</w:t>
      </w:r>
      <w:r w:rsidRPr="00430794">
        <w:rPr>
          <w:rFonts w:hint="eastAsia"/>
          <w:color w:val="000000" w:themeColor="text1"/>
          <w:spacing w:val="20"/>
        </w:rPr>
        <w:t>8</w:t>
      </w:r>
      <w:r w:rsidRPr="00430794">
        <w:rPr>
          <w:rFonts w:hint="eastAsia"/>
          <w:color w:val="000000" w:themeColor="text1"/>
          <w:spacing w:val="20"/>
        </w:rPr>
        <w:t>月</w:t>
      </w:r>
      <w:r w:rsidRPr="00430794">
        <w:rPr>
          <w:rFonts w:hint="eastAsia"/>
          <w:color w:val="000000" w:themeColor="text1"/>
          <w:spacing w:val="20"/>
        </w:rPr>
        <w:t>19</w:t>
      </w:r>
      <w:r w:rsidRPr="00430794">
        <w:rPr>
          <w:rFonts w:hint="eastAsia"/>
          <w:color w:val="000000" w:themeColor="text1"/>
          <w:spacing w:val="20"/>
        </w:rPr>
        <w:t>日</w:t>
      </w:r>
      <w:proofErr w:type="gramStart"/>
      <w:r w:rsidRPr="00430794">
        <w:rPr>
          <w:rFonts w:hint="eastAsia"/>
          <w:color w:val="000000" w:themeColor="text1"/>
          <w:spacing w:val="20"/>
        </w:rPr>
        <w:t>期間</w:t>
      </w:r>
      <w:r w:rsidR="00754C8E">
        <w:rPr>
          <w:rFonts w:hint="eastAsia"/>
          <w:color w:val="000000" w:themeColor="text1"/>
          <w:spacing w:val="20"/>
        </w:rPr>
        <w:t>，</w:t>
      </w:r>
      <w:proofErr w:type="gramEnd"/>
      <w:r w:rsidRPr="00430794">
        <w:rPr>
          <w:rFonts w:hint="eastAsia"/>
          <w:color w:val="000000" w:themeColor="text1"/>
          <w:spacing w:val="20"/>
        </w:rPr>
        <w:t>太平洋副熱帶高壓</w:t>
      </w:r>
      <w:r w:rsidR="00754C8E">
        <w:rPr>
          <w:rFonts w:hint="eastAsia"/>
          <w:color w:val="000000" w:themeColor="text1"/>
          <w:spacing w:val="20"/>
        </w:rPr>
        <w:t>強度</w:t>
      </w:r>
      <w:r w:rsidRPr="00430794">
        <w:rPr>
          <w:rFonts w:hint="eastAsia"/>
          <w:color w:val="000000" w:themeColor="text1"/>
          <w:spacing w:val="20"/>
        </w:rPr>
        <w:t>較強且</w:t>
      </w:r>
      <w:r w:rsidR="00754C8E">
        <w:rPr>
          <w:rFonts w:hint="eastAsia"/>
          <w:color w:val="000000" w:themeColor="text1"/>
          <w:spacing w:val="20"/>
        </w:rPr>
        <w:t>位置</w:t>
      </w:r>
      <w:r w:rsidRPr="00430794">
        <w:rPr>
          <w:rFonts w:hint="eastAsia"/>
          <w:color w:val="000000" w:themeColor="text1"/>
          <w:spacing w:val="20"/>
        </w:rPr>
        <w:t>偏西</w:t>
      </w:r>
    </w:p>
    <w:p w14:paraId="75EA6442" w14:textId="77777777" w:rsidR="00A31A8C" w:rsidRPr="00D93EBB" w:rsidRDefault="00A31A8C">
      <w:pPr>
        <w:widowControl/>
        <w:adjustRightInd/>
        <w:spacing w:line="240" w:lineRule="auto"/>
        <w:textAlignment w:val="auto"/>
        <w:rPr>
          <w:bCs/>
          <w:spacing w:val="20"/>
          <w:kern w:val="2"/>
          <w:sz w:val="22"/>
        </w:rPr>
      </w:pPr>
      <w:r w:rsidRPr="00D93EBB">
        <w:rPr>
          <w:bCs/>
          <w:spacing w:val="20"/>
        </w:rPr>
        <w:br w:type="page"/>
      </w:r>
    </w:p>
    <w:p w14:paraId="37B21DC9" w14:textId="00E896B6" w:rsidR="006C4AE4" w:rsidRPr="004F0E53" w:rsidRDefault="006C4AE4" w:rsidP="004F0E53">
      <w:pPr>
        <w:pStyle w:val="TIT1"/>
        <w:spacing w:beforeLines="50" w:before="120"/>
        <w:ind w:firstLine="0"/>
        <w:jc w:val="left"/>
        <w:rPr>
          <w:bCs/>
          <w:spacing w:val="20"/>
          <w:u w:val="single"/>
        </w:rPr>
      </w:pPr>
      <w:r w:rsidRPr="004F0E53">
        <w:rPr>
          <w:rFonts w:hint="eastAsia"/>
          <w:bCs/>
          <w:spacing w:val="20"/>
          <w:u w:val="single"/>
        </w:rPr>
        <w:lastRenderedPageBreak/>
        <w:t>7</w:t>
      </w:r>
      <w:r w:rsidR="00AC26C5" w:rsidRPr="004F0E53">
        <w:rPr>
          <w:rFonts w:hint="eastAsia"/>
          <w:bCs/>
          <w:spacing w:val="20"/>
          <w:u w:val="single"/>
        </w:rPr>
        <w:t>-</w:t>
      </w:r>
      <w:r w:rsidRPr="004F0E53">
        <w:rPr>
          <w:rFonts w:hint="eastAsia"/>
          <w:bCs/>
          <w:spacing w:val="20"/>
          <w:u w:val="single"/>
        </w:rPr>
        <w:t>8</w:t>
      </w:r>
      <w:proofErr w:type="gramStart"/>
      <w:r w:rsidRPr="004F0E53">
        <w:rPr>
          <w:rFonts w:hint="eastAsia"/>
          <w:bCs/>
          <w:spacing w:val="20"/>
          <w:u w:val="single"/>
        </w:rPr>
        <w:t>題為題</w:t>
      </w:r>
      <w:proofErr w:type="gramEnd"/>
      <w:r w:rsidRPr="004F0E53">
        <w:rPr>
          <w:rFonts w:hint="eastAsia"/>
          <w:bCs/>
          <w:spacing w:val="20"/>
          <w:u w:val="single"/>
        </w:rPr>
        <w:t>組</w:t>
      </w:r>
    </w:p>
    <w:p w14:paraId="472D7F9C" w14:textId="00DF00A4" w:rsidR="006C4AE4" w:rsidRPr="001C60B5" w:rsidRDefault="006C4AE4" w:rsidP="001C60B5">
      <w:pPr>
        <w:pStyle w:val="TIT1"/>
        <w:spacing w:beforeLines="0" w:before="0"/>
        <w:ind w:firstLineChars="200" w:firstLine="536"/>
        <w:rPr>
          <w:color w:val="000000" w:themeColor="text1"/>
          <w:spacing w:val="20"/>
        </w:rPr>
      </w:pPr>
      <w:r w:rsidRPr="00474854">
        <w:rPr>
          <w:rFonts w:hint="eastAsia"/>
          <w:color w:val="000000" w:themeColor="text1"/>
          <w:spacing w:val="24"/>
        </w:rPr>
        <w:t>各國建置地震或海嘯的預警系統，希望能夠減少地震與海嘯所造成的災害。</w:t>
      </w:r>
      <w:r w:rsidRPr="00474854">
        <w:rPr>
          <w:rFonts w:hint="eastAsia"/>
          <w:color w:val="000000" w:themeColor="text1"/>
          <w:spacing w:val="22"/>
        </w:rPr>
        <w:t>然而西元</w:t>
      </w:r>
      <w:r w:rsidRPr="00474854">
        <w:rPr>
          <w:rFonts w:hint="eastAsia"/>
          <w:color w:val="000000" w:themeColor="text1"/>
          <w:spacing w:val="22"/>
        </w:rPr>
        <w:t>2011</w:t>
      </w:r>
      <w:r w:rsidRPr="00474854">
        <w:rPr>
          <w:rFonts w:hint="eastAsia"/>
          <w:color w:val="000000" w:themeColor="text1"/>
          <w:spacing w:val="22"/>
        </w:rPr>
        <w:t>年</w:t>
      </w:r>
      <w:r w:rsidRPr="00474854">
        <w:rPr>
          <w:rFonts w:hint="eastAsia"/>
          <w:color w:val="000000" w:themeColor="text1"/>
          <w:spacing w:val="22"/>
        </w:rPr>
        <w:t>3</w:t>
      </w:r>
      <w:r w:rsidRPr="00474854">
        <w:rPr>
          <w:rFonts w:hint="eastAsia"/>
          <w:color w:val="000000" w:themeColor="text1"/>
          <w:spacing w:val="22"/>
        </w:rPr>
        <w:t>月</w:t>
      </w:r>
      <w:r w:rsidRPr="00474854">
        <w:rPr>
          <w:rFonts w:hint="eastAsia"/>
          <w:color w:val="000000" w:themeColor="text1"/>
          <w:spacing w:val="22"/>
        </w:rPr>
        <w:t>11</w:t>
      </w:r>
      <w:r w:rsidRPr="00474854">
        <w:rPr>
          <w:rFonts w:hint="eastAsia"/>
          <w:color w:val="000000" w:themeColor="text1"/>
          <w:spacing w:val="22"/>
        </w:rPr>
        <w:t>日在日本東北地區外海發生大地震（簡稱</w:t>
      </w:r>
      <w:r w:rsidRPr="00474854">
        <w:rPr>
          <w:rFonts w:hint="eastAsia"/>
          <w:color w:val="000000" w:themeColor="text1"/>
          <w:spacing w:val="22"/>
        </w:rPr>
        <w:t>311</w:t>
      </w:r>
      <w:r w:rsidRPr="00474854">
        <w:rPr>
          <w:rFonts w:hint="eastAsia"/>
          <w:color w:val="000000" w:themeColor="text1"/>
          <w:spacing w:val="22"/>
        </w:rPr>
        <w:t>大地震）</w:t>
      </w:r>
      <w:r w:rsidRPr="001C60B5">
        <w:rPr>
          <w:rFonts w:hint="eastAsia"/>
          <w:color w:val="000000" w:themeColor="text1"/>
          <w:spacing w:val="20"/>
        </w:rPr>
        <w:t>並引發海嘯，還是造成日本東北沿岸地區重大的傷亡與財物損失。</w:t>
      </w:r>
    </w:p>
    <w:p w14:paraId="37856A79" w14:textId="7E5391C3" w:rsidR="006C4AE4" w:rsidRPr="0078745C" w:rsidRDefault="006C4AE4" w:rsidP="0078745C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rFonts w:hint="eastAsia"/>
          <w:spacing w:val="20"/>
        </w:rPr>
        <w:t>7.</w:t>
      </w:r>
      <w:r w:rsidR="00AC26C5" w:rsidRPr="0078745C">
        <w:rPr>
          <w:spacing w:val="20"/>
        </w:rPr>
        <w:tab/>
      </w:r>
      <w:r w:rsidRPr="0078745C">
        <w:rPr>
          <w:rFonts w:hint="eastAsia"/>
          <w:spacing w:val="20"/>
        </w:rPr>
        <w:t>下列敘述哪些正確？（應選</w:t>
      </w:r>
      <w:r w:rsidRPr="0078745C">
        <w:rPr>
          <w:rFonts w:hint="eastAsia"/>
          <w:spacing w:val="20"/>
        </w:rPr>
        <w:t>2</w:t>
      </w:r>
      <w:r w:rsidRPr="0078745C">
        <w:rPr>
          <w:rFonts w:hint="eastAsia"/>
          <w:spacing w:val="20"/>
        </w:rPr>
        <w:t>項）</w:t>
      </w:r>
    </w:p>
    <w:p w14:paraId="145285E4" w14:textId="4F101A3A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(A)</w:t>
      </w:r>
      <w:r w:rsidR="00754C8E" w:rsidRPr="00D44C8E">
        <w:rPr>
          <w:rFonts w:hint="eastAsia"/>
          <w:color w:val="000000" w:themeColor="text1"/>
          <w:spacing w:val="-20"/>
        </w:rPr>
        <w:t xml:space="preserve"> </w:t>
      </w:r>
      <w:r w:rsidRPr="00430794">
        <w:rPr>
          <w:rFonts w:hint="eastAsia"/>
          <w:color w:val="000000" w:themeColor="text1"/>
          <w:spacing w:val="20"/>
        </w:rPr>
        <w:t>311</w:t>
      </w:r>
      <w:r w:rsidRPr="00430794">
        <w:rPr>
          <w:rFonts w:hint="eastAsia"/>
          <w:color w:val="000000" w:themeColor="text1"/>
          <w:spacing w:val="20"/>
        </w:rPr>
        <w:t>大地震發生在板塊邊界帶上</w:t>
      </w:r>
    </w:p>
    <w:p w14:paraId="3CE73ED1" w14:textId="50C18630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(B)</w:t>
      </w:r>
      <w:r w:rsidRPr="00430794">
        <w:rPr>
          <w:rFonts w:hint="eastAsia"/>
          <w:color w:val="000000" w:themeColor="text1"/>
          <w:spacing w:val="20"/>
        </w:rPr>
        <w:t>海嘯</w:t>
      </w:r>
      <w:r w:rsidR="00754C8E">
        <w:rPr>
          <w:rFonts w:hint="eastAsia"/>
          <w:color w:val="000000" w:themeColor="text1"/>
          <w:spacing w:val="20"/>
        </w:rPr>
        <w:t>都是由</w:t>
      </w:r>
      <w:r w:rsidRPr="00430794">
        <w:rPr>
          <w:rFonts w:hint="eastAsia"/>
          <w:color w:val="000000" w:themeColor="text1"/>
          <w:spacing w:val="20"/>
        </w:rPr>
        <w:t>海底地震活動所引發</w:t>
      </w:r>
      <w:r w:rsidR="00754C8E">
        <w:rPr>
          <w:rFonts w:hint="eastAsia"/>
          <w:color w:val="000000" w:themeColor="text1"/>
          <w:spacing w:val="20"/>
        </w:rPr>
        <w:t>的</w:t>
      </w:r>
    </w:p>
    <w:p w14:paraId="0E619A3E" w14:textId="58B72A65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(C)</w:t>
      </w:r>
      <w:r w:rsidR="00754C8E" w:rsidRPr="00D44C8E">
        <w:rPr>
          <w:rFonts w:hint="eastAsia"/>
          <w:color w:val="000000" w:themeColor="text1"/>
          <w:spacing w:val="-20"/>
        </w:rPr>
        <w:t xml:space="preserve"> </w:t>
      </w:r>
      <w:r w:rsidRPr="00430794">
        <w:rPr>
          <w:rFonts w:hint="eastAsia"/>
          <w:color w:val="000000" w:themeColor="text1"/>
          <w:spacing w:val="20"/>
        </w:rPr>
        <w:t>311</w:t>
      </w:r>
      <w:r w:rsidRPr="00430794">
        <w:rPr>
          <w:rFonts w:hint="eastAsia"/>
          <w:color w:val="000000" w:themeColor="text1"/>
          <w:spacing w:val="20"/>
        </w:rPr>
        <w:t>大地震造成重大傷亡，說明預警系統無效</w:t>
      </w:r>
    </w:p>
    <w:p w14:paraId="5166E67C" w14:textId="41C918FE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(D)</w:t>
      </w:r>
      <w:r w:rsidRPr="00430794">
        <w:rPr>
          <w:rFonts w:hint="eastAsia"/>
          <w:color w:val="000000" w:themeColor="text1"/>
          <w:spacing w:val="20"/>
        </w:rPr>
        <w:t>臺灣周圍海域與日本東北外海的板塊</w:t>
      </w:r>
      <w:r w:rsidR="00754C8E">
        <w:rPr>
          <w:rFonts w:hint="eastAsia"/>
          <w:color w:val="000000" w:themeColor="text1"/>
          <w:spacing w:val="20"/>
        </w:rPr>
        <w:t>邊界類型</w:t>
      </w:r>
      <w:r w:rsidRPr="00430794">
        <w:rPr>
          <w:rFonts w:hint="eastAsia"/>
          <w:color w:val="000000" w:themeColor="text1"/>
          <w:spacing w:val="20"/>
        </w:rPr>
        <w:t>不同，所以不會發生海嘯災害</w:t>
      </w:r>
    </w:p>
    <w:p w14:paraId="73A4F218" w14:textId="4DA4FEDF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(E)</w:t>
      </w:r>
      <w:r w:rsidRPr="00430794">
        <w:rPr>
          <w:rFonts w:hint="eastAsia"/>
          <w:color w:val="000000" w:themeColor="text1"/>
          <w:spacing w:val="20"/>
        </w:rPr>
        <w:t>海嘯波可以在大洋中傳遞，並在遠處造成災害，因此需要全球性的預警系統</w:t>
      </w:r>
    </w:p>
    <w:p w14:paraId="05D42201" w14:textId="76E33A57" w:rsidR="006C4AE4" w:rsidRPr="0078745C" w:rsidRDefault="006C4AE4" w:rsidP="0078745C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rFonts w:hint="eastAsia"/>
          <w:spacing w:val="20"/>
        </w:rPr>
        <w:t>8.</w:t>
      </w:r>
      <w:r w:rsidR="00AC26C5" w:rsidRPr="0078745C">
        <w:rPr>
          <w:spacing w:val="20"/>
        </w:rPr>
        <w:tab/>
      </w:r>
      <w:r w:rsidRPr="0078745C">
        <w:rPr>
          <w:rFonts w:hint="eastAsia"/>
          <w:spacing w:val="20"/>
        </w:rPr>
        <w:t>以</w:t>
      </w:r>
      <w:r w:rsidRPr="0078745C">
        <w:rPr>
          <w:rFonts w:hint="eastAsia"/>
          <w:spacing w:val="20"/>
        </w:rPr>
        <w:t>311</w:t>
      </w:r>
      <w:r w:rsidRPr="0078745C">
        <w:rPr>
          <w:rFonts w:hint="eastAsia"/>
          <w:spacing w:val="20"/>
        </w:rPr>
        <w:t>大地震為例，若</w:t>
      </w:r>
      <w:r w:rsidRPr="0078745C">
        <w:rPr>
          <w:rFonts w:hint="eastAsia"/>
          <w:spacing w:val="20"/>
        </w:rPr>
        <w:t>P</w:t>
      </w:r>
      <w:r w:rsidRPr="0078745C">
        <w:rPr>
          <w:rFonts w:hint="eastAsia"/>
          <w:spacing w:val="20"/>
        </w:rPr>
        <w:t>波波速為每秒</w:t>
      </w:r>
      <w:r w:rsidRPr="0078745C">
        <w:rPr>
          <w:rFonts w:hint="eastAsia"/>
          <w:spacing w:val="20"/>
        </w:rPr>
        <w:t>6</w:t>
      </w:r>
      <w:r w:rsidRPr="0078745C">
        <w:rPr>
          <w:rFonts w:hint="eastAsia"/>
          <w:spacing w:val="20"/>
        </w:rPr>
        <w:t>公里，</w:t>
      </w:r>
      <w:r w:rsidRPr="0078745C">
        <w:rPr>
          <w:rFonts w:hint="eastAsia"/>
          <w:spacing w:val="20"/>
        </w:rPr>
        <w:t>S</w:t>
      </w:r>
      <w:r w:rsidRPr="0078745C">
        <w:rPr>
          <w:rFonts w:hint="eastAsia"/>
          <w:spacing w:val="20"/>
        </w:rPr>
        <w:t>波波速為每秒</w:t>
      </w:r>
      <w:r w:rsidRPr="0078745C">
        <w:rPr>
          <w:rFonts w:hint="eastAsia"/>
          <w:spacing w:val="20"/>
        </w:rPr>
        <w:t>3</w:t>
      </w:r>
      <w:r w:rsidRPr="0078745C">
        <w:rPr>
          <w:rFonts w:hint="eastAsia"/>
          <w:spacing w:val="20"/>
        </w:rPr>
        <w:t>公里，海嘯波波速為每分鐘</w:t>
      </w:r>
      <w:r w:rsidRPr="0078745C">
        <w:rPr>
          <w:rFonts w:hint="eastAsia"/>
          <w:spacing w:val="20"/>
        </w:rPr>
        <w:t>12</w:t>
      </w:r>
      <w:r w:rsidRPr="0078745C">
        <w:rPr>
          <w:rFonts w:hint="eastAsia"/>
          <w:spacing w:val="20"/>
        </w:rPr>
        <w:t>公里</w:t>
      </w:r>
      <w:r w:rsidR="00754C8E">
        <w:rPr>
          <w:rFonts w:hint="eastAsia"/>
          <w:spacing w:val="20"/>
        </w:rPr>
        <w:t>。</w:t>
      </w:r>
      <w:r w:rsidR="00754C8E" w:rsidRPr="00754C8E">
        <w:rPr>
          <w:rFonts w:hint="eastAsia"/>
          <w:spacing w:val="20"/>
        </w:rPr>
        <w:t>假設距離震源最近的地震站位於和震源相距</w:t>
      </w:r>
      <w:r w:rsidR="00754C8E" w:rsidRPr="00754C8E">
        <w:rPr>
          <w:rFonts w:hint="eastAsia"/>
          <w:spacing w:val="20"/>
        </w:rPr>
        <w:t>150</w:t>
      </w:r>
      <w:r w:rsidR="00754C8E" w:rsidRPr="00754C8E">
        <w:rPr>
          <w:rFonts w:hint="eastAsia"/>
          <w:spacing w:val="20"/>
        </w:rPr>
        <w:t>公里的海岸線上，</w:t>
      </w:r>
      <w:r w:rsidRPr="0078745C">
        <w:rPr>
          <w:rFonts w:hint="eastAsia"/>
          <w:spacing w:val="20"/>
        </w:rPr>
        <w:t>該地震站收到</w:t>
      </w:r>
      <w:r w:rsidRPr="0078745C">
        <w:rPr>
          <w:rFonts w:hint="eastAsia"/>
          <w:spacing w:val="20"/>
        </w:rPr>
        <w:t>P</w:t>
      </w:r>
      <w:r w:rsidRPr="0078745C">
        <w:rPr>
          <w:rFonts w:hint="eastAsia"/>
          <w:spacing w:val="20"/>
        </w:rPr>
        <w:t>波後，計算並發出地震與海嘯預警的時間約需</w:t>
      </w:r>
      <w:r w:rsidRPr="0078745C">
        <w:rPr>
          <w:rFonts w:hint="eastAsia"/>
          <w:spacing w:val="20"/>
        </w:rPr>
        <w:t>10</w:t>
      </w:r>
      <w:r w:rsidRPr="0078745C">
        <w:rPr>
          <w:rFonts w:hint="eastAsia"/>
          <w:spacing w:val="20"/>
        </w:rPr>
        <w:t>秒，則下列敘述哪些正確</w:t>
      </w:r>
      <w:r w:rsidR="00AC26C5" w:rsidRPr="0078745C">
        <w:rPr>
          <w:rFonts w:hint="eastAsia"/>
          <w:spacing w:val="20"/>
        </w:rPr>
        <w:t>？</w:t>
      </w:r>
      <w:r w:rsidRPr="0078745C">
        <w:rPr>
          <w:rFonts w:hint="eastAsia"/>
          <w:spacing w:val="20"/>
        </w:rPr>
        <w:t>（應選</w:t>
      </w:r>
      <w:r w:rsidRPr="0078745C">
        <w:rPr>
          <w:rFonts w:hint="eastAsia"/>
          <w:spacing w:val="20"/>
        </w:rPr>
        <w:t>2</w:t>
      </w:r>
      <w:r w:rsidRPr="0078745C">
        <w:rPr>
          <w:rFonts w:hint="eastAsia"/>
          <w:spacing w:val="20"/>
        </w:rPr>
        <w:t>項）</w:t>
      </w:r>
    </w:p>
    <w:p w14:paraId="36292694" w14:textId="413E3AE3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(A) S</w:t>
      </w:r>
      <w:r w:rsidRPr="00430794">
        <w:rPr>
          <w:rFonts w:hint="eastAsia"/>
          <w:color w:val="000000" w:themeColor="text1"/>
          <w:spacing w:val="20"/>
        </w:rPr>
        <w:t>波抵達海岸線前沒有預警時間</w:t>
      </w:r>
    </w:p>
    <w:p w14:paraId="63B9C7AB" w14:textId="5FA6FEAE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(B) S</w:t>
      </w:r>
      <w:r w:rsidRPr="00430794">
        <w:rPr>
          <w:rFonts w:hint="eastAsia"/>
          <w:color w:val="000000" w:themeColor="text1"/>
          <w:spacing w:val="20"/>
        </w:rPr>
        <w:t>波抵達海岸線前的預警時間約為</w:t>
      </w:r>
      <w:r w:rsidRPr="00430794">
        <w:rPr>
          <w:rFonts w:hint="eastAsia"/>
          <w:color w:val="000000" w:themeColor="text1"/>
          <w:spacing w:val="20"/>
        </w:rPr>
        <w:t>15</w:t>
      </w:r>
      <w:r w:rsidRPr="00430794">
        <w:rPr>
          <w:rFonts w:hint="eastAsia"/>
          <w:color w:val="000000" w:themeColor="text1"/>
          <w:spacing w:val="20"/>
        </w:rPr>
        <w:t>秒</w:t>
      </w:r>
    </w:p>
    <w:p w14:paraId="692DC508" w14:textId="27FB2941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(C) S</w:t>
      </w:r>
      <w:r w:rsidRPr="00430794">
        <w:rPr>
          <w:rFonts w:hint="eastAsia"/>
          <w:color w:val="000000" w:themeColor="text1"/>
          <w:spacing w:val="20"/>
        </w:rPr>
        <w:t>波抵達海岸線前的預警時間約為</w:t>
      </w:r>
      <w:r w:rsidRPr="00430794">
        <w:rPr>
          <w:rFonts w:hint="eastAsia"/>
          <w:color w:val="000000" w:themeColor="text1"/>
          <w:spacing w:val="20"/>
        </w:rPr>
        <w:t>50</w:t>
      </w:r>
      <w:r w:rsidRPr="00430794">
        <w:rPr>
          <w:rFonts w:hint="eastAsia"/>
          <w:color w:val="000000" w:themeColor="text1"/>
          <w:spacing w:val="20"/>
        </w:rPr>
        <w:t>秒</w:t>
      </w:r>
    </w:p>
    <w:p w14:paraId="1BECC2EA" w14:textId="33131863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(D)</w:t>
      </w:r>
      <w:r w:rsidRPr="00430794">
        <w:rPr>
          <w:rFonts w:hint="eastAsia"/>
          <w:color w:val="000000" w:themeColor="text1"/>
          <w:spacing w:val="20"/>
        </w:rPr>
        <w:t>海嘯抵達海岸線前的預警時間約為</w:t>
      </w:r>
      <w:r w:rsidRPr="00430794">
        <w:rPr>
          <w:rFonts w:hint="eastAsia"/>
          <w:color w:val="000000" w:themeColor="text1"/>
          <w:spacing w:val="20"/>
        </w:rPr>
        <w:t>12</w:t>
      </w:r>
      <w:r w:rsidRPr="00430794">
        <w:rPr>
          <w:rFonts w:hint="eastAsia"/>
          <w:color w:val="000000" w:themeColor="text1"/>
          <w:spacing w:val="20"/>
        </w:rPr>
        <w:t>分鐘</w:t>
      </w:r>
    </w:p>
    <w:p w14:paraId="64FE39E9" w14:textId="2774C358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(E)</w:t>
      </w:r>
      <w:r w:rsidRPr="00430794">
        <w:rPr>
          <w:rFonts w:hint="eastAsia"/>
          <w:color w:val="000000" w:themeColor="text1"/>
          <w:spacing w:val="20"/>
        </w:rPr>
        <w:t>海嘯抵達海岸線前的預警時間約為</w:t>
      </w:r>
      <w:r w:rsidRPr="00430794">
        <w:rPr>
          <w:rFonts w:hint="eastAsia"/>
          <w:color w:val="000000" w:themeColor="text1"/>
          <w:spacing w:val="20"/>
        </w:rPr>
        <w:t>120</w:t>
      </w:r>
      <w:r w:rsidRPr="00430794">
        <w:rPr>
          <w:rFonts w:hint="eastAsia"/>
          <w:color w:val="000000" w:themeColor="text1"/>
          <w:spacing w:val="20"/>
        </w:rPr>
        <w:t>分鐘</w:t>
      </w:r>
    </w:p>
    <w:p w14:paraId="1951ECE8" w14:textId="493B8658" w:rsidR="006C4AE4" w:rsidRPr="0078745C" w:rsidRDefault="000B02E3" w:rsidP="0078745C">
      <w:pPr>
        <w:pStyle w:val="TIT1"/>
        <w:spacing w:before="60"/>
        <w:ind w:left="330" w:hangingChars="150" w:hanging="330"/>
        <w:rPr>
          <w:spacing w:val="20"/>
        </w:rPr>
      </w:pPr>
      <w:r>
        <w:rPr>
          <w:rFonts w:hint="eastAsia"/>
          <w:noProof/>
          <w:spacing w:val="20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B9DB93D" wp14:editId="3EABA29A">
                <wp:simplePos x="0" y="0"/>
                <wp:positionH relativeFrom="column">
                  <wp:posOffset>3588385</wp:posOffset>
                </wp:positionH>
                <wp:positionV relativeFrom="paragraph">
                  <wp:posOffset>1013460</wp:posOffset>
                </wp:positionV>
                <wp:extent cx="2347595" cy="3391535"/>
                <wp:effectExtent l="0" t="0" r="0" b="0"/>
                <wp:wrapSquare wrapText="bothSides"/>
                <wp:docPr id="724" name="群組 7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347595" cy="3391535"/>
                          <a:chOff x="-175384" y="11"/>
                          <a:chExt cx="1989534" cy="2864045"/>
                        </a:xfrm>
                      </wpg:grpSpPr>
                      <wpg:grpSp>
                        <wpg:cNvPr id="723" name="群組 723"/>
                        <wpg:cNvGrpSpPr>
                          <a:grpSpLocks noChangeAspect="1"/>
                        </wpg:cNvGrpSpPr>
                        <wpg:grpSpPr>
                          <a:xfrm>
                            <a:off x="-175384" y="11"/>
                            <a:ext cx="1989534" cy="2560638"/>
                            <a:chOff x="-152160" y="214683"/>
                            <a:chExt cx="1726094" cy="2217062"/>
                          </a:xfrm>
                        </wpg:grpSpPr>
                        <pic:pic xmlns:pic="http://schemas.openxmlformats.org/drawingml/2006/picture">
                          <pic:nvPicPr>
                            <pic:cNvPr id="6" name="圖片 6"/>
                            <pic:cNvPicPr preferRelativeResize="0">
                              <a:picLocks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-90"/>
                            <a:stretch/>
                          </pic:blipFill>
                          <pic:spPr>
                            <a:xfrm>
                              <a:off x="-152160" y="214702"/>
                              <a:ext cx="1427854" cy="193394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62" y="214683"/>
                              <a:ext cx="772152" cy="1275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C0178B" w14:textId="4E1C7B3D" w:rsidR="006C26C0" w:rsidRPr="000B02E3" w:rsidRDefault="006C26C0" w:rsidP="006C26C0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B02E3">
                                  <w:rPr>
                                    <w:rFonts w:hint="eastAsia"/>
                                    <w:sz w:val="20"/>
                                  </w:rPr>
                                  <w:t>蕨類孢子紀錄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3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62" y="392319"/>
                              <a:ext cx="772152" cy="1275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695B8D" w14:textId="259358C5" w:rsidR="006C26C0" w:rsidRPr="000B02E3" w:rsidRDefault="006C26C0" w:rsidP="006C26C0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B02E3">
                                  <w:rPr>
                                    <w:rFonts w:hint="eastAsia"/>
                                    <w:sz w:val="20"/>
                                  </w:rPr>
                                  <w:t>鐵杉花粉紀錄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3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9628" y="2304166"/>
                              <a:ext cx="549272" cy="1275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3E5D19" w14:textId="5C3F7532" w:rsidR="006C26C0" w:rsidRPr="000B02E3" w:rsidRDefault="006C26C0" w:rsidP="006C26C0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B02E3">
                                  <w:rPr>
                                    <w:rFonts w:hint="eastAsia"/>
                                    <w:sz w:val="20"/>
                                  </w:rPr>
                                  <w:t>平原湖泊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3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215" y="2304166"/>
                              <a:ext cx="547874" cy="1275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9B7DFA" w14:textId="10DA0DE5" w:rsidR="006C26C0" w:rsidRPr="000B02E3" w:rsidRDefault="006C26C0" w:rsidP="006C26C0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B02E3">
                                  <w:rPr>
                                    <w:rFonts w:hint="eastAsia"/>
                                    <w:sz w:val="20"/>
                                  </w:rPr>
                                  <w:t>高山湖泊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3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9628" y="2090137"/>
                              <a:ext cx="581445" cy="1925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2BBA6" w14:textId="0CF2820F" w:rsidR="006C26C0" w:rsidRPr="000B02E3" w:rsidRDefault="000B02E3" w:rsidP="00296F03">
                                <w:pPr>
                                  <w:snapToGrid w:val="0"/>
                                  <w:spacing w:line="200" w:lineRule="exact"/>
                                  <w:rPr>
                                    <w:sz w:val="20"/>
                                  </w:rPr>
                                </w:pPr>
                                <w:r w:rsidRPr="000B02E3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="006C26C0" w:rsidRPr="000B02E3">
                                  <w:rPr>
                                    <w:rFonts w:hint="eastAsia"/>
                                    <w:sz w:val="20"/>
                                  </w:rPr>
                                  <w:t>0</w:t>
                                </w:r>
                                <w:r w:rsidR="006C26C0" w:rsidRPr="000B02E3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="00593BDF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0B02E3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proofErr w:type="gramStart"/>
                                <w:r w:rsidR="006C26C0" w:rsidRPr="000B02E3">
                                  <w:rPr>
                                    <w:sz w:val="20"/>
                                  </w:rPr>
                                  <w:t xml:space="preserve">50 </w:t>
                                </w:r>
                                <w:r w:rsidRPr="000B02E3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="006C26C0" w:rsidRPr="000B02E3">
                                  <w:rPr>
                                    <w:sz w:val="20"/>
                                  </w:rPr>
                                  <w:t>100</w:t>
                                </w:r>
                                <w:proofErr w:type="gramEnd"/>
                              </w:p>
                              <w:p w14:paraId="0D341830" w14:textId="4251E0B7" w:rsidR="006C26C0" w:rsidRPr="000B02E3" w:rsidRDefault="006C26C0" w:rsidP="00296F03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B02E3">
                                  <w:rPr>
                                    <w:rFonts w:hint="eastAsia"/>
                                    <w:sz w:val="20"/>
                                  </w:rPr>
                                  <w:t>（</w:t>
                                </w:r>
                                <w:r w:rsidRPr="000B02E3">
                                  <w:rPr>
                                    <w:rFonts w:hint="eastAsia"/>
                                    <w:sz w:val="20"/>
                                  </w:rPr>
                                  <w:t>%</w:t>
                                </w:r>
                                <w:r w:rsidRPr="000B02E3">
                                  <w:rPr>
                                    <w:rFonts w:hint="eastAsia"/>
                                    <w:sz w:val="20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4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0113" y="532530"/>
                              <a:ext cx="267175" cy="1187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6F5F41" w14:textId="39023836" w:rsidR="00FA6E56" w:rsidRPr="00895572" w:rsidRDefault="00FA6E56" w:rsidP="006C26C0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895572">
                                  <w:rPr>
                                    <w:sz w:val="21"/>
                                    <w:szCs w:val="2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4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0113" y="890179"/>
                              <a:ext cx="267175" cy="118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95BD6C" w14:textId="136DB9B6" w:rsidR="00FA6E56" w:rsidRPr="000B02E3" w:rsidRDefault="00FA6E56" w:rsidP="006C26C0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B02E3">
                                  <w:rPr>
                                    <w:sz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4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0113" y="1255781"/>
                              <a:ext cx="267175" cy="118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4D8227" w14:textId="343A2DC9" w:rsidR="00FA6E56" w:rsidRPr="000B02E3" w:rsidRDefault="00FA6E56" w:rsidP="006C26C0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B02E3">
                                  <w:rPr>
                                    <w:sz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4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0113" y="1597538"/>
                              <a:ext cx="267175" cy="118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7991C9" w14:textId="5F94D838" w:rsidR="00FA6E56" w:rsidRPr="000B02E3" w:rsidRDefault="00FA6E56" w:rsidP="006C26C0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B02E3">
                                  <w:rPr>
                                    <w:sz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4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5179" y="670428"/>
                              <a:ext cx="198755" cy="14030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433D7A" w14:textId="77777777" w:rsidR="000B02E3" w:rsidRPr="000B02E3" w:rsidRDefault="00FA6E56" w:rsidP="000B02E3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proofErr w:type="gramStart"/>
                                <w:r w:rsidRPr="000B02E3">
                                  <w:rPr>
                                    <w:rFonts w:hint="eastAsia"/>
                                    <w:sz w:val="20"/>
                                  </w:rPr>
                                  <w:t>沉</w:t>
                                </w:r>
                                <w:proofErr w:type="gramEnd"/>
                              </w:p>
                              <w:p w14:paraId="781205CD" w14:textId="77777777" w:rsidR="000B02E3" w:rsidRPr="000B02E3" w:rsidRDefault="00FA6E56" w:rsidP="000B02E3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B02E3">
                                  <w:rPr>
                                    <w:rFonts w:hint="eastAsia"/>
                                    <w:sz w:val="20"/>
                                  </w:rPr>
                                  <w:t>積</w:t>
                                </w:r>
                              </w:p>
                              <w:p w14:paraId="4682DFC5" w14:textId="77777777" w:rsidR="000B02E3" w:rsidRPr="000B02E3" w:rsidRDefault="00FA6E56" w:rsidP="000B02E3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B02E3">
                                  <w:rPr>
                                    <w:rFonts w:hint="eastAsia"/>
                                    <w:sz w:val="20"/>
                                  </w:rPr>
                                  <w:t>物</w:t>
                                </w:r>
                              </w:p>
                              <w:p w14:paraId="1F4429DD" w14:textId="77777777" w:rsidR="000B02E3" w:rsidRPr="000B02E3" w:rsidRDefault="00FA6E56" w:rsidP="000B02E3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B02E3">
                                  <w:rPr>
                                    <w:rFonts w:hint="eastAsia"/>
                                    <w:sz w:val="20"/>
                                  </w:rPr>
                                  <w:t>岩</w:t>
                                </w:r>
                              </w:p>
                              <w:p w14:paraId="3D730A74" w14:textId="77777777" w:rsidR="000B02E3" w:rsidRPr="000B02E3" w:rsidRDefault="000B02E3" w:rsidP="000B02E3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B02E3">
                                  <w:rPr>
                                    <w:rFonts w:hint="eastAsia"/>
                                    <w:sz w:val="20"/>
                                  </w:rPr>
                                  <w:t>芯</w:t>
                                </w:r>
                              </w:p>
                              <w:p w14:paraId="1357725F" w14:textId="77777777" w:rsidR="000B02E3" w:rsidRPr="000B02E3" w:rsidRDefault="00FA6E56" w:rsidP="000B02E3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B02E3">
                                  <w:rPr>
                                    <w:rFonts w:hint="eastAsia"/>
                                    <w:sz w:val="20"/>
                                  </w:rPr>
                                  <w:t>深</w:t>
                                </w:r>
                              </w:p>
                              <w:p w14:paraId="40567B70" w14:textId="77777777" w:rsidR="000B02E3" w:rsidRPr="000B02E3" w:rsidRDefault="00FA6E56" w:rsidP="000B02E3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B02E3">
                                  <w:rPr>
                                    <w:rFonts w:hint="eastAsia"/>
                                    <w:sz w:val="20"/>
                                  </w:rPr>
                                  <w:t>度</w:t>
                                </w:r>
                              </w:p>
                              <w:p w14:paraId="6EF74D07" w14:textId="77777777" w:rsidR="000B02E3" w:rsidRPr="000B02E3" w:rsidRDefault="00140226" w:rsidP="000B02E3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proofErr w:type="gramStart"/>
                                <w:r w:rsidRPr="000B02E3">
                                  <w:rPr>
                                    <w:rFonts w:hint="eastAsia"/>
                                    <w:sz w:val="20"/>
                                  </w:rPr>
                                  <w:t>︵</w:t>
                                </w:r>
                                <w:proofErr w:type="gramEnd"/>
                              </w:p>
                              <w:p w14:paraId="7BB0B4BB" w14:textId="45126D48" w:rsidR="000B02E3" w:rsidRPr="000B02E3" w:rsidRDefault="00FA6E56" w:rsidP="000B02E3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B02E3">
                                  <w:rPr>
                                    <w:rFonts w:hint="eastAsia"/>
                                    <w:sz w:val="20"/>
                                  </w:rPr>
                                  <w:t>m</w:t>
                                </w:r>
                              </w:p>
                              <w:p w14:paraId="77E706DA" w14:textId="50CA4B1F" w:rsidR="00FA6E56" w:rsidRPr="000B02E3" w:rsidRDefault="00140226" w:rsidP="000B02E3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proofErr w:type="gramStart"/>
                                <w:r w:rsidRPr="000B02E3">
                                  <w:rPr>
                                    <w:rFonts w:hint="eastAsia"/>
                                    <w:sz w:val="20"/>
                                  </w:rPr>
                                  <w:t>︶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4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2166" y="1971083"/>
                              <a:ext cx="267175" cy="118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DFFA05" w14:textId="3C9213AB" w:rsidR="00FA6E56" w:rsidRPr="000B02E3" w:rsidRDefault="00FA6E56" w:rsidP="006C26C0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B02E3">
                                  <w:rPr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3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5853" y="2090801"/>
                              <a:ext cx="644393" cy="1925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D890A9" w14:textId="19549424" w:rsidR="006C26C0" w:rsidRPr="000B02E3" w:rsidRDefault="000B02E3" w:rsidP="00296F03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B02E3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="006C26C0" w:rsidRPr="000B02E3">
                                  <w:rPr>
                                    <w:rFonts w:hint="eastAsia"/>
                                    <w:sz w:val="20"/>
                                  </w:rPr>
                                  <w:t>0</w:t>
                                </w:r>
                                <w:r w:rsidR="006C26C0" w:rsidRPr="000B02E3">
                                  <w:rPr>
                                    <w:sz w:val="20"/>
                                  </w:rPr>
                                  <w:t xml:space="preserve">  </w:t>
                                </w:r>
                                <w:r w:rsidR="00593BDF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proofErr w:type="gramStart"/>
                                <w:r w:rsidR="006C26C0" w:rsidRPr="000B02E3">
                                  <w:rPr>
                                    <w:sz w:val="20"/>
                                  </w:rPr>
                                  <w:t xml:space="preserve">50 </w:t>
                                </w:r>
                                <w:r w:rsidRPr="000B02E3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="006C26C0" w:rsidRPr="000B02E3">
                                  <w:rPr>
                                    <w:sz w:val="20"/>
                                  </w:rPr>
                                  <w:t>100</w:t>
                                </w:r>
                                <w:proofErr w:type="gramEnd"/>
                              </w:p>
                              <w:p w14:paraId="373283C1" w14:textId="77777777" w:rsidR="006C26C0" w:rsidRPr="000B02E3" w:rsidRDefault="006C26C0" w:rsidP="00296F03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B02E3">
                                  <w:rPr>
                                    <w:rFonts w:hint="eastAsia"/>
                                    <w:sz w:val="20"/>
                                  </w:rPr>
                                  <w:t>（</w:t>
                                </w:r>
                                <w:r w:rsidRPr="000B02E3">
                                  <w:rPr>
                                    <w:rFonts w:hint="eastAsia"/>
                                    <w:sz w:val="20"/>
                                  </w:rPr>
                                  <w:t>%</w:t>
                                </w:r>
                                <w:r w:rsidRPr="000B02E3">
                                  <w:rPr>
                                    <w:rFonts w:hint="eastAsia"/>
                                    <w:sz w:val="20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s:wsp>
                        <wps:cNvPr id="2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200" y="2672694"/>
                            <a:ext cx="479545" cy="191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6D059" w14:textId="0CAC390A" w:rsidR="006C4AE4" w:rsidRPr="000B02E3" w:rsidRDefault="006C4AE4" w:rsidP="006C26C0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B02E3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 w:rsidR="00140226" w:rsidRPr="000B02E3">
                                <w:rPr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DB93D" id="群組 724" o:spid="_x0000_s1086" style="position:absolute;left:0;text-align:left;margin-left:282.55pt;margin-top:79.8pt;width:184.85pt;height:267.05pt;z-index:251696128;mso-width-relative:margin;mso-height-relative:margin" coordorigin="-1753" coordsize="19895,28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">
                <o:lock v:ext="edit" aspectratio="t"/>
                <v:group id="群組 723" o:spid="_x0000_s1087" style="position:absolute;left:-1753;width:19894;height:25606" coordorigin="-1521,2146" coordsize="17260,2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o:lock v:ext="edit" aspectratio="t"/>
                  <v:shape id="圖片 6" o:spid="_x0000_s1088" type="#_x0000_t75" style="position:absolute;left:-1521;top:2147;width:14277;height:193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">
                    <v:imagedata r:id="rId21" o:title="" cropbottom="-59f"/>
                    <o:lock v:ext="edit" aspectratio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89" type="#_x0000_t202" style="position:absolute;left:221;top:2146;width:7722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5FC0178B" w14:textId="4E1C7B3D" w:rsidR="006C26C0" w:rsidRPr="000B02E3" w:rsidRDefault="006C26C0" w:rsidP="006C26C0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0B02E3">
                            <w:rPr>
                              <w:rFonts w:hint="eastAsia"/>
                              <w:sz w:val="20"/>
                            </w:rPr>
                            <w:t>蕨類孢子紀錄</w:t>
                          </w:r>
                        </w:p>
                      </w:txbxContent>
                    </v:textbox>
                  </v:shape>
                  <v:shape id="_x0000_s1090" type="#_x0000_t202" style="position:absolute;left:221;top:3923;width:7722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" filled="f" stroked="f">
                    <v:textbox style="mso-fit-shape-to-text:t" inset="0,0,0,0">
                      <w:txbxContent>
                        <w:p w14:paraId="70695B8D" w14:textId="259358C5" w:rsidR="006C26C0" w:rsidRPr="000B02E3" w:rsidRDefault="006C26C0" w:rsidP="006C26C0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0B02E3">
                            <w:rPr>
                              <w:rFonts w:hint="eastAsia"/>
                              <w:sz w:val="20"/>
                            </w:rPr>
                            <w:t>鐵杉花粉紀錄</w:t>
                          </w:r>
                        </w:p>
                      </w:txbxContent>
                    </v:textbox>
                  </v:shape>
                  <v:shape id="_x0000_s1091" type="#_x0000_t202" style="position:absolute;left:-896;top:23041;width:5492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" filled="f" stroked="f">
                    <v:textbox style="mso-fit-shape-to-text:t" inset="0,0,0,0">
                      <w:txbxContent>
                        <w:p w14:paraId="473E5D19" w14:textId="5C3F7532" w:rsidR="006C26C0" w:rsidRPr="000B02E3" w:rsidRDefault="006C26C0" w:rsidP="006C26C0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0B02E3">
                            <w:rPr>
                              <w:rFonts w:hint="eastAsia"/>
                              <w:sz w:val="20"/>
                            </w:rPr>
                            <w:t>平原湖泊</w:t>
                          </w:r>
                        </w:p>
                      </w:txbxContent>
                    </v:textbox>
                  </v:shape>
                  <v:shape id="_x0000_s1092" type="#_x0000_t202" style="position:absolute;left:5412;top:23041;width:547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329B7DFA" w14:textId="10DA0DE5" w:rsidR="006C26C0" w:rsidRPr="000B02E3" w:rsidRDefault="006C26C0" w:rsidP="006C26C0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0B02E3">
                            <w:rPr>
                              <w:rFonts w:hint="eastAsia"/>
                              <w:sz w:val="20"/>
                            </w:rPr>
                            <w:t>高山湖泊</w:t>
                          </w:r>
                        </w:p>
                      </w:txbxContent>
                    </v:textbox>
                  </v:shape>
                  <v:shape id="_x0000_s1093" type="#_x0000_t202" style="position:absolute;left:-896;top:20901;width:5814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2202BBA6" w14:textId="0CF2820F" w:rsidR="006C26C0" w:rsidRPr="000B02E3" w:rsidRDefault="000B02E3" w:rsidP="00296F03">
                          <w:pPr>
                            <w:snapToGrid w:val="0"/>
                            <w:spacing w:line="200" w:lineRule="exact"/>
                            <w:rPr>
                              <w:sz w:val="20"/>
                            </w:rPr>
                          </w:pPr>
                          <w:r w:rsidRPr="000B02E3">
                            <w:rPr>
                              <w:sz w:val="20"/>
                            </w:rPr>
                            <w:t xml:space="preserve"> </w:t>
                          </w:r>
                          <w:r w:rsidR="006C26C0" w:rsidRPr="000B02E3">
                            <w:rPr>
                              <w:rFonts w:hint="eastAsia"/>
                              <w:sz w:val="20"/>
                            </w:rPr>
                            <w:t>0</w:t>
                          </w:r>
                          <w:r w:rsidR="006C26C0" w:rsidRPr="000B02E3">
                            <w:rPr>
                              <w:sz w:val="20"/>
                            </w:rPr>
                            <w:t xml:space="preserve"> </w:t>
                          </w:r>
                          <w:r w:rsidR="00593BDF">
                            <w:rPr>
                              <w:sz w:val="20"/>
                            </w:rPr>
                            <w:t xml:space="preserve"> </w:t>
                          </w:r>
                          <w:r w:rsidRPr="000B02E3">
                            <w:rPr>
                              <w:sz w:val="20"/>
                            </w:rPr>
                            <w:t xml:space="preserve"> </w:t>
                          </w:r>
                          <w:proofErr w:type="gramStart"/>
                          <w:r w:rsidR="006C26C0" w:rsidRPr="000B02E3">
                            <w:rPr>
                              <w:sz w:val="20"/>
                            </w:rPr>
                            <w:t xml:space="preserve">50 </w:t>
                          </w:r>
                          <w:r w:rsidRPr="000B02E3">
                            <w:rPr>
                              <w:sz w:val="20"/>
                            </w:rPr>
                            <w:t xml:space="preserve"> </w:t>
                          </w:r>
                          <w:r w:rsidR="006C26C0" w:rsidRPr="000B02E3">
                            <w:rPr>
                              <w:sz w:val="20"/>
                            </w:rPr>
                            <w:t>100</w:t>
                          </w:r>
                          <w:proofErr w:type="gramEnd"/>
                        </w:p>
                        <w:p w14:paraId="0D341830" w14:textId="4251E0B7" w:rsidR="006C26C0" w:rsidRPr="000B02E3" w:rsidRDefault="006C26C0" w:rsidP="00296F03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0B02E3">
                            <w:rPr>
                              <w:rFonts w:hint="eastAsia"/>
                              <w:sz w:val="20"/>
                            </w:rPr>
                            <w:t>（</w:t>
                          </w:r>
                          <w:r w:rsidRPr="000B02E3">
                            <w:rPr>
                              <w:rFonts w:hint="eastAsia"/>
                              <w:sz w:val="20"/>
                            </w:rPr>
                            <w:t>%</w:t>
                          </w:r>
                          <w:r w:rsidRPr="000B02E3">
                            <w:rPr>
                              <w:rFonts w:hint="eastAsia"/>
                              <w:sz w:val="20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_x0000_s1094" type="#_x0000_t202" style="position:absolute;left:11301;top:5325;width:2671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39X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kGy&#10;CvPDmXAE5OYJAAD//wMAUEsBAi0AFAAGAAgAAAAhANvh9svuAAAAhQEAABMAAAAAAAAAAAAAAAAA&#10;AAAAAFtDb250ZW50X1R5cGVzXS54bWxQSwECLQAUAAYACAAAACEAWvQsW78AAAAVAQAACwAAAAAA&#10;AAAAAAAAAAAfAQAAX3JlbHMvLnJlbHNQSwECLQAUAAYACAAAACEAbFd/V8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676F5F41" w14:textId="39023836" w:rsidR="00FA6E56" w:rsidRPr="00895572" w:rsidRDefault="00FA6E56" w:rsidP="006C26C0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1"/>
                              <w:szCs w:val="21"/>
                            </w:rPr>
                          </w:pPr>
                          <w:r w:rsidRPr="00895572">
                            <w:rPr>
                              <w:sz w:val="21"/>
                              <w:szCs w:val="21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95" type="#_x0000_t202" style="position:absolute;left:11301;top:8901;width:2671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1F95BD6C" w14:textId="136DB9B6" w:rsidR="00FA6E56" w:rsidRPr="000B02E3" w:rsidRDefault="00FA6E56" w:rsidP="006C26C0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0B02E3">
                            <w:rPr>
                              <w:sz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96" type="#_x0000_t202" style="position:absolute;left:11301;top:12557;width:2671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354D8227" w14:textId="343A2DC9" w:rsidR="00FA6E56" w:rsidRPr="000B02E3" w:rsidRDefault="00FA6E56" w:rsidP="006C26C0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0B02E3">
                            <w:rPr>
                              <w:sz w:val="20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97" type="#_x0000_t202" style="position:absolute;left:11301;top:15975;width:2671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" filled="f" stroked="f">
                    <v:textbox style="mso-fit-shape-to-text:t" inset="0,0,0,0">
                      <w:txbxContent>
                        <w:p w14:paraId="217991C9" w14:textId="5F94D838" w:rsidR="00FA6E56" w:rsidRPr="000B02E3" w:rsidRDefault="00FA6E56" w:rsidP="006C26C0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0B02E3">
                            <w:rPr>
                              <w:sz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98" type="#_x0000_t202" style="position:absolute;left:13751;top:6704;width:1988;height:14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  <v:textbox inset="0,0,0,0">
                      <w:txbxContent>
                        <w:p w14:paraId="2C433D7A" w14:textId="77777777" w:rsidR="000B02E3" w:rsidRPr="000B02E3" w:rsidRDefault="00FA6E56" w:rsidP="000B02E3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20"/>
                            </w:rPr>
                          </w:pPr>
                          <w:proofErr w:type="gramStart"/>
                          <w:r w:rsidRPr="000B02E3">
                            <w:rPr>
                              <w:rFonts w:hint="eastAsia"/>
                              <w:sz w:val="20"/>
                            </w:rPr>
                            <w:t>沉</w:t>
                          </w:r>
                          <w:proofErr w:type="gramEnd"/>
                        </w:p>
                        <w:p w14:paraId="781205CD" w14:textId="77777777" w:rsidR="000B02E3" w:rsidRPr="000B02E3" w:rsidRDefault="00FA6E56" w:rsidP="000B02E3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20"/>
                            </w:rPr>
                          </w:pPr>
                          <w:r w:rsidRPr="000B02E3">
                            <w:rPr>
                              <w:rFonts w:hint="eastAsia"/>
                              <w:sz w:val="20"/>
                            </w:rPr>
                            <w:t>積</w:t>
                          </w:r>
                        </w:p>
                        <w:p w14:paraId="4682DFC5" w14:textId="77777777" w:rsidR="000B02E3" w:rsidRPr="000B02E3" w:rsidRDefault="00FA6E56" w:rsidP="000B02E3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20"/>
                            </w:rPr>
                          </w:pPr>
                          <w:r w:rsidRPr="000B02E3">
                            <w:rPr>
                              <w:rFonts w:hint="eastAsia"/>
                              <w:sz w:val="20"/>
                            </w:rPr>
                            <w:t>物</w:t>
                          </w:r>
                        </w:p>
                        <w:p w14:paraId="1F4429DD" w14:textId="77777777" w:rsidR="000B02E3" w:rsidRPr="000B02E3" w:rsidRDefault="00FA6E56" w:rsidP="000B02E3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20"/>
                            </w:rPr>
                          </w:pPr>
                          <w:r w:rsidRPr="000B02E3">
                            <w:rPr>
                              <w:rFonts w:hint="eastAsia"/>
                              <w:sz w:val="20"/>
                            </w:rPr>
                            <w:t>岩</w:t>
                          </w:r>
                        </w:p>
                        <w:p w14:paraId="3D730A74" w14:textId="77777777" w:rsidR="000B02E3" w:rsidRPr="000B02E3" w:rsidRDefault="000B02E3" w:rsidP="000B02E3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20"/>
                            </w:rPr>
                          </w:pPr>
                          <w:r w:rsidRPr="000B02E3">
                            <w:rPr>
                              <w:rFonts w:hint="eastAsia"/>
                              <w:sz w:val="20"/>
                            </w:rPr>
                            <w:t>芯</w:t>
                          </w:r>
                        </w:p>
                        <w:p w14:paraId="1357725F" w14:textId="77777777" w:rsidR="000B02E3" w:rsidRPr="000B02E3" w:rsidRDefault="00FA6E56" w:rsidP="000B02E3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20"/>
                            </w:rPr>
                          </w:pPr>
                          <w:r w:rsidRPr="000B02E3">
                            <w:rPr>
                              <w:rFonts w:hint="eastAsia"/>
                              <w:sz w:val="20"/>
                            </w:rPr>
                            <w:t>深</w:t>
                          </w:r>
                        </w:p>
                        <w:p w14:paraId="40567B70" w14:textId="77777777" w:rsidR="000B02E3" w:rsidRPr="000B02E3" w:rsidRDefault="00FA6E56" w:rsidP="000B02E3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20"/>
                            </w:rPr>
                          </w:pPr>
                          <w:r w:rsidRPr="000B02E3">
                            <w:rPr>
                              <w:rFonts w:hint="eastAsia"/>
                              <w:sz w:val="20"/>
                            </w:rPr>
                            <w:t>度</w:t>
                          </w:r>
                        </w:p>
                        <w:p w14:paraId="6EF74D07" w14:textId="77777777" w:rsidR="000B02E3" w:rsidRPr="000B02E3" w:rsidRDefault="00140226" w:rsidP="000B02E3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20"/>
                            </w:rPr>
                          </w:pPr>
                          <w:proofErr w:type="gramStart"/>
                          <w:r w:rsidRPr="000B02E3">
                            <w:rPr>
                              <w:rFonts w:hint="eastAsia"/>
                              <w:sz w:val="20"/>
                            </w:rPr>
                            <w:t>︵</w:t>
                          </w:r>
                          <w:proofErr w:type="gramEnd"/>
                        </w:p>
                        <w:p w14:paraId="7BB0B4BB" w14:textId="45126D48" w:rsidR="000B02E3" w:rsidRPr="000B02E3" w:rsidRDefault="00FA6E56" w:rsidP="000B02E3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20"/>
                            </w:rPr>
                          </w:pPr>
                          <w:r w:rsidRPr="000B02E3">
                            <w:rPr>
                              <w:rFonts w:hint="eastAsia"/>
                              <w:sz w:val="20"/>
                            </w:rPr>
                            <w:t>m</w:t>
                          </w:r>
                        </w:p>
                        <w:p w14:paraId="77E706DA" w14:textId="50CA4B1F" w:rsidR="00FA6E56" w:rsidRPr="000B02E3" w:rsidRDefault="00140226" w:rsidP="000B02E3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20"/>
                            </w:rPr>
                          </w:pPr>
                          <w:proofErr w:type="gramStart"/>
                          <w:r w:rsidRPr="000B02E3">
                            <w:rPr>
                              <w:rFonts w:hint="eastAsia"/>
                              <w:sz w:val="20"/>
                            </w:rPr>
                            <w:t>︶</w:t>
                          </w:r>
                          <w:proofErr w:type="gramEnd"/>
                        </w:p>
                      </w:txbxContent>
                    </v:textbox>
                  </v:shape>
                  <v:shape id="_x0000_s1099" type="#_x0000_t202" style="position:absolute;left:11221;top:19710;width:2672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44DFFA05" w14:textId="3C9213AB" w:rsidR="00FA6E56" w:rsidRPr="000B02E3" w:rsidRDefault="00FA6E56" w:rsidP="006C26C0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0B02E3">
                            <w:rPr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00" type="#_x0000_t202" style="position:absolute;left:5458;top:20908;width:6444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48D890A9" w14:textId="19549424" w:rsidR="006C26C0" w:rsidRPr="000B02E3" w:rsidRDefault="000B02E3" w:rsidP="00296F03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0B02E3">
                            <w:rPr>
                              <w:sz w:val="20"/>
                            </w:rPr>
                            <w:t xml:space="preserve"> </w:t>
                          </w:r>
                          <w:r w:rsidR="006C26C0" w:rsidRPr="000B02E3">
                            <w:rPr>
                              <w:rFonts w:hint="eastAsia"/>
                              <w:sz w:val="20"/>
                            </w:rPr>
                            <w:t>0</w:t>
                          </w:r>
                          <w:r w:rsidR="006C26C0" w:rsidRPr="000B02E3">
                            <w:rPr>
                              <w:sz w:val="20"/>
                            </w:rPr>
                            <w:t xml:space="preserve">  </w:t>
                          </w:r>
                          <w:r w:rsidR="00593BDF">
                            <w:rPr>
                              <w:sz w:val="20"/>
                            </w:rPr>
                            <w:t xml:space="preserve"> </w:t>
                          </w:r>
                          <w:proofErr w:type="gramStart"/>
                          <w:r w:rsidR="006C26C0" w:rsidRPr="000B02E3">
                            <w:rPr>
                              <w:sz w:val="20"/>
                            </w:rPr>
                            <w:t xml:space="preserve">50 </w:t>
                          </w:r>
                          <w:r w:rsidRPr="000B02E3">
                            <w:rPr>
                              <w:sz w:val="20"/>
                            </w:rPr>
                            <w:t xml:space="preserve"> </w:t>
                          </w:r>
                          <w:r w:rsidR="006C26C0" w:rsidRPr="000B02E3">
                            <w:rPr>
                              <w:sz w:val="20"/>
                            </w:rPr>
                            <w:t>100</w:t>
                          </w:r>
                          <w:proofErr w:type="gramEnd"/>
                        </w:p>
                        <w:p w14:paraId="373283C1" w14:textId="77777777" w:rsidR="006C26C0" w:rsidRPr="000B02E3" w:rsidRDefault="006C26C0" w:rsidP="00296F03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0B02E3">
                            <w:rPr>
                              <w:rFonts w:hint="eastAsia"/>
                              <w:sz w:val="20"/>
                            </w:rPr>
                            <w:t>（</w:t>
                          </w:r>
                          <w:r w:rsidRPr="000B02E3">
                            <w:rPr>
                              <w:rFonts w:hint="eastAsia"/>
                              <w:sz w:val="20"/>
                            </w:rPr>
                            <w:t>%</w:t>
                          </w:r>
                          <w:r w:rsidRPr="000B02E3">
                            <w:rPr>
                              <w:rFonts w:hint="eastAsia"/>
                              <w:sz w:val="20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shape id="_x0000_s1101" type="#_x0000_t202" style="position:absolute;left:4362;top:26726;width:4795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2646D059" w14:textId="0CAC390A" w:rsidR="006C4AE4" w:rsidRPr="000B02E3" w:rsidRDefault="006C4AE4" w:rsidP="006C26C0">
                        <w:pPr>
                          <w:spacing w:line="24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B02E3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 w:rsidR="00140226" w:rsidRPr="000B02E3"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C4AE4" w:rsidRPr="0078745C">
        <w:rPr>
          <w:rFonts w:hint="eastAsia"/>
          <w:spacing w:val="20"/>
        </w:rPr>
        <w:t>9.</w:t>
      </w:r>
      <w:r w:rsidR="00AC26C5" w:rsidRPr="0078745C">
        <w:rPr>
          <w:spacing w:val="20"/>
        </w:rPr>
        <w:tab/>
      </w:r>
      <w:r w:rsidR="006C4AE4" w:rsidRPr="00474854">
        <w:rPr>
          <w:rFonts w:hint="eastAsia"/>
          <w:spacing w:val="16"/>
        </w:rPr>
        <w:t>科學家以各種方式研究不同時間尺度上的氣候變遷，圖</w:t>
      </w:r>
      <w:r w:rsidR="00754C8E" w:rsidRPr="00474854">
        <w:rPr>
          <w:rFonts w:hint="eastAsia"/>
          <w:spacing w:val="16"/>
        </w:rPr>
        <w:t>3</w:t>
      </w:r>
      <w:r w:rsidR="006C4AE4" w:rsidRPr="00474854">
        <w:rPr>
          <w:rFonts w:hint="eastAsia"/>
          <w:spacing w:val="16"/>
        </w:rPr>
        <w:t>為臺灣某</w:t>
      </w:r>
      <w:r w:rsidR="00754C8E" w:rsidRPr="00474854">
        <w:rPr>
          <w:rFonts w:hint="eastAsia"/>
          <w:spacing w:val="16"/>
        </w:rPr>
        <w:t>平原</w:t>
      </w:r>
      <w:r w:rsidR="006C4AE4" w:rsidRPr="00474854">
        <w:rPr>
          <w:rFonts w:hint="eastAsia"/>
          <w:spacing w:val="16"/>
        </w:rPr>
        <w:t>與</w:t>
      </w:r>
      <w:r w:rsidR="00754C8E" w:rsidRPr="00474854">
        <w:rPr>
          <w:rFonts w:hint="eastAsia"/>
          <w:spacing w:val="16"/>
        </w:rPr>
        <w:t>高山</w:t>
      </w:r>
      <w:r w:rsidR="006C4AE4" w:rsidRPr="00474854">
        <w:rPr>
          <w:rFonts w:hint="eastAsia"/>
          <w:spacing w:val="16"/>
        </w:rPr>
        <w:t>湖泊中</w:t>
      </w:r>
      <w:proofErr w:type="gramStart"/>
      <w:r w:rsidR="006C4AE4" w:rsidRPr="00474854">
        <w:rPr>
          <w:rFonts w:hint="eastAsia"/>
          <w:spacing w:val="16"/>
        </w:rPr>
        <w:t>沉積物岩芯的</w:t>
      </w:r>
      <w:bookmarkStart w:id="0" w:name="_Hlk215738174"/>
      <w:proofErr w:type="gramEnd"/>
      <w:r w:rsidR="006C4AE4" w:rsidRPr="00474854">
        <w:rPr>
          <w:rFonts w:hint="eastAsia"/>
          <w:spacing w:val="16"/>
        </w:rPr>
        <w:t>孢子與花粉</w:t>
      </w:r>
      <w:bookmarkEnd w:id="0"/>
      <w:r w:rsidR="006C4AE4" w:rsidRPr="00474854">
        <w:rPr>
          <w:rFonts w:hint="eastAsia"/>
          <w:spacing w:val="16"/>
        </w:rPr>
        <w:t>重建紀錄。縱軸為</w:t>
      </w:r>
      <w:proofErr w:type="gramStart"/>
      <w:r w:rsidR="006C4AE4" w:rsidRPr="00474854">
        <w:rPr>
          <w:rFonts w:hint="eastAsia"/>
          <w:spacing w:val="16"/>
        </w:rPr>
        <w:t>沉積物岩芯的</w:t>
      </w:r>
      <w:proofErr w:type="gramEnd"/>
      <w:r w:rsidR="006C4AE4" w:rsidRPr="00474854">
        <w:rPr>
          <w:rFonts w:hint="eastAsia"/>
          <w:spacing w:val="16"/>
        </w:rPr>
        <w:t>深度，橫軸為蕨類孢子</w:t>
      </w:r>
      <w:r w:rsidR="006C4AE4" w:rsidRPr="00474854">
        <w:rPr>
          <w:rFonts w:hint="eastAsia"/>
          <w:spacing w:val="18"/>
        </w:rPr>
        <w:t>或鐵杉花粉於該深度</w:t>
      </w:r>
      <w:r w:rsidR="00140226" w:rsidRPr="00474854">
        <w:rPr>
          <w:rFonts w:hint="eastAsia"/>
          <w:spacing w:val="18"/>
        </w:rPr>
        <w:t>所有孢子與花粉總量</w:t>
      </w:r>
      <w:r w:rsidR="006C4AE4" w:rsidRPr="00474854">
        <w:rPr>
          <w:rFonts w:hint="eastAsia"/>
          <w:spacing w:val="18"/>
        </w:rPr>
        <w:t>所</w:t>
      </w:r>
      <w:r w:rsidR="00140226" w:rsidRPr="00474854">
        <w:rPr>
          <w:rFonts w:hint="eastAsia"/>
          <w:spacing w:val="18"/>
        </w:rPr>
        <w:t>占</w:t>
      </w:r>
      <w:r w:rsidR="006C4AE4" w:rsidRPr="00474854">
        <w:rPr>
          <w:rFonts w:hint="eastAsia"/>
          <w:spacing w:val="18"/>
        </w:rPr>
        <w:t>的比例</w:t>
      </w:r>
      <w:r w:rsidR="00140226" w:rsidRPr="00474854">
        <w:rPr>
          <w:rFonts w:hint="eastAsia"/>
          <w:spacing w:val="18"/>
        </w:rPr>
        <w:t>。</w:t>
      </w:r>
      <w:r w:rsidR="006C4AE4" w:rsidRPr="00474854">
        <w:rPr>
          <w:rFonts w:hint="eastAsia"/>
          <w:spacing w:val="18"/>
        </w:rPr>
        <w:t>已知蕨類喜歡潮濕的環境，</w:t>
      </w:r>
      <w:r w:rsidR="006C4AE4" w:rsidRPr="00474854">
        <w:rPr>
          <w:rFonts w:hint="eastAsia"/>
          <w:spacing w:val="22"/>
        </w:rPr>
        <w:t>鐵杉喜歡冷涼的環境，</w:t>
      </w:r>
      <w:r w:rsidR="00140226" w:rsidRPr="00474854">
        <w:rPr>
          <w:rFonts w:hint="eastAsia"/>
          <w:spacing w:val="22"/>
        </w:rPr>
        <w:t>假設</w:t>
      </w:r>
      <w:proofErr w:type="gramStart"/>
      <w:r w:rsidR="00140226" w:rsidRPr="00474854">
        <w:rPr>
          <w:rFonts w:hint="eastAsia"/>
          <w:spacing w:val="22"/>
        </w:rPr>
        <w:t>兩岩芯</w:t>
      </w:r>
      <w:proofErr w:type="gramEnd"/>
      <w:r w:rsidR="00140226" w:rsidRPr="00474854">
        <w:rPr>
          <w:rFonts w:hint="eastAsia"/>
          <w:spacing w:val="22"/>
        </w:rPr>
        <w:t>同樣的深度代表同樣的</w:t>
      </w:r>
      <w:proofErr w:type="gramStart"/>
      <w:r w:rsidR="00140226" w:rsidRPr="00474854">
        <w:rPr>
          <w:rFonts w:hint="eastAsia"/>
          <w:spacing w:val="22"/>
        </w:rPr>
        <w:t>沉</w:t>
      </w:r>
      <w:proofErr w:type="gramEnd"/>
      <w:r w:rsidR="00140226" w:rsidRPr="00474854">
        <w:rPr>
          <w:rFonts w:hint="eastAsia"/>
          <w:spacing w:val="22"/>
        </w:rPr>
        <w:t>積年代，</w:t>
      </w:r>
      <w:r w:rsidR="006C4AE4" w:rsidRPr="00474854">
        <w:rPr>
          <w:rFonts w:hint="eastAsia"/>
          <w:spacing w:val="22"/>
        </w:rPr>
        <w:t>下列敘述</w:t>
      </w:r>
      <w:r w:rsidR="006C4AE4" w:rsidRPr="0078745C">
        <w:rPr>
          <w:rFonts w:hint="eastAsia"/>
          <w:spacing w:val="20"/>
        </w:rPr>
        <w:t>哪些正確？（應選</w:t>
      </w:r>
      <w:r w:rsidR="006C4AE4" w:rsidRPr="0078745C">
        <w:rPr>
          <w:rFonts w:hint="eastAsia"/>
          <w:spacing w:val="20"/>
        </w:rPr>
        <w:t>2</w:t>
      </w:r>
      <w:r w:rsidR="006C4AE4" w:rsidRPr="0078745C">
        <w:rPr>
          <w:rFonts w:hint="eastAsia"/>
          <w:spacing w:val="20"/>
        </w:rPr>
        <w:t>項）</w:t>
      </w:r>
    </w:p>
    <w:p w14:paraId="76FA37A6" w14:textId="24A3EF8B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(A)</w:t>
      </w:r>
      <w:r w:rsidRPr="00430794">
        <w:rPr>
          <w:rFonts w:hint="eastAsia"/>
          <w:color w:val="000000" w:themeColor="text1"/>
          <w:spacing w:val="20"/>
        </w:rPr>
        <w:t>無論是平原或高山湖泊，當鐵杉花粉</w:t>
      </w:r>
      <w:r w:rsidR="00140226">
        <w:rPr>
          <w:rFonts w:hint="eastAsia"/>
          <w:color w:val="000000" w:themeColor="text1"/>
          <w:spacing w:val="20"/>
        </w:rPr>
        <w:t>比例</w:t>
      </w:r>
      <w:r w:rsidR="00402F51">
        <w:rPr>
          <w:rFonts w:hint="eastAsia"/>
          <w:color w:val="000000" w:themeColor="text1"/>
          <w:spacing w:val="20"/>
        </w:rPr>
        <w:t>越</w:t>
      </w:r>
      <w:proofErr w:type="gramStart"/>
      <w:r w:rsidRPr="00430794">
        <w:rPr>
          <w:rFonts w:hint="eastAsia"/>
          <w:color w:val="000000" w:themeColor="text1"/>
          <w:spacing w:val="20"/>
        </w:rPr>
        <w:t>多時，</w:t>
      </w:r>
      <w:proofErr w:type="gramEnd"/>
      <w:r w:rsidRPr="00430794">
        <w:rPr>
          <w:rFonts w:hint="eastAsia"/>
          <w:color w:val="000000" w:themeColor="text1"/>
          <w:spacing w:val="20"/>
        </w:rPr>
        <w:t>可能指示該地</w:t>
      </w:r>
      <w:r w:rsidR="00402F51">
        <w:rPr>
          <w:rFonts w:hint="eastAsia"/>
          <w:color w:val="000000" w:themeColor="text1"/>
          <w:spacing w:val="20"/>
        </w:rPr>
        <w:t>越</w:t>
      </w:r>
      <w:r w:rsidRPr="00430794">
        <w:rPr>
          <w:rFonts w:hint="eastAsia"/>
          <w:color w:val="000000" w:themeColor="text1"/>
          <w:spacing w:val="20"/>
        </w:rPr>
        <w:t>冷涼</w:t>
      </w:r>
    </w:p>
    <w:p w14:paraId="7835E46C" w14:textId="4F1D1BE4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(B)</w:t>
      </w:r>
      <w:r w:rsidRPr="00474854">
        <w:rPr>
          <w:rFonts w:hint="eastAsia"/>
          <w:color w:val="000000" w:themeColor="text1"/>
          <w:spacing w:val="22"/>
        </w:rPr>
        <w:t>平原湖泊整</w:t>
      </w:r>
      <w:proofErr w:type="gramStart"/>
      <w:r w:rsidRPr="00474854">
        <w:rPr>
          <w:rFonts w:hint="eastAsia"/>
          <w:color w:val="000000" w:themeColor="text1"/>
          <w:spacing w:val="22"/>
        </w:rPr>
        <w:t>段岩芯</w:t>
      </w:r>
      <w:proofErr w:type="gramEnd"/>
      <w:r w:rsidRPr="00474854">
        <w:rPr>
          <w:rFonts w:hint="eastAsia"/>
          <w:color w:val="000000" w:themeColor="text1"/>
          <w:spacing w:val="22"/>
        </w:rPr>
        <w:t>的鐵杉花粉</w:t>
      </w:r>
      <w:r w:rsidR="00140226" w:rsidRPr="00474854">
        <w:rPr>
          <w:rFonts w:hint="eastAsia"/>
          <w:color w:val="000000" w:themeColor="text1"/>
          <w:spacing w:val="22"/>
        </w:rPr>
        <w:t>比例</w:t>
      </w:r>
      <w:r w:rsidRPr="00474854">
        <w:rPr>
          <w:rFonts w:hint="eastAsia"/>
          <w:color w:val="000000" w:themeColor="text1"/>
          <w:spacing w:val="22"/>
        </w:rPr>
        <w:t>變化</w:t>
      </w:r>
      <w:r w:rsidRPr="00CB03C7">
        <w:rPr>
          <w:rFonts w:hint="eastAsia"/>
          <w:color w:val="000000" w:themeColor="text1"/>
          <w:spacing w:val="26"/>
        </w:rPr>
        <w:t>不大，主要原因是該地區氣候維持潮濕</w:t>
      </w:r>
      <w:r w:rsidRPr="00474854">
        <w:rPr>
          <w:rFonts w:hint="eastAsia"/>
          <w:color w:val="000000" w:themeColor="text1"/>
          <w:spacing w:val="18"/>
        </w:rPr>
        <w:t>溫熱</w:t>
      </w:r>
    </w:p>
    <w:p w14:paraId="4688ECA9" w14:textId="5F45D65A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(C)</w:t>
      </w:r>
      <w:r w:rsidRPr="00474854">
        <w:rPr>
          <w:rFonts w:hint="eastAsia"/>
          <w:color w:val="000000" w:themeColor="text1"/>
          <w:spacing w:val="14"/>
        </w:rPr>
        <w:t>高山湖泊整</w:t>
      </w:r>
      <w:proofErr w:type="gramStart"/>
      <w:r w:rsidRPr="00474854">
        <w:rPr>
          <w:rFonts w:hint="eastAsia"/>
          <w:color w:val="000000" w:themeColor="text1"/>
          <w:spacing w:val="14"/>
        </w:rPr>
        <w:t>段岩芯</w:t>
      </w:r>
      <w:proofErr w:type="gramEnd"/>
      <w:r w:rsidRPr="00474854">
        <w:rPr>
          <w:rFonts w:hint="eastAsia"/>
          <w:color w:val="000000" w:themeColor="text1"/>
          <w:spacing w:val="14"/>
        </w:rPr>
        <w:t>的鐵杉花粉</w:t>
      </w:r>
      <w:r w:rsidR="00140226" w:rsidRPr="00474854">
        <w:rPr>
          <w:rFonts w:hint="eastAsia"/>
          <w:color w:val="000000" w:themeColor="text1"/>
          <w:spacing w:val="14"/>
        </w:rPr>
        <w:t>比例幾乎都比</w:t>
      </w:r>
      <w:r w:rsidR="00140226" w:rsidRPr="00140226">
        <w:rPr>
          <w:rFonts w:hint="eastAsia"/>
          <w:color w:val="000000" w:themeColor="text1"/>
          <w:spacing w:val="20"/>
        </w:rPr>
        <w:t>平原湖泊多</w:t>
      </w:r>
      <w:r w:rsidRPr="00430794">
        <w:rPr>
          <w:rFonts w:hint="eastAsia"/>
          <w:color w:val="000000" w:themeColor="text1"/>
          <w:spacing w:val="20"/>
        </w:rPr>
        <w:t>，主因是高山氣溫較平原低</w:t>
      </w:r>
    </w:p>
    <w:p w14:paraId="0DEBD8C1" w14:textId="7CBB56FF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(D</w:t>
      </w:r>
      <w:r w:rsidRPr="00430794">
        <w:rPr>
          <w:color w:val="000000" w:themeColor="text1"/>
          <w:spacing w:val="20"/>
        </w:rPr>
        <w:t>)</w:t>
      </w:r>
      <w:r w:rsidR="00140226" w:rsidRPr="00140226">
        <w:rPr>
          <w:rFonts w:hint="eastAsia"/>
          <w:color w:val="000000" w:themeColor="text1"/>
          <w:spacing w:val="20"/>
        </w:rPr>
        <w:t>在</w:t>
      </w:r>
      <w:proofErr w:type="gramStart"/>
      <w:r w:rsidR="00140226" w:rsidRPr="00140226">
        <w:rPr>
          <w:rFonts w:hint="eastAsia"/>
          <w:color w:val="000000" w:themeColor="text1"/>
          <w:spacing w:val="20"/>
        </w:rPr>
        <w:t>湖泊岩芯</w:t>
      </w:r>
      <w:proofErr w:type="gramEnd"/>
      <w:r w:rsidR="00140226" w:rsidRPr="00140226">
        <w:rPr>
          <w:rFonts w:hint="eastAsia"/>
          <w:color w:val="000000" w:themeColor="text1"/>
          <w:spacing w:val="20"/>
        </w:rPr>
        <w:t>4</w:t>
      </w:r>
      <w:r w:rsidR="00140226" w:rsidRPr="00140226">
        <w:rPr>
          <w:rFonts w:hint="eastAsia"/>
          <w:color w:val="000000" w:themeColor="text1"/>
          <w:spacing w:val="20"/>
        </w:rPr>
        <w:t>到</w:t>
      </w:r>
      <w:r w:rsidR="00140226" w:rsidRPr="00140226">
        <w:rPr>
          <w:rFonts w:hint="eastAsia"/>
          <w:color w:val="000000" w:themeColor="text1"/>
          <w:spacing w:val="20"/>
        </w:rPr>
        <w:t>5</w:t>
      </w:r>
      <w:r w:rsidR="00462986">
        <w:rPr>
          <w:rFonts w:hint="eastAsia"/>
          <w:color w:val="000000" w:themeColor="text1"/>
          <w:spacing w:val="20"/>
        </w:rPr>
        <w:t xml:space="preserve"> </w:t>
      </w:r>
      <w:r w:rsidR="00140226" w:rsidRPr="00140226">
        <w:rPr>
          <w:rFonts w:hint="eastAsia"/>
          <w:color w:val="000000" w:themeColor="text1"/>
          <w:spacing w:val="20"/>
        </w:rPr>
        <w:t>m</w:t>
      </w:r>
      <w:r w:rsidR="00140226" w:rsidRPr="00140226">
        <w:rPr>
          <w:rFonts w:hint="eastAsia"/>
          <w:color w:val="000000" w:themeColor="text1"/>
          <w:spacing w:val="20"/>
        </w:rPr>
        <w:t>範圍中的蕨類孢子與鐵杉花粉比例</w:t>
      </w:r>
      <w:r w:rsidRPr="00430794">
        <w:rPr>
          <w:rFonts w:hint="eastAsia"/>
          <w:color w:val="000000" w:themeColor="text1"/>
          <w:spacing w:val="20"/>
        </w:rPr>
        <w:t>都有逐漸降低的趨勢，顯示氣候越來越冷涼</w:t>
      </w:r>
    </w:p>
    <w:p w14:paraId="2BE710EC" w14:textId="51FCAA0A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(E)</w:t>
      </w:r>
      <w:r w:rsidRPr="00474854">
        <w:rPr>
          <w:rFonts w:hint="eastAsia"/>
          <w:color w:val="000000" w:themeColor="text1"/>
          <w:spacing w:val="16"/>
        </w:rPr>
        <w:t>湖泊沉積物中的孢子與花粉組合變化主</w:t>
      </w:r>
      <w:r w:rsidR="00140226" w:rsidRPr="00474854">
        <w:rPr>
          <w:rFonts w:hint="eastAsia"/>
          <w:color w:val="000000" w:themeColor="text1"/>
          <w:spacing w:val="16"/>
        </w:rPr>
        <w:t>要是</w:t>
      </w:r>
      <w:r w:rsidRPr="00A31A8C">
        <w:rPr>
          <w:rFonts w:hint="eastAsia"/>
          <w:color w:val="000000" w:themeColor="text1"/>
          <w:spacing w:val="18"/>
        </w:rPr>
        <w:t>受到人為活動（例如伐木）的影響</w:t>
      </w:r>
    </w:p>
    <w:p w14:paraId="278FC08C" w14:textId="77777777" w:rsidR="000B02E3" w:rsidRDefault="000B02E3">
      <w:pPr>
        <w:widowControl/>
        <w:adjustRightInd/>
        <w:spacing w:line="240" w:lineRule="auto"/>
        <w:textAlignment w:val="auto"/>
        <w:rPr>
          <w:spacing w:val="20"/>
          <w:kern w:val="2"/>
          <w:sz w:val="22"/>
        </w:rPr>
      </w:pPr>
      <w:r>
        <w:rPr>
          <w:spacing w:val="20"/>
        </w:rPr>
        <w:br w:type="page"/>
      </w:r>
    </w:p>
    <w:p w14:paraId="1C0BC781" w14:textId="78452B85" w:rsidR="006C4AE4" w:rsidRPr="007C2975" w:rsidRDefault="006C4AE4" w:rsidP="007C2975">
      <w:pPr>
        <w:pStyle w:val="TIT1"/>
        <w:spacing w:before="60"/>
        <w:ind w:left="403" w:hangingChars="155" w:hanging="403"/>
        <w:rPr>
          <w:spacing w:val="22"/>
        </w:rPr>
      </w:pPr>
      <w:r w:rsidRPr="007C2975">
        <w:rPr>
          <w:rFonts w:hint="eastAsia"/>
          <w:spacing w:val="20"/>
        </w:rPr>
        <w:lastRenderedPageBreak/>
        <w:t>10</w:t>
      </w:r>
      <w:r w:rsidRPr="007C2975">
        <w:rPr>
          <w:spacing w:val="20"/>
        </w:rPr>
        <w:t>.</w:t>
      </w:r>
      <w:r w:rsidR="00AC26C5" w:rsidRPr="007C2975">
        <w:rPr>
          <w:spacing w:val="20"/>
        </w:rPr>
        <w:tab/>
      </w:r>
      <w:r w:rsidRPr="00474854">
        <w:rPr>
          <w:spacing w:val="16"/>
        </w:rPr>
        <w:t>有一部質量為</w:t>
      </w:r>
      <w:r w:rsidRPr="00474854">
        <w:rPr>
          <w:spacing w:val="16"/>
        </w:rPr>
        <w:t>1000</w:t>
      </w:r>
      <w:r w:rsidRPr="00474854">
        <w:rPr>
          <w:spacing w:val="16"/>
        </w:rPr>
        <w:t>公斤的汽車由靜止開始</w:t>
      </w:r>
      <w:r w:rsidRPr="00474854">
        <w:rPr>
          <w:rFonts w:hint="eastAsia"/>
          <w:spacing w:val="16"/>
        </w:rPr>
        <w:t>，在水平路面</w:t>
      </w:r>
      <w:r w:rsidRPr="00474854">
        <w:rPr>
          <w:spacing w:val="16"/>
        </w:rPr>
        <w:t>朝正東方直線加速至速度</w:t>
      </w:r>
      <w:r w:rsidRPr="007C2975">
        <w:rPr>
          <w:spacing w:val="22"/>
        </w:rPr>
        <w:t>為</w:t>
      </w:r>
      <w:r w:rsidRPr="007C2975">
        <w:rPr>
          <w:spacing w:val="22"/>
        </w:rPr>
        <w:t>10</w:t>
      </w:r>
      <w:r w:rsidRPr="007C2975">
        <w:rPr>
          <w:spacing w:val="22"/>
        </w:rPr>
        <w:t>公尺</w:t>
      </w:r>
      <w:r w:rsidRPr="007C2975">
        <w:rPr>
          <w:spacing w:val="22"/>
        </w:rPr>
        <w:t>/</w:t>
      </w:r>
      <w:r w:rsidRPr="007C2975">
        <w:rPr>
          <w:spacing w:val="22"/>
        </w:rPr>
        <w:t>秒。接著它保持等速度前進</w:t>
      </w:r>
      <w:r w:rsidRPr="007C2975">
        <w:rPr>
          <w:rFonts w:hint="eastAsia"/>
          <w:spacing w:val="22"/>
        </w:rPr>
        <w:t>，</w:t>
      </w:r>
      <w:r w:rsidRPr="007C2975">
        <w:rPr>
          <w:spacing w:val="22"/>
        </w:rPr>
        <w:t>一段時間後因</w:t>
      </w:r>
      <w:r w:rsidRPr="007C2975">
        <w:rPr>
          <w:rFonts w:hint="eastAsia"/>
          <w:spacing w:val="22"/>
        </w:rPr>
        <w:t>失去動力而</w:t>
      </w:r>
      <w:r w:rsidR="0069746C">
        <w:rPr>
          <w:rFonts w:hint="eastAsia"/>
          <w:spacing w:val="22"/>
        </w:rPr>
        <w:t>減速至</w:t>
      </w:r>
      <w:r w:rsidRPr="007C2975">
        <w:rPr>
          <w:spacing w:val="22"/>
        </w:rPr>
        <w:t>停止。</w:t>
      </w:r>
      <w:r w:rsidRPr="007C2975">
        <w:rPr>
          <w:rFonts w:hint="eastAsia"/>
          <w:spacing w:val="22"/>
        </w:rPr>
        <w:t>若</w:t>
      </w:r>
      <w:r w:rsidRPr="007C2975">
        <w:rPr>
          <w:spacing w:val="22"/>
        </w:rPr>
        <w:t>汽車的速度隨時間的變化如圖</w:t>
      </w:r>
      <w:r w:rsidR="00404E37">
        <w:rPr>
          <w:rFonts w:hint="eastAsia"/>
          <w:spacing w:val="22"/>
        </w:rPr>
        <w:t>4</w:t>
      </w:r>
      <w:r w:rsidRPr="007C2975">
        <w:rPr>
          <w:spacing w:val="22"/>
        </w:rPr>
        <w:t>所示</w:t>
      </w:r>
      <w:r w:rsidRPr="007C2975">
        <w:rPr>
          <w:rFonts w:hint="eastAsia"/>
          <w:spacing w:val="22"/>
        </w:rPr>
        <w:t>，則</w:t>
      </w:r>
      <w:r w:rsidRPr="007C2975">
        <w:rPr>
          <w:spacing w:val="22"/>
        </w:rPr>
        <w:t>下列敘述</w:t>
      </w:r>
      <w:r w:rsidRPr="007C2975">
        <w:rPr>
          <w:rFonts w:hint="eastAsia"/>
          <w:spacing w:val="22"/>
        </w:rPr>
        <w:t>何者正確</w:t>
      </w:r>
      <w:r w:rsidR="00AC26C5" w:rsidRPr="007C2975">
        <w:rPr>
          <w:spacing w:val="22"/>
        </w:rPr>
        <w:t>？</w:t>
      </w:r>
    </w:p>
    <w:p w14:paraId="11F4B59D" w14:textId="04785B78" w:rsidR="00D93EBB" w:rsidRDefault="00D93EBB" w:rsidP="00430794">
      <w:pPr>
        <w:pStyle w:val="TIT1"/>
        <w:spacing w:beforeLines="0" w:before="0"/>
        <w:ind w:leftChars="165" w:left="693" w:hangingChars="135" w:hanging="297"/>
        <w:rPr>
          <w:color w:val="000000" w:themeColor="text1"/>
          <w:spacing w:val="20"/>
        </w:rPr>
      </w:pPr>
      <w:r>
        <w:rPr>
          <w:rFonts w:hint="eastAsia"/>
          <w:noProof/>
          <w:spacing w:val="20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FA53974" wp14:editId="1175E4EB">
                <wp:simplePos x="0" y="0"/>
                <wp:positionH relativeFrom="column">
                  <wp:posOffset>1909445</wp:posOffset>
                </wp:positionH>
                <wp:positionV relativeFrom="paragraph">
                  <wp:posOffset>123288</wp:posOffset>
                </wp:positionV>
                <wp:extent cx="2095500" cy="1467485"/>
                <wp:effectExtent l="0" t="0" r="0" b="0"/>
                <wp:wrapSquare wrapText="bothSides"/>
                <wp:docPr id="264" name="群組 2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95500" cy="1467485"/>
                          <a:chOff x="66581" y="-1"/>
                          <a:chExt cx="2178269" cy="1543291"/>
                        </a:xfrm>
                      </wpg:grpSpPr>
                      <wps:wsp>
                        <wps:cNvPr id="5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04973" y="1333426"/>
                            <a:ext cx="708660" cy="209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B39F6E" w14:textId="67DC8A56" w:rsidR="006C4AE4" w:rsidRPr="00CB5542" w:rsidRDefault="006C4AE4" w:rsidP="005A026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B5542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 w:rsidR="00404E37">
                                <w:rPr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263" name="群組 263"/>
                        <wpg:cNvGrpSpPr/>
                        <wpg:grpSpPr>
                          <a:xfrm>
                            <a:off x="66581" y="-1"/>
                            <a:ext cx="2178269" cy="1268153"/>
                            <a:chOff x="66581" y="-1"/>
                            <a:chExt cx="2178269" cy="1268153"/>
                          </a:xfrm>
                        </wpg:grpSpPr>
                        <wpg:grpSp>
                          <wpg:cNvPr id="262" name="群組 262"/>
                          <wpg:cNvGrpSpPr/>
                          <wpg:grpSpPr>
                            <a:xfrm>
                              <a:off x="110615" y="57345"/>
                              <a:ext cx="2134235" cy="1210807"/>
                              <a:chOff x="0" y="0"/>
                              <a:chExt cx="2134235" cy="1210807"/>
                            </a:xfrm>
                          </wpg:grpSpPr>
                          <pic:pic xmlns:pic="http://schemas.openxmlformats.org/drawingml/2006/picture">
                            <pic:nvPicPr>
                              <pic:cNvPr id="534" name="圖片 5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3">
                                        <a14:imgEffect>
                                          <a14:sharpenSoften amount="50000"/>
                                        </a14:imgEffect>
                                        <a14:imgEffect>
                                          <a14:brightnessContrast contras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34235" cy="1190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4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9014" y="873630"/>
                                <a:ext cx="260985" cy="168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77A172" w14:textId="484A2577" w:rsidR="006F2434" w:rsidRPr="00CB5542" w:rsidRDefault="006F2434" w:rsidP="005A0264">
                                  <w:pPr>
                                    <w:spacing w:line="240" w:lineRule="atLeas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B5542">
                                    <w:rPr>
                                      <w:rFonts w:hint="eastAsia"/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5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2532" y="867806"/>
                                <a:ext cx="260985" cy="168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0A7504" w14:textId="0BDBA93B" w:rsidR="006F2434" w:rsidRPr="00CB5542" w:rsidRDefault="00B1525E" w:rsidP="005A0264">
                                  <w:pPr>
                                    <w:spacing w:line="240" w:lineRule="atLeas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B5542"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5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11327" y="867806"/>
                                <a:ext cx="260985" cy="168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241BAD" w14:textId="1D432C52" w:rsidR="006F2434" w:rsidRPr="00CB5542" w:rsidRDefault="00B1525E" w:rsidP="005A0264">
                                  <w:pPr>
                                    <w:spacing w:line="240" w:lineRule="atLeas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B5542"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5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660" y="873630"/>
                                <a:ext cx="260985" cy="168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75C09F" w14:textId="1B0449EC" w:rsidR="006F2434" w:rsidRPr="00CB5542" w:rsidRDefault="00B1525E" w:rsidP="005A0264">
                                  <w:pPr>
                                    <w:spacing w:line="240" w:lineRule="atLeas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B5542">
                                    <w:rPr>
                                      <w:sz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5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835" y="232968"/>
                                <a:ext cx="260985" cy="168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146DAA" w14:textId="39A469ED" w:rsidR="00B1525E" w:rsidRPr="00CB5542" w:rsidRDefault="00B1525E" w:rsidP="005A0264">
                                  <w:pPr>
                                    <w:spacing w:line="240" w:lineRule="atLeas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B5542"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6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7475" y="1042532"/>
                                <a:ext cx="1094740" cy="168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8379D" w14:textId="0C9EF15E" w:rsidR="00B1525E" w:rsidRPr="00CB5542" w:rsidRDefault="00B1525E" w:rsidP="005A0264">
                                  <w:pPr>
                                    <w:spacing w:line="240" w:lineRule="atLeas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B5542">
                                    <w:rPr>
                                      <w:rFonts w:hint="eastAsia"/>
                                      <w:sz w:val="20"/>
                                    </w:rPr>
                                    <w:t>時間（秒）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261" name="文字方塊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396017" y="462597"/>
                              <a:ext cx="1094105" cy="1689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2AD6F4" w14:textId="37235941" w:rsidR="00B1525E" w:rsidRPr="00CB5542" w:rsidRDefault="00B1525E" w:rsidP="005A0264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CB5542">
                                  <w:rPr>
                                    <w:rFonts w:hint="eastAsia"/>
                                    <w:sz w:val="20"/>
                                  </w:rPr>
                                  <w:t>速度（公尺</w:t>
                                </w:r>
                                <w:r w:rsidRPr="00CB5542">
                                  <w:rPr>
                                    <w:rFonts w:hint="eastAsia"/>
                                    <w:sz w:val="20"/>
                                  </w:rPr>
                                  <w:t>/</w:t>
                                </w:r>
                                <w:r w:rsidRPr="00CB5542">
                                  <w:rPr>
                                    <w:rFonts w:hint="eastAsia"/>
                                    <w:sz w:val="20"/>
                                  </w:rPr>
                                  <w:t>秒）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A53974" id="群組 264" o:spid="_x0000_s1102" style="position:absolute;left:0;text-align:left;margin-left:150.35pt;margin-top:9.7pt;width:165pt;height:115.55pt;z-index:251713536;mso-width-relative:margin;mso-height-relative:margin" coordorigin="665" coordsize="21782,15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">
                <o:lock v:ext="edit" aspectratio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03" type="#_x0000_t202" style="position:absolute;left:8049;top:13334;width:7087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14:paraId="05B39F6E" w14:textId="67DC8A56" w:rsidR="006C4AE4" w:rsidRPr="00CB5542" w:rsidRDefault="006C4AE4" w:rsidP="005A0264">
                        <w:pPr>
                          <w:spacing w:line="24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B5542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 w:rsidR="00404E37"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group id="群組 263" o:spid="_x0000_s1104" style="position:absolute;left:665;width:21783;height:12681" coordorigin="665" coordsize="21782,1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group id="群組 262" o:spid="_x0000_s1105" style="position:absolute;left:1106;top:573;width:21342;height:12108" coordsize="21342,1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<v:shape id="圖片 534" o:spid="_x0000_s1106" type="#_x0000_t75" style="position:absolute;width:21342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">
                      <v:imagedata r:id="rId25" o:title=""/>
                    </v:shape>
                    <v:shape id="_x0000_s1107" type="#_x0000_t202" style="position:absolute;left:6290;top:8736;width:2609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    <v:textbox inset="0,0,0,0">
                        <w:txbxContent>
                          <w:p w14:paraId="1477A172" w14:textId="484A2577" w:rsidR="006F2434" w:rsidRPr="00CB5542" w:rsidRDefault="006F2434" w:rsidP="005A0264">
                            <w:pPr>
                              <w:spacing w:line="240" w:lineRule="atLeast"/>
                              <w:jc w:val="center"/>
                              <w:rPr>
                                <w:sz w:val="20"/>
                              </w:rPr>
                            </w:pPr>
                            <w:r w:rsidRPr="00CB5542">
                              <w:rPr>
                                <w:rFonts w:hint="eastAsia"/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108" type="#_x0000_t202" style="position:absolute;left:10425;top:8678;width:261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    <v:textbox inset="0,0,0,0">
                        <w:txbxContent>
                          <w:p w14:paraId="100A7504" w14:textId="0BDBA93B" w:rsidR="006F2434" w:rsidRPr="00CB5542" w:rsidRDefault="00B1525E" w:rsidP="005A0264">
                            <w:pPr>
                              <w:spacing w:line="240" w:lineRule="atLeast"/>
                              <w:jc w:val="center"/>
                              <w:rPr>
                                <w:sz w:val="20"/>
                              </w:rPr>
                            </w:pPr>
                            <w:r w:rsidRPr="00CB5542">
                              <w:rPr>
                                <w:sz w:val="20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1109" type="#_x0000_t202" style="position:absolute;left:18113;top:8678;width:261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    <v:textbox inset="0,0,0,0">
                        <w:txbxContent>
                          <w:p w14:paraId="67241BAD" w14:textId="1D432C52" w:rsidR="006F2434" w:rsidRPr="00CB5542" w:rsidRDefault="00B1525E" w:rsidP="005A0264">
                            <w:pPr>
                              <w:spacing w:line="240" w:lineRule="atLeast"/>
                              <w:jc w:val="center"/>
                              <w:rPr>
                                <w:sz w:val="20"/>
                              </w:rPr>
                            </w:pPr>
                            <w:r w:rsidRPr="00CB5542"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_x0000_s1110" type="#_x0000_t202" style="position:absolute;left:1106;top:8736;width:261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    <v:textbox inset="0,0,0,0">
                        <w:txbxContent>
                          <w:p w14:paraId="2E75C09F" w14:textId="1B0449EC" w:rsidR="006F2434" w:rsidRPr="00CB5542" w:rsidRDefault="00B1525E" w:rsidP="005A0264">
                            <w:pPr>
                              <w:spacing w:line="240" w:lineRule="atLeast"/>
                              <w:jc w:val="center"/>
                              <w:rPr>
                                <w:sz w:val="20"/>
                              </w:rPr>
                            </w:pPr>
                            <w:r w:rsidRPr="00CB5542">
                              <w:rPr>
                                <w:sz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111" type="#_x0000_t202" style="position:absolute;left:1048;top:2329;width:261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    <v:textbox inset="0,0,0,0">
                        <w:txbxContent>
                          <w:p w14:paraId="49146DAA" w14:textId="39A469ED" w:rsidR="00B1525E" w:rsidRPr="00CB5542" w:rsidRDefault="00B1525E" w:rsidP="005A0264">
                            <w:pPr>
                              <w:spacing w:line="240" w:lineRule="atLeast"/>
                              <w:jc w:val="center"/>
                              <w:rPr>
                                <w:sz w:val="20"/>
                              </w:rPr>
                            </w:pPr>
                            <w:r w:rsidRPr="00CB5542">
                              <w:rPr>
                                <w:sz w:val="20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1112" type="#_x0000_t202" style="position:absolute;left:5474;top:10425;width:10948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    <v:textbox inset="0,0,0,0">
                        <w:txbxContent>
                          <w:p w14:paraId="0C18379D" w14:textId="0C9EF15E" w:rsidR="00B1525E" w:rsidRPr="00CB5542" w:rsidRDefault="00B1525E" w:rsidP="005A0264">
                            <w:pPr>
                              <w:spacing w:line="240" w:lineRule="atLeast"/>
                              <w:jc w:val="center"/>
                              <w:rPr>
                                <w:sz w:val="20"/>
                              </w:rPr>
                            </w:pPr>
                            <w:r w:rsidRPr="00CB5542">
                              <w:rPr>
                                <w:rFonts w:hint="eastAsia"/>
                                <w:sz w:val="20"/>
                              </w:rPr>
                              <w:t>時間（秒）</w:t>
                            </w:r>
                          </w:p>
                        </w:txbxContent>
                      </v:textbox>
                    </v:shape>
                  </v:group>
                  <v:shape id="_x0000_s1113" type="#_x0000_t202" style="position:absolute;left:-3961;top:4626;width:10941;height:168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" filled="f" stroked="f">
                    <v:textbox inset="0,0,0,0">
                      <w:txbxContent>
                        <w:p w14:paraId="6D2AD6F4" w14:textId="37235941" w:rsidR="00B1525E" w:rsidRPr="00CB5542" w:rsidRDefault="00B1525E" w:rsidP="005A0264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CB5542">
                            <w:rPr>
                              <w:rFonts w:hint="eastAsia"/>
                              <w:sz w:val="20"/>
                            </w:rPr>
                            <w:t>速度（公尺</w:t>
                          </w:r>
                          <w:r w:rsidRPr="00CB5542">
                            <w:rPr>
                              <w:rFonts w:hint="eastAsia"/>
                              <w:sz w:val="20"/>
                            </w:rPr>
                            <w:t>/</w:t>
                          </w:r>
                          <w:r w:rsidRPr="00CB5542">
                            <w:rPr>
                              <w:rFonts w:hint="eastAsia"/>
                              <w:sz w:val="20"/>
                            </w:rPr>
                            <w:t>秒）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2416345F" w14:textId="2ADA2A96" w:rsidR="00D93EBB" w:rsidRDefault="00D93EBB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</w:p>
    <w:p w14:paraId="79766082" w14:textId="77777777" w:rsidR="00D93EBB" w:rsidRDefault="00D93EBB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</w:p>
    <w:p w14:paraId="2C8A21CA" w14:textId="77777777" w:rsidR="00D93EBB" w:rsidRDefault="00D93EBB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</w:p>
    <w:p w14:paraId="71C02D29" w14:textId="77777777" w:rsidR="00D93EBB" w:rsidRDefault="00D93EBB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</w:p>
    <w:p w14:paraId="0C68B937" w14:textId="77777777" w:rsidR="00D93EBB" w:rsidRDefault="00D93EBB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</w:p>
    <w:p w14:paraId="0E14F95C" w14:textId="77777777" w:rsidR="00D93EBB" w:rsidRDefault="00D93EBB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</w:p>
    <w:p w14:paraId="0AF17223" w14:textId="7F51E336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(A)</w:t>
      </w:r>
      <w:r w:rsidRPr="00CB5542">
        <w:rPr>
          <w:color w:val="000000" w:themeColor="text1"/>
          <w:spacing w:val="18"/>
        </w:rPr>
        <w:t>汽車</w:t>
      </w:r>
      <w:r w:rsidR="0069746C">
        <w:rPr>
          <w:rFonts w:hint="eastAsia"/>
          <w:color w:val="000000" w:themeColor="text1"/>
          <w:spacing w:val="18"/>
        </w:rPr>
        <w:t>的</w:t>
      </w:r>
      <w:r w:rsidRPr="00CB5542">
        <w:rPr>
          <w:color w:val="000000" w:themeColor="text1"/>
          <w:spacing w:val="18"/>
        </w:rPr>
        <w:t>加速度量值</w:t>
      </w:r>
      <w:r w:rsidR="0069746C">
        <w:rPr>
          <w:rFonts w:hint="eastAsia"/>
          <w:color w:val="000000" w:themeColor="text1"/>
          <w:spacing w:val="18"/>
        </w:rPr>
        <w:t>在減速階段</w:t>
      </w:r>
      <w:r w:rsidRPr="00CB5542">
        <w:rPr>
          <w:color w:val="000000" w:themeColor="text1"/>
          <w:spacing w:val="18"/>
        </w:rPr>
        <w:t>為</w:t>
      </w:r>
      <w:r w:rsidRPr="00CB5542">
        <w:rPr>
          <w:rFonts w:hint="eastAsia"/>
          <w:color w:val="000000" w:themeColor="text1"/>
          <w:spacing w:val="18"/>
        </w:rPr>
        <w:t>加</w:t>
      </w:r>
      <w:r w:rsidRPr="00CB5542">
        <w:rPr>
          <w:color w:val="000000" w:themeColor="text1"/>
          <w:spacing w:val="18"/>
        </w:rPr>
        <w:t>速階段的</w:t>
      </w:r>
      <w:r w:rsidRPr="00CB5542">
        <w:rPr>
          <w:color w:val="000000" w:themeColor="text1"/>
          <w:spacing w:val="18"/>
        </w:rPr>
        <w:t>2</w:t>
      </w:r>
      <w:r w:rsidRPr="00CB5542">
        <w:rPr>
          <w:color w:val="000000" w:themeColor="text1"/>
          <w:spacing w:val="18"/>
        </w:rPr>
        <w:t>倍</w:t>
      </w:r>
    </w:p>
    <w:p w14:paraId="6BB46D1F" w14:textId="65006275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(B)</w:t>
      </w:r>
      <w:r w:rsidRPr="00430794">
        <w:rPr>
          <w:color w:val="000000" w:themeColor="text1"/>
          <w:spacing w:val="20"/>
        </w:rPr>
        <w:t>減速</w:t>
      </w:r>
      <w:r w:rsidRPr="00430794">
        <w:rPr>
          <w:rFonts w:hint="eastAsia"/>
          <w:color w:val="000000" w:themeColor="text1"/>
          <w:spacing w:val="20"/>
        </w:rPr>
        <w:t>過程阻力</w:t>
      </w:r>
      <w:r w:rsidRPr="00430794">
        <w:rPr>
          <w:color w:val="000000" w:themeColor="text1"/>
          <w:spacing w:val="20"/>
        </w:rPr>
        <w:t>對汽車</w:t>
      </w:r>
      <w:r w:rsidRPr="00430794">
        <w:rPr>
          <w:rFonts w:hint="eastAsia"/>
          <w:color w:val="000000" w:themeColor="text1"/>
          <w:spacing w:val="20"/>
        </w:rPr>
        <w:t>所</w:t>
      </w:r>
      <w:r w:rsidRPr="00430794">
        <w:rPr>
          <w:color w:val="000000" w:themeColor="text1"/>
          <w:spacing w:val="20"/>
        </w:rPr>
        <w:t>作的功為</w:t>
      </w:r>
      <w:r w:rsidR="00465993" w:rsidRPr="00465993">
        <w:rPr>
          <w:position w:val="-6"/>
        </w:rPr>
        <w:object w:dxaOrig="760" w:dyaOrig="300" w14:anchorId="10507A91">
          <v:shape id="_x0000_i1029" type="#_x0000_t75" style="width:38pt;height:15.45pt" o:ole="">
            <v:imagedata r:id="rId26" o:title=""/>
          </v:shape>
          <o:OLEObject Type="Embed" ProgID="Equation.DSMT4" ShapeID="_x0000_i1029" DrawAspect="Content" ObjectID="_1829563630" r:id="rId27"/>
        </w:object>
      </w:r>
      <w:r w:rsidRPr="00430794">
        <w:rPr>
          <w:color w:val="000000" w:themeColor="text1"/>
          <w:spacing w:val="20"/>
        </w:rPr>
        <w:t>焦耳</w:t>
      </w:r>
    </w:p>
    <w:p w14:paraId="03CB3840" w14:textId="1A85AA3C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(C)</w:t>
      </w:r>
      <w:r w:rsidRPr="00430794">
        <w:rPr>
          <w:color w:val="000000" w:themeColor="text1"/>
          <w:spacing w:val="20"/>
        </w:rPr>
        <w:t>汽車的位移</w:t>
      </w:r>
      <w:r w:rsidR="0069746C" w:rsidRPr="00430794">
        <w:rPr>
          <w:color w:val="000000" w:themeColor="text1"/>
          <w:spacing w:val="20"/>
        </w:rPr>
        <w:t>在減速階段</w:t>
      </w:r>
      <w:r w:rsidRPr="00430794">
        <w:rPr>
          <w:color w:val="000000" w:themeColor="text1"/>
          <w:spacing w:val="20"/>
        </w:rPr>
        <w:t>為加速階段的</w:t>
      </w:r>
      <w:r w:rsidRPr="00430794">
        <w:rPr>
          <w:color w:val="000000" w:themeColor="text1"/>
          <w:spacing w:val="20"/>
        </w:rPr>
        <w:t>2</w:t>
      </w:r>
      <w:r w:rsidRPr="00430794">
        <w:rPr>
          <w:color w:val="000000" w:themeColor="text1"/>
          <w:spacing w:val="20"/>
        </w:rPr>
        <w:t>倍</w:t>
      </w:r>
    </w:p>
    <w:p w14:paraId="263997A3" w14:textId="757C781D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(D)</w:t>
      </w:r>
      <w:r w:rsidRPr="00430794">
        <w:rPr>
          <w:color w:val="000000" w:themeColor="text1"/>
          <w:spacing w:val="20"/>
        </w:rPr>
        <w:t>汽車在加速階段的位移為</w:t>
      </w:r>
      <w:r w:rsidRPr="00430794">
        <w:rPr>
          <w:rFonts w:hint="eastAsia"/>
          <w:color w:val="000000" w:themeColor="text1"/>
          <w:spacing w:val="20"/>
        </w:rPr>
        <w:t>50</w:t>
      </w:r>
      <w:r w:rsidRPr="00430794">
        <w:rPr>
          <w:color w:val="000000" w:themeColor="text1"/>
          <w:spacing w:val="20"/>
        </w:rPr>
        <w:t>公尺</w:t>
      </w:r>
    </w:p>
    <w:p w14:paraId="0A7B1E63" w14:textId="6FB6D3E2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(E)</w:t>
      </w:r>
      <w:r w:rsidRPr="00430794">
        <w:rPr>
          <w:color w:val="000000" w:themeColor="text1"/>
          <w:spacing w:val="20"/>
        </w:rPr>
        <w:t>整個過程中汽車的位移</w:t>
      </w:r>
      <w:r w:rsidR="00214A98">
        <w:rPr>
          <w:rFonts w:hint="eastAsia"/>
          <w:color w:val="000000" w:themeColor="text1"/>
          <w:spacing w:val="20"/>
        </w:rPr>
        <w:t>為</w:t>
      </w:r>
      <w:r w:rsidRPr="00430794">
        <w:rPr>
          <w:rFonts w:hint="eastAsia"/>
          <w:color w:val="000000" w:themeColor="text1"/>
          <w:spacing w:val="20"/>
        </w:rPr>
        <w:t>200</w:t>
      </w:r>
      <w:r w:rsidRPr="00430794">
        <w:rPr>
          <w:color w:val="000000" w:themeColor="text1"/>
          <w:spacing w:val="20"/>
        </w:rPr>
        <w:t>公尺</w:t>
      </w:r>
    </w:p>
    <w:p w14:paraId="30496B19" w14:textId="1741C551" w:rsidR="006C4AE4" w:rsidRPr="004F0E53" w:rsidRDefault="006C4AE4" w:rsidP="004F0E53">
      <w:pPr>
        <w:pStyle w:val="TIT1"/>
        <w:spacing w:beforeLines="50" w:before="120"/>
        <w:ind w:firstLine="0"/>
        <w:jc w:val="left"/>
        <w:rPr>
          <w:bCs/>
          <w:spacing w:val="20"/>
          <w:u w:val="single"/>
        </w:rPr>
      </w:pPr>
      <w:r w:rsidRPr="004F0E53">
        <w:rPr>
          <w:rFonts w:hint="eastAsia"/>
          <w:bCs/>
          <w:spacing w:val="20"/>
          <w:u w:val="single"/>
        </w:rPr>
        <w:t>11</w:t>
      </w:r>
      <w:r w:rsidRPr="004F0E53">
        <w:rPr>
          <w:bCs/>
          <w:spacing w:val="20"/>
          <w:u w:val="single"/>
        </w:rPr>
        <w:t>-</w:t>
      </w:r>
      <w:r w:rsidRPr="004F0E53">
        <w:rPr>
          <w:rFonts w:hint="eastAsia"/>
          <w:bCs/>
          <w:spacing w:val="20"/>
          <w:u w:val="single"/>
        </w:rPr>
        <w:t>1</w:t>
      </w:r>
      <w:r w:rsidRPr="004F0E53">
        <w:rPr>
          <w:bCs/>
          <w:spacing w:val="20"/>
          <w:u w:val="single"/>
        </w:rPr>
        <w:t>2</w:t>
      </w:r>
      <w:proofErr w:type="gramStart"/>
      <w:r w:rsidRPr="004F0E53">
        <w:rPr>
          <w:rFonts w:hint="eastAsia"/>
          <w:bCs/>
          <w:spacing w:val="20"/>
          <w:u w:val="single"/>
        </w:rPr>
        <w:t>題為題</w:t>
      </w:r>
      <w:proofErr w:type="gramEnd"/>
      <w:r w:rsidRPr="004F0E53">
        <w:rPr>
          <w:rFonts w:hint="eastAsia"/>
          <w:bCs/>
          <w:spacing w:val="20"/>
          <w:u w:val="single"/>
        </w:rPr>
        <w:t>組</w:t>
      </w:r>
    </w:p>
    <w:p w14:paraId="0B9E5B3A" w14:textId="730E5181" w:rsidR="006C4AE4" w:rsidRPr="001C60B5" w:rsidRDefault="00462986" w:rsidP="001C60B5">
      <w:pPr>
        <w:pStyle w:val="TIT1"/>
        <w:spacing w:beforeLines="0" w:before="0"/>
        <w:ind w:firstLineChars="200" w:firstLine="440"/>
        <w:rPr>
          <w:color w:val="000000" w:themeColor="text1"/>
          <w:spacing w:val="20"/>
        </w:rPr>
      </w:pPr>
      <w:r w:rsidRPr="00474854">
        <w:rPr>
          <w:rFonts w:hint="eastAsia"/>
          <w:noProof/>
          <w:color w:val="000000" w:themeColor="text1"/>
          <w:spacing w:val="18"/>
          <w:lang w:val="zh-TW"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0B4C5BC8" wp14:editId="0A87AF93">
                <wp:simplePos x="0" y="0"/>
                <wp:positionH relativeFrom="column">
                  <wp:posOffset>4832350</wp:posOffset>
                </wp:positionH>
                <wp:positionV relativeFrom="paragraph">
                  <wp:posOffset>485775</wp:posOffset>
                </wp:positionV>
                <wp:extent cx="1051560" cy="1799590"/>
                <wp:effectExtent l="0" t="0" r="15240" b="0"/>
                <wp:wrapSquare wrapText="bothSides"/>
                <wp:docPr id="718" name="群組 7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051560" cy="1799590"/>
                          <a:chOff x="-23679" y="0"/>
                          <a:chExt cx="1089509" cy="1860642"/>
                        </a:xfrm>
                      </wpg:grpSpPr>
                      <wpg:grpSp>
                        <wpg:cNvPr id="717" name="群組 717"/>
                        <wpg:cNvGrpSpPr/>
                        <wpg:grpSpPr>
                          <a:xfrm>
                            <a:off x="151430" y="0"/>
                            <a:ext cx="914400" cy="1616710"/>
                            <a:chOff x="0" y="0"/>
                            <a:chExt cx="914400" cy="1616710"/>
                          </a:xfrm>
                        </wpg:grpSpPr>
                        <pic:pic xmlns:pic="http://schemas.openxmlformats.org/drawingml/2006/picture">
                          <pic:nvPicPr>
                            <pic:cNvPr id="59" name="圖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9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100" t="6155" r="11354" b="571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14400" cy="16167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49" name="矩形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9" y="1555062"/>
                              <a:ext cx="872115" cy="59413"/>
                            </a:xfrm>
                            <a:prstGeom prst="rect">
                              <a:avLst/>
                            </a:prstGeom>
                            <a:pattFill prst="trellis">
                              <a:fgClr>
                                <a:schemeClr val="tx1">
                                  <a:lumMod val="100000"/>
                                  <a:lumOff val="0"/>
                                </a:schemeClr>
                              </a:fgClr>
                              <a:bgClr>
                                <a:schemeClr val="bg1">
                                  <a:lumMod val="100000"/>
                                  <a:lumOff val="0"/>
                                </a:schemeClr>
                              </a:bgClr>
                            </a:pattFill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14F11B" w14:textId="77777777" w:rsidR="00465993" w:rsidRDefault="00465993" w:rsidP="0046599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5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247" y="1683195"/>
                            <a:ext cx="512141" cy="1774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56425F" w14:textId="2A92BFDC" w:rsidR="006C4AE4" w:rsidRPr="00CB5542" w:rsidRDefault="006C4AE4" w:rsidP="00CB5542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B5542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 w:rsidR="00404E37">
                                <w:rPr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715" name="群組 715"/>
                        <wpg:cNvGrpSpPr/>
                        <wpg:grpSpPr>
                          <a:xfrm>
                            <a:off x="119839" y="302859"/>
                            <a:ext cx="183462" cy="1253741"/>
                            <a:chOff x="-19942" y="0"/>
                            <a:chExt cx="183462" cy="1253741"/>
                          </a:xfrm>
                        </wpg:grpSpPr>
                        <wps:wsp>
                          <wps:cNvPr id="60" name="梯形 8"/>
                          <wps:cNvSpPr>
                            <a:spLocks/>
                          </wps:cNvSpPr>
                          <wps:spPr bwMode="auto">
                            <a:xfrm>
                              <a:off x="94765" y="0"/>
                              <a:ext cx="68755" cy="89182"/>
                            </a:xfrm>
                            <a:custGeom>
                              <a:avLst/>
                              <a:gdLst>
                                <a:gd name="T0" fmla="*/ 0 w 123825"/>
                                <a:gd name="T1" fmla="*/ 142875 h 142875"/>
                                <a:gd name="T2" fmla="*/ 30956 w 123825"/>
                                <a:gd name="T3" fmla="*/ 0 h 142875"/>
                                <a:gd name="T4" fmla="*/ 92869 w 123825"/>
                                <a:gd name="T5" fmla="*/ 0 h 142875"/>
                                <a:gd name="T6" fmla="*/ 123825 w 123825"/>
                                <a:gd name="T7" fmla="*/ 142875 h 142875"/>
                                <a:gd name="T8" fmla="*/ 0 w 123825"/>
                                <a:gd name="T9" fmla="*/ 142875 h 14287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825" h="142875">
                                  <a:moveTo>
                                    <a:pt x="0" y="142875"/>
                                  </a:moveTo>
                                  <a:lnTo>
                                    <a:pt x="30956" y="0"/>
                                  </a:lnTo>
                                  <a:lnTo>
                                    <a:pt x="92869" y="0"/>
                                  </a:lnTo>
                                  <a:lnTo>
                                    <a:pt x="123825" y="142875"/>
                                  </a:lnTo>
                                  <a:lnTo>
                                    <a:pt x="0" y="1428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9968B6" w14:textId="77777777" w:rsidR="00465993" w:rsidRDefault="00465993" w:rsidP="0046599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694" name="群組 694"/>
                          <wpg:cNvGrpSpPr/>
                          <wpg:grpSpPr>
                            <a:xfrm>
                              <a:off x="-19942" y="87363"/>
                              <a:ext cx="182426" cy="1166378"/>
                              <a:chOff x="-19942" y="0"/>
                              <a:chExt cx="182426" cy="1166378"/>
                            </a:xfrm>
                          </wpg:grpSpPr>
                          <wps:wsp>
                            <wps:cNvPr id="63" name="直線單箭頭接點 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25935" y="0"/>
                                <a:ext cx="0" cy="2471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" name="直線單箭頭接點 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23198" y="944515"/>
                                <a:ext cx="0" cy="2218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52" name="群組 252"/>
                            <wpg:cNvGrpSpPr/>
                            <wpg:grpSpPr>
                              <a:xfrm>
                                <a:off x="-19942" y="0"/>
                                <a:ext cx="182426" cy="1164657"/>
                                <a:chOff x="-19942" y="0"/>
                                <a:chExt cx="182426" cy="1164657"/>
                              </a:xfrm>
                            </wpg:grpSpPr>
                            <wps:wsp>
                              <wps:cNvPr id="448" name="直線單箭頭接點 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5128" y="231006"/>
                                  <a:ext cx="0" cy="7180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" name="直線接點 6"/>
                              <wps:cNvCnPr>
                                <a:cxnSpLocks noChangeShapeType="1"/>
                                <a:stCxn id="62" idx="3"/>
                              </wps:cNvCnPr>
                              <wps:spPr bwMode="auto">
                                <a:xfrm flipV="1">
                                  <a:off x="-19942" y="233413"/>
                                  <a:ext cx="168541" cy="3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" name="直線接點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5260" y="945682"/>
                                  <a:ext cx="1677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" name="直線接點 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1164657"/>
                                  <a:ext cx="880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" name="直線接點 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-130" y="0"/>
                                  <a:ext cx="1118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716" name="群組 716"/>
                        <wpg:cNvGrpSpPr/>
                        <wpg:grpSpPr>
                          <a:xfrm>
                            <a:off x="-23679" y="308683"/>
                            <a:ext cx="143746" cy="1331143"/>
                            <a:chOff x="-23679" y="0"/>
                            <a:chExt cx="143746" cy="1331143"/>
                          </a:xfrm>
                        </wpg:grpSpPr>
                        <wps:wsp>
                          <wps:cNvPr id="6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796" y="238792"/>
                              <a:ext cx="127635" cy="1530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782934" w14:textId="77777777" w:rsidR="006C4AE4" w:rsidRPr="00CB5542" w:rsidRDefault="006C4AE4" w:rsidP="006C4AE4">
                                <w:pPr>
                                  <w:snapToGrid w:val="0"/>
                                  <w:spacing w:line="240" w:lineRule="auto"/>
                                  <w:rPr>
                                    <w:rFonts w:asciiTheme="minorEastAsia" w:eastAsiaTheme="minorEastAsia" w:hAnsiTheme="minorEastAsia"/>
                                    <w:sz w:val="20"/>
                                  </w:rPr>
                                </w:pPr>
                                <w:r w:rsidRPr="00CB5542">
                                  <w:rPr>
                                    <w:rFonts w:asciiTheme="minorEastAsia" w:eastAsiaTheme="minorEastAsia" w:hAnsiTheme="minorEastAsia" w:hint="eastAsia"/>
                                    <w:sz w:val="20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45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3679" y="1170328"/>
                              <a:ext cx="141986" cy="160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D173DA" w14:textId="77777777" w:rsidR="006C4AE4" w:rsidRPr="00CB5542" w:rsidRDefault="006C4AE4" w:rsidP="006C4AE4">
                                <w:pPr>
                                  <w:snapToGrid w:val="0"/>
                                  <w:spacing w:line="240" w:lineRule="auto"/>
                                  <w:rPr>
                                    <w:rFonts w:asciiTheme="minorEastAsia" w:eastAsiaTheme="minorEastAsia" w:hAnsiTheme="minorEastAsia"/>
                                    <w:sz w:val="20"/>
                                  </w:rPr>
                                </w:pPr>
                                <w:r w:rsidRPr="00CB5542">
                                  <w:rPr>
                                    <w:rFonts w:asciiTheme="minorEastAsia" w:eastAsiaTheme="minorEastAsia" w:hAnsiTheme="minorEastAsia" w:hint="eastAsia"/>
                                    <w:sz w:val="20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65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653" y="0"/>
                              <a:ext cx="127635" cy="1530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87C915" w14:textId="7D749A02" w:rsidR="00260164" w:rsidRPr="00CB5542" w:rsidRDefault="00260164" w:rsidP="006C4AE4">
                                <w:pPr>
                                  <w:snapToGrid w:val="0"/>
                                  <w:spacing w:line="240" w:lineRule="auto"/>
                                  <w:rPr>
                                    <w:rFonts w:asciiTheme="minorEastAsia" w:eastAsiaTheme="minorEastAsia" w:hAnsiTheme="minorEastAsia"/>
                                    <w:sz w:val="20"/>
                                  </w:rPr>
                                </w:pPr>
                                <w:r>
                                  <w:rPr>
                                    <w:rFonts w:asciiTheme="minorEastAsia" w:eastAsiaTheme="minorEastAsia" w:hAnsiTheme="minorEastAsia" w:hint="eastAsia"/>
                                    <w:sz w:val="20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66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968" y="943521"/>
                              <a:ext cx="142035" cy="1779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C65A23" w14:textId="77777777" w:rsidR="00260164" w:rsidRPr="00CB5542" w:rsidRDefault="00260164" w:rsidP="006C4AE4">
                                <w:pPr>
                                  <w:snapToGrid w:val="0"/>
                                  <w:spacing w:line="240" w:lineRule="auto"/>
                                  <w:rPr>
                                    <w:rFonts w:asciiTheme="minorEastAsia" w:eastAsiaTheme="minorEastAsia" w:hAnsiTheme="minorEastAsia"/>
                                    <w:sz w:val="20"/>
                                  </w:rPr>
                                </w:pPr>
                                <w:r w:rsidRPr="00CB5542">
                                  <w:rPr>
                                    <w:rFonts w:asciiTheme="minorEastAsia" w:eastAsiaTheme="minorEastAsia" w:hAnsiTheme="minorEastAsia" w:hint="eastAsia"/>
                                    <w:sz w:val="20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C5BC8" id="群組 718" o:spid="_x0000_s1114" style="position:absolute;left:0;text-align:left;margin-left:380.5pt;margin-top:38.25pt;width:82.8pt;height:141.7pt;z-index:252218368;mso-width-relative:margin;mso-height-relative:margin" coordorigin="-236" coordsize="10895,18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">
                <o:lock v:ext="edit" aspectratio="t"/>
                <v:group id="群組 717" o:spid="_x0000_s1115" style="position:absolute;left:1514;width:9144;height:16167" coordsize="9144,16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圖片 4" o:spid="_x0000_s1116" type="#_x0000_t75" style="position:absolute;width:9144;height:1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">
                    <v:imagedata r:id="rId30" o:title="" croptop="4034f" cropbottom="3745f" cropleft="8585f" cropright="7441f" grayscale="t"/>
                  </v:shape>
                  <v:rect id="矩形 9" o:spid="_x0000_s1117" style="position:absolute;left:407;top:15550;width:8721;height: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" fillcolor="black [3213]" strokecolor="black [3213]" strokeweight="1pt">
                    <v:fill r:id="rId31" o:title="" color2="white [3212]" type="pattern"/>
                    <v:textbox>
                      <w:txbxContent>
                        <w:p w14:paraId="0414F11B" w14:textId="77777777" w:rsidR="00465993" w:rsidRDefault="00465993" w:rsidP="00465993">
                          <w:pPr>
                            <w:jc w:val="center"/>
                          </w:pPr>
                        </w:p>
                      </w:txbxContent>
                    </v:textbox>
                  </v:rect>
                </v:group>
                <v:shape id="_x0000_s1118" type="#_x0000_t202" style="position:absolute;left:2892;top:16831;width:5121;height:1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" stroked="f">
                  <v:textbox inset="0,0,0,0">
                    <w:txbxContent>
                      <w:p w14:paraId="0556425F" w14:textId="2A92BFDC" w:rsidR="006C4AE4" w:rsidRPr="00CB5542" w:rsidRDefault="006C4AE4" w:rsidP="00CB5542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B5542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 w:rsidR="00404E37">
                          <w:rPr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  <v:group id="群組 715" o:spid="_x0000_s1119" style="position:absolute;left:1198;top:3028;width:1835;height:12538" coordorigin="-199" coordsize="1834,12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梯形 8" o:spid="_x0000_s1120" style="position:absolute;left:947;width:688;height:891;visibility:visible;mso-wrap-style:square;v-text-anchor:middle" coordsize="123825,1428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" adj="-11796480,,5400" path="m,142875l30956,,92869,r30956,142875l,142875xe" fillcolor="black [3200]" strokecolor="black [3213]" strokeweight="1pt">
                    <v:stroke joinstyle="miter"/>
                    <v:formulas/>
                    <v:path arrowok="t" o:connecttype="custom" o:connectlocs="0,89182;17189,0;51566,0;68755,89182;0,89182" o:connectangles="0,0,0,0,0" textboxrect="0,0,123825,142875"/>
                    <v:textbox>
                      <w:txbxContent>
                        <w:p w14:paraId="3E9968B6" w14:textId="77777777" w:rsidR="00465993" w:rsidRDefault="00465993" w:rsidP="00465993">
                          <w:pPr>
                            <w:jc w:val="center"/>
                          </w:pPr>
                        </w:p>
                      </w:txbxContent>
                    </v:textbox>
                  </v:shape>
                  <v:group id="群組 694" o:spid="_x0000_s1121" style="position:absolute;left:-199;top:873;width:1823;height:11664" coordorigin="-199" coordsize="1824,1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1" o:spid="_x0000_s1122" type="#_x0000_t32" style="position:absolute;left:1259;width:0;height:247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" strokecolor="black [3213]" strokeweight="1pt">
                      <v:stroke dashstyle="dash" joinstyle="miter"/>
                    </v:shape>
                    <v:shape id="直線單箭頭接點 3" o:spid="_x0000_s1123" type="#_x0000_t32" style="position:absolute;left:1231;top:9445;width:0;height:22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" strokecolor="black [3213]" strokeweight="1pt">
                      <v:stroke dashstyle="dash" joinstyle="miter"/>
                    </v:shape>
                    <v:group id="群組 252" o:spid="_x0000_s1124" style="position:absolute;left:-199;width:1823;height:11646" coordorigin="-199" coordsize="1824,1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<v:shape id="直線單箭頭接點 2" o:spid="_x0000_s1125" type="#_x0000_t32" style="position:absolute;left:1251;top:2310;width:0;height:7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" strokecolor="black [3213]" strokeweight="1pt">
                        <v:stroke dashstyle="dash" joinstyle="miter"/>
                      </v:shape>
                      <v:line id="直線接點 6" o:spid="_x0000_s1126" style="position:absolute;flip:y;visibility:visible;mso-wrap-style:square" from="-199,2334" to="1485,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" strokecolor="black [3200]" strokeweight="1pt">
                        <v:stroke joinstyle="miter"/>
                      </v:line>
                      <v:line id="直線接點 7" o:spid="_x0000_s1127" style="position:absolute;visibility:visible;mso-wrap-style:square" from="-52,9456" to="1624,9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" strokecolor="black [3200]" strokeweight="1pt">
                        <v:stroke joinstyle="miter"/>
                      </v:line>
                      <v:line id="直線接點 7" o:spid="_x0000_s1128" style="position:absolute;flip:y;visibility:visible;mso-wrap-style:square" from="0,11646" to="880,11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" strokecolor="black [3200]" strokeweight="1pt">
                        <v:stroke joinstyle="miter"/>
                      </v:line>
                      <v:line id="直線接點 7" o:spid="_x0000_s1129" style="position:absolute;flip:y;visibility:visible;mso-wrap-style:square" from="-1,0" to="111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" strokecolor="black [3200]" strokeweight="1pt">
                        <v:stroke joinstyle="miter"/>
                      </v:line>
                    </v:group>
                  </v:group>
                </v:group>
                <v:group id="群組 716" o:spid="_x0000_s1130" style="position:absolute;left:-236;top:3086;width:1436;height:13312" coordorigin="-236" coordsize="1437,13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_x0000_s1131" type="#_x0000_t202" style="position:absolute;left:-77;top:2387;width:1275;height:15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" stroked="f">
                    <v:textbox inset="0,0,0,0">
                      <w:txbxContent>
                        <w:p w14:paraId="03782934" w14:textId="77777777" w:rsidR="006C4AE4" w:rsidRPr="00CB5542" w:rsidRDefault="006C4AE4" w:rsidP="006C4AE4">
                          <w:pPr>
                            <w:snapToGrid w:val="0"/>
                            <w:spacing w:line="240" w:lineRule="auto"/>
                            <w:rPr>
                              <w:rFonts w:asciiTheme="minorEastAsia" w:eastAsiaTheme="minorEastAsia" w:hAnsiTheme="minorEastAsia"/>
                              <w:sz w:val="20"/>
                            </w:rPr>
                          </w:pPr>
                          <w:r w:rsidRPr="00CB5542">
                            <w:rPr>
                              <w:rFonts w:asciiTheme="minorEastAsia" w:eastAsiaTheme="minorEastAsia" w:hAnsiTheme="minorEastAsia" w:hint="eastAsia"/>
                              <w:sz w:val="20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_x0000_s1132" type="#_x0000_t202" style="position:absolute;left:-236;top:11703;width:1419;height:16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" filled="f" stroked="f">
                    <v:textbox inset="0,0,0,0">
                      <w:txbxContent>
                        <w:p w14:paraId="33D173DA" w14:textId="77777777" w:rsidR="006C4AE4" w:rsidRPr="00CB5542" w:rsidRDefault="006C4AE4" w:rsidP="006C4AE4">
                          <w:pPr>
                            <w:snapToGrid w:val="0"/>
                            <w:spacing w:line="240" w:lineRule="auto"/>
                            <w:rPr>
                              <w:rFonts w:asciiTheme="minorEastAsia" w:eastAsiaTheme="minorEastAsia" w:hAnsiTheme="minorEastAsia"/>
                              <w:sz w:val="20"/>
                            </w:rPr>
                          </w:pPr>
                          <w:r w:rsidRPr="00CB5542">
                            <w:rPr>
                              <w:rFonts w:asciiTheme="minorEastAsia" w:eastAsiaTheme="minorEastAsia" w:hAnsiTheme="minorEastAsia" w:hint="eastAsia"/>
                              <w:sz w:val="20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133" type="#_x0000_t202" style="position:absolute;left:-106;width:1275;height:15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" stroked="f">
                    <v:textbox inset="0,0,0,0">
                      <w:txbxContent>
                        <w:p w14:paraId="5B87C915" w14:textId="7D749A02" w:rsidR="00260164" w:rsidRPr="00CB5542" w:rsidRDefault="00260164" w:rsidP="006C4AE4">
                          <w:pPr>
                            <w:snapToGrid w:val="0"/>
                            <w:spacing w:line="240" w:lineRule="auto"/>
                            <w:rPr>
                              <w:rFonts w:asciiTheme="minorEastAsia" w:eastAsiaTheme="minorEastAsia" w:hAnsiTheme="minorEastAsia"/>
                              <w:sz w:val="20"/>
                            </w:rPr>
                          </w:pPr>
                          <w:r>
                            <w:rPr>
                              <w:rFonts w:asciiTheme="minorEastAsia" w:eastAsiaTheme="minorEastAsia" w:hAnsiTheme="minorEastAsia" w:hint="eastAsia"/>
                              <w:sz w:val="20"/>
                            </w:rPr>
                            <w:t>丁</w:t>
                          </w:r>
                        </w:p>
                      </w:txbxContent>
                    </v:textbox>
                  </v:shape>
                  <v:shape id="_x0000_s1134" type="#_x0000_t202" style="position:absolute;left:-219;top:9435;width:1419;height:17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" stroked="f">
                    <v:textbox inset="0,0,0,0">
                      <w:txbxContent>
                        <w:p w14:paraId="3AC65A23" w14:textId="77777777" w:rsidR="00260164" w:rsidRPr="00CB5542" w:rsidRDefault="00260164" w:rsidP="006C4AE4">
                          <w:pPr>
                            <w:snapToGrid w:val="0"/>
                            <w:spacing w:line="240" w:lineRule="auto"/>
                            <w:rPr>
                              <w:rFonts w:asciiTheme="minorEastAsia" w:eastAsiaTheme="minorEastAsia" w:hAnsiTheme="minorEastAsia"/>
                              <w:sz w:val="20"/>
                            </w:rPr>
                          </w:pPr>
                          <w:r w:rsidRPr="00CB5542">
                            <w:rPr>
                              <w:rFonts w:asciiTheme="minorEastAsia" w:eastAsiaTheme="minorEastAsia" w:hAnsiTheme="minorEastAsia" w:hint="eastAsia"/>
                              <w:sz w:val="20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6C4AE4" w:rsidRPr="00474854">
        <w:rPr>
          <w:rFonts w:hint="eastAsia"/>
          <w:color w:val="000000" w:themeColor="text1"/>
          <w:spacing w:val="18"/>
        </w:rPr>
        <w:t>如圖</w:t>
      </w:r>
      <w:r w:rsidR="00404E37" w:rsidRPr="00474854">
        <w:rPr>
          <w:rFonts w:hint="eastAsia"/>
          <w:color w:val="000000" w:themeColor="text1"/>
          <w:spacing w:val="18"/>
        </w:rPr>
        <w:t>5</w:t>
      </w:r>
      <w:r w:rsidR="006C4AE4" w:rsidRPr="00474854">
        <w:rPr>
          <w:rFonts w:hint="eastAsia"/>
          <w:color w:val="000000" w:themeColor="text1"/>
          <w:spacing w:val="18"/>
        </w:rPr>
        <w:t>所示，</w:t>
      </w:r>
      <w:proofErr w:type="gramStart"/>
      <w:r w:rsidR="006C4AE4" w:rsidRPr="00474854">
        <w:rPr>
          <w:color w:val="000000" w:themeColor="text1"/>
          <w:spacing w:val="18"/>
        </w:rPr>
        <w:t>一</w:t>
      </w:r>
      <w:proofErr w:type="gramEnd"/>
      <w:r w:rsidR="006C4AE4" w:rsidRPr="00474854">
        <w:rPr>
          <w:rFonts w:hint="eastAsia"/>
          <w:color w:val="000000" w:themeColor="text1"/>
          <w:spacing w:val="18"/>
        </w:rPr>
        <w:t>塔式起重機</w:t>
      </w:r>
      <w:r w:rsidR="006C4AE4" w:rsidRPr="00474854">
        <w:rPr>
          <w:color w:val="000000" w:themeColor="text1"/>
          <w:spacing w:val="18"/>
        </w:rPr>
        <w:t>將一個重物自地面</w:t>
      </w:r>
      <w:r w:rsidR="0069746C" w:rsidRPr="00474854">
        <w:rPr>
          <w:rFonts w:hint="eastAsia"/>
          <w:color w:val="000000" w:themeColor="text1"/>
          <w:spacing w:val="18"/>
        </w:rPr>
        <w:t>甲點</w:t>
      </w:r>
      <w:r w:rsidR="006C4AE4" w:rsidRPr="00474854">
        <w:rPr>
          <w:color w:val="000000" w:themeColor="text1"/>
          <w:spacing w:val="18"/>
        </w:rPr>
        <w:t>從靜止鉛直上拉，歷經乙、丙</w:t>
      </w:r>
      <w:r w:rsidR="0069746C" w:rsidRPr="00474854">
        <w:rPr>
          <w:rFonts w:hint="eastAsia"/>
          <w:color w:val="000000" w:themeColor="text1"/>
          <w:spacing w:val="18"/>
        </w:rPr>
        <w:t>兩點</w:t>
      </w:r>
      <w:r w:rsidR="006C4AE4" w:rsidRPr="00474854">
        <w:rPr>
          <w:color w:val="000000" w:themeColor="text1"/>
          <w:spacing w:val="18"/>
        </w:rPr>
        <w:t>後</w:t>
      </w:r>
      <w:r w:rsidR="0069746C" w:rsidRPr="00474854">
        <w:rPr>
          <w:rFonts w:hint="eastAsia"/>
          <w:color w:val="000000" w:themeColor="text1"/>
          <w:spacing w:val="18"/>
        </w:rPr>
        <w:t>，</w:t>
      </w:r>
      <w:proofErr w:type="gramStart"/>
      <w:r w:rsidR="006C4AE4" w:rsidRPr="00474854">
        <w:rPr>
          <w:color w:val="000000" w:themeColor="text1"/>
          <w:spacing w:val="18"/>
        </w:rPr>
        <w:t>停止</w:t>
      </w:r>
      <w:r w:rsidR="0069746C" w:rsidRPr="00474854">
        <w:rPr>
          <w:rFonts w:hint="eastAsia"/>
          <w:color w:val="000000" w:themeColor="text1"/>
          <w:spacing w:val="18"/>
        </w:rPr>
        <w:t>於丁點</w:t>
      </w:r>
      <w:proofErr w:type="gramEnd"/>
      <w:r w:rsidR="006C4AE4" w:rsidRPr="00474854">
        <w:rPr>
          <w:color w:val="000000" w:themeColor="text1"/>
          <w:spacing w:val="18"/>
        </w:rPr>
        <w:t>。其中甲</w:t>
      </w:r>
      <w:r w:rsidR="0069746C" w:rsidRPr="00474854">
        <w:rPr>
          <w:rFonts w:hint="eastAsia"/>
          <w:color w:val="000000" w:themeColor="text1"/>
          <w:spacing w:val="18"/>
        </w:rPr>
        <w:t>、乙兩點之間保持</w:t>
      </w:r>
      <w:r w:rsidR="006C4AE4" w:rsidRPr="00474854">
        <w:rPr>
          <w:color w:val="000000" w:themeColor="text1"/>
          <w:spacing w:val="18"/>
        </w:rPr>
        <w:t>加速運動，乙</w:t>
      </w:r>
      <w:r w:rsidR="0069746C" w:rsidRPr="00474854">
        <w:rPr>
          <w:rFonts w:hint="eastAsia"/>
          <w:color w:val="000000" w:themeColor="text1"/>
          <w:spacing w:val="18"/>
        </w:rPr>
        <w:t>、丙兩點之間</w:t>
      </w:r>
      <w:r w:rsidR="006C4AE4" w:rsidRPr="00474854">
        <w:rPr>
          <w:color w:val="000000" w:themeColor="text1"/>
          <w:spacing w:val="18"/>
        </w:rPr>
        <w:t>為等速度</w:t>
      </w:r>
      <w:r w:rsidR="006C4AE4" w:rsidRPr="001C60B5">
        <w:rPr>
          <w:color w:val="000000" w:themeColor="text1"/>
          <w:spacing w:val="20"/>
        </w:rPr>
        <w:t>運動，丙</w:t>
      </w:r>
      <w:r w:rsidR="0069746C">
        <w:rPr>
          <w:rFonts w:hint="eastAsia"/>
          <w:color w:val="000000" w:themeColor="text1"/>
          <w:spacing w:val="20"/>
        </w:rPr>
        <w:t>、丁兩點之間保持</w:t>
      </w:r>
      <w:r w:rsidR="006C4AE4" w:rsidRPr="001C60B5">
        <w:rPr>
          <w:color w:val="000000" w:themeColor="text1"/>
          <w:spacing w:val="20"/>
        </w:rPr>
        <w:t>減速運動。回答</w:t>
      </w:r>
      <w:r w:rsidR="006C4AE4" w:rsidRPr="001C60B5">
        <w:rPr>
          <w:color w:val="000000" w:themeColor="text1"/>
          <w:spacing w:val="20"/>
        </w:rPr>
        <w:t>11-12</w:t>
      </w:r>
      <w:r w:rsidR="006C4AE4" w:rsidRPr="001C60B5">
        <w:rPr>
          <w:color w:val="000000" w:themeColor="text1"/>
          <w:spacing w:val="20"/>
        </w:rPr>
        <w:t>題。</w:t>
      </w:r>
    </w:p>
    <w:p w14:paraId="0D85850D" w14:textId="63A0B88B" w:rsidR="006C4AE4" w:rsidRPr="0078745C" w:rsidRDefault="006C4AE4" w:rsidP="0078745C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rFonts w:hint="eastAsia"/>
          <w:spacing w:val="20"/>
        </w:rPr>
        <w:t>11</w:t>
      </w:r>
      <w:r w:rsidRPr="0078745C">
        <w:rPr>
          <w:spacing w:val="20"/>
        </w:rPr>
        <w:t>.</w:t>
      </w:r>
      <w:r w:rsidR="004021B9" w:rsidRPr="0078745C">
        <w:rPr>
          <w:spacing w:val="20"/>
        </w:rPr>
        <w:tab/>
      </w:r>
      <w:r w:rsidRPr="0078745C">
        <w:rPr>
          <w:spacing w:val="20"/>
        </w:rPr>
        <w:t>假設重物的位移、速度、加速度與所受合力分別為</w:t>
      </w:r>
      <w:r w:rsidR="00465993" w:rsidRPr="00025957">
        <w:rPr>
          <w:position w:val="-4"/>
        </w:rPr>
        <w:object w:dxaOrig="240" w:dyaOrig="240" w14:anchorId="11739416">
          <v:shape id="_x0000_i1030" type="#_x0000_t75" style="width:11.85pt;height:11.85pt" o:ole="">
            <v:imagedata r:id="rId32" o:title=""/>
          </v:shape>
          <o:OLEObject Type="Embed" ProgID="Equation.DSMT4" ShapeID="_x0000_i1030" DrawAspect="Content" ObjectID="_1829563631" r:id="rId33"/>
        </w:object>
      </w:r>
      <w:r w:rsidRPr="0078745C">
        <w:rPr>
          <w:spacing w:val="20"/>
        </w:rPr>
        <w:t>、</w:t>
      </w:r>
      <w:r w:rsidR="00465993" w:rsidRPr="00465993">
        <w:rPr>
          <w:position w:val="-6"/>
        </w:rPr>
        <w:object w:dxaOrig="180" w:dyaOrig="200" w14:anchorId="5A74B84D">
          <v:shape id="_x0000_i1031" type="#_x0000_t75" style="width:9.1pt;height:9.9pt" o:ole="">
            <v:imagedata r:id="rId34" o:title=""/>
          </v:shape>
          <o:OLEObject Type="Embed" ProgID="Equation.DSMT4" ShapeID="_x0000_i1031" DrawAspect="Content" ObjectID="_1829563632" r:id="rId35"/>
        </w:object>
      </w:r>
      <w:r w:rsidRPr="0078745C">
        <w:rPr>
          <w:spacing w:val="20"/>
        </w:rPr>
        <w:t>、</w:t>
      </w:r>
      <w:r w:rsidR="00465993" w:rsidRPr="00465993">
        <w:rPr>
          <w:position w:val="-6"/>
        </w:rPr>
        <w:object w:dxaOrig="200" w:dyaOrig="200" w14:anchorId="13B6CFAA">
          <v:shape id="_x0000_i1032" type="#_x0000_t75" style="width:9.9pt;height:9.9pt" o:ole="">
            <v:imagedata r:id="rId36" o:title=""/>
          </v:shape>
          <o:OLEObject Type="Embed" ProgID="Equation.DSMT4" ShapeID="_x0000_i1032" DrawAspect="Content" ObjectID="_1829563633" r:id="rId37"/>
        </w:object>
      </w:r>
      <w:r w:rsidR="009F280B">
        <w:br/>
      </w:r>
      <w:r w:rsidRPr="0078745C">
        <w:rPr>
          <w:spacing w:val="20"/>
        </w:rPr>
        <w:t>與</w:t>
      </w:r>
      <w:r w:rsidR="00465993" w:rsidRPr="00025957">
        <w:rPr>
          <w:position w:val="-4"/>
        </w:rPr>
        <w:object w:dxaOrig="240" w:dyaOrig="240" w14:anchorId="16B8AFD3">
          <v:shape id="_x0000_i1033" type="#_x0000_t75" style="width:11.85pt;height:11.85pt" o:ole="">
            <v:imagedata r:id="rId38" o:title=""/>
          </v:shape>
          <o:OLEObject Type="Embed" ProgID="Equation.DSMT4" ShapeID="_x0000_i1033" DrawAspect="Content" ObjectID="_1829563634" r:id="rId39"/>
        </w:object>
      </w:r>
      <w:r w:rsidRPr="0078745C">
        <w:rPr>
          <w:spacing w:val="20"/>
        </w:rPr>
        <w:t>，則下列敘述哪些正確</w:t>
      </w:r>
      <w:r w:rsidR="00AC26C5" w:rsidRPr="0078745C">
        <w:rPr>
          <w:spacing w:val="20"/>
        </w:rPr>
        <w:t>？</w:t>
      </w:r>
      <w:r w:rsidR="004021B9" w:rsidRPr="0078745C">
        <w:rPr>
          <w:rFonts w:hint="eastAsia"/>
          <w:spacing w:val="20"/>
        </w:rPr>
        <w:t>（</w:t>
      </w:r>
      <w:r w:rsidRPr="0078745C">
        <w:rPr>
          <w:spacing w:val="20"/>
        </w:rPr>
        <w:t>應選</w:t>
      </w:r>
      <w:r w:rsidRPr="0078745C">
        <w:rPr>
          <w:spacing w:val="20"/>
        </w:rPr>
        <w:t>2</w:t>
      </w:r>
      <w:r w:rsidRPr="0078745C">
        <w:rPr>
          <w:spacing w:val="20"/>
        </w:rPr>
        <w:t>項</w:t>
      </w:r>
      <w:r w:rsidR="004021B9" w:rsidRPr="0078745C">
        <w:rPr>
          <w:rFonts w:hint="eastAsia"/>
          <w:spacing w:val="20"/>
        </w:rPr>
        <w:t>）</w:t>
      </w:r>
    </w:p>
    <w:p w14:paraId="564DF58D" w14:textId="347C7B2E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(A)</w:t>
      </w:r>
      <w:proofErr w:type="gramStart"/>
      <w:r w:rsidRPr="00430794">
        <w:rPr>
          <w:color w:val="000000" w:themeColor="text1"/>
          <w:spacing w:val="20"/>
        </w:rPr>
        <w:t>甲</w:t>
      </w:r>
      <w:r w:rsidR="0069746C">
        <w:rPr>
          <w:rFonts w:hint="eastAsia"/>
          <w:color w:val="000000" w:themeColor="text1"/>
          <w:spacing w:val="20"/>
        </w:rPr>
        <w:t>至乙</w:t>
      </w:r>
      <w:r w:rsidRPr="00430794">
        <w:rPr>
          <w:color w:val="000000" w:themeColor="text1"/>
          <w:spacing w:val="20"/>
        </w:rPr>
        <w:t>、丙</w:t>
      </w:r>
      <w:r w:rsidR="0069746C">
        <w:rPr>
          <w:rFonts w:hint="eastAsia"/>
          <w:color w:val="000000" w:themeColor="text1"/>
          <w:spacing w:val="20"/>
        </w:rPr>
        <w:t>至丁</w:t>
      </w:r>
      <w:proofErr w:type="gramEnd"/>
      <w:r w:rsidRPr="00430794">
        <w:rPr>
          <w:color w:val="000000" w:themeColor="text1"/>
          <w:spacing w:val="20"/>
        </w:rPr>
        <w:t>兩段</w:t>
      </w:r>
      <w:bookmarkStart w:id="1" w:name="_Hlk134014235"/>
      <w:r w:rsidRPr="00430794">
        <w:rPr>
          <w:color w:val="000000" w:themeColor="text1"/>
          <w:spacing w:val="20"/>
        </w:rPr>
        <w:t>路程</w:t>
      </w:r>
      <w:bookmarkEnd w:id="1"/>
      <w:r w:rsidRPr="00430794">
        <w:rPr>
          <w:color w:val="000000" w:themeColor="text1"/>
          <w:spacing w:val="20"/>
        </w:rPr>
        <w:t>，</w:t>
      </w:r>
      <w:r w:rsidR="00465993" w:rsidRPr="00025957">
        <w:rPr>
          <w:position w:val="-4"/>
        </w:rPr>
        <w:object w:dxaOrig="240" w:dyaOrig="240" w14:anchorId="19742B2A">
          <v:shape id="_x0000_i1034" type="#_x0000_t75" style="width:11.85pt;height:11.85pt" o:ole="">
            <v:imagedata r:id="rId40" o:title=""/>
          </v:shape>
          <o:OLEObject Type="Embed" ProgID="Equation.DSMT4" ShapeID="_x0000_i1034" DrawAspect="Content" ObjectID="_1829563635" r:id="rId41"/>
        </w:object>
      </w:r>
      <w:r w:rsidRPr="00430794">
        <w:rPr>
          <w:rFonts w:hint="eastAsia"/>
          <w:color w:val="000000" w:themeColor="text1"/>
          <w:spacing w:val="20"/>
        </w:rPr>
        <w:t>的方向</w:t>
      </w:r>
      <w:r w:rsidRPr="00430794">
        <w:rPr>
          <w:color w:val="000000" w:themeColor="text1"/>
          <w:spacing w:val="20"/>
        </w:rPr>
        <w:t>皆向上</w:t>
      </w:r>
    </w:p>
    <w:p w14:paraId="07D1F40C" w14:textId="32F809D5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(B)</w:t>
      </w:r>
      <w:proofErr w:type="gramStart"/>
      <w:r w:rsidRPr="00430794">
        <w:rPr>
          <w:color w:val="000000" w:themeColor="text1"/>
          <w:spacing w:val="20"/>
        </w:rPr>
        <w:t>甲</w:t>
      </w:r>
      <w:r w:rsidR="0069746C">
        <w:rPr>
          <w:rFonts w:hint="eastAsia"/>
          <w:color w:val="000000" w:themeColor="text1"/>
          <w:spacing w:val="20"/>
        </w:rPr>
        <w:t>至乙</w:t>
      </w:r>
      <w:r w:rsidRPr="00430794">
        <w:rPr>
          <w:color w:val="000000" w:themeColor="text1"/>
          <w:spacing w:val="20"/>
        </w:rPr>
        <w:t>、丙</w:t>
      </w:r>
      <w:r w:rsidR="0069746C">
        <w:rPr>
          <w:rFonts w:hint="eastAsia"/>
          <w:color w:val="000000" w:themeColor="text1"/>
          <w:spacing w:val="20"/>
        </w:rPr>
        <w:t>至丁</w:t>
      </w:r>
      <w:proofErr w:type="gramEnd"/>
      <w:r w:rsidRPr="00430794">
        <w:rPr>
          <w:color w:val="000000" w:themeColor="text1"/>
          <w:spacing w:val="20"/>
        </w:rPr>
        <w:t>兩段路程，</w:t>
      </w:r>
      <w:r w:rsidR="00465993" w:rsidRPr="00025957">
        <w:rPr>
          <w:position w:val="-4"/>
        </w:rPr>
        <w:object w:dxaOrig="240" w:dyaOrig="240" w14:anchorId="21EE6F06">
          <v:shape id="_x0000_i1035" type="#_x0000_t75" style="width:11.85pt;height:11.85pt" o:ole="">
            <v:imagedata r:id="rId42" o:title=""/>
          </v:shape>
          <o:OLEObject Type="Embed" ProgID="Equation.DSMT4" ShapeID="_x0000_i1035" DrawAspect="Content" ObjectID="_1829563636" r:id="rId43"/>
        </w:object>
      </w:r>
      <w:r w:rsidRPr="00430794">
        <w:rPr>
          <w:rFonts w:hint="eastAsia"/>
          <w:color w:val="000000" w:themeColor="text1"/>
          <w:spacing w:val="20"/>
        </w:rPr>
        <w:t>的方向</w:t>
      </w:r>
      <w:r w:rsidRPr="00430794">
        <w:rPr>
          <w:color w:val="000000" w:themeColor="text1"/>
          <w:spacing w:val="20"/>
        </w:rPr>
        <w:t>皆向下</w:t>
      </w:r>
    </w:p>
    <w:p w14:paraId="1C8C3153" w14:textId="49A7DB13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(C)</w:t>
      </w:r>
      <w:proofErr w:type="gramStart"/>
      <w:r w:rsidRPr="00430794">
        <w:rPr>
          <w:color w:val="000000" w:themeColor="text1"/>
          <w:spacing w:val="20"/>
        </w:rPr>
        <w:t>丙</w:t>
      </w:r>
      <w:r w:rsidR="00AC422D">
        <w:rPr>
          <w:rFonts w:hint="eastAsia"/>
          <w:color w:val="000000" w:themeColor="text1"/>
          <w:spacing w:val="20"/>
        </w:rPr>
        <w:t>至丁</w:t>
      </w:r>
      <w:r w:rsidRPr="00430794">
        <w:rPr>
          <w:color w:val="000000" w:themeColor="text1"/>
          <w:spacing w:val="20"/>
        </w:rPr>
        <w:t>段</w:t>
      </w:r>
      <w:proofErr w:type="gramEnd"/>
      <w:r w:rsidRPr="00430794">
        <w:rPr>
          <w:color w:val="000000" w:themeColor="text1"/>
          <w:spacing w:val="20"/>
        </w:rPr>
        <w:t>路程之中</w:t>
      </w:r>
      <w:r w:rsidR="00465993" w:rsidRPr="00025957">
        <w:rPr>
          <w:position w:val="-4"/>
        </w:rPr>
        <w:object w:dxaOrig="240" w:dyaOrig="240" w14:anchorId="70416F31">
          <v:shape id="_x0000_i1036" type="#_x0000_t75" style="width:11.85pt;height:11.85pt" o:ole="">
            <v:imagedata r:id="rId44" o:title=""/>
          </v:shape>
          <o:OLEObject Type="Embed" ProgID="Equation.DSMT4" ShapeID="_x0000_i1036" DrawAspect="Content" ObjectID="_1829563637" r:id="rId45"/>
        </w:object>
      </w:r>
      <w:r w:rsidRPr="00430794">
        <w:rPr>
          <w:color w:val="000000" w:themeColor="text1"/>
          <w:spacing w:val="20"/>
        </w:rPr>
        <w:t>與</w:t>
      </w:r>
      <w:r w:rsidR="00465993" w:rsidRPr="00025957">
        <w:rPr>
          <w:position w:val="-4"/>
        </w:rPr>
        <w:object w:dxaOrig="240" w:dyaOrig="240" w14:anchorId="47D2DB24">
          <v:shape id="_x0000_i1037" type="#_x0000_t75" style="width:11.85pt;height:11.85pt" o:ole="">
            <v:imagedata r:id="rId46" o:title=""/>
          </v:shape>
          <o:OLEObject Type="Embed" ProgID="Equation.DSMT4" ShapeID="_x0000_i1037" DrawAspect="Content" ObjectID="_1829563638" r:id="rId47"/>
        </w:object>
      </w:r>
      <w:r w:rsidRPr="00430794">
        <w:rPr>
          <w:rFonts w:hint="eastAsia"/>
          <w:color w:val="000000" w:themeColor="text1"/>
          <w:spacing w:val="20"/>
        </w:rPr>
        <w:t>的方向相</w:t>
      </w:r>
      <w:r w:rsidRPr="00430794">
        <w:rPr>
          <w:color w:val="000000" w:themeColor="text1"/>
          <w:spacing w:val="20"/>
        </w:rPr>
        <w:t>同</w:t>
      </w:r>
    </w:p>
    <w:p w14:paraId="494D0323" w14:textId="0EFFEC5F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(D)</w:t>
      </w:r>
      <w:proofErr w:type="gramStart"/>
      <w:r w:rsidRPr="00430794">
        <w:rPr>
          <w:color w:val="000000" w:themeColor="text1"/>
          <w:spacing w:val="20"/>
        </w:rPr>
        <w:t>丙</w:t>
      </w:r>
      <w:r w:rsidR="00AC422D">
        <w:rPr>
          <w:rFonts w:hint="eastAsia"/>
          <w:color w:val="000000" w:themeColor="text1"/>
          <w:spacing w:val="20"/>
        </w:rPr>
        <w:t>至丁</w:t>
      </w:r>
      <w:r w:rsidRPr="00430794">
        <w:rPr>
          <w:color w:val="000000" w:themeColor="text1"/>
          <w:spacing w:val="20"/>
        </w:rPr>
        <w:t>段</w:t>
      </w:r>
      <w:proofErr w:type="gramEnd"/>
      <w:r w:rsidRPr="00430794">
        <w:rPr>
          <w:color w:val="000000" w:themeColor="text1"/>
          <w:spacing w:val="20"/>
        </w:rPr>
        <w:t>路程之中</w:t>
      </w:r>
      <w:r w:rsidR="00465993" w:rsidRPr="00465993">
        <w:rPr>
          <w:position w:val="-6"/>
        </w:rPr>
        <w:object w:dxaOrig="180" w:dyaOrig="200" w14:anchorId="179B7F1E">
          <v:shape id="_x0000_i1038" type="#_x0000_t75" style="width:9.1pt;height:9.9pt" o:ole="">
            <v:imagedata r:id="rId48" o:title=""/>
          </v:shape>
          <o:OLEObject Type="Embed" ProgID="Equation.DSMT4" ShapeID="_x0000_i1038" DrawAspect="Content" ObjectID="_1829563639" r:id="rId49"/>
        </w:object>
      </w:r>
      <w:r w:rsidRPr="00430794">
        <w:rPr>
          <w:color w:val="000000" w:themeColor="text1"/>
          <w:spacing w:val="20"/>
        </w:rPr>
        <w:t>與</w:t>
      </w:r>
      <w:r w:rsidR="00465993" w:rsidRPr="00025957">
        <w:rPr>
          <w:position w:val="-4"/>
        </w:rPr>
        <w:object w:dxaOrig="240" w:dyaOrig="240" w14:anchorId="7BEB48BD">
          <v:shape id="_x0000_i1039" type="#_x0000_t75" style="width:11.85pt;height:11.85pt" o:ole="">
            <v:imagedata r:id="rId50" o:title=""/>
          </v:shape>
          <o:OLEObject Type="Embed" ProgID="Equation.DSMT4" ShapeID="_x0000_i1039" DrawAspect="Content" ObjectID="_1829563640" r:id="rId51"/>
        </w:object>
      </w:r>
      <w:r w:rsidRPr="00430794">
        <w:rPr>
          <w:rFonts w:hint="eastAsia"/>
          <w:color w:val="000000" w:themeColor="text1"/>
          <w:spacing w:val="20"/>
        </w:rPr>
        <w:t>的方向相</w:t>
      </w:r>
      <w:r w:rsidRPr="00430794">
        <w:rPr>
          <w:color w:val="000000" w:themeColor="text1"/>
          <w:spacing w:val="20"/>
        </w:rPr>
        <w:t>反</w:t>
      </w:r>
    </w:p>
    <w:p w14:paraId="2A7E2238" w14:textId="0B1BBBE0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(E)</w:t>
      </w:r>
      <w:proofErr w:type="gramStart"/>
      <w:r w:rsidRPr="00430794">
        <w:rPr>
          <w:color w:val="000000" w:themeColor="text1"/>
          <w:spacing w:val="20"/>
        </w:rPr>
        <w:t>丙</w:t>
      </w:r>
      <w:r w:rsidR="00AC422D">
        <w:rPr>
          <w:rFonts w:hint="eastAsia"/>
          <w:color w:val="000000" w:themeColor="text1"/>
          <w:spacing w:val="20"/>
        </w:rPr>
        <w:t>至丁</w:t>
      </w:r>
      <w:r w:rsidRPr="00430794">
        <w:rPr>
          <w:color w:val="000000" w:themeColor="text1"/>
          <w:spacing w:val="20"/>
        </w:rPr>
        <w:t>段</w:t>
      </w:r>
      <w:proofErr w:type="gramEnd"/>
      <w:r w:rsidRPr="00430794">
        <w:rPr>
          <w:color w:val="000000" w:themeColor="text1"/>
          <w:spacing w:val="20"/>
        </w:rPr>
        <w:t>路程之中</w:t>
      </w:r>
      <w:r w:rsidR="00465993" w:rsidRPr="00465993">
        <w:rPr>
          <w:position w:val="-6"/>
        </w:rPr>
        <w:object w:dxaOrig="200" w:dyaOrig="200" w14:anchorId="531F0ECF">
          <v:shape id="_x0000_i1040" type="#_x0000_t75" style="width:9.9pt;height:9.9pt" o:ole="">
            <v:imagedata r:id="rId52" o:title=""/>
          </v:shape>
          <o:OLEObject Type="Embed" ProgID="Equation.DSMT4" ShapeID="_x0000_i1040" DrawAspect="Content" ObjectID="_1829563641" r:id="rId53"/>
        </w:object>
      </w:r>
      <w:r w:rsidRPr="00430794">
        <w:rPr>
          <w:color w:val="000000" w:themeColor="text1"/>
          <w:spacing w:val="20"/>
        </w:rPr>
        <w:t>與</w:t>
      </w:r>
      <w:r w:rsidR="00465993" w:rsidRPr="00025957">
        <w:rPr>
          <w:position w:val="-4"/>
        </w:rPr>
        <w:object w:dxaOrig="240" w:dyaOrig="240" w14:anchorId="43199E6E">
          <v:shape id="_x0000_i1041" type="#_x0000_t75" style="width:11.85pt;height:11.85pt" o:ole="">
            <v:imagedata r:id="rId54" o:title=""/>
          </v:shape>
          <o:OLEObject Type="Embed" ProgID="Equation.DSMT4" ShapeID="_x0000_i1041" DrawAspect="Content" ObjectID="_1829563642" r:id="rId55"/>
        </w:object>
      </w:r>
      <w:r w:rsidRPr="00430794">
        <w:rPr>
          <w:rFonts w:hint="eastAsia"/>
          <w:color w:val="000000" w:themeColor="text1"/>
          <w:spacing w:val="20"/>
        </w:rPr>
        <w:t>的方向相</w:t>
      </w:r>
      <w:r w:rsidRPr="00430794">
        <w:rPr>
          <w:color w:val="000000" w:themeColor="text1"/>
          <w:spacing w:val="20"/>
        </w:rPr>
        <w:t>同</w:t>
      </w:r>
    </w:p>
    <w:p w14:paraId="700018D3" w14:textId="0D490A93" w:rsidR="006C4AE4" w:rsidRPr="0078745C" w:rsidRDefault="006C4AE4" w:rsidP="009F280B">
      <w:pPr>
        <w:pStyle w:val="TIT1"/>
        <w:spacing w:beforeLines="50" w:before="120"/>
        <w:ind w:left="390" w:hangingChars="150" w:hanging="390"/>
        <w:rPr>
          <w:spacing w:val="20"/>
        </w:rPr>
      </w:pPr>
      <w:r w:rsidRPr="0078745C">
        <w:rPr>
          <w:rFonts w:hint="eastAsia"/>
          <w:spacing w:val="20"/>
        </w:rPr>
        <w:t>12</w:t>
      </w:r>
      <w:r w:rsidRPr="0078745C">
        <w:rPr>
          <w:spacing w:val="20"/>
        </w:rPr>
        <w:t>.</w:t>
      </w:r>
      <w:r w:rsidR="004021B9" w:rsidRPr="0078745C">
        <w:rPr>
          <w:spacing w:val="20"/>
        </w:rPr>
        <w:tab/>
      </w:r>
      <w:r w:rsidRPr="0078745C">
        <w:rPr>
          <w:spacing w:val="20"/>
        </w:rPr>
        <w:t>假設</w:t>
      </w:r>
      <w:r w:rsidR="00FF6B3A" w:rsidRPr="00465993">
        <w:rPr>
          <w:position w:val="-12"/>
        </w:rPr>
        <w:object w:dxaOrig="620" w:dyaOrig="340" w14:anchorId="1D27EB97">
          <v:shape id="_x0000_i1042" type="#_x0000_t75" style="width:31.25pt;height:17.4pt" o:ole="">
            <v:imagedata r:id="rId56" o:title=""/>
          </v:shape>
          <o:OLEObject Type="Embed" ProgID="Equation.DSMT4" ShapeID="_x0000_i1042" DrawAspect="Content" ObjectID="_1829563643" r:id="rId57"/>
        </w:object>
      </w:r>
      <w:r w:rsidRPr="0078745C">
        <w:rPr>
          <w:spacing w:val="20"/>
        </w:rPr>
        <w:t>、</w:t>
      </w:r>
      <w:r w:rsidR="00FF6B3A" w:rsidRPr="00465993">
        <w:rPr>
          <w:position w:val="-12"/>
        </w:rPr>
        <w:object w:dxaOrig="639" w:dyaOrig="340" w14:anchorId="6889885A">
          <v:shape id="_x0000_i1043" type="#_x0000_t75" style="width:32.05pt;height:17.4pt" o:ole="">
            <v:imagedata r:id="rId58" o:title=""/>
          </v:shape>
          <o:OLEObject Type="Embed" ProgID="Equation.DSMT4" ShapeID="_x0000_i1043" DrawAspect="Content" ObjectID="_1829563644" r:id="rId59"/>
        </w:object>
      </w:r>
      <w:r w:rsidRPr="0078745C">
        <w:rPr>
          <w:rFonts w:hint="eastAsia"/>
          <w:spacing w:val="20"/>
        </w:rPr>
        <w:t>及</w:t>
      </w:r>
      <w:r w:rsidR="00FF6B3A" w:rsidRPr="00465993">
        <w:rPr>
          <w:position w:val="-12"/>
        </w:rPr>
        <w:object w:dxaOrig="639" w:dyaOrig="340" w14:anchorId="63F92F83">
          <v:shape id="_x0000_i1044" type="#_x0000_t75" style="width:32.05pt;height:17.4pt" o:ole="">
            <v:imagedata r:id="rId60" o:title=""/>
          </v:shape>
          <o:OLEObject Type="Embed" ProgID="Equation.DSMT4" ShapeID="_x0000_i1044" DrawAspect="Content" ObjectID="_1829563645" r:id="rId61"/>
        </w:object>
      </w:r>
      <w:r w:rsidRPr="0078745C">
        <w:rPr>
          <w:spacing w:val="20"/>
        </w:rPr>
        <w:t>分別代表重物於</w:t>
      </w:r>
      <w:proofErr w:type="gramStart"/>
      <w:r w:rsidRPr="0078745C">
        <w:rPr>
          <w:spacing w:val="20"/>
        </w:rPr>
        <w:t>甲</w:t>
      </w:r>
      <w:r w:rsidR="00FF6B3A">
        <w:rPr>
          <w:rFonts w:hint="eastAsia"/>
          <w:spacing w:val="20"/>
        </w:rPr>
        <w:t>至乙</w:t>
      </w:r>
      <w:r w:rsidRPr="0078745C">
        <w:rPr>
          <w:spacing w:val="20"/>
        </w:rPr>
        <w:t>、乙</w:t>
      </w:r>
      <w:r w:rsidR="00FF6B3A">
        <w:rPr>
          <w:rFonts w:hint="eastAsia"/>
          <w:spacing w:val="20"/>
        </w:rPr>
        <w:t>至丙</w:t>
      </w:r>
      <w:r w:rsidRPr="0078745C">
        <w:rPr>
          <w:rFonts w:hint="eastAsia"/>
          <w:spacing w:val="20"/>
        </w:rPr>
        <w:t>及</w:t>
      </w:r>
      <w:r w:rsidRPr="0078745C">
        <w:rPr>
          <w:spacing w:val="20"/>
        </w:rPr>
        <w:t>丙</w:t>
      </w:r>
      <w:r w:rsidR="00FF6B3A">
        <w:rPr>
          <w:rFonts w:hint="eastAsia"/>
          <w:spacing w:val="20"/>
        </w:rPr>
        <w:t>至丁</w:t>
      </w:r>
      <w:proofErr w:type="gramEnd"/>
      <w:r w:rsidRPr="0078745C">
        <w:rPr>
          <w:spacing w:val="20"/>
        </w:rPr>
        <w:t>三段路程中</w:t>
      </w:r>
      <w:r w:rsidR="00FF6B3A">
        <w:rPr>
          <w:rFonts w:hint="eastAsia"/>
          <w:spacing w:val="20"/>
        </w:rPr>
        <w:t>起點與終點</w:t>
      </w:r>
      <w:r w:rsidRPr="0078745C">
        <w:rPr>
          <w:spacing w:val="20"/>
        </w:rPr>
        <w:t>的重力位能</w:t>
      </w:r>
      <w:r w:rsidRPr="0078745C">
        <w:rPr>
          <w:rFonts w:hint="eastAsia"/>
          <w:spacing w:val="20"/>
        </w:rPr>
        <w:t>變化</w:t>
      </w:r>
      <w:r w:rsidRPr="0078745C">
        <w:rPr>
          <w:spacing w:val="20"/>
        </w:rPr>
        <w:t>量，</w:t>
      </w:r>
      <w:r w:rsidR="00FF6B3A" w:rsidRPr="00465993">
        <w:rPr>
          <w:position w:val="-12"/>
        </w:rPr>
        <w:object w:dxaOrig="620" w:dyaOrig="340" w14:anchorId="48C901F5">
          <v:shape id="_x0000_i1045" type="#_x0000_t75" style="width:31.25pt;height:17.4pt" o:ole="">
            <v:imagedata r:id="rId62" o:title=""/>
          </v:shape>
          <o:OLEObject Type="Embed" ProgID="Equation.DSMT4" ShapeID="_x0000_i1045" DrawAspect="Content" ObjectID="_1829563646" r:id="rId63"/>
        </w:object>
      </w:r>
      <w:r w:rsidRPr="0078745C">
        <w:rPr>
          <w:spacing w:val="20"/>
        </w:rPr>
        <w:t>、</w:t>
      </w:r>
      <w:r w:rsidR="00FF6B3A" w:rsidRPr="00465993">
        <w:rPr>
          <w:position w:val="-12"/>
        </w:rPr>
        <w:object w:dxaOrig="639" w:dyaOrig="340" w14:anchorId="23CDD9A5">
          <v:shape id="_x0000_i1046" type="#_x0000_t75" style="width:32.05pt;height:17.4pt" o:ole="">
            <v:imagedata r:id="rId64" o:title=""/>
          </v:shape>
          <o:OLEObject Type="Embed" ProgID="Equation.DSMT4" ShapeID="_x0000_i1046" DrawAspect="Content" ObjectID="_1829563647" r:id="rId65"/>
        </w:object>
      </w:r>
      <w:r w:rsidRPr="0078745C">
        <w:rPr>
          <w:rFonts w:hint="eastAsia"/>
          <w:spacing w:val="20"/>
        </w:rPr>
        <w:t>及</w:t>
      </w:r>
      <w:r w:rsidR="00FF6B3A" w:rsidRPr="00465993">
        <w:rPr>
          <w:position w:val="-12"/>
        </w:rPr>
        <w:object w:dxaOrig="639" w:dyaOrig="340" w14:anchorId="3FE5A307">
          <v:shape id="_x0000_i1047" type="#_x0000_t75" style="width:32.05pt;height:17.4pt" o:ole="">
            <v:imagedata r:id="rId66" o:title=""/>
          </v:shape>
          <o:OLEObject Type="Embed" ProgID="Equation.DSMT4" ShapeID="_x0000_i1047" DrawAspect="Content" ObjectID="_1829563648" r:id="rId67"/>
        </w:object>
      </w:r>
      <w:r w:rsidRPr="0078745C">
        <w:rPr>
          <w:spacing w:val="20"/>
        </w:rPr>
        <w:t>分別代表重物於</w:t>
      </w:r>
      <w:proofErr w:type="gramStart"/>
      <w:r w:rsidRPr="0078745C">
        <w:rPr>
          <w:spacing w:val="20"/>
        </w:rPr>
        <w:t>甲</w:t>
      </w:r>
      <w:r w:rsidR="00FF6B3A">
        <w:rPr>
          <w:rFonts w:hint="eastAsia"/>
          <w:spacing w:val="20"/>
        </w:rPr>
        <w:t>至乙</w:t>
      </w:r>
      <w:r w:rsidRPr="0078745C">
        <w:rPr>
          <w:spacing w:val="20"/>
        </w:rPr>
        <w:t>、乙</w:t>
      </w:r>
      <w:r w:rsidR="00FF6B3A">
        <w:rPr>
          <w:rFonts w:hint="eastAsia"/>
          <w:spacing w:val="20"/>
        </w:rPr>
        <w:t>至丙</w:t>
      </w:r>
      <w:r w:rsidRPr="0078745C">
        <w:rPr>
          <w:rFonts w:hint="eastAsia"/>
          <w:spacing w:val="20"/>
        </w:rPr>
        <w:t>及</w:t>
      </w:r>
      <w:r w:rsidRPr="0078745C">
        <w:rPr>
          <w:spacing w:val="20"/>
        </w:rPr>
        <w:t>丙</w:t>
      </w:r>
      <w:r w:rsidR="00FF6B3A">
        <w:rPr>
          <w:rFonts w:hint="eastAsia"/>
          <w:spacing w:val="20"/>
        </w:rPr>
        <w:t>至丁</w:t>
      </w:r>
      <w:proofErr w:type="gramEnd"/>
      <w:r w:rsidRPr="0078745C">
        <w:rPr>
          <w:spacing w:val="20"/>
        </w:rPr>
        <w:t>三段路程中</w:t>
      </w:r>
      <w:r w:rsidR="00FF6B3A">
        <w:rPr>
          <w:rFonts w:hint="eastAsia"/>
          <w:spacing w:val="20"/>
        </w:rPr>
        <w:t>起點與終點</w:t>
      </w:r>
      <w:r w:rsidRPr="0078745C">
        <w:rPr>
          <w:spacing w:val="20"/>
        </w:rPr>
        <w:t>的動能</w:t>
      </w:r>
      <w:r w:rsidRPr="0078745C">
        <w:rPr>
          <w:rFonts w:hint="eastAsia"/>
          <w:spacing w:val="20"/>
        </w:rPr>
        <w:t>變化</w:t>
      </w:r>
      <w:r w:rsidRPr="0078745C">
        <w:rPr>
          <w:spacing w:val="20"/>
        </w:rPr>
        <w:t>量，則下列關係哪些正確</w:t>
      </w:r>
      <w:r w:rsidR="00AC26C5" w:rsidRPr="0078745C">
        <w:rPr>
          <w:spacing w:val="20"/>
        </w:rPr>
        <w:t>？</w:t>
      </w:r>
      <w:r w:rsidR="004021B9" w:rsidRPr="0078745C">
        <w:rPr>
          <w:rFonts w:hint="eastAsia"/>
          <w:spacing w:val="20"/>
        </w:rPr>
        <w:t>（</w:t>
      </w:r>
      <w:r w:rsidRPr="0078745C">
        <w:rPr>
          <w:spacing w:val="20"/>
        </w:rPr>
        <w:t>應選</w:t>
      </w:r>
      <w:r w:rsidRPr="0078745C">
        <w:rPr>
          <w:rFonts w:hint="eastAsia"/>
          <w:spacing w:val="20"/>
        </w:rPr>
        <w:t>2</w:t>
      </w:r>
      <w:r w:rsidRPr="0078745C">
        <w:rPr>
          <w:spacing w:val="20"/>
        </w:rPr>
        <w:t>項</w:t>
      </w:r>
      <w:r w:rsidR="004021B9" w:rsidRPr="0078745C">
        <w:rPr>
          <w:rFonts w:hint="eastAsia"/>
          <w:spacing w:val="20"/>
        </w:rPr>
        <w:t>）</w:t>
      </w:r>
    </w:p>
    <w:p w14:paraId="33C45E83" w14:textId="749D6D95" w:rsidR="00D93EBB" w:rsidRDefault="006C4AE4" w:rsidP="00430794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  <w:r w:rsidRPr="00430794">
        <w:rPr>
          <w:rFonts w:eastAsiaTheme="minorEastAsia" w:hint="eastAsia"/>
          <w:spacing w:val="20"/>
        </w:rPr>
        <w:t>(A)</w:t>
      </w:r>
      <w:r w:rsidR="00FF6B3A" w:rsidRPr="00465993">
        <w:rPr>
          <w:position w:val="-12"/>
        </w:rPr>
        <w:object w:dxaOrig="1760" w:dyaOrig="340" w14:anchorId="7C8DDA4B">
          <v:shape id="_x0000_i1048" type="#_x0000_t75" style="width:87.8pt;height:17.4pt" o:ole="">
            <v:imagedata r:id="rId68" o:title=""/>
          </v:shape>
          <o:OLEObject Type="Embed" ProgID="Equation.DSMT4" ShapeID="_x0000_i1048" DrawAspect="Content" ObjectID="_1829563649" r:id="rId69"/>
        </w:object>
      </w:r>
      <w:r w:rsidR="004021B9" w:rsidRPr="00430794">
        <w:rPr>
          <w:rFonts w:eastAsiaTheme="minorEastAsia"/>
          <w:spacing w:val="20"/>
        </w:rPr>
        <w:tab/>
      </w:r>
    </w:p>
    <w:p w14:paraId="07C895C2" w14:textId="0090E415" w:rsidR="00D93EBB" w:rsidRDefault="006C4AE4" w:rsidP="00430794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  <w:r w:rsidRPr="00430794">
        <w:rPr>
          <w:rFonts w:eastAsiaTheme="minorEastAsia"/>
          <w:spacing w:val="20"/>
        </w:rPr>
        <w:t>(B)</w:t>
      </w:r>
      <w:r w:rsidR="00FF6B3A" w:rsidRPr="00465993">
        <w:rPr>
          <w:position w:val="-12"/>
        </w:rPr>
        <w:object w:dxaOrig="1760" w:dyaOrig="340" w14:anchorId="359749C8">
          <v:shape id="_x0000_i1049" type="#_x0000_t75" style="width:87.8pt;height:17.4pt" o:ole="">
            <v:imagedata r:id="rId70" o:title=""/>
          </v:shape>
          <o:OLEObject Type="Embed" ProgID="Equation.DSMT4" ShapeID="_x0000_i1049" DrawAspect="Content" ObjectID="_1829563650" r:id="rId71"/>
        </w:object>
      </w:r>
      <w:r w:rsidR="004021B9" w:rsidRPr="00430794">
        <w:rPr>
          <w:rFonts w:eastAsiaTheme="minorEastAsia"/>
          <w:spacing w:val="20"/>
        </w:rPr>
        <w:tab/>
      </w:r>
    </w:p>
    <w:p w14:paraId="4EC55548" w14:textId="760F5997" w:rsidR="006C4AE4" w:rsidRPr="00430794" w:rsidRDefault="006C4AE4" w:rsidP="00430794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  <w:r w:rsidRPr="00430794">
        <w:rPr>
          <w:rFonts w:eastAsiaTheme="minorEastAsia"/>
          <w:spacing w:val="20"/>
        </w:rPr>
        <w:t>(C)</w:t>
      </w:r>
      <w:r w:rsidR="00FF6B3A" w:rsidRPr="00465993">
        <w:rPr>
          <w:position w:val="-12"/>
        </w:rPr>
        <w:object w:dxaOrig="1760" w:dyaOrig="340" w14:anchorId="7D337714">
          <v:shape id="_x0000_i1050" type="#_x0000_t75" style="width:87.8pt;height:17.4pt" o:ole="">
            <v:imagedata r:id="rId72" o:title=""/>
          </v:shape>
          <o:OLEObject Type="Embed" ProgID="Equation.DSMT4" ShapeID="_x0000_i1050" DrawAspect="Content" ObjectID="_1829563651" r:id="rId73"/>
        </w:object>
      </w:r>
    </w:p>
    <w:p w14:paraId="0B676150" w14:textId="4624C6B9" w:rsidR="00D93EBB" w:rsidRDefault="006C4AE4" w:rsidP="00430794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  <w:r w:rsidRPr="00430794">
        <w:rPr>
          <w:rFonts w:eastAsiaTheme="minorEastAsia"/>
          <w:spacing w:val="20"/>
        </w:rPr>
        <w:t>(D)</w:t>
      </w:r>
      <w:r w:rsidR="00FF6B3A" w:rsidRPr="00465993">
        <w:rPr>
          <w:position w:val="-12"/>
        </w:rPr>
        <w:object w:dxaOrig="2560" w:dyaOrig="340" w14:anchorId="1E8EBE0E">
          <v:shape id="_x0000_i1051" type="#_x0000_t75" style="width:128.5pt;height:17.4pt" o:ole="">
            <v:imagedata r:id="rId74" o:title=""/>
          </v:shape>
          <o:OLEObject Type="Embed" ProgID="Equation.DSMT4" ShapeID="_x0000_i1051" DrawAspect="Content" ObjectID="_1829563652" r:id="rId75"/>
        </w:object>
      </w:r>
      <w:r w:rsidR="00A9072D" w:rsidRPr="00430794">
        <w:rPr>
          <w:rFonts w:eastAsiaTheme="minorEastAsia"/>
          <w:spacing w:val="20"/>
        </w:rPr>
        <w:tab/>
      </w:r>
    </w:p>
    <w:p w14:paraId="0365841A" w14:textId="1FC37A1B" w:rsidR="006C4AE4" w:rsidRPr="00430794" w:rsidRDefault="006C4AE4" w:rsidP="00430794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  <w:r w:rsidRPr="00430794">
        <w:rPr>
          <w:rFonts w:eastAsiaTheme="minorEastAsia"/>
          <w:spacing w:val="20"/>
        </w:rPr>
        <w:t>(E)</w:t>
      </w:r>
      <w:r w:rsidR="00FF6B3A" w:rsidRPr="00465993">
        <w:rPr>
          <w:position w:val="-12"/>
        </w:rPr>
        <w:object w:dxaOrig="2560" w:dyaOrig="340" w14:anchorId="1EDD3E74">
          <v:shape id="_x0000_i1052" type="#_x0000_t75" style="width:128.5pt;height:17.4pt" o:ole="">
            <v:imagedata r:id="rId76" o:title=""/>
          </v:shape>
          <o:OLEObject Type="Embed" ProgID="Equation.DSMT4" ShapeID="_x0000_i1052" DrawAspect="Content" ObjectID="_1829563653" r:id="rId77"/>
        </w:object>
      </w:r>
    </w:p>
    <w:p w14:paraId="4307AE49" w14:textId="77777777" w:rsidR="00A31A8C" w:rsidRDefault="00A31A8C">
      <w:pPr>
        <w:widowControl/>
        <w:adjustRightInd/>
        <w:spacing w:line="240" w:lineRule="auto"/>
        <w:textAlignment w:val="auto"/>
        <w:rPr>
          <w:spacing w:val="20"/>
          <w:kern w:val="2"/>
          <w:sz w:val="22"/>
        </w:rPr>
      </w:pPr>
      <w:r>
        <w:rPr>
          <w:spacing w:val="20"/>
        </w:rPr>
        <w:br w:type="page"/>
      </w:r>
    </w:p>
    <w:p w14:paraId="7DAE4566" w14:textId="0BB6FE09" w:rsidR="006C4AE4" w:rsidRDefault="00FF6B3A" w:rsidP="007C2975">
      <w:pPr>
        <w:pStyle w:val="TIT1"/>
        <w:spacing w:before="60"/>
        <w:ind w:left="341" w:hangingChars="155" w:hanging="341"/>
        <w:rPr>
          <w:spacing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75712" behindDoc="0" locked="0" layoutInCell="1" allowOverlap="1" wp14:anchorId="1836A378" wp14:editId="7554A40F">
                <wp:simplePos x="0" y="0"/>
                <wp:positionH relativeFrom="column">
                  <wp:posOffset>2987675</wp:posOffset>
                </wp:positionH>
                <wp:positionV relativeFrom="paragraph">
                  <wp:posOffset>321310</wp:posOffset>
                </wp:positionV>
                <wp:extent cx="2948305" cy="1855470"/>
                <wp:effectExtent l="0" t="0" r="4445" b="0"/>
                <wp:wrapSquare wrapText="bothSides"/>
                <wp:docPr id="764" name="群組 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8305" cy="1855470"/>
                          <a:chOff x="0" y="0"/>
                          <a:chExt cx="2948874" cy="1861089"/>
                        </a:xfrm>
                      </wpg:grpSpPr>
                      <pic:pic xmlns:pic="http://schemas.openxmlformats.org/drawingml/2006/picture">
                        <pic:nvPicPr>
                          <pic:cNvPr id="765" name="圖片 765" descr="Brain Waves, Sine Waves and the Fourier Transform | Sapien Labs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710"/>
                          <a:stretch/>
                        </pic:blipFill>
                        <pic:spPr bwMode="auto">
                          <a:xfrm rot="18932675">
                            <a:off x="190681" y="862125"/>
                            <a:ext cx="82740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6" name="圖片 766" descr="Brain Waves, Sine Waves and the Fourier Transform | Sapien Labs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11" t="79709" b="-858"/>
                          <a:stretch/>
                        </pic:blipFill>
                        <pic:spPr bwMode="auto">
                          <a:xfrm rot="18932675">
                            <a:off x="1863469" y="935887"/>
                            <a:ext cx="57531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67" name="群組 767"/>
                        <wpg:cNvGrpSpPr/>
                        <wpg:grpSpPr>
                          <a:xfrm>
                            <a:off x="0" y="0"/>
                            <a:ext cx="2948874" cy="1861089"/>
                            <a:chOff x="0" y="0"/>
                            <a:chExt cx="2948874" cy="1861089"/>
                          </a:xfrm>
                        </wpg:grpSpPr>
                        <pic:pic xmlns:pic="http://schemas.openxmlformats.org/drawingml/2006/picture">
                          <pic:nvPicPr>
                            <pic:cNvPr id="768" name="圖片 7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0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-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7" b="1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04" y="316356"/>
                              <a:ext cx="2896870" cy="1202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6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032" y="0"/>
                              <a:ext cx="529590" cy="1644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EADBFA" w14:textId="77777777" w:rsidR="00FF6B3A" w:rsidRPr="00CB5542" w:rsidRDefault="00FF6B3A" w:rsidP="00FF6B3A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0"/>
                                    <w:szCs w:val="14"/>
                                  </w:rPr>
                                </w:pPr>
                                <w:r w:rsidRPr="00CB5542">
                                  <w:rPr>
                                    <w:rFonts w:hint="eastAsia"/>
                                    <w:sz w:val="20"/>
                                    <w:szCs w:val="14"/>
                                  </w:rPr>
                                  <w:t>甲時刻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7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6135" y="0"/>
                              <a:ext cx="607060" cy="1771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060127" w14:textId="77777777" w:rsidR="00FF6B3A" w:rsidRPr="001B4640" w:rsidRDefault="00FF6B3A" w:rsidP="00FF6B3A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0"/>
                                    <w:szCs w:val="14"/>
                                  </w:rPr>
                                </w:pPr>
                                <w:r w:rsidRPr="001B4640">
                                  <w:rPr>
                                    <w:rFonts w:hint="eastAsia"/>
                                    <w:sz w:val="20"/>
                                    <w:szCs w:val="14"/>
                                  </w:rPr>
                                  <w:t>乙時刻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7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3086" y="1652555"/>
                              <a:ext cx="378293" cy="2085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670E67" w14:textId="528D0313" w:rsidR="00FF6B3A" w:rsidRPr="00CB5542" w:rsidRDefault="00FF6B3A" w:rsidP="00FF6B3A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CB5542">
                                  <w:rPr>
                                    <w:rFonts w:hint="eastAsia"/>
                                    <w:sz w:val="22"/>
                                  </w:rPr>
                                  <w:t>圖</w:t>
                                </w:r>
                                <w:r w:rsidR="00404E37">
                                  <w:rPr>
                                    <w:sz w:val="2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72" name="文字方塊 772"/>
                          <wps:cNvSpPr txBox="1"/>
                          <wps:spPr>
                            <a:xfrm>
                              <a:off x="888398" y="324151"/>
                              <a:ext cx="273352" cy="1679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A0926F" w14:textId="77777777" w:rsidR="00FF6B3A" w:rsidRPr="00CB5542" w:rsidRDefault="00FF6B3A" w:rsidP="00FF6B3A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B5542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恆星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3" name="文字方塊 773"/>
                          <wps:cNvSpPr txBox="1"/>
                          <wps:spPr>
                            <a:xfrm>
                              <a:off x="1261092" y="877473"/>
                              <a:ext cx="301625" cy="180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1E8079" w14:textId="77777777" w:rsidR="00FF6B3A" w:rsidRPr="009A2C25" w:rsidRDefault="00FF6B3A" w:rsidP="00FF6B3A">
                                <w:pPr>
                                  <w:spacing w:line="240" w:lineRule="atLeast"/>
                                  <w:jc w:val="center"/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CB5542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行星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" name="文字方塊 774"/>
                          <wps:cNvSpPr txBox="1"/>
                          <wps:spPr>
                            <a:xfrm>
                              <a:off x="1932808" y="212859"/>
                              <a:ext cx="251460" cy="201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3354C3" w14:textId="77777777" w:rsidR="00FF6B3A" w:rsidRPr="009A2C25" w:rsidRDefault="00FF6B3A" w:rsidP="00FF6B3A">
                                <w:pPr>
                                  <w:spacing w:line="240" w:lineRule="atLeast"/>
                                  <w:jc w:val="center"/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CB5542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行星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" name="文字方塊 776"/>
                          <wps:cNvSpPr txBox="1"/>
                          <wps:spPr>
                            <a:xfrm>
                              <a:off x="1646787" y="1473440"/>
                              <a:ext cx="469198" cy="1648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8CDB03" w14:textId="77777777" w:rsidR="00FF6B3A" w:rsidRPr="00CB5542" w:rsidRDefault="00FF6B3A" w:rsidP="00FF6B3A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B5542">
                                  <w:rPr>
                                    <w:sz w:val="16"/>
                                    <w:szCs w:val="16"/>
                                  </w:rPr>
                                  <w:t>地面測站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" name="文字方塊 777"/>
                          <wps:cNvSpPr txBox="1"/>
                          <wps:spPr>
                            <a:xfrm>
                              <a:off x="2412460" y="497090"/>
                              <a:ext cx="277972" cy="173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BACCF2" w14:textId="77777777" w:rsidR="00FF6B3A" w:rsidRPr="009A2C25" w:rsidRDefault="00FF6B3A" w:rsidP="00FF6B3A">
                                <w:pPr>
                                  <w:spacing w:line="240" w:lineRule="atLeast"/>
                                  <w:jc w:val="center"/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CB5542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恆星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5742" y="606711"/>
                              <a:ext cx="86360" cy="85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5524FF" w14:textId="77777777" w:rsidR="00FF6B3A" w:rsidRPr="004C5798" w:rsidRDefault="00FF6B3A" w:rsidP="00FF6B3A">
                                <w:pPr>
                                  <w:snapToGrid w:val="0"/>
                                  <w:spacing w:line="120" w:lineRule="exact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4C5798">
                                  <w:rPr>
                                    <w:sz w:val="14"/>
                                    <w:szCs w:val="14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7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3833" y="611044"/>
                              <a:ext cx="86360" cy="85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30CEB1" w14:textId="77777777" w:rsidR="00FF6B3A" w:rsidRPr="004C5798" w:rsidRDefault="00FF6B3A" w:rsidP="00FF6B3A">
                                <w:pPr>
                                  <w:snapToGrid w:val="0"/>
                                  <w:spacing w:line="120" w:lineRule="exact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4C5798">
                                  <w:rPr>
                                    <w:sz w:val="14"/>
                                    <w:szCs w:val="14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75" name="文字方塊 775"/>
                          <wps:cNvSpPr txBox="1"/>
                          <wps:spPr>
                            <a:xfrm>
                              <a:off x="0" y="1486441"/>
                              <a:ext cx="437149" cy="1484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47762A" w14:textId="77777777" w:rsidR="00FF6B3A" w:rsidRPr="00CB5542" w:rsidRDefault="00FF6B3A" w:rsidP="00FF6B3A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B5542">
                                  <w:rPr>
                                    <w:sz w:val="16"/>
                                    <w:szCs w:val="16"/>
                                  </w:rPr>
                                  <w:t>地面測站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36A378" id="群組 764" o:spid="_x0000_s1135" style="position:absolute;left:0;text-align:left;margin-left:235.25pt;margin-top:25.3pt;width:232.15pt;height:146.1pt;z-index:252275712;mso-width-relative:margin;mso-height-relative:margin" coordsize="29488,1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">
                <v:shape id="圖片 765" o:spid="_x0000_s1136" type="#_x0000_t75" alt="Brain Waves, Sine Waves and the Fourier Transform | Sapien Labs ..." style="position:absolute;left:1906;top:8621;width:8274;height:1346;rotation:-29134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">
                  <v:imagedata r:id="rId81" o:title="Brain Waves, Sine Waves and the Fourier Transform | Sapien Labs .." croptop="52239f" grayscale="t"/>
                </v:shape>
                <v:shape id="圖片 766" o:spid="_x0000_s1137" type="#_x0000_t75" alt="Brain Waves, Sine Waves and the Fourier Transform | Sapien Labs ..." style="position:absolute;left:18634;top:9358;width:5753;height:1378;rotation:-29134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">
                  <v:imagedata r:id="rId81" o:title="Brain Waves, Sine Waves and the Fourier Transform | Sapien Labs .." croptop="52238f" cropbottom="-562f" cropleft="19275f" grayscale="t"/>
                </v:shape>
                <v:group id="群組 767" o:spid="_x0000_s1138" style="position:absolute;width:29488;height:18610" coordsize="29488,1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圖片 768" o:spid="_x0000_s1139" type="#_x0000_t75" style="position:absolute;left:520;top:3163;width:28968;height:1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">
                    <v:imagedata r:id="rId82" o:title="" croptop="11f" cropbottom="11f"/>
                  </v:shape>
                  <v:shape id="_x0000_s1140" type="#_x0000_t202" style="position:absolute;left:4290;width:5296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8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" filled="f" stroked="f">
                    <v:textbox inset="0,0,0,0">
                      <w:txbxContent>
                        <w:p w14:paraId="79EADBFA" w14:textId="77777777" w:rsidR="00FF6B3A" w:rsidRPr="00CB5542" w:rsidRDefault="00FF6B3A" w:rsidP="00FF6B3A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0"/>
                              <w:szCs w:val="14"/>
                            </w:rPr>
                          </w:pPr>
                          <w:r w:rsidRPr="00CB5542">
                            <w:rPr>
                              <w:rFonts w:hint="eastAsia"/>
                              <w:sz w:val="20"/>
                              <w:szCs w:val="14"/>
                            </w:rPr>
                            <w:t>甲時刻</w:t>
                          </w:r>
                        </w:p>
                      </w:txbxContent>
                    </v:textbox>
                  </v:shape>
                  <v:shape id="_x0000_s1141" type="#_x0000_t202" style="position:absolute;left:18461;width:6070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Bq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nB/PxCMgd78AAAD//wMAUEsBAi0AFAAGAAgAAAAhANvh9svuAAAAhQEAABMAAAAAAAAAAAAA&#10;AAAAAAAAAFtDb250ZW50X1R5cGVzXS54bWxQSwECLQAUAAYACAAAACEAWvQsW78AAAAVAQAACwAA&#10;AAAAAAAAAAAAAAAfAQAAX3JlbHMvLnJlbHNQSwECLQAUAAYACAAAACEAj5PgasMAAADcAAAADwAA&#10;AAAAAAAAAAAAAAAHAgAAZHJzL2Rvd25yZXYueG1sUEsFBgAAAAADAAMAtwAAAPcCAAAAAA==&#10;" filled="f" stroked="f">
                    <v:textbox inset="0,0,0,0">
                      <w:txbxContent>
                        <w:p w14:paraId="42060127" w14:textId="77777777" w:rsidR="00FF6B3A" w:rsidRPr="001B4640" w:rsidRDefault="00FF6B3A" w:rsidP="00FF6B3A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0"/>
                              <w:szCs w:val="14"/>
                            </w:rPr>
                          </w:pPr>
                          <w:r w:rsidRPr="001B4640">
                            <w:rPr>
                              <w:rFonts w:hint="eastAsia"/>
                              <w:sz w:val="20"/>
                              <w:szCs w:val="14"/>
                            </w:rPr>
                            <w:t>乙時刻</w:t>
                          </w:r>
                        </w:p>
                      </w:txbxContent>
                    </v:textbox>
                  </v:shape>
                  <v:shape id="_x0000_s1142" type="#_x0000_t202" style="position:absolute;left:11830;top:16525;width:3783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" stroked="f">
                    <v:textbox inset="0,0,0,0">
                      <w:txbxContent>
                        <w:p w14:paraId="7B670E67" w14:textId="528D0313" w:rsidR="00FF6B3A" w:rsidRPr="00CB5542" w:rsidRDefault="00FF6B3A" w:rsidP="00FF6B3A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 w:rsidRPr="00CB5542">
                            <w:rPr>
                              <w:rFonts w:hint="eastAsia"/>
                              <w:sz w:val="22"/>
                            </w:rPr>
                            <w:t>圖</w:t>
                          </w:r>
                          <w:r w:rsidR="00404E37">
                            <w:rPr>
                              <w:sz w:val="22"/>
                            </w:rPr>
                            <w:t>6</w:t>
                          </w:r>
                        </w:p>
                      </w:txbxContent>
                    </v:textbox>
                  </v:shape>
                  <v:shape id="文字方塊 772" o:spid="_x0000_s1143" type="#_x0000_t202" style="position:absolute;left:8883;top:3241;width:2734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" filled="f" stroked="f" strokeweight=".5pt">
                    <v:textbox inset="0,0,0,0">
                      <w:txbxContent>
                        <w:p w14:paraId="3BA0926F" w14:textId="77777777" w:rsidR="00FF6B3A" w:rsidRPr="00CB5542" w:rsidRDefault="00FF6B3A" w:rsidP="00FF6B3A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B5542">
                            <w:rPr>
                              <w:rFonts w:hint="eastAsia"/>
                              <w:sz w:val="16"/>
                              <w:szCs w:val="16"/>
                            </w:rPr>
                            <w:t>恆星</w:t>
                          </w:r>
                        </w:p>
                      </w:txbxContent>
                    </v:textbox>
                  </v:shape>
                  <v:shape id="文字方塊 773" o:spid="_x0000_s1144" type="#_x0000_t202" style="position:absolute;left:12610;top:8774;width:301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" filled="f" stroked="f" strokeweight=".5pt">
                    <v:textbox inset="0,0,0,0">
                      <w:txbxContent>
                        <w:p w14:paraId="1A1E8079" w14:textId="77777777" w:rsidR="00FF6B3A" w:rsidRPr="009A2C25" w:rsidRDefault="00FF6B3A" w:rsidP="00FF6B3A">
                          <w:pPr>
                            <w:spacing w:line="240" w:lineRule="atLeast"/>
                            <w:jc w:val="center"/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  <w:r w:rsidRPr="00CB5542">
                            <w:rPr>
                              <w:rFonts w:hint="eastAsia"/>
                              <w:sz w:val="16"/>
                              <w:szCs w:val="16"/>
                            </w:rPr>
                            <w:t>行星</w:t>
                          </w:r>
                        </w:p>
                      </w:txbxContent>
                    </v:textbox>
                  </v:shape>
                  <v:shape id="文字方塊 774" o:spid="_x0000_s1145" type="#_x0000_t202" style="position:absolute;left:19328;top:2128;width:2514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" filled="f" stroked="f" strokeweight=".5pt">
                    <v:textbox inset="0,0,0,0">
                      <w:txbxContent>
                        <w:p w14:paraId="1F3354C3" w14:textId="77777777" w:rsidR="00FF6B3A" w:rsidRPr="009A2C25" w:rsidRDefault="00FF6B3A" w:rsidP="00FF6B3A">
                          <w:pPr>
                            <w:spacing w:line="240" w:lineRule="atLeast"/>
                            <w:jc w:val="center"/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  <w:r w:rsidRPr="00CB5542">
                            <w:rPr>
                              <w:rFonts w:hint="eastAsia"/>
                              <w:sz w:val="16"/>
                              <w:szCs w:val="16"/>
                            </w:rPr>
                            <w:t>行星</w:t>
                          </w:r>
                        </w:p>
                      </w:txbxContent>
                    </v:textbox>
                  </v:shape>
                  <v:shape id="文字方塊 776" o:spid="_x0000_s1146" type="#_x0000_t202" style="position:absolute;left:16467;top:14734;width:4692;height:1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" filled="f" stroked="f" strokeweight=".5pt">
                    <v:textbox inset="0,0,0,0">
                      <w:txbxContent>
                        <w:p w14:paraId="438CDB03" w14:textId="77777777" w:rsidR="00FF6B3A" w:rsidRPr="00CB5542" w:rsidRDefault="00FF6B3A" w:rsidP="00FF6B3A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B5542">
                            <w:rPr>
                              <w:sz w:val="16"/>
                              <w:szCs w:val="16"/>
                            </w:rPr>
                            <w:t>地面測站</w:t>
                          </w:r>
                        </w:p>
                      </w:txbxContent>
                    </v:textbox>
                  </v:shape>
                  <v:shape id="文字方塊 777" o:spid="_x0000_s1147" type="#_x0000_t202" style="position:absolute;left:24124;top:4970;width:2780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" filled="f" stroked="f" strokeweight=".5pt">
                    <v:textbox inset="0,0,0,0">
                      <w:txbxContent>
                        <w:p w14:paraId="0DBACCF2" w14:textId="77777777" w:rsidR="00FF6B3A" w:rsidRPr="009A2C25" w:rsidRDefault="00FF6B3A" w:rsidP="00FF6B3A">
                          <w:pPr>
                            <w:spacing w:line="240" w:lineRule="atLeast"/>
                            <w:jc w:val="center"/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  <w:r w:rsidRPr="00CB5542">
                            <w:rPr>
                              <w:rFonts w:hint="eastAsia"/>
                              <w:sz w:val="16"/>
                              <w:szCs w:val="16"/>
                            </w:rPr>
                            <w:t>恆星</w:t>
                          </w:r>
                        </w:p>
                      </w:txbxContent>
                    </v:textbox>
                  </v:shape>
                  <v:shape id="_x0000_s1148" type="#_x0000_t202" style="position:absolute;left:10357;top:6067;width:864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525524FF" w14:textId="77777777" w:rsidR="00FF6B3A" w:rsidRPr="004C5798" w:rsidRDefault="00FF6B3A" w:rsidP="00FF6B3A">
                          <w:pPr>
                            <w:snapToGrid w:val="0"/>
                            <w:spacing w:line="120" w:lineRule="exact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4C5798">
                            <w:rPr>
                              <w:sz w:val="14"/>
                              <w:szCs w:val="14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149" type="#_x0000_t202" style="position:absolute;left:22838;top:6110;width:863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7030CEB1" w14:textId="77777777" w:rsidR="00FF6B3A" w:rsidRPr="004C5798" w:rsidRDefault="00FF6B3A" w:rsidP="00FF6B3A">
                          <w:pPr>
                            <w:snapToGrid w:val="0"/>
                            <w:spacing w:line="120" w:lineRule="exact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4C5798">
                            <w:rPr>
                              <w:sz w:val="14"/>
                              <w:szCs w:val="14"/>
                            </w:rPr>
                            <w:t>x</w:t>
                          </w:r>
                        </w:p>
                      </w:txbxContent>
                    </v:textbox>
                  </v:shape>
                  <v:shape id="文字方塊 775" o:spid="_x0000_s1150" type="#_x0000_t202" style="position:absolute;top:14864;width:4371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" filled="f" stroked="f" strokeweight=".5pt">
                    <v:textbox inset="0,0,0,0">
                      <w:txbxContent>
                        <w:p w14:paraId="0F47762A" w14:textId="77777777" w:rsidR="00FF6B3A" w:rsidRPr="00CB5542" w:rsidRDefault="00FF6B3A" w:rsidP="00FF6B3A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B5542">
                            <w:rPr>
                              <w:sz w:val="16"/>
                              <w:szCs w:val="16"/>
                            </w:rPr>
                            <w:t>地面測站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6C4AE4" w:rsidRPr="0078745C">
        <w:rPr>
          <w:rFonts w:hint="eastAsia"/>
          <w:spacing w:val="20"/>
        </w:rPr>
        <w:t>1</w:t>
      </w:r>
      <w:r w:rsidR="006C4AE4" w:rsidRPr="0078745C">
        <w:rPr>
          <w:spacing w:val="20"/>
        </w:rPr>
        <w:t>3</w:t>
      </w:r>
      <w:r w:rsidR="006C4AE4" w:rsidRPr="0078745C">
        <w:rPr>
          <w:rFonts w:hint="eastAsia"/>
          <w:spacing w:val="20"/>
        </w:rPr>
        <w:t>.</w:t>
      </w:r>
      <w:r w:rsidR="00A9072D" w:rsidRPr="0078745C">
        <w:rPr>
          <w:spacing w:val="20"/>
        </w:rPr>
        <w:tab/>
      </w:r>
      <w:r w:rsidR="006C4AE4" w:rsidRPr="0078745C">
        <w:rPr>
          <w:spacing w:val="20"/>
        </w:rPr>
        <w:t>2019</w:t>
      </w:r>
      <w:r>
        <w:rPr>
          <w:rFonts w:hint="eastAsia"/>
          <w:spacing w:val="20"/>
        </w:rPr>
        <w:t>年</w:t>
      </w:r>
      <w:r w:rsidR="006C4AE4" w:rsidRPr="0078745C">
        <w:rPr>
          <w:spacing w:val="20"/>
        </w:rPr>
        <w:t>諾貝爾物理獎主題之一為</w:t>
      </w:r>
      <w:r>
        <w:rPr>
          <w:rFonts w:hint="eastAsia"/>
          <w:spacing w:val="20"/>
        </w:rPr>
        <w:t>對</w:t>
      </w:r>
      <w:r w:rsidR="006C4AE4" w:rsidRPr="0078745C">
        <w:rPr>
          <w:spacing w:val="20"/>
        </w:rPr>
        <w:t>太陽系</w:t>
      </w:r>
      <w:r>
        <w:rPr>
          <w:rFonts w:hint="eastAsia"/>
          <w:spacing w:val="20"/>
        </w:rPr>
        <w:t>外</w:t>
      </w:r>
      <w:r w:rsidR="006C4AE4" w:rsidRPr="0078745C">
        <w:rPr>
          <w:spacing w:val="20"/>
        </w:rPr>
        <w:t>行星系統的探究。實際上某一行星</w:t>
      </w:r>
      <w:r w:rsidR="006C4AE4" w:rsidRPr="009F280B">
        <w:rPr>
          <w:spacing w:val="18"/>
        </w:rPr>
        <w:t>與</w:t>
      </w:r>
      <w:r w:rsidR="006C4AE4" w:rsidRPr="009F280B">
        <w:rPr>
          <w:rFonts w:hint="eastAsia"/>
          <w:spacing w:val="18"/>
        </w:rPr>
        <w:t>某恆星</w:t>
      </w:r>
      <w:r w:rsidR="006C4AE4" w:rsidRPr="009F280B">
        <w:rPr>
          <w:spacing w:val="18"/>
        </w:rPr>
        <w:t>皆以</w:t>
      </w:r>
      <w:r w:rsidR="006C4AE4" w:rsidRPr="009F280B">
        <w:rPr>
          <w:spacing w:val="18"/>
        </w:rPr>
        <w:t>x</w:t>
      </w:r>
      <w:r w:rsidR="006C4AE4" w:rsidRPr="009F280B">
        <w:rPr>
          <w:rFonts w:hint="eastAsia"/>
          <w:spacing w:val="18"/>
        </w:rPr>
        <w:t>點</w:t>
      </w:r>
      <w:r w:rsidR="006C4AE4" w:rsidRPr="009F280B">
        <w:rPr>
          <w:spacing w:val="18"/>
        </w:rPr>
        <w:t>為圓心作圓周運動，</w:t>
      </w:r>
      <w:r w:rsidR="006C4AE4" w:rsidRPr="0078745C">
        <w:rPr>
          <w:spacing w:val="20"/>
        </w:rPr>
        <w:t>如圖</w:t>
      </w:r>
      <w:r w:rsidR="00404E37">
        <w:rPr>
          <w:rFonts w:hint="eastAsia"/>
          <w:spacing w:val="20"/>
        </w:rPr>
        <w:t>6</w:t>
      </w:r>
      <w:r w:rsidR="006C4AE4" w:rsidRPr="0078745C">
        <w:rPr>
          <w:spacing w:val="20"/>
        </w:rPr>
        <w:t>所示。在甲時刻，</w:t>
      </w:r>
      <w:r w:rsidR="006C4AE4" w:rsidRPr="0078745C">
        <w:rPr>
          <w:rFonts w:hint="eastAsia"/>
          <w:spacing w:val="20"/>
        </w:rPr>
        <w:t>該恆星</w:t>
      </w:r>
      <w:r w:rsidR="006C4AE4" w:rsidRPr="0078745C">
        <w:rPr>
          <w:spacing w:val="20"/>
        </w:rPr>
        <w:t>接近地球。在乙時刻，</w:t>
      </w:r>
      <w:r w:rsidR="006C4AE4" w:rsidRPr="0078745C">
        <w:rPr>
          <w:rFonts w:hint="eastAsia"/>
          <w:spacing w:val="20"/>
        </w:rPr>
        <w:t>該恆星</w:t>
      </w:r>
      <w:r w:rsidR="006C4AE4" w:rsidRPr="0078745C">
        <w:rPr>
          <w:spacing w:val="20"/>
        </w:rPr>
        <w:t>遠離地球。</w:t>
      </w:r>
      <w:r w:rsidR="006C4AE4" w:rsidRPr="009F280B">
        <w:rPr>
          <w:rFonts w:hint="eastAsia"/>
          <w:spacing w:val="26"/>
        </w:rPr>
        <w:t>已知</w:t>
      </w:r>
      <w:r w:rsidR="006C4AE4" w:rsidRPr="009F280B">
        <w:rPr>
          <w:spacing w:val="26"/>
        </w:rPr>
        <w:t>在</w:t>
      </w:r>
      <w:r w:rsidR="006C4AE4" w:rsidRPr="009F280B">
        <w:rPr>
          <w:rFonts w:hint="eastAsia"/>
          <w:spacing w:val="26"/>
        </w:rPr>
        <w:t>實驗室中，靜止光源發出</w:t>
      </w:r>
      <w:r w:rsidR="006C4AE4" w:rsidRPr="009F280B">
        <w:rPr>
          <w:spacing w:val="26"/>
        </w:rPr>
        <w:t>與</w:t>
      </w:r>
      <w:r w:rsidR="006C4AE4" w:rsidRPr="009F280B">
        <w:rPr>
          <w:rFonts w:hint="eastAsia"/>
          <w:spacing w:val="16"/>
        </w:rPr>
        <w:t>該恆星</w:t>
      </w:r>
      <w:r w:rsidR="006C4AE4" w:rsidRPr="009F280B">
        <w:rPr>
          <w:spacing w:val="16"/>
        </w:rPr>
        <w:t>相同光譜線的頻率為</w:t>
      </w:r>
      <w:r w:rsidR="00465993" w:rsidRPr="009F280B">
        <w:rPr>
          <w:spacing w:val="16"/>
          <w:position w:val="-10"/>
        </w:rPr>
        <w:object w:dxaOrig="260" w:dyaOrig="320" w14:anchorId="3D9D59C2">
          <v:shape id="_x0000_i1053" type="#_x0000_t75" style="width:13.05pt;height:15.8pt" o:ole="">
            <v:imagedata r:id="rId83" o:title=""/>
          </v:shape>
          <o:OLEObject Type="Embed" ProgID="Equation.DSMT4" ShapeID="_x0000_i1053" DrawAspect="Content" ObjectID="_1829563654" r:id="rId84"/>
        </w:object>
      </w:r>
      <w:r w:rsidR="006C4AE4" w:rsidRPr="009F280B">
        <w:rPr>
          <w:rFonts w:hint="eastAsia"/>
          <w:spacing w:val="16"/>
        </w:rPr>
        <w:t>。若</w:t>
      </w:r>
      <w:r w:rsidRPr="009F280B">
        <w:rPr>
          <w:rFonts w:hint="eastAsia"/>
          <w:spacing w:val="16"/>
        </w:rPr>
        <w:t>地面</w:t>
      </w:r>
      <w:r w:rsidR="006C4AE4" w:rsidRPr="0078745C">
        <w:rPr>
          <w:rFonts w:hint="eastAsia"/>
          <w:spacing w:val="20"/>
        </w:rPr>
        <w:t>測</w:t>
      </w:r>
      <w:r>
        <w:rPr>
          <w:rFonts w:hint="eastAsia"/>
          <w:spacing w:val="20"/>
        </w:rPr>
        <w:t>站</w:t>
      </w:r>
      <w:r w:rsidR="006C4AE4" w:rsidRPr="0078745C">
        <w:rPr>
          <w:rFonts w:hint="eastAsia"/>
          <w:spacing w:val="20"/>
        </w:rPr>
        <w:t>與該恆星繞行的圓軌道共平面，</w:t>
      </w:r>
      <w:r w:rsidR="006C4AE4" w:rsidRPr="0078745C">
        <w:rPr>
          <w:spacing w:val="20"/>
        </w:rPr>
        <w:t>則</w:t>
      </w:r>
      <w:r w:rsidR="006C4AE4" w:rsidRPr="0078745C">
        <w:rPr>
          <w:rFonts w:hint="eastAsia"/>
          <w:spacing w:val="20"/>
        </w:rPr>
        <w:t>該恆星</w:t>
      </w:r>
      <w:r w:rsidR="006C4AE4" w:rsidRPr="0078745C">
        <w:rPr>
          <w:spacing w:val="20"/>
        </w:rPr>
        <w:t>發出的相同光譜</w:t>
      </w:r>
      <w:r w:rsidR="006C4AE4" w:rsidRPr="0078745C">
        <w:rPr>
          <w:rFonts w:hint="eastAsia"/>
          <w:spacing w:val="20"/>
        </w:rPr>
        <w:t>線，從</w:t>
      </w:r>
      <w:r w:rsidR="006C4AE4" w:rsidRPr="0078745C">
        <w:rPr>
          <w:spacing w:val="20"/>
        </w:rPr>
        <w:t>地面</w:t>
      </w:r>
      <w:r w:rsidR="006C4AE4" w:rsidRPr="009F280B">
        <w:rPr>
          <w:spacing w:val="22"/>
        </w:rPr>
        <w:t>測站觀測，</w:t>
      </w:r>
      <w:r w:rsidR="006C4AE4" w:rsidRPr="009F280B">
        <w:rPr>
          <w:rFonts w:hint="eastAsia"/>
          <w:spacing w:val="22"/>
        </w:rPr>
        <w:t>所測得</w:t>
      </w:r>
      <w:r w:rsidR="006C4AE4" w:rsidRPr="009F280B">
        <w:rPr>
          <w:spacing w:val="22"/>
        </w:rPr>
        <w:t>頻率</w:t>
      </w:r>
      <w:r w:rsidR="00465993" w:rsidRPr="009F280B">
        <w:rPr>
          <w:spacing w:val="22"/>
          <w:position w:val="-10"/>
        </w:rPr>
        <w:object w:dxaOrig="240" w:dyaOrig="300" w14:anchorId="52DA7C00">
          <v:shape id="_x0000_i1054" type="#_x0000_t75" style="width:11.85pt;height:15.8pt" o:ole="">
            <v:imagedata r:id="rId85" o:title=""/>
          </v:shape>
          <o:OLEObject Type="Embed" ProgID="Equation.DSMT4" ShapeID="_x0000_i1054" DrawAspect="Content" ObjectID="_1829563655" r:id="rId86"/>
        </w:object>
      </w:r>
      <w:r w:rsidR="006C4AE4" w:rsidRPr="009F280B">
        <w:rPr>
          <w:spacing w:val="22"/>
        </w:rPr>
        <w:t>隨時間</w:t>
      </w:r>
      <w:r w:rsidR="00465993" w:rsidRPr="009F280B">
        <w:rPr>
          <w:spacing w:val="22"/>
          <w:position w:val="-6"/>
        </w:rPr>
        <w:object w:dxaOrig="139" w:dyaOrig="240" w14:anchorId="6FA4F865">
          <v:shape id="_x0000_i1055" type="#_x0000_t75" style="width:6.75pt;height:11.85pt" o:ole="">
            <v:imagedata r:id="rId87" o:title=""/>
          </v:shape>
          <o:OLEObject Type="Embed" ProgID="Equation.DSMT4" ShapeID="_x0000_i1055" DrawAspect="Content" ObjectID="_1829563656" r:id="rId88"/>
        </w:object>
      </w:r>
      <w:r w:rsidR="006C4AE4" w:rsidRPr="009F280B">
        <w:rPr>
          <w:spacing w:val="22"/>
        </w:rPr>
        <w:t>的</w:t>
      </w:r>
      <w:r w:rsidR="006C4AE4" w:rsidRPr="0078745C">
        <w:rPr>
          <w:spacing w:val="20"/>
        </w:rPr>
        <w:t>變化最接近下列</w:t>
      </w:r>
      <w:r w:rsidR="006C4AE4" w:rsidRPr="0078745C">
        <w:rPr>
          <w:rFonts w:hint="eastAsia"/>
          <w:spacing w:val="20"/>
        </w:rPr>
        <w:t>何者</w:t>
      </w:r>
      <w:r w:rsidR="00AC26C5" w:rsidRPr="0078745C">
        <w:rPr>
          <w:spacing w:val="20"/>
        </w:rPr>
        <w:t>？</w:t>
      </w:r>
    </w:p>
    <w:p w14:paraId="2470644C" w14:textId="54238835" w:rsidR="00F96CD2" w:rsidRPr="00430794" w:rsidRDefault="00DF318A" w:rsidP="00F96CD2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  <w:r w:rsidRPr="00FF6B3A">
        <w:rPr>
          <w:rFonts w:eastAsiaTheme="minorEastAsia"/>
          <w:noProof/>
          <w:spacing w:val="20"/>
        </w:rPr>
        <mc:AlternateContent>
          <mc:Choice Requires="wpg">
            <w:drawing>
              <wp:anchor distT="0" distB="0" distL="114300" distR="114300" simplePos="0" relativeHeight="252278784" behindDoc="1" locked="0" layoutInCell="1" allowOverlap="1" wp14:anchorId="387D709A" wp14:editId="54BC04A9">
                <wp:simplePos x="0" y="0"/>
                <wp:positionH relativeFrom="column">
                  <wp:posOffset>2253615</wp:posOffset>
                </wp:positionH>
                <wp:positionV relativeFrom="paragraph">
                  <wp:posOffset>13970</wp:posOffset>
                </wp:positionV>
                <wp:extent cx="1687195" cy="1190625"/>
                <wp:effectExtent l="0" t="0" r="8255" b="9525"/>
                <wp:wrapNone/>
                <wp:docPr id="792" name="群組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7195" cy="1190625"/>
                          <a:chOff x="0" y="0"/>
                          <a:chExt cx="1687508" cy="1191099"/>
                        </a:xfrm>
                      </wpg:grpSpPr>
                      <pic:pic xmlns:pic="http://schemas.openxmlformats.org/drawingml/2006/picture">
                        <pic:nvPicPr>
                          <pic:cNvPr id="793" name="圖片 793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48" y="0"/>
                            <a:ext cx="1673860" cy="11658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94" name="群組 794"/>
                        <wpg:cNvGrpSpPr/>
                        <wpg:grpSpPr>
                          <a:xfrm>
                            <a:off x="0" y="88711"/>
                            <a:ext cx="1571010" cy="1102388"/>
                            <a:chOff x="0" y="0"/>
                            <a:chExt cx="1571010" cy="1102388"/>
                          </a:xfrm>
                        </wpg:grpSpPr>
                        <wps:wsp>
                          <wps:cNvPr id="795" name="文字方塊 795"/>
                          <wps:cNvSpPr txBox="1"/>
                          <wps:spPr>
                            <a:xfrm>
                              <a:off x="108341" y="0"/>
                              <a:ext cx="201577" cy="1619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D1DBB7" w14:textId="77777777" w:rsidR="00FF6B3A" w:rsidRPr="00EC7842" w:rsidRDefault="00FF6B3A" w:rsidP="005612BB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i/>
                                    <w:iCs/>
                                    <w:sz w:val="20"/>
                                  </w:rPr>
                                </w:pPr>
                                <w:r w:rsidRPr="00EC7842">
                                  <w:rPr>
                                    <w:i/>
                                    <w:iCs/>
                                    <w:sz w:val="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6" name="文字方塊 796"/>
                          <wps:cNvSpPr txBox="1"/>
                          <wps:spPr>
                            <a:xfrm>
                              <a:off x="1369433" y="940402"/>
                              <a:ext cx="201577" cy="1619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E6C834" w14:textId="77777777" w:rsidR="00FF6B3A" w:rsidRPr="00EC7842" w:rsidRDefault="00FF6B3A" w:rsidP="005612BB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i/>
                                    <w:iCs/>
                                    <w:sz w:val="20"/>
                                  </w:rPr>
                                </w:pPr>
                                <w:r w:rsidRPr="00EC7842">
                                  <w:rPr>
                                    <w:i/>
                                    <w:iCs/>
                                    <w:sz w:val="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97" name="群組 797"/>
                          <wpg:cNvGrpSpPr/>
                          <wpg:grpSpPr>
                            <a:xfrm>
                              <a:off x="138677" y="176777"/>
                              <a:ext cx="1206000" cy="897789"/>
                              <a:chOff x="0" y="0"/>
                              <a:chExt cx="1206000" cy="897789"/>
                            </a:xfrm>
                          </wpg:grpSpPr>
                          <wps:wsp>
                            <wps:cNvPr id="798" name="直線單箭頭接點 798"/>
                            <wps:cNvCnPr/>
                            <wps:spPr>
                              <a:xfrm>
                                <a:off x="0" y="842443"/>
                                <a:ext cx="1206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9" name="直線單箭頭接點 799"/>
                            <wps:cNvCnPr/>
                            <wps:spPr>
                              <a:xfrm flipV="1">
                                <a:off x="68436" y="0"/>
                                <a:ext cx="0" cy="897789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00" name="直線接點 800"/>
                            <wps:cNvCnPr/>
                            <wps:spPr>
                              <a:xfrm>
                                <a:off x="69339" y="451602"/>
                                <a:ext cx="1019200" cy="0"/>
                              </a:xfrm>
                              <a:prstGeom prst="line">
                                <a:avLst/>
                              </a:prstGeom>
                              <a:ln w="12700"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01" name="直線接點 801"/>
                            <wps:cNvCnPr/>
                            <wps:spPr>
                              <a:xfrm>
                                <a:off x="316357" y="143913"/>
                                <a:ext cx="0" cy="6985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02" name="直線接點 802"/>
                            <wps:cNvCnPr/>
                            <wps:spPr>
                              <a:xfrm>
                                <a:off x="862397" y="139580"/>
                                <a:ext cx="0" cy="6985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03" name="文字方塊 803"/>
                          <wps:cNvSpPr txBox="1"/>
                          <wps:spPr>
                            <a:xfrm>
                              <a:off x="251349" y="121339"/>
                              <a:ext cx="403200" cy="16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9B7317" w14:textId="77777777" w:rsidR="00FF6B3A" w:rsidRPr="00036093" w:rsidRDefault="00FF6B3A" w:rsidP="005612BB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36093">
                                  <w:rPr>
                                    <w:rFonts w:hint="eastAsia"/>
                                    <w:sz w:val="20"/>
                                  </w:rPr>
                                  <w:t>甲時刻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4" name="文字方塊 804"/>
                          <wps:cNvSpPr txBox="1"/>
                          <wps:spPr>
                            <a:xfrm>
                              <a:off x="775722" y="121342"/>
                              <a:ext cx="450000" cy="16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9B3177" w14:textId="77777777" w:rsidR="00FF6B3A" w:rsidRPr="00036093" w:rsidRDefault="00FF6B3A" w:rsidP="005612BB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36093">
                                  <w:rPr>
                                    <w:rFonts w:hint="eastAsia"/>
                                    <w:sz w:val="20"/>
                                  </w:rPr>
                                  <w:t>乙時刻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5" name="文字方塊 805"/>
                          <wps:cNvSpPr txBox="1"/>
                          <wps:spPr>
                            <a:xfrm>
                              <a:off x="0" y="550374"/>
                              <a:ext cx="201577" cy="1619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C582AB" w14:textId="77777777" w:rsidR="00FF6B3A" w:rsidRPr="00EC7842" w:rsidRDefault="00FF6B3A" w:rsidP="005612BB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EC7842">
                                  <w:rPr>
                                    <w:i/>
                                    <w:iCs/>
                                    <w:sz w:val="20"/>
                                  </w:rPr>
                                  <w:t>f</w:t>
                                </w:r>
                                <w:r w:rsidRPr="00EC7842">
                                  <w:rPr>
                                    <w:sz w:val="20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7D709A" id="群組 792" o:spid="_x0000_s1151" style="position:absolute;left:0;text-align:left;margin-left:177.45pt;margin-top:1.1pt;width:132.85pt;height:93.75pt;z-index:-251037696" coordsize="16875,1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9k80AwAAAAlw&#10;SFlzAAAOxAAADsQBlSsOGwAABr9pVFh0WE1MOmNvbS5hZG9iZS54bXAAAAAAADw/eHBhY2tldCBi&#10;ZWdpbj0i77u/IiBpZD0iVzVNME1wQ2VoaUh6cmVTek5UY3prYzlkIj8+IDx4OnhtcG1ldGEgeG1s&#10;bnM6eD0iYWRvYmU6bnM6bWV0YS8iIHg6eG1wdGs9IkFkb2JlIFhNUCBDb3JlIDcuMC1jMDAwIDc5&#10;LjEzNTdjOWUsIDIwMjEvMDcvMTQtMDA6Mzk6NTY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">
                <v:shape id="圖片 793" o:spid="_x0000_s1152" type="#_x0000_t75" style="position:absolute;left:136;width:16739;height:1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">
                  <v:imagedata r:id="rId90" o:title=""/>
                </v:shape>
                <v:group id="群組 794" o:spid="_x0000_s1153" style="position:absolute;top:887;width:15710;height:11023" coordsize="15710,1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795" o:spid="_x0000_s1154" type="#_x0000_t202" style="position:absolute;left:1083;width:2016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" filled="f" stroked="f" strokeweight=".5pt">
                    <v:textbox inset="0,0,0,0">
                      <w:txbxContent>
                        <w:p w14:paraId="25D1DBB7" w14:textId="77777777" w:rsidR="00FF6B3A" w:rsidRPr="00EC7842" w:rsidRDefault="00FF6B3A" w:rsidP="005612BB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i/>
                              <w:iCs/>
                              <w:sz w:val="20"/>
                            </w:rPr>
                          </w:pPr>
                          <w:r w:rsidRPr="00EC7842">
                            <w:rPr>
                              <w:i/>
                              <w:iCs/>
                              <w:sz w:val="20"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字方塊 796" o:spid="_x0000_s1155" type="#_x0000_t202" style="position:absolute;left:13694;top:9404;width:2016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" filled="f" stroked="f" strokeweight=".5pt">
                    <v:textbox inset="0,0,0,0">
                      <w:txbxContent>
                        <w:p w14:paraId="7EE6C834" w14:textId="77777777" w:rsidR="00FF6B3A" w:rsidRPr="00EC7842" w:rsidRDefault="00FF6B3A" w:rsidP="005612BB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i/>
                              <w:iCs/>
                              <w:sz w:val="20"/>
                            </w:rPr>
                          </w:pPr>
                          <w:r w:rsidRPr="00EC7842">
                            <w:rPr>
                              <w:i/>
                              <w:iCs/>
                              <w:sz w:val="20"/>
                            </w:rPr>
                            <w:t>t</w:t>
                          </w:r>
                        </w:p>
                      </w:txbxContent>
                    </v:textbox>
                  </v:shape>
                  <v:group id="群組 797" o:spid="_x0000_s1156" style="position:absolute;left:1386;top:1767;width:12060;height:8978" coordsize="12060,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798" o:spid="_x0000_s1157" type="#_x0000_t32" style="position:absolute;top:8424;width:120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" strokecolor="black [3213]" strokeweight="1pt">
                      <v:stroke endarrow="block" endarrowwidth="narrow" endarrowlength="short" joinstyle="miter"/>
                    </v:shape>
                    <v:shape id="直線單箭頭接點 799" o:spid="_x0000_s1158" type="#_x0000_t32" style="position:absolute;left:684;width:0;height:89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" strokecolor="black [3213]" strokeweight="1pt">
                      <v:stroke endarrow="block" endarrowwidth="narrow" endarrowlength="short" joinstyle="miter"/>
                    </v:shape>
                    <v:line id="直線接點 800" o:spid="_x0000_s1159" style="position:absolute;visibility:visible;mso-wrap-style:square" from="693,4516" to="10885,4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" strokecolor="black [3200]" strokeweight="1pt">
                      <v:stroke dashstyle="dash" joinstyle="miter"/>
                    </v:line>
                    <v:line id="直線接點 801" o:spid="_x0000_s1160" style="position:absolute;visibility:visible;mso-wrap-style:square" from="3163,1439" to="3163,8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" strokecolor="black [3213]" strokeweight="1pt">
                      <v:stroke dashstyle="dash" joinstyle="miter"/>
                    </v:line>
                    <v:line id="直線接點 802" o:spid="_x0000_s1161" style="position:absolute;visibility:visible;mso-wrap-style:square" from="8623,1395" to="8623,8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" strokecolor="black [3213]" strokeweight="1pt">
                      <v:stroke dashstyle="dash" joinstyle="miter"/>
                    </v:line>
                  </v:group>
                  <v:shape id="文字方塊 803" o:spid="_x0000_s1162" type="#_x0000_t202" style="position:absolute;left:2513;top:1213;width:4032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" filled="f" stroked="f" strokeweight=".5pt">
                    <v:textbox inset="0,0,0,0">
                      <w:txbxContent>
                        <w:p w14:paraId="769B7317" w14:textId="77777777" w:rsidR="00FF6B3A" w:rsidRPr="00036093" w:rsidRDefault="00FF6B3A" w:rsidP="005612BB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20"/>
                            </w:rPr>
                          </w:pPr>
                          <w:r w:rsidRPr="00036093">
                            <w:rPr>
                              <w:rFonts w:hint="eastAsia"/>
                              <w:sz w:val="20"/>
                            </w:rPr>
                            <w:t>甲時刻</w:t>
                          </w:r>
                        </w:p>
                      </w:txbxContent>
                    </v:textbox>
                  </v:shape>
                  <v:shape id="文字方塊 804" o:spid="_x0000_s1163" type="#_x0000_t202" style="position:absolute;left:7757;top:1213;width:450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" filled="f" stroked="f" strokeweight=".5pt">
                    <v:textbox inset="0,0,0,0">
                      <w:txbxContent>
                        <w:p w14:paraId="449B3177" w14:textId="77777777" w:rsidR="00FF6B3A" w:rsidRPr="00036093" w:rsidRDefault="00FF6B3A" w:rsidP="005612BB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20"/>
                            </w:rPr>
                          </w:pPr>
                          <w:r w:rsidRPr="00036093">
                            <w:rPr>
                              <w:rFonts w:hint="eastAsia"/>
                              <w:sz w:val="20"/>
                            </w:rPr>
                            <w:t>乙時刻</w:t>
                          </w:r>
                        </w:p>
                      </w:txbxContent>
                    </v:textbox>
                  </v:shape>
                  <v:shape id="文字方塊 805" o:spid="_x0000_s1164" type="#_x0000_t202" style="position:absolute;top:5503;width:2015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" filled="f" stroked="f" strokeweight=".5pt">
                    <v:textbox inset="0,0,0,0">
                      <w:txbxContent>
                        <w:p w14:paraId="10C582AB" w14:textId="77777777" w:rsidR="00FF6B3A" w:rsidRPr="00EC7842" w:rsidRDefault="00FF6B3A" w:rsidP="005612BB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20"/>
                            </w:rPr>
                          </w:pPr>
                          <w:r w:rsidRPr="00EC7842">
                            <w:rPr>
                              <w:i/>
                              <w:iCs/>
                              <w:sz w:val="20"/>
                            </w:rPr>
                            <w:t>f</w:t>
                          </w:r>
                          <w:r w:rsidRPr="00EC7842">
                            <w:rPr>
                              <w:sz w:val="20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FF6B3A">
        <w:rPr>
          <w:rFonts w:eastAsiaTheme="minorEastAsia"/>
          <w:noProof/>
          <w:spacing w:val="20"/>
        </w:rPr>
        <mc:AlternateContent>
          <mc:Choice Requires="wpg">
            <w:drawing>
              <wp:anchor distT="0" distB="0" distL="114300" distR="114300" simplePos="0" relativeHeight="252279808" behindDoc="1" locked="0" layoutInCell="1" allowOverlap="1" wp14:anchorId="4EC1A5A9" wp14:editId="62A450C8">
                <wp:simplePos x="0" y="0"/>
                <wp:positionH relativeFrom="column">
                  <wp:posOffset>4169630</wp:posOffset>
                </wp:positionH>
                <wp:positionV relativeFrom="paragraph">
                  <wp:posOffset>18415</wp:posOffset>
                </wp:positionV>
                <wp:extent cx="1680845" cy="1184275"/>
                <wp:effectExtent l="0" t="0" r="0" b="0"/>
                <wp:wrapNone/>
                <wp:docPr id="806" name="群組 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0845" cy="1184275"/>
                          <a:chOff x="0" y="0"/>
                          <a:chExt cx="1680683" cy="1184247"/>
                        </a:xfrm>
                      </wpg:grpSpPr>
                      <pic:pic xmlns:pic="http://schemas.openxmlformats.org/drawingml/2006/picture">
                        <pic:nvPicPr>
                          <pic:cNvPr id="807" name="圖片 807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" y="0"/>
                            <a:ext cx="1673860" cy="11658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08" name="群組 808"/>
                        <wpg:cNvGrpSpPr/>
                        <wpg:grpSpPr>
                          <a:xfrm>
                            <a:off x="0" y="81887"/>
                            <a:ext cx="1570990" cy="1102360"/>
                            <a:chOff x="0" y="0"/>
                            <a:chExt cx="1571010" cy="1102388"/>
                          </a:xfrm>
                        </wpg:grpSpPr>
                        <wps:wsp>
                          <wps:cNvPr id="809" name="文字方塊 809"/>
                          <wps:cNvSpPr txBox="1"/>
                          <wps:spPr>
                            <a:xfrm>
                              <a:off x="108341" y="0"/>
                              <a:ext cx="201577" cy="1619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3284D6" w14:textId="77777777" w:rsidR="00FF6B3A" w:rsidRPr="00EC7842" w:rsidRDefault="00FF6B3A" w:rsidP="005612BB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i/>
                                    <w:iCs/>
                                    <w:sz w:val="20"/>
                                  </w:rPr>
                                </w:pPr>
                                <w:r w:rsidRPr="00EC7842">
                                  <w:rPr>
                                    <w:i/>
                                    <w:iCs/>
                                    <w:sz w:val="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0" name="文字方塊 810"/>
                          <wps:cNvSpPr txBox="1"/>
                          <wps:spPr>
                            <a:xfrm>
                              <a:off x="1369433" y="940402"/>
                              <a:ext cx="201577" cy="1619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1EA763" w14:textId="77777777" w:rsidR="00FF6B3A" w:rsidRPr="00EC7842" w:rsidRDefault="00FF6B3A" w:rsidP="005612BB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i/>
                                    <w:iCs/>
                                    <w:sz w:val="20"/>
                                  </w:rPr>
                                </w:pPr>
                                <w:r w:rsidRPr="00EC7842">
                                  <w:rPr>
                                    <w:i/>
                                    <w:iCs/>
                                    <w:sz w:val="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11" name="群組 811"/>
                          <wpg:cNvGrpSpPr/>
                          <wpg:grpSpPr>
                            <a:xfrm>
                              <a:off x="138677" y="176777"/>
                              <a:ext cx="1206000" cy="897789"/>
                              <a:chOff x="0" y="0"/>
                              <a:chExt cx="1206000" cy="897789"/>
                            </a:xfrm>
                          </wpg:grpSpPr>
                          <wps:wsp>
                            <wps:cNvPr id="812" name="直線單箭頭接點 812"/>
                            <wps:cNvCnPr/>
                            <wps:spPr>
                              <a:xfrm>
                                <a:off x="0" y="842443"/>
                                <a:ext cx="1206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3" name="直線單箭頭接點 813"/>
                            <wps:cNvCnPr/>
                            <wps:spPr>
                              <a:xfrm flipV="1">
                                <a:off x="68436" y="0"/>
                                <a:ext cx="0" cy="897789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4" name="直線接點 814"/>
                            <wps:cNvCnPr/>
                            <wps:spPr>
                              <a:xfrm>
                                <a:off x="69339" y="451602"/>
                                <a:ext cx="1033789" cy="0"/>
                              </a:xfrm>
                              <a:prstGeom prst="line">
                                <a:avLst/>
                              </a:prstGeom>
                              <a:ln w="12700"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5" name="直線接點 815"/>
                            <wps:cNvCnPr/>
                            <wps:spPr>
                              <a:xfrm>
                                <a:off x="316357" y="143913"/>
                                <a:ext cx="0" cy="6985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6" name="直線接點 816"/>
                            <wps:cNvCnPr/>
                            <wps:spPr>
                              <a:xfrm>
                                <a:off x="862397" y="139580"/>
                                <a:ext cx="0" cy="6985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17" name="文字方塊 817"/>
                          <wps:cNvSpPr txBox="1"/>
                          <wps:spPr>
                            <a:xfrm>
                              <a:off x="251349" y="121339"/>
                              <a:ext cx="403200" cy="16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0849CC" w14:textId="77777777" w:rsidR="00FF6B3A" w:rsidRPr="00036093" w:rsidRDefault="00FF6B3A" w:rsidP="005612BB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36093">
                                  <w:rPr>
                                    <w:rFonts w:hint="eastAsia"/>
                                    <w:sz w:val="20"/>
                                  </w:rPr>
                                  <w:t>甲時刻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8" name="文字方塊 818"/>
                          <wps:cNvSpPr txBox="1"/>
                          <wps:spPr>
                            <a:xfrm>
                              <a:off x="775722" y="121342"/>
                              <a:ext cx="450000" cy="16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03DFDD" w14:textId="77777777" w:rsidR="00FF6B3A" w:rsidRPr="00036093" w:rsidRDefault="00FF6B3A" w:rsidP="005612BB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36093">
                                  <w:rPr>
                                    <w:rFonts w:hint="eastAsia"/>
                                    <w:sz w:val="20"/>
                                  </w:rPr>
                                  <w:t>乙時刻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9" name="文字方塊 819"/>
                          <wps:cNvSpPr txBox="1"/>
                          <wps:spPr>
                            <a:xfrm>
                              <a:off x="0" y="550374"/>
                              <a:ext cx="201577" cy="1619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B00970" w14:textId="77777777" w:rsidR="00FF6B3A" w:rsidRPr="00EC7842" w:rsidRDefault="00FF6B3A" w:rsidP="005612BB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EC7842">
                                  <w:rPr>
                                    <w:i/>
                                    <w:iCs/>
                                    <w:sz w:val="20"/>
                                  </w:rPr>
                                  <w:t>f</w:t>
                                </w:r>
                                <w:r w:rsidRPr="00EC7842">
                                  <w:rPr>
                                    <w:sz w:val="20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1A5A9" id="群組 806" o:spid="_x0000_s1165" style="position:absolute;left:0;text-align:left;margin-left:328.3pt;margin-top:1.45pt;width:132.35pt;height:93.25pt;z-index:-251036672;mso-width-relative:margin;mso-height-relative:margin" coordsize="16806,1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">
                <v:shape id="圖片 807" o:spid="_x0000_s1166" type="#_x0000_t75" style="position:absolute;left:68;width:16738;height:1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">
                  <v:imagedata r:id="rId92" o:title=""/>
                </v:shape>
                <v:group id="群組 808" o:spid="_x0000_s1167" style="position:absolute;top:818;width:15709;height:11024" coordsize="15710,1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文字方塊 809" o:spid="_x0000_s1168" type="#_x0000_t202" style="position:absolute;left:1083;width:2016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" filled="f" stroked="f" strokeweight=".5pt">
                    <v:textbox inset="0,0,0,0">
                      <w:txbxContent>
                        <w:p w14:paraId="043284D6" w14:textId="77777777" w:rsidR="00FF6B3A" w:rsidRPr="00EC7842" w:rsidRDefault="00FF6B3A" w:rsidP="005612BB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i/>
                              <w:iCs/>
                              <w:sz w:val="20"/>
                            </w:rPr>
                          </w:pPr>
                          <w:r w:rsidRPr="00EC7842">
                            <w:rPr>
                              <w:i/>
                              <w:iCs/>
                              <w:sz w:val="20"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字方塊 810" o:spid="_x0000_s1169" type="#_x0000_t202" style="position:absolute;left:13694;top:9404;width:2016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" filled="f" stroked="f" strokeweight=".5pt">
                    <v:textbox inset="0,0,0,0">
                      <w:txbxContent>
                        <w:p w14:paraId="211EA763" w14:textId="77777777" w:rsidR="00FF6B3A" w:rsidRPr="00EC7842" w:rsidRDefault="00FF6B3A" w:rsidP="005612BB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i/>
                              <w:iCs/>
                              <w:sz w:val="20"/>
                            </w:rPr>
                          </w:pPr>
                          <w:r w:rsidRPr="00EC7842">
                            <w:rPr>
                              <w:i/>
                              <w:iCs/>
                              <w:sz w:val="20"/>
                            </w:rPr>
                            <w:t>t</w:t>
                          </w:r>
                        </w:p>
                      </w:txbxContent>
                    </v:textbox>
                  </v:shape>
                  <v:group id="群組 811" o:spid="_x0000_s1170" style="position:absolute;left:1386;top:1767;width:12060;height:8978" coordsize="12060,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  <v:shape id="直線單箭頭接點 812" o:spid="_x0000_s1171" type="#_x0000_t32" style="position:absolute;top:8424;width:120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" strokecolor="black [3213]" strokeweight="1pt">
                      <v:stroke endarrow="block" endarrowwidth="narrow" endarrowlength="short" joinstyle="miter"/>
                    </v:shape>
                    <v:shape id="直線單箭頭接點 813" o:spid="_x0000_s1172" type="#_x0000_t32" style="position:absolute;left:684;width:0;height:89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" strokecolor="black [3213]" strokeweight="1pt">
                      <v:stroke endarrow="block" endarrowwidth="narrow" endarrowlength="short" joinstyle="miter"/>
                    </v:shape>
                    <v:line id="直線接點 814" o:spid="_x0000_s1173" style="position:absolute;visibility:visible;mso-wrap-style:square" from="693,4516" to="11031,4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" strokecolor="black [3200]" strokeweight="1pt">
                      <v:stroke dashstyle="dash" joinstyle="miter"/>
                    </v:line>
                    <v:line id="直線接點 815" o:spid="_x0000_s1174" style="position:absolute;visibility:visible;mso-wrap-style:square" from="3163,1439" to="3163,8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" strokecolor="black [3213]" strokeweight="1pt">
                      <v:stroke dashstyle="dash" joinstyle="miter"/>
                    </v:line>
                    <v:line id="直線接點 816" o:spid="_x0000_s1175" style="position:absolute;visibility:visible;mso-wrap-style:square" from="8623,1395" to="8623,8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" strokecolor="black [3213]" strokeweight="1pt">
                      <v:stroke dashstyle="dash" joinstyle="miter"/>
                    </v:line>
                  </v:group>
                  <v:shape id="文字方塊 817" o:spid="_x0000_s1176" type="#_x0000_t202" style="position:absolute;left:2513;top:1213;width:4032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" filled="f" stroked="f" strokeweight=".5pt">
                    <v:textbox inset="0,0,0,0">
                      <w:txbxContent>
                        <w:p w14:paraId="300849CC" w14:textId="77777777" w:rsidR="00FF6B3A" w:rsidRPr="00036093" w:rsidRDefault="00FF6B3A" w:rsidP="005612BB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20"/>
                            </w:rPr>
                          </w:pPr>
                          <w:r w:rsidRPr="00036093">
                            <w:rPr>
                              <w:rFonts w:hint="eastAsia"/>
                              <w:sz w:val="20"/>
                            </w:rPr>
                            <w:t>甲時刻</w:t>
                          </w:r>
                        </w:p>
                      </w:txbxContent>
                    </v:textbox>
                  </v:shape>
                  <v:shape id="文字方塊 818" o:spid="_x0000_s1177" type="#_x0000_t202" style="position:absolute;left:7757;top:1213;width:450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" filled="f" stroked="f" strokeweight=".5pt">
                    <v:textbox inset="0,0,0,0">
                      <w:txbxContent>
                        <w:p w14:paraId="4903DFDD" w14:textId="77777777" w:rsidR="00FF6B3A" w:rsidRPr="00036093" w:rsidRDefault="00FF6B3A" w:rsidP="005612BB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20"/>
                            </w:rPr>
                          </w:pPr>
                          <w:r w:rsidRPr="00036093">
                            <w:rPr>
                              <w:rFonts w:hint="eastAsia"/>
                              <w:sz w:val="20"/>
                            </w:rPr>
                            <w:t>乙時刻</w:t>
                          </w:r>
                        </w:p>
                      </w:txbxContent>
                    </v:textbox>
                  </v:shape>
                  <v:shape id="文字方塊 819" o:spid="_x0000_s1178" type="#_x0000_t202" style="position:absolute;top:5503;width:2015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" filled="f" stroked="f" strokeweight=".5pt">
                    <v:textbox inset="0,0,0,0">
                      <w:txbxContent>
                        <w:p w14:paraId="34B00970" w14:textId="77777777" w:rsidR="00FF6B3A" w:rsidRPr="00EC7842" w:rsidRDefault="00FF6B3A" w:rsidP="005612BB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20"/>
                            </w:rPr>
                          </w:pPr>
                          <w:r w:rsidRPr="00EC7842">
                            <w:rPr>
                              <w:i/>
                              <w:iCs/>
                              <w:sz w:val="20"/>
                            </w:rPr>
                            <w:t>f</w:t>
                          </w:r>
                          <w:r w:rsidRPr="00EC7842">
                            <w:rPr>
                              <w:sz w:val="20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612BB" w:rsidRPr="00FF6B3A">
        <w:rPr>
          <w:rFonts w:eastAsiaTheme="minorEastAsia"/>
          <w:noProof/>
          <w:spacing w:val="20"/>
        </w:rPr>
        <mc:AlternateContent>
          <mc:Choice Requires="wpg">
            <w:drawing>
              <wp:anchor distT="0" distB="0" distL="114300" distR="114300" simplePos="0" relativeHeight="252277760" behindDoc="1" locked="0" layoutInCell="1" allowOverlap="1" wp14:anchorId="6AB5E077" wp14:editId="5B4BE75F">
                <wp:simplePos x="0" y="0"/>
                <wp:positionH relativeFrom="column">
                  <wp:posOffset>374015</wp:posOffset>
                </wp:positionH>
                <wp:positionV relativeFrom="paragraph">
                  <wp:posOffset>99639</wp:posOffset>
                </wp:positionV>
                <wp:extent cx="1570990" cy="1102360"/>
                <wp:effectExtent l="0" t="0" r="10160" b="2540"/>
                <wp:wrapNone/>
                <wp:docPr id="780" name="群組 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0990" cy="1102360"/>
                          <a:chOff x="0" y="0"/>
                          <a:chExt cx="1571010" cy="1102388"/>
                        </a:xfrm>
                      </wpg:grpSpPr>
                      <wps:wsp>
                        <wps:cNvPr id="781" name="文字方塊 781"/>
                        <wps:cNvSpPr txBox="1"/>
                        <wps:spPr>
                          <a:xfrm>
                            <a:off x="108341" y="0"/>
                            <a:ext cx="201577" cy="161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36362C" w14:textId="77777777" w:rsidR="00FF6B3A" w:rsidRPr="00EC7842" w:rsidRDefault="00FF6B3A" w:rsidP="005612BB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i/>
                                  <w:iCs/>
                                  <w:sz w:val="20"/>
                                </w:rPr>
                              </w:pPr>
                              <w:r w:rsidRPr="00EC7842">
                                <w:rPr>
                                  <w:i/>
                                  <w:iCs/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文字方塊 782"/>
                        <wps:cNvSpPr txBox="1"/>
                        <wps:spPr>
                          <a:xfrm>
                            <a:off x="1369433" y="940402"/>
                            <a:ext cx="201577" cy="161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C93178" w14:textId="77777777" w:rsidR="00FF6B3A" w:rsidRPr="00EC7842" w:rsidRDefault="00FF6B3A" w:rsidP="005612BB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i/>
                                  <w:iCs/>
                                  <w:sz w:val="20"/>
                                </w:rPr>
                              </w:pPr>
                              <w:r w:rsidRPr="00EC7842">
                                <w:rPr>
                                  <w:i/>
                                  <w:iCs/>
                                  <w:sz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83" name="群組 783"/>
                        <wpg:cNvGrpSpPr/>
                        <wpg:grpSpPr>
                          <a:xfrm>
                            <a:off x="138677" y="176777"/>
                            <a:ext cx="1206000" cy="897789"/>
                            <a:chOff x="0" y="0"/>
                            <a:chExt cx="1206000" cy="897789"/>
                          </a:xfrm>
                        </wpg:grpSpPr>
                        <wps:wsp>
                          <wps:cNvPr id="784" name="直線單箭頭接點 784"/>
                          <wps:cNvCnPr/>
                          <wps:spPr>
                            <a:xfrm>
                              <a:off x="0" y="842443"/>
                              <a:ext cx="1206000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5" name="直線單箭頭接點 785"/>
                          <wps:cNvCnPr/>
                          <wps:spPr>
                            <a:xfrm flipV="1">
                              <a:off x="68436" y="0"/>
                              <a:ext cx="0" cy="897789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6" name="直線接點 786"/>
                          <wps:cNvCnPr/>
                          <wps:spPr>
                            <a:xfrm>
                              <a:off x="69339" y="451602"/>
                              <a:ext cx="979866" cy="0"/>
                            </a:xfrm>
                            <a:prstGeom prst="line">
                              <a:avLst/>
                            </a:prstGeom>
                            <a:ln w="12700">
                              <a:prstDash val="soli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7" name="直線接點 787"/>
                          <wps:cNvCnPr/>
                          <wps:spPr>
                            <a:xfrm>
                              <a:off x="316357" y="143913"/>
                              <a:ext cx="0" cy="69853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8" name="直線接點 788"/>
                          <wps:cNvCnPr/>
                          <wps:spPr>
                            <a:xfrm>
                              <a:off x="862397" y="139580"/>
                              <a:ext cx="0" cy="6985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89" name="文字方塊 789"/>
                        <wps:cNvSpPr txBox="1"/>
                        <wps:spPr>
                          <a:xfrm>
                            <a:off x="251349" y="121339"/>
                            <a:ext cx="403200" cy="16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7B8942" w14:textId="77777777" w:rsidR="00FF6B3A" w:rsidRPr="00036093" w:rsidRDefault="00FF6B3A" w:rsidP="005612BB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036093">
                                <w:rPr>
                                  <w:rFonts w:hint="eastAsia"/>
                                  <w:sz w:val="20"/>
                                </w:rPr>
                                <w:t>甲時刻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文字方塊 790"/>
                        <wps:cNvSpPr txBox="1"/>
                        <wps:spPr>
                          <a:xfrm>
                            <a:off x="775722" y="121342"/>
                            <a:ext cx="450000" cy="16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4D7972" w14:textId="77777777" w:rsidR="00FF6B3A" w:rsidRPr="00036093" w:rsidRDefault="00FF6B3A" w:rsidP="005612BB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036093">
                                <w:rPr>
                                  <w:rFonts w:hint="eastAsia"/>
                                  <w:sz w:val="20"/>
                                </w:rPr>
                                <w:t>乙時刻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文字方塊 791"/>
                        <wps:cNvSpPr txBox="1"/>
                        <wps:spPr>
                          <a:xfrm>
                            <a:off x="0" y="550374"/>
                            <a:ext cx="201577" cy="161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390DC4" w14:textId="77777777" w:rsidR="00FF6B3A" w:rsidRPr="00EC7842" w:rsidRDefault="00FF6B3A" w:rsidP="005612BB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C7842">
                                <w:rPr>
                                  <w:i/>
                                  <w:iCs/>
                                  <w:sz w:val="20"/>
                                </w:rPr>
                                <w:t>f</w:t>
                              </w:r>
                              <w:r w:rsidRPr="00EC7842">
                                <w:rPr>
                                  <w:sz w:val="20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5E077" id="群組 780" o:spid="_x0000_s1179" style="position:absolute;left:0;text-align:left;margin-left:29.45pt;margin-top:7.85pt;width:123.7pt;height:86.8pt;z-index:-251038720" coordsize="15710,1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">
                <v:shape id="文字方塊 781" o:spid="_x0000_s1180" type="#_x0000_t202" style="position:absolute;left:1083;width:2016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" filled="f" stroked="f" strokeweight=".5pt">
                  <v:textbox inset="0,0,0,0">
                    <w:txbxContent>
                      <w:p w14:paraId="6E36362C" w14:textId="77777777" w:rsidR="00FF6B3A" w:rsidRPr="00EC7842" w:rsidRDefault="00FF6B3A" w:rsidP="005612BB">
                        <w:pPr>
                          <w:snapToGrid w:val="0"/>
                          <w:spacing w:line="240" w:lineRule="exact"/>
                          <w:jc w:val="center"/>
                          <w:rPr>
                            <w:i/>
                            <w:iCs/>
                            <w:sz w:val="20"/>
                          </w:rPr>
                        </w:pPr>
                        <w:r w:rsidRPr="00EC7842">
                          <w:rPr>
                            <w:i/>
                            <w:iCs/>
                            <w:sz w:val="20"/>
                          </w:rPr>
                          <w:t>f</w:t>
                        </w:r>
                      </w:p>
                    </w:txbxContent>
                  </v:textbox>
                </v:shape>
                <v:shape id="文字方塊 782" o:spid="_x0000_s1181" type="#_x0000_t202" style="position:absolute;left:13694;top:9404;width:2016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zdl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b2QR+z6QjoBc/AAAA//8DAFBLAQItABQABgAIAAAAIQDb4fbL7gAAAIUBAAATAAAAAAAA&#10;AAAAAAAAAAAAAABbQ29udGVudF9UeXBlc10ueG1sUEsBAi0AFAAGAAgAAAAhAFr0LFu/AAAAFQEA&#10;AAsAAAAAAAAAAAAAAAAAHwEAAF9yZWxzLy5yZWxzUEsBAi0AFAAGAAgAAAAhADRnN2XHAAAA3AAA&#10;AA8AAAAAAAAAAAAAAAAABwIAAGRycy9kb3ducmV2LnhtbFBLBQYAAAAAAwADALcAAAD7AgAAAAA=&#10;" filled="f" stroked="f" strokeweight=".5pt">
                  <v:textbox inset="0,0,0,0">
                    <w:txbxContent>
                      <w:p w14:paraId="30C93178" w14:textId="77777777" w:rsidR="00FF6B3A" w:rsidRPr="00EC7842" w:rsidRDefault="00FF6B3A" w:rsidP="005612BB">
                        <w:pPr>
                          <w:snapToGrid w:val="0"/>
                          <w:spacing w:line="240" w:lineRule="exact"/>
                          <w:jc w:val="center"/>
                          <w:rPr>
                            <w:i/>
                            <w:iCs/>
                            <w:sz w:val="20"/>
                          </w:rPr>
                        </w:pPr>
                        <w:r w:rsidRPr="00EC7842">
                          <w:rPr>
                            <w:i/>
                            <w:iCs/>
                            <w:sz w:val="20"/>
                          </w:rPr>
                          <w:t>t</w:t>
                        </w:r>
                      </w:p>
                    </w:txbxContent>
                  </v:textbox>
                </v:shape>
                <v:group id="群組 783" o:spid="_x0000_s1182" style="position:absolute;left:1386;top:1767;width:12060;height:8978" coordsize="12060,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shape id="直線單箭頭接點 784" o:spid="_x0000_s1183" type="#_x0000_t32" style="position:absolute;top:8424;width:120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" strokecolor="black [3213]" strokeweight="1pt">
                    <v:stroke endarrow="block" endarrowwidth="narrow" endarrowlength="short" joinstyle="miter"/>
                  </v:shape>
                  <v:shape id="直線單箭頭接點 785" o:spid="_x0000_s1184" type="#_x0000_t32" style="position:absolute;left:684;width:0;height:89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" strokecolor="black [3213]" strokeweight="1pt">
                    <v:stroke endarrow="block" endarrowwidth="narrow" endarrowlength="short" joinstyle="miter"/>
                  </v:shape>
                  <v:line id="直線接點 786" o:spid="_x0000_s1185" style="position:absolute;visibility:visible;mso-wrap-style:square" from="693,4516" to="10492,4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" strokecolor="black [3200]" strokeweight="1pt">
                    <v:stroke joinstyle="miter"/>
                  </v:line>
                  <v:line id="直線接點 787" o:spid="_x0000_s1186" style="position:absolute;visibility:visible;mso-wrap-style:square" from="3163,1439" to="3163,8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" strokecolor="black [3213]" strokeweight="1pt">
                    <v:stroke dashstyle="dash" joinstyle="miter"/>
                  </v:line>
                  <v:line id="直線接點 788" o:spid="_x0000_s1187" style="position:absolute;visibility:visible;mso-wrap-style:square" from="8623,1395" to="8623,8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" strokecolor="black [3213]" strokeweight="1pt">
                    <v:stroke dashstyle="dash" joinstyle="miter"/>
                  </v:line>
                </v:group>
                <v:shape id="文字方塊 789" o:spid="_x0000_s1188" type="#_x0000_t202" style="position:absolute;left:2513;top:1213;width:4032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" filled="f" stroked="f" strokeweight=".5pt">
                  <v:textbox inset="0,0,0,0">
                    <w:txbxContent>
                      <w:p w14:paraId="317B8942" w14:textId="77777777" w:rsidR="00FF6B3A" w:rsidRPr="00036093" w:rsidRDefault="00FF6B3A" w:rsidP="005612BB">
                        <w:pPr>
                          <w:snapToGrid w:val="0"/>
                          <w:spacing w:line="240" w:lineRule="exact"/>
                          <w:jc w:val="center"/>
                          <w:rPr>
                            <w:sz w:val="20"/>
                          </w:rPr>
                        </w:pPr>
                        <w:r w:rsidRPr="00036093">
                          <w:rPr>
                            <w:rFonts w:hint="eastAsia"/>
                            <w:sz w:val="20"/>
                          </w:rPr>
                          <w:t>甲時刻</w:t>
                        </w:r>
                      </w:p>
                    </w:txbxContent>
                  </v:textbox>
                </v:shape>
                <v:shape id="文字方塊 790" o:spid="_x0000_s1189" type="#_x0000_t202" style="position:absolute;left:7757;top:1213;width:450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" filled="f" stroked="f" strokeweight=".5pt">
                  <v:textbox inset="0,0,0,0">
                    <w:txbxContent>
                      <w:p w14:paraId="6B4D7972" w14:textId="77777777" w:rsidR="00FF6B3A" w:rsidRPr="00036093" w:rsidRDefault="00FF6B3A" w:rsidP="005612BB">
                        <w:pPr>
                          <w:snapToGrid w:val="0"/>
                          <w:spacing w:line="240" w:lineRule="exact"/>
                          <w:jc w:val="center"/>
                          <w:rPr>
                            <w:sz w:val="20"/>
                          </w:rPr>
                        </w:pPr>
                        <w:r w:rsidRPr="00036093">
                          <w:rPr>
                            <w:rFonts w:hint="eastAsia"/>
                            <w:sz w:val="20"/>
                          </w:rPr>
                          <w:t>乙時刻</w:t>
                        </w:r>
                      </w:p>
                    </w:txbxContent>
                  </v:textbox>
                </v:shape>
                <v:shape id="文字方塊 791" o:spid="_x0000_s1190" type="#_x0000_t202" style="position:absolute;top:5503;width:2015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" filled="f" stroked="f" strokeweight=".5pt">
                  <v:textbox inset="0,0,0,0">
                    <w:txbxContent>
                      <w:p w14:paraId="16390DC4" w14:textId="77777777" w:rsidR="00FF6B3A" w:rsidRPr="00EC7842" w:rsidRDefault="00FF6B3A" w:rsidP="005612BB">
                        <w:pPr>
                          <w:snapToGrid w:val="0"/>
                          <w:spacing w:line="240" w:lineRule="exact"/>
                          <w:jc w:val="center"/>
                          <w:rPr>
                            <w:sz w:val="20"/>
                          </w:rPr>
                        </w:pPr>
                        <w:r w:rsidRPr="00EC7842">
                          <w:rPr>
                            <w:i/>
                            <w:iCs/>
                            <w:sz w:val="20"/>
                          </w:rPr>
                          <w:t>f</w:t>
                        </w:r>
                        <w:r w:rsidRPr="00EC7842">
                          <w:rPr>
                            <w:sz w:val="20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6CD2" w:rsidRPr="00430794">
        <w:rPr>
          <w:rFonts w:eastAsiaTheme="minorEastAsia" w:hint="eastAsia"/>
          <w:spacing w:val="20"/>
        </w:rPr>
        <w:t>(A)</w:t>
      </w:r>
      <w:r w:rsidR="00F96CD2" w:rsidRPr="00430794">
        <w:rPr>
          <w:rFonts w:eastAsiaTheme="minorEastAsia"/>
          <w:spacing w:val="20"/>
        </w:rPr>
        <w:tab/>
        <w:t>(B)</w:t>
      </w:r>
      <w:r w:rsidR="00F96CD2" w:rsidRPr="00430794">
        <w:rPr>
          <w:rFonts w:eastAsiaTheme="minorEastAsia"/>
          <w:spacing w:val="20"/>
        </w:rPr>
        <w:tab/>
        <w:t xml:space="preserve">(C) </w:t>
      </w:r>
    </w:p>
    <w:p w14:paraId="653CD96C" w14:textId="100918DF" w:rsidR="00F96CD2" w:rsidRDefault="00F96CD2" w:rsidP="00F96CD2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</w:p>
    <w:p w14:paraId="1634D653" w14:textId="29D1C817" w:rsidR="00F96CD2" w:rsidRDefault="00F96CD2" w:rsidP="00F96CD2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</w:p>
    <w:p w14:paraId="4AFE0322" w14:textId="44EE9EF5" w:rsidR="00F96CD2" w:rsidRDefault="00F96CD2" w:rsidP="00F96CD2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</w:p>
    <w:p w14:paraId="41298E9A" w14:textId="32B90EFF" w:rsidR="00F96CD2" w:rsidRDefault="00F96CD2" w:rsidP="00F96CD2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</w:p>
    <w:p w14:paraId="06C46DC9" w14:textId="333084D8" w:rsidR="00F96CD2" w:rsidRPr="005612BB" w:rsidRDefault="008A1C71" w:rsidP="005612BB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  <w:r w:rsidRPr="005612BB">
        <w:rPr>
          <w:rFonts w:eastAsiaTheme="minorEastAsia"/>
          <w:noProof/>
          <w:spacing w:val="20"/>
        </w:rPr>
        <mc:AlternateContent>
          <mc:Choice Requires="wpg">
            <w:drawing>
              <wp:anchor distT="0" distB="0" distL="114300" distR="114300" simplePos="0" relativeHeight="252281856" behindDoc="1" locked="0" layoutInCell="1" allowOverlap="1" wp14:anchorId="7F4BC7E5" wp14:editId="0E04A115">
                <wp:simplePos x="0" y="0"/>
                <wp:positionH relativeFrom="column">
                  <wp:posOffset>2236690</wp:posOffset>
                </wp:positionH>
                <wp:positionV relativeFrom="paragraph">
                  <wp:posOffset>80010</wp:posOffset>
                </wp:positionV>
                <wp:extent cx="1709420" cy="1197610"/>
                <wp:effectExtent l="0" t="0" r="5080" b="2540"/>
                <wp:wrapNone/>
                <wp:docPr id="834" name="群組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9420" cy="1197610"/>
                          <a:chOff x="0" y="0"/>
                          <a:chExt cx="1709420" cy="1197895"/>
                        </a:xfrm>
                      </wpg:grpSpPr>
                      <pic:pic xmlns:pic="http://schemas.openxmlformats.org/drawingml/2006/picture">
                        <pic:nvPicPr>
                          <pic:cNvPr id="835" name="圖片 835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420" cy="11734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36" name="群組 836"/>
                        <wpg:cNvGrpSpPr/>
                        <wpg:grpSpPr>
                          <a:xfrm>
                            <a:off x="6824" y="95535"/>
                            <a:ext cx="1570990" cy="1102360"/>
                            <a:chOff x="0" y="0"/>
                            <a:chExt cx="1571010" cy="1102388"/>
                          </a:xfrm>
                        </wpg:grpSpPr>
                        <wps:wsp>
                          <wps:cNvPr id="837" name="文字方塊 837"/>
                          <wps:cNvSpPr txBox="1"/>
                          <wps:spPr>
                            <a:xfrm>
                              <a:off x="108341" y="0"/>
                              <a:ext cx="201577" cy="1619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27EBE0" w14:textId="77777777" w:rsidR="00FF6B3A" w:rsidRPr="00EC7842" w:rsidRDefault="00FF6B3A" w:rsidP="005612BB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i/>
                                    <w:iCs/>
                                    <w:sz w:val="20"/>
                                  </w:rPr>
                                </w:pPr>
                                <w:r w:rsidRPr="00EC7842">
                                  <w:rPr>
                                    <w:i/>
                                    <w:iCs/>
                                    <w:sz w:val="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8" name="文字方塊 838"/>
                          <wps:cNvSpPr txBox="1"/>
                          <wps:spPr>
                            <a:xfrm>
                              <a:off x="1369433" y="940402"/>
                              <a:ext cx="201577" cy="1619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90AB58" w14:textId="77777777" w:rsidR="00FF6B3A" w:rsidRPr="00EC7842" w:rsidRDefault="00FF6B3A" w:rsidP="005612BB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i/>
                                    <w:iCs/>
                                    <w:sz w:val="20"/>
                                  </w:rPr>
                                </w:pPr>
                                <w:r w:rsidRPr="00EC7842">
                                  <w:rPr>
                                    <w:i/>
                                    <w:iCs/>
                                    <w:sz w:val="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39" name="群組 839"/>
                          <wpg:cNvGrpSpPr/>
                          <wpg:grpSpPr>
                            <a:xfrm>
                              <a:off x="138677" y="176777"/>
                              <a:ext cx="1206000" cy="897789"/>
                              <a:chOff x="0" y="0"/>
                              <a:chExt cx="1206000" cy="897789"/>
                            </a:xfrm>
                          </wpg:grpSpPr>
                          <wps:wsp>
                            <wps:cNvPr id="840" name="直線單箭頭接點 840"/>
                            <wps:cNvCnPr/>
                            <wps:spPr>
                              <a:xfrm>
                                <a:off x="0" y="842443"/>
                                <a:ext cx="1206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1" name="直線單箭頭接點 841"/>
                            <wps:cNvCnPr/>
                            <wps:spPr>
                              <a:xfrm flipV="1">
                                <a:off x="68436" y="0"/>
                                <a:ext cx="0" cy="897789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2" name="直線接點 842"/>
                            <wps:cNvCnPr/>
                            <wps:spPr>
                              <a:xfrm>
                                <a:off x="69339" y="451602"/>
                                <a:ext cx="1028005" cy="0"/>
                              </a:xfrm>
                              <a:prstGeom prst="line">
                                <a:avLst/>
                              </a:prstGeom>
                              <a:ln w="12700"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3" name="直線接點 843"/>
                            <wps:cNvCnPr/>
                            <wps:spPr>
                              <a:xfrm>
                                <a:off x="316357" y="143913"/>
                                <a:ext cx="0" cy="6985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4" name="直線接點 844"/>
                            <wps:cNvCnPr/>
                            <wps:spPr>
                              <a:xfrm>
                                <a:off x="862397" y="139580"/>
                                <a:ext cx="0" cy="6985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45" name="文字方塊 845"/>
                          <wps:cNvSpPr txBox="1"/>
                          <wps:spPr>
                            <a:xfrm>
                              <a:off x="251349" y="121339"/>
                              <a:ext cx="403200" cy="16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0A26EF" w14:textId="77777777" w:rsidR="00FF6B3A" w:rsidRPr="00036093" w:rsidRDefault="00FF6B3A" w:rsidP="005612BB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36093">
                                  <w:rPr>
                                    <w:rFonts w:hint="eastAsia"/>
                                    <w:sz w:val="20"/>
                                  </w:rPr>
                                  <w:t>甲時刻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6" name="文字方塊 846"/>
                          <wps:cNvSpPr txBox="1"/>
                          <wps:spPr>
                            <a:xfrm>
                              <a:off x="775722" y="121342"/>
                              <a:ext cx="450000" cy="16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84821A" w14:textId="77777777" w:rsidR="00FF6B3A" w:rsidRPr="00036093" w:rsidRDefault="00FF6B3A" w:rsidP="005612BB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36093">
                                  <w:rPr>
                                    <w:rFonts w:hint="eastAsia"/>
                                    <w:sz w:val="20"/>
                                  </w:rPr>
                                  <w:t>乙時刻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7" name="文字方塊 847"/>
                          <wps:cNvSpPr txBox="1"/>
                          <wps:spPr>
                            <a:xfrm>
                              <a:off x="0" y="550374"/>
                              <a:ext cx="201577" cy="1619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801323" w14:textId="77777777" w:rsidR="00FF6B3A" w:rsidRPr="00EC7842" w:rsidRDefault="00FF6B3A" w:rsidP="005612BB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EC7842">
                                  <w:rPr>
                                    <w:i/>
                                    <w:iCs/>
                                    <w:sz w:val="20"/>
                                  </w:rPr>
                                  <w:t>f</w:t>
                                </w:r>
                                <w:r w:rsidRPr="00EC7842">
                                  <w:rPr>
                                    <w:sz w:val="20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4BC7E5" id="群組 834" o:spid="_x0000_s1191" style="position:absolute;left:0;text-align:left;margin-left:176.1pt;margin-top:6.3pt;width:134.6pt;height:94.3pt;z-index:-251034624" coordsize="17094,11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">
                <v:shape id="圖片 835" o:spid="_x0000_s1192" type="#_x0000_t75" style="position:absolute;width:17094;height:1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">
                  <v:imagedata r:id="rId94" o:title=""/>
                </v:shape>
                <v:group id="群組 836" o:spid="_x0000_s1193" style="position:absolute;left:68;top:955;width:15710;height:11023" coordsize="15710,1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文字方塊 837" o:spid="_x0000_s1194" type="#_x0000_t202" style="position:absolute;left:1083;width:2016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" filled="f" stroked="f" strokeweight=".5pt">
                    <v:textbox inset="0,0,0,0">
                      <w:txbxContent>
                        <w:p w14:paraId="1927EBE0" w14:textId="77777777" w:rsidR="00FF6B3A" w:rsidRPr="00EC7842" w:rsidRDefault="00FF6B3A" w:rsidP="005612BB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i/>
                              <w:iCs/>
                              <w:sz w:val="20"/>
                            </w:rPr>
                          </w:pPr>
                          <w:r w:rsidRPr="00EC7842">
                            <w:rPr>
                              <w:i/>
                              <w:iCs/>
                              <w:sz w:val="20"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字方塊 838" o:spid="_x0000_s1195" type="#_x0000_t202" style="position:absolute;left:13694;top:9404;width:2016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" filled="f" stroked="f" strokeweight=".5pt">
                    <v:textbox inset="0,0,0,0">
                      <w:txbxContent>
                        <w:p w14:paraId="2B90AB58" w14:textId="77777777" w:rsidR="00FF6B3A" w:rsidRPr="00EC7842" w:rsidRDefault="00FF6B3A" w:rsidP="005612BB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i/>
                              <w:iCs/>
                              <w:sz w:val="20"/>
                            </w:rPr>
                          </w:pPr>
                          <w:r w:rsidRPr="00EC7842">
                            <w:rPr>
                              <w:i/>
                              <w:iCs/>
                              <w:sz w:val="20"/>
                            </w:rPr>
                            <w:t>t</w:t>
                          </w:r>
                        </w:p>
                      </w:txbxContent>
                    </v:textbox>
                  </v:shape>
                  <v:group id="群組 839" o:spid="_x0000_s1196" style="position:absolute;left:1386;top:1767;width:12060;height:8978" coordsize="12060,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  <v:shape id="直線單箭頭接點 840" o:spid="_x0000_s1197" type="#_x0000_t32" style="position:absolute;top:8424;width:120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" strokecolor="black [3213]" strokeweight="1pt">
                      <v:stroke endarrow="block" endarrowwidth="narrow" endarrowlength="short" joinstyle="miter"/>
                    </v:shape>
                    <v:shape id="直線單箭頭接點 841" o:spid="_x0000_s1198" type="#_x0000_t32" style="position:absolute;left:684;width:0;height:89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" strokecolor="black [3213]" strokeweight="1pt">
                      <v:stroke endarrow="block" endarrowwidth="narrow" endarrowlength="short" joinstyle="miter"/>
                    </v:shape>
                    <v:line id="直線接點 842" o:spid="_x0000_s1199" style="position:absolute;visibility:visible;mso-wrap-style:square" from="693,4516" to="10973,4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" strokecolor="black [3200]" strokeweight="1pt">
                      <v:stroke dashstyle="dash" joinstyle="miter"/>
                    </v:line>
                    <v:line id="直線接點 843" o:spid="_x0000_s1200" style="position:absolute;visibility:visible;mso-wrap-style:square" from="3163,1439" to="3163,8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" strokecolor="black [3213]" strokeweight="1pt">
                      <v:stroke dashstyle="dash" joinstyle="miter"/>
                    </v:line>
                    <v:line id="直線接點 844" o:spid="_x0000_s1201" style="position:absolute;visibility:visible;mso-wrap-style:square" from="8623,1395" to="8623,8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" strokecolor="black [3213]" strokeweight="1pt">
                      <v:stroke dashstyle="dash" joinstyle="miter"/>
                    </v:line>
                  </v:group>
                  <v:shape id="文字方塊 845" o:spid="_x0000_s1202" type="#_x0000_t202" style="position:absolute;left:2513;top:1213;width:4032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" filled="f" stroked="f" strokeweight=".5pt">
                    <v:textbox inset="0,0,0,0">
                      <w:txbxContent>
                        <w:p w14:paraId="680A26EF" w14:textId="77777777" w:rsidR="00FF6B3A" w:rsidRPr="00036093" w:rsidRDefault="00FF6B3A" w:rsidP="005612BB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20"/>
                            </w:rPr>
                          </w:pPr>
                          <w:r w:rsidRPr="00036093">
                            <w:rPr>
                              <w:rFonts w:hint="eastAsia"/>
                              <w:sz w:val="20"/>
                            </w:rPr>
                            <w:t>甲時刻</w:t>
                          </w:r>
                        </w:p>
                      </w:txbxContent>
                    </v:textbox>
                  </v:shape>
                  <v:shape id="文字方塊 846" o:spid="_x0000_s1203" type="#_x0000_t202" style="position:absolute;left:7757;top:1213;width:450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" filled="f" stroked="f" strokeweight=".5pt">
                    <v:textbox inset="0,0,0,0">
                      <w:txbxContent>
                        <w:p w14:paraId="6884821A" w14:textId="77777777" w:rsidR="00FF6B3A" w:rsidRPr="00036093" w:rsidRDefault="00FF6B3A" w:rsidP="005612BB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20"/>
                            </w:rPr>
                          </w:pPr>
                          <w:r w:rsidRPr="00036093">
                            <w:rPr>
                              <w:rFonts w:hint="eastAsia"/>
                              <w:sz w:val="20"/>
                            </w:rPr>
                            <w:t>乙時刻</w:t>
                          </w:r>
                        </w:p>
                      </w:txbxContent>
                    </v:textbox>
                  </v:shape>
                  <v:shape id="文字方塊 847" o:spid="_x0000_s1204" type="#_x0000_t202" style="position:absolute;top:5503;width:2015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" filled="f" stroked="f" strokeweight=".5pt">
                    <v:textbox inset="0,0,0,0">
                      <w:txbxContent>
                        <w:p w14:paraId="3E801323" w14:textId="77777777" w:rsidR="00FF6B3A" w:rsidRPr="00EC7842" w:rsidRDefault="00FF6B3A" w:rsidP="005612BB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20"/>
                            </w:rPr>
                          </w:pPr>
                          <w:r w:rsidRPr="00EC7842">
                            <w:rPr>
                              <w:i/>
                              <w:iCs/>
                              <w:sz w:val="20"/>
                            </w:rPr>
                            <w:t>f</w:t>
                          </w:r>
                          <w:r w:rsidRPr="00EC7842">
                            <w:rPr>
                              <w:sz w:val="20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5612BB">
        <w:rPr>
          <w:rFonts w:eastAsiaTheme="minorEastAsia"/>
          <w:noProof/>
          <w:spacing w:val="20"/>
        </w:rPr>
        <mc:AlternateContent>
          <mc:Choice Requires="wpg">
            <w:drawing>
              <wp:anchor distT="0" distB="0" distL="114300" distR="114300" simplePos="0" relativeHeight="252280832" behindDoc="1" locked="0" layoutInCell="1" allowOverlap="1" wp14:anchorId="0D6ED397" wp14:editId="67652DBB">
                <wp:simplePos x="0" y="0"/>
                <wp:positionH relativeFrom="column">
                  <wp:posOffset>381000</wp:posOffset>
                </wp:positionH>
                <wp:positionV relativeFrom="paragraph">
                  <wp:posOffset>92710</wp:posOffset>
                </wp:positionV>
                <wp:extent cx="1687195" cy="1183640"/>
                <wp:effectExtent l="0" t="0" r="8255" b="0"/>
                <wp:wrapNone/>
                <wp:docPr id="820" name="群組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7195" cy="1183640"/>
                          <a:chOff x="0" y="0"/>
                          <a:chExt cx="1687507" cy="1184247"/>
                        </a:xfrm>
                      </wpg:grpSpPr>
                      <pic:pic xmlns:pic="http://schemas.openxmlformats.org/drawingml/2006/picture">
                        <pic:nvPicPr>
                          <pic:cNvPr id="821" name="圖片 821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47" y="0"/>
                            <a:ext cx="1673860" cy="11550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22" name="群組 822"/>
                        <wpg:cNvGrpSpPr/>
                        <wpg:grpSpPr>
                          <a:xfrm>
                            <a:off x="0" y="81887"/>
                            <a:ext cx="1570990" cy="1102360"/>
                            <a:chOff x="0" y="0"/>
                            <a:chExt cx="1571010" cy="1102388"/>
                          </a:xfrm>
                        </wpg:grpSpPr>
                        <wps:wsp>
                          <wps:cNvPr id="823" name="文字方塊 823"/>
                          <wps:cNvSpPr txBox="1"/>
                          <wps:spPr>
                            <a:xfrm>
                              <a:off x="108341" y="0"/>
                              <a:ext cx="201577" cy="1619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66D398" w14:textId="77777777" w:rsidR="00FF6B3A" w:rsidRPr="00EC7842" w:rsidRDefault="00FF6B3A" w:rsidP="005612BB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i/>
                                    <w:iCs/>
                                    <w:sz w:val="20"/>
                                  </w:rPr>
                                </w:pPr>
                                <w:r w:rsidRPr="00EC7842">
                                  <w:rPr>
                                    <w:i/>
                                    <w:iCs/>
                                    <w:sz w:val="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4" name="文字方塊 824"/>
                          <wps:cNvSpPr txBox="1"/>
                          <wps:spPr>
                            <a:xfrm>
                              <a:off x="1369433" y="940402"/>
                              <a:ext cx="201577" cy="1619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D05A1D" w14:textId="77777777" w:rsidR="00FF6B3A" w:rsidRPr="00EC7842" w:rsidRDefault="00FF6B3A" w:rsidP="005612BB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i/>
                                    <w:iCs/>
                                    <w:sz w:val="20"/>
                                  </w:rPr>
                                </w:pPr>
                                <w:r w:rsidRPr="00EC7842">
                                  <w:rPr>
                                    <w:i/>
                                    <w:iCs/>
                                    <w:sz w:val="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25" name="群組 825"/>
                          <wpg:cNvGrpSpPr/>
                          <wpg:grpSpPr>
                            <a:xfrm>
                              <a:off x="138677" y="176777"/>
                              <a:ext cx="1206000" cy="897789"/>
                              <a:chOff x="0" y="0"/>
                              <a:chExt cx="1206000" cy="897789"/>
                            </a:xfrm>
                          </wpg:grpSpPr>
                          <wps:wsp>
                            <wps:cNvPr id="826" name="直線單箭頭接點 826"/>
                            <wps:cNvCnPr/>
                            <wps:spPr>
                              <a:xfrm>
                                <a:off x="0" y="842443"/>
                                <a:ext cx="1206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7" name="直線單箭頭接點 827"/>
                            <wps:cNvCnPr/>
                            <wps:spPr>
                              <a:xfrm flipV="1">
                                <a:off x="68436" y="0"/>
                                <a:ext cx="0" cy="897789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8" name="直線接點 828"/>
                            <wps:cNvCnPr/>
                            <wps:spPr>
                              <a:xfrm>
                                <a:off x="69339" y="451602"/>
                                <a:ext cx="1017706" cy="0"/>
                              </a:xfrm>
                              <a:prstGeom prst="line">
                                <a:avLst/>
                              </a:prstGeom>
                              <a:ln w="12700"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9" name="直線接點 829"/>
                            <wps:cNvCnPr/>
                            <wps:spPr>
                              <a:xfrm>
                                <a:off x="316357" y="143913"/>
                                <a:ext cx="0" cy="6985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0" name="直線接點 830"/>
                            <wps:cNvCnPr/>
                            <wps:spPr>
                              <a:xfrm>
                                <a:off x="862397" y="139580"/>
                                <a:ext cx="0" cy="6985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31" name="文字方塊 831"/>
                          <wps:cNvSpPr txBox="1"/>
                          <wps:spPr>
                            <a:xfrm>
                              <a:off x="251349" y="121339"/>
                              <a:ext cx="403200" cy="16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1DF9F4" w14:textId="77777777" w:rsidR="00FF6B3A" w:rsidRPr="00036093" w:rsidRDefault="00FF6B3A" w:rsidP="005612BB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36093">
                                  <w:rPr>
                                    <w:rFonts w:hint="eastAsia"/>
                                    <w:sz w:val="20"/>
                                  </w:rPr>
                                  <w:t>甲時刻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2" name="文字方塊 832"/>
                          <wps:cNvSpPr txBox="1"/>
                          <wps:spPr>
                            <a:xfrm>
                              <a:off x="775722" y="121342"/>
                              <a:ext cx="450000" cy="16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0AE34D" w14:textId="77777777" w:rsidR="00FF6B3A" w:rsidRPr="00036093" w:rsidRDefault="00FF6B3A" w:rsidP="005612BB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36093">
                                  <w:rPr>
                                    <w:rFonts w:hint="eastAsia"/>
                                    <w:sz w:val="20"/>
                                  </w:rPr>
                                  <w:t>乙時刻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3" name="文字方塊 833"/>
                          <wps:cNvSpPr txBox="1"/>
                          <wps:spPr>
                            <a:xfrm>
                              <a:off x="0" y="550374"/>
                              <a:ext cx="201577" cy="1619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BEDCC3" w14:textId="77777777" w:rsidR="00FF6B3A" w:rsidRPr="00EC7842" w:rsidRDefault="00FF6B3A" w:rsidP="005612BB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EC7842">
                                  <w:rPr>
                                    <w:i/>
                                    <w:iCs/>
                                    <w:sz w:val="20"/>
                                  </w:rPr>
                                  <w:t>f</w:t>
                                </w:r>
                                <w:r w:rsidRPr="00EC7842">
                                  <w:rPr>
                                    <w:sz w:val="20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6ED397" id="群組 820" o:spid="_x0000_s1205" style="position:absolute;left:0;text-align:left;margin-left:30pt;margin-top:7.3pt;width:132.85pt;height:93.2pt;z-index:-251035648" coordsize="16875,1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Gb8ilkAAAAJcEhZcwAADsQAAA7EAZUrDhsAAAa/aVRYdFhNTDpjb20uYWRvYmUueG1w&#10;AAAAAAA8P3hwYWNrZXQgYmVnaW49Iu+7vyIgaWQ9Ilc1TTBNcENlaGlIenJlU3pOVGN6a2M5ZCI/&#10;PiA8eDp4bXBtZXRhIHhtbG5zOng9ImFkb2JlOm5zOm1ldGEvIiB4OnhtcHRrPSJBZG9iZSBYTVAg&#10;Q29yZSA3LjAtYzAwMCA3OS4xMzU3YzllLCAyMDIxLzA3LzE0LTAwOjM5OjU2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">
                <v:shape id="圖片 821" o:spid="_x0000_s1206" type="#_x0000_t75" style="position:absolute;left:136;width:16739;height:1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">
                  <v:imagedata r:id="rId96" o:title=""/>
                </v:shape>
                <v:group id="群組 822" o:spid="_x0000_s1207" style="position:absolute;top:818;width:15709;height:11024" coordsize="15710,1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文字方塊 823" o:spid="_x0000_s1208" type="#_x0000_t202" style="position:absolute;left:1083;width:2016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mS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ZZAq/Z9IR0IsfAAAA//8DAFBLAQItABQABgAIAAAAIQDb4fbL7gAAAIUBAAATAAAAAAAA&#10;AAAAAAAAAAAAAABbQ29udGVudF9UeXBlc10ueG1sUEsBAi0AFAAGAAgAAAAhAFr0LFu/AAAAFQEA&#10;AAsAAAAAAAAAAAAAAAAAHwEAAF9yZWxzLy5yZWxzUEsBAi0AFAAGAAgAAAAhAIv5WZLHAAAA3AAA&#10;AA8AAAAAAAAAAAAAAAAABwIAAGRycy9kb3ducmV2LnhtbFBLBQYAAAAAAwADALcAAAD7AgAAAAA=&#10;" filled="f" stroked="f" strokeweight=".5pt">
                    <v:textbox inset="0,0,0,0">
                      <w:txbxContent>
                        <w:p w14:paraId="6066D398" w14:textId="77777777" w:rsidR="00FF6B3A" w:rsidRPr="00EC7842" w:rsidRDefault="00FF6B3A" w:rsidP="005612BB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i/>
                              <w:iCs/>
                              <w:sz w:val="20"/>
                            </w:rPr>
                          </w:pPr>
                          <w:r w:rsidRPr="00EC7842">
                            <w:rPr>
                              <w:i/>
                              <w:iCs/>
                              <w:sz w:val="20"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字方塊 824" o:spid="_x0000_s1209" type="#_x0000_t202" style="position:absolute;left:13694;top:9404;width:2016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MHm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ZZAq/Z9IR0IsfAAAA//8DAFBLAQItABQABgAIAAAAIQDb4fbL7gAAAIUBAAATAAAAAAAA&#10;AAAAAAAAAAAAAABbQ29udGVudF9UeXBlc10ueG1sUEsBAi0AFAAGAAgAAAAhAFr0LFu/AAAAFQEA&#10;AAsAAAAAAAAAAAAAAAAAHwEAAF9yZWxzLy5yZWxzUEsBAi0AFAAGAAgAAAAhAAQQwebHAAAA3AAA&#10;AA8AAAAAAAAAAAAAAAAABwIAAGRycy9kb3ducmV2LnhtbFBLBQYAAAAAAwADALcAAAD7AgAAAAA=&#10;" filled="f" stroked="f" strokeweight=".5pt">
                    <v:textbox inset="0,0,0,0">
                      <w:txbxContent>
                        <w:p w14:paraId="63D05A1D" w14:textId="77777777" w:rsidR="00FF6B3A" w:rsidRPr="00EC7842" w:rsidRDefault="00FF6B3A" w:rsidP="005612BB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i/>
                              <w:iCs/>
                              <w:sz w:val="20"/>
                            </w:rPr>
                          </w:pPr>
                          <w:r w:rsidRPr="00EC7842">
                            <w:rPr>
                              <w:i/>
                              <w:iCs/>
                              <w:sz w:val="20"/>
                            </w:rPr>
                            <w:t>t</w:t>
                          </w:r>
                        </w:p>
                      </w:txbxContent>
                    </v:textbox>
                  </v:shape>
                  <v:group id="群組 825" o:spid="_x0000_s1210" style="position:absolute;left:1386;top:1767;width:12060;height:8978" coordsize="12060,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  <v:shape id="直線單箭頭接點 826" o:spid="_x0000_s1211" type="#_x0000_t32" style="position:absolute;top:8424;width:120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" strokecolor="black [3213]" strokeweight="1pt">
                      <v:stroke endarrow="block" endarrowwidth="narrow" endarrowlength="short" joinstyle="miter"/>
                    </v:shape>
                    <v:shape id="直線單箭頭接點 827" o:spid="_x0000_s1212" type="#_x0000_t32" style="position:absolute;left:684;width:0;height:89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" strokecolor="black [3213]" strokeweight="1pt">
                      <v:stroke endarrow="block" endarrowwidth="narrow" endarrowlength="short" joinstyle="miter"/>
                    </v:shape>
                    <v:line id="直線接點 828" o:spid="_x0000_s1213" style="position:absolute;visibility:visible;mso-wrap-style:square" from="693,4516" to="10870,4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" strokecolor="black [3200]" strokeweight="1pt">
                      <v:stroke dashstyle="dash" joinstyle="miter"/>
                    </v:line>
                    <v:line id="直線接點 829" o:spid="_x0000_s1214" style="position:absolute;visibility:visible;mso-wrap-style:square" from="3163,1439" to="3163,8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" strokecolor="black [3213]" strokeweight="1pt">
                      <v:stroke dashstyle="dash" joinstyle="miter"/>
                    </v:line>
                    <v:line id="直線接點 830" o:spid="_x0000_s1215" style="position:absolute;visibility:visible;mso-wrap-style:square" from="8623,1395" to="8623,8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" strokecolor="black [3213]" strokeweight="1pt">
                      <v:stroke dashstyle="dash" joinstyle="miter"/>
                    </v:line>
                  </v:group>
                  <v:shape id="文字方塊 831" o:spid="_x0000_s1216" type="#_x0000_t202" style="position:absolute;left:2513;top:1213;width:4032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" filled="f" stroked="f" strokeweight=".5pt">
                    <v:textbox inset="0,0,0,0">
                      <w:txbxContent>
                        <w:p w14:paraId="4B1DF9F4" w14:textId="77777777" w:rsidR="00FF6B3A" w:rsidRPr="00036093" w:rsidRDefault="00FF6B3A" w:rsidP="005612BB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20"/>
                            </w:rPr>
                          </w:pPr>
                          <w:r w:rsidRPr="00036093">
                            <w:rPr>
                              <w:rFonts w:hint="eastAsia"/>
                              <w:sz w:val="20"/>
                            </w:rPr>
                            <w:t>甲時刻</w:t>
                          </w:r>
                        </w:p>
                      </w:txbxContent>
                    </v:textbox>
                  </v:shape>
                  <v:shape id="文字方塊 832" o:spid="_x0000_s1217" type="#_x0000_t202" style="position:absolute;left:7757;top:1213;width:450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rU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ZdAK/Z9IR0IsfAAAA//8DAFBLAQItABQABgAIAAAAIQDb4fbL7gAAAIUBAAATAAAAAAAA&#10;AAAAAAAAAAAAAABbQ29udGVudF9UeXBlc10ueG1sUEsBAi0AFAAGAAgAAAAhAFr0LFu/AAAAFQEA&#10;AAsAAAAAAAAAAAAAAAAAHwEAAF9yZWxzLy5yZWxzUEsBAi0AFAAGAAgAAAAhAGFsatTHAAAA3AAA&#10;AA8AAAAAAAAAAAAAAAAABwIAAGRycy9kb3ducmV2LnhtbFBLBQYAAAAAAwADALcAAAD7AgAAAAA=&#10;" filled="f" stroked="f" strokeweight=".5pt">
                    <v:textbox inset="0,0,0,0">
                      <w:txbxContent>
                        <w:p w14:paraId="580AE34D" w14:textId="77777777" w:rsidR="00FF6B3A" w:rsidRPr="00036093" w:rsidRDefault="00FF6B3A" w:rsidP="005612BB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20"/>
                            </w:rPr>
                          </w:pPr>
                          <w:r w:rsidRPr="00036093">
                            <w:rPr>
                              <w:rFonts w:hint="eastAsia"/>
                              <w:sz w:val="20"/>
                            </w:rPr>
                            <w:t>乙時刻</w:t>
                          </w:r>
                        </w:p>
                      </w:txbxContent>
                    </v:textbox>
                  </v:shape>
                  <v:shape id="文字方塊 833" o:spid="_x0000_s1218" type="#_x0000_t202" style="position:absolute;top:5503;width:2015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" filled="f" stroked="f" strokeweight=".5pt">
                    <v:textbox inset="0,0,0,0">
                      <w:txbxContent>
                        <w:p w14:paraId="34BEDCC3" w14:textId="77777777" w:rsidR="00FF6B3A" w:rsidRPr="00EC7842" w:rsidRDefault="00FF6B3A" w:rsidP="005612BB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20"/>
                            </w:rPr>
                          </w:pPr>
                          <w:r w:rsidRPr="00EC7842">
                            <w:rPr>
                              <w:i/>
                              <w:iCs/>
                              <w:sz w:val="20"/>
                            </w:rPr>
                            <w:t>f</w:t>
                          </w:r>
                          <w:r w:rsidRPr="00EC7842">
                            <w:rPr>
                              <w:sz w:val="20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96CD2" w:rsidRPr="005612BB">
        <w:rPr>
          <w:rFonts w:eastAsiaTheme="minorEastAsia"/>
          <w:spacing w:val="20"/>
        </w:rPr>
        <w:t>(D)</w:t>
      </w:r>
      <w:r w:rsidR="00F96CD2" w:rsidRPr="005612BB">
        <w:rPr>
          <w:rFonts w:eastAsiaTheme="minorEastAsia"/>
          <w:spacing w:val="20"/>
        </w:rPr>
        <w:tab/>
        <w:t xml:space="preserve">(E) </w:t>
      </w:r>
    </w:p>
    <w:p w14:paraId="79A47525" w14:textId="2B6507EB" w:rsidR="00F96CD2" w:rsidRDefault="00F96CD2" w:rsidP="007C2975">
      <w:pPr>
        <w:pStyle w:val="TIT1"/>
        <w:spacing w:before="60"/>
        <w:ind w:left="403" w:hangingChars="155" w:hanging="403"/>
        <w:rPr>
          <w:spacing w:val="20"/>
        </w:rPr>
      </w:pPr>
    </w:p>
    <w:p w14:paraId="65EB8B61" w14:textId="60BF1AFF" w:rsidR="00F96CD2" w:rsidRDefault="00F96CD2" w:rsidP="007C2975">
      <w:pPr>
        <w:pStyle w:val="TIT1"/>
        <w:spacing w:before="60"/>
        <w:ind w:left="403" w:hangingChars="155" w:hanging="403"/>
        <w:rPr>
          <w:spacing w:val="20"/>
        </w:rPr>
      </w:pPr>
    </w:p>
    <w:p w14:paraId="29F854C0" w14:textId="65B04638" w:rsidR="00F96CD2" w:rsidRPr="0078745C" w:rsidRDefault="00F96CD2" w:rsidP="007C2975">
      <w:pPr>
        <w:pStyle w:val="TIT1"/>
        <w:spacing w:before="60"/>
        <w:ind w:left="403" w:hangingChars="155" w:hanging="403"/>
        <w:rPr>
          <w:spacing w:val="20"/>
        </w:rPr>
      </w:pPr>
    </w:p>
    <w:p w14:paraId="177B0F24" w14:textId="77777777" w:rsidR="00A31A8C" w:rsidRDefault="00A31A8C" w:rsidP="0078745C">
      <w:pPr>
        <w:pStyle w:val="TIT1"/>
        <w:spacing w:before="60"/>
        <w:ind w:left="390" w:hangingChars="150" w:hanging="390"/>
        <w:rPr>
          <w:spacing w:val="20"/>
        </w:rPr>
      </w:pPr>
    </w:p>
    <w:p w14:paraId="77A9B405" w14:textId="18B5F4BF" w:rsidR="006C4AE4" w:rsidRPr="0078745C" w:rsidRDefault="006C4AE4" w:rsidP="005612BB">
      <w:pPr>
        <w:pStyle w:val="TIT1"/>
        <w:spacing w:beforeLines="50" w:before="120"/>
        <w:ind w:left="390" w:hangingChars="150" w:hanging="390"/>
        <w:rPr>
          <w:spacing w:val="20"/>
        </w:rPr>
      </w:pPr>
      <w:r w:rsidRPr="0078745C">
        <w:rPr>
          <w:spacing w:val="20"/>
        </w:rPr>
        <w:t>14.</w:t>
      </w:r>
      <w:r w:rsidR="00A9072D" w:rsidRPr="0078745C">
        <w:rPr>
          <w:spacing w:val="20"/>
        </w:rPr>
        <w:tab/>
      </w:r>
      <w:r w:rsidRPr="0078745C">
        <w:rPr>
          <w:spacing w:val="20"/>
        </w:rPr>
        <w:t>一個氦原子的原子核內有兩個質子與兩個中子，而原子核外則有兩個電子環繞。若氦原子裡兩</w:t>
      </w:r>
      <w:proofErr w:type="gramStart"/>
      <w:r w:rsidRPr="0078745C">
        <w:rPr>
          <w:spacing w:val="20"/>
        </w:rPr>
        <w:t>質子間的靜電</w:t>
      </w:r>
      <w:proofErr w:type="gramEnd"/>
      <w:r w:rsidRPr="0078745C">
        <w:rPr>
          <w:spacing w:val="20"/>
        </w:rPr>
        <w:t>力量值為甲，兩</w:t>
      </w:r>
      <w:proofErr w:type="gramStart"/>
      <w:r w:rsidRPr="0078745C">
        <w:rPr>
          <w:spacing w:val="20"/>
        </w:rPr>
        <w:t>中子間的</w:t>
      </w:r>
      <w:r w:rsidRPr="0078745C">
        <w:rPr>
          <w:rFonts w:hint="eastAsia"/>
          <w:spacing w:val="20"/>
        </w:rPr>
        <w:t>重力</w:t>
      </w:r>
      <w:proofErr w:type="gramEnd"/>
      <w:r w:rsidRPr="0078745C">
        <w:rPr>
          <w:spacing w:val="20"/>
        </w:rPr>
        <w:t>量值為乙，一個質子與</w:t>
      </w:r>
      <w:r w:rsidRPr="009F280B">
        <w:rPr>
          <w:spacing w:val="22"/>
        </w:rPr>
        <w:t>一個</w:t>
      </w:r>
      <w:proofErr w:type="gramStart"/>
      <w:r w:rsidRPr="009F280B">
        <w:rPr>
          <w:spacing w:val="22"/>
        </w:rPr>
        <w:t>電子間的靜電</w:t>
      </w:r>
      <w:proofErr w:type="gramEnd"/>
      <w:r w:rsidRPr="009F280B">
        <w:rPr>
          <w:spacing w:val="22"/>
        </w:rPr>
        <w:t>力量值為</w:t>
      </w:r>
      <w:proofErr w:type="gramStart"/>
      <w:r w:rsidRPr="009F280B">
        <w:rPr>
          <w:spacing w:val="22"/>
        </w:rPr>
        <w:t>丙</w:t>
      </w:r>
      <w:proofErr w:type="gramEnd"/>
      <w:r w:rsidRPr="009F280B">
        <w:rPr>
          <w:spacing w:val="22"/>
        </w:rPr>
        <w:t>，兩</w:t>
      </w:r>
      <w:proofErr w:type="gramStart"/>
      <w:r w:rsidRPr="009F280B">
        <w:rPr>
          <w:spacing w:val="22"/>
        </w:rPr>
        <w:t>質子間的強</w:t>
      </w:r>
      <w:proofErr w:type="gramEnd"/>
      <w:r w:rsidRPr="009F280B">
        <w:rPr>
          <w:spacing w:val="22"/>
        </w:rPr>
        <w:t>力量值為丁，則這四</w:t>
      </w:r>
      <w:proofErr w:type="gramStart"/>
      <w:r w:rsidRPr="009F280B">
        <w:rPr>
          <w:spacing w:val="22"/>
        </w:rPr>
        <w:t>個</w:t>
      </w:r>
      <w:proofErr w:type="gramEnd"/>
      <w:r w:rsidRPr="009F280B">
        <w:rPr>
          <w:spacing w:val="22"/>
        </w:rPr>
        <w:t>量</w:t>
      </w:r>
      <w:proofErr w:type="gramStart"/>
      <w:r w:rsidRPr="009F280B">
        <w:rPr>
          <w:spacing w:val="22"/>
        </w:rPr>
        <w:t>值間的</w:t>
      </w:r>
      <w:r w:rsidRPr="0078745C">
        <w:rPr>
          <w:spacing w:val="20"/>
        </w:rPr>
        <w:t>大小</w:t>
      </w:r>
      <w:proofErr w:type="gramEnd"/>
      <w:r w:rsidRPr="0078745C">
        <w:rPr>
          <w:spacing w:val="20"/>
        </w:rPr>
        <w:t>關係為下列何者</w:t>
      </w:r>
      <w:r w:rsidRPr="0078745C">
        <w:rPr>
          <w:rFonts w:hint="eastAsia"/>
          <w:spacing w:val="20"/>
        </w:rPr>
        <w:t>？</w:t>
      </w:r>
    </w:p>
    <w:p w14:paraId="446C2C43" w14:textId="64F2DA8C" w:rsidR="006C4AE4" w:rsidRPr="00430794" w:rsidRDefault="006C4AE4" w:rsidP="00430794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  <w:r w:rsidRPr="00430794">
        <w:rPr>
          <w:rFonts w:eastAsiaTheme="minorEastAsia" w:hint="eastAsia"/>
          <w:spacing w:val="20"/>
        </w:rPr>
        <w:t>(A)</w:t>
      </w:r>
      <w:r w:rsidRPr="00430794">
        <w:rPr>
          <w:rFonts w:eastAsiaTheme="minorEastAsia"/>
          <w:spacing w:val="20"/>
        </w:rPr>
        <w:t>甲</w:t>
      </w:r>
      <w:r w:rsidR="00A9072D" w:rsidRPr="00430794">
        <w:rPr>
          <w:rFonts w:eastAsiaTheme="minorEastAsia" w:hint="eastAsia"/>
          <w:spacing w:val="20"/>
        </w:rPr>
        <w:t>＝</w:t>
      </w:r>
      <w:r w:rsidRPr="00430794">
        <w:rPr>
          <w:rFonts w:eastAsiaTheme="minorEastAsia"/>
          <w:spacing w:val="20"/>
        </w:rPr>
        <w:t>丁</w:t>
      </w:r>
      <w:r w:rsidR="00A9072D" w:rsidRPr="00430794">
        <w:rPr>
          <w:rFonts w:eastAsiaTheme="minorEastAsia" w:hint="eastAsia"/>
          <w:spacing w:val="20"/>
        </w:rPr>
        <w:t>＞</w:t>
      </w:r>
      <w:r w:rsidRPr="00430794">
        <w:rPr>
          <w:rFonts w:eastAsiaTheme="minorEastAsia"/>
          <w:spacing w:val="20"/>
        </w:rPr>
        <w:t>丙</w:t>
      </w:r>
      <w:r w:rsidR="00A9072D" w:rsidRPr="00430794">
        <w:rPr>
          <w:rFonts w:eastAsiaTheme="minorEastAsia" w:hint="eastAsia"/>
          <w:spacing w:val="20"/>
        </w:rPr>
        <w:t>＞</w:t>
      </w:r>
      <w:r w:rsidRPr="00430794">
        <w:rPr>
          <w:rFonts w:eastAsiaTheme="minorEastAsia"/>
          <w:spacing w:val="20"/>
        </w:rPr>
        <w:t>乙</w:t>
      </w:r>
      <w:r w:rsidR="00A9072D" w:rsidRPr="00430794">
        <w:rPr>
          <w:rFonts w:eastAsiaTheme="minorEastAsia"/>
          <w:spacing w:val="20"/>
        </w:rPr>
        <w:tab/>
      </w:r>
      <w:r w:rsidRPr="00430794">
        <w:rPr>
          <w:rFonts w:eastAsiaTheme="minorEastAsia"/>
          <w:spacing w:val="20"/>
        </w:rPr>
        <w:t>(B)</w:t>
      </w:r>
      <w:r w:rsidRPr="00430794">
        <w:rPr>
          <w:rFonts w:eastAsiaTheme="minorEastAsia"/>
          <w:spacing w:val="20"/>
        </w:rPr>
        <w:t>丁</w:t>
      </w:r>
      <w:r w:rsidR="00A9072D" w:rsidRPr="00430794">
        <w:rPr>
          <w:rFonts w:eastAsiaTheme="minorEastAsia" w:hint="eastAsia"/>
          <w:spacing w:val="20"/>
        </w:rPr>
        <w:t>＞</w:t>
      </w:r>
      <w:r w:rsidRPr="00430794">
        <w:rPr>
          <w:rFonts w:eastAsiaTheme="minorEastAsia"/>
          <w:spacing w:val="20"/>
        </w:rPr>
        <w:t>甲</w:t>
      </w:r>
      <w:r w:rsidR="00A9072D" w:rsidRPr="00430794">
        <w:rPr>
          <w:rFonts w:eastAsiaTheme="minorEastAsia" w:hint="eastAsia"/>
          <w:spacing w:val="20"/>
        </w:rPr>
        <w:t>＝</w:t>
      </w:r>
      <w:r w:rsidRPr="00430794">
        <w:rPr>
          <w:rFonts w:eastAsiaTheme="minorEastAsia"/>
          <w:spacing w:val="20"/>
        </w:rPr>
        <w:t>乙</w:t>
      </w:r>
      <w:r w:rsidR="00A9072D" w:rsidRPr="00430794">
        <w:rPr>
          <w:rFonts w:eastAsiaTheme="minorEastAsia" w:hint="eastAsia"/>
          <w:spacing w:val="20"/>
        </w:rPr>
        <w:t>＞</w:t>
      </w:r>
      <w:r w:rsidRPr="00430794">
        <w:rPr>
          <w:rFonts w:eastAsiaTheme="minorEastAsia"/>
          <w:spacing w:val="20"/>
        </w:rPr>
        <w:t>丙</w:t>
      </w:r>
      <w:r w:rsidR="00A9072D" w:rsidRPr="00430794">
        <w:rPr>
          <w:rFonts w:eastAsiaTheme="minorEastAsia"/>
          <w:spacing w:val="20"/>
        </w:rPr>
        <w:tab/>
      </w:r>
      <w:r w:rsidRPr="00430794">
        <w:rPr>
          <w:rFonts w:eastAsiaTheme="minorEastAsia"/>
          <w:spacing w:val="20"/>
        </w:rPr>
        <w:t>(C)</w:t>
      </w:r>
      <w:r w:rsidRPr="00430794">
        <w:rPr>
          <w:rFonts w:eastAsiaTheme="minorEastAsia"/>
          <w:spacing w:val="20"/>
        </w:rPr>
        <w:t>甲</w:t>
      </w:r>
      <w:r w:rsidR="00A9072D" w:rsidRPr="00430794">
        <w:rPr>
          <w:rFonts w:eastAsiaTheme="minorEastAsia" w:hint="eastAsia"/>
          <w:spacing w:val="20"/>
        </w:rPr>
        <w:t>＞</w:t>
      </w:r>
      <w:r w:rsidRPr="00430794">
        <w:rPr>
          <w:rFonts w:eastAsiaTheme="minorEastAsia"/>
          <w:spacing w:val="20"/>
        </w:rPr>
        <w:t>丙</w:t>
      </w:r>
      <w:r w:rsidR="00A9072D" w:rsidRPr="00430794">
        <w:rPr>
          <w:rFonts w:eastAsiaTheme="minorEastAsia" w:hint="eastAsia"/>
          <w:spacing w:val="20"/>
        </w:rPr>
        <w:t>＞</w:t>
      </w:r>
      <w:r w:rsidRPr="00430794">
        <w:rPr>
          <w:rFonts w:eastAsiaTheme="minorEastAsia"/>
          <w:spacing w:val="20"/>
        </w:rPr>
        <w:t>乙</w:t>
      </w:r>
    </w:p>
    <w:p w14:paraId="04EAD757" w14:textId="53B706FF" w:rsidR="006C4AE4" w:rsidRPr="00430794" w:rsidRDefault="006C4AE4" w:rsidP="00430794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  <w:r w:rsidRPr="00430794">
        <w:rPr>
          <w:rFonts w:eastAsiaTheme="minorEastAsia"/>
          <w:spacing w:val="20"/>
        </w:rPr>
        <w:t>(D)</w:t>
      </w:r>
      <w:r w:rsidRPr="00430794">
        <w:rPr>
          <w:rFonts w:eastAsiaTheme="minorEastAsia"/>
          <w:spacing w:val="20"/>
        </w:rPr>
        <w:t>甲</w:t>
      </w:r>
      <w:r w:rsidR="00A9072D" w:rsidRPr="00430794">
        <w:rPr>
          <w:rFonts w:eastAsiaTheme="minorEastAsia" w:hint="eastAsia"/>
          <w:spacing w:val="20"/>
        </w:rPr>
        <w:t>＝</w:t>
      </w:r>
      <w:r w:rsidRPr="00430794">
        <w:rPr>
          <w:rFonts w:eastAsiaTheme="minorEastAsia"/>
          <w:spacing w:val="20"/>
        </w:rPr>
        <w:t>丙</w:t>
      </w:r>
      <w:r w:rsidR="00A9072D" w:rsidRPr="00430794">
        <w:rPr>
          <w:rFonts w:eastAsiaTheme="minorEastAsia" w:hint="eastAsia"/>
          <w:spacing w:val="20"/>
        </w:rPr>
        <w:t>＞</w:t>
      </w:r>
      <w:r w:rsidRPr="00430794">
        <w:rPr>
          <w:rFonts w:eastAsiaTheme="minorEastAsia"/>
          <w:spacing w:val="20"/>
        </w:rPr>
        <w:t>乙</w:t>
      </w:r>
      <w:r w:rsidR="00A9072D" w:rsidRPr="00430794">
        <w:rPr>
          <w:rFonts w:eastAsiaTheme="minorEastAsia"/>
          <w:spacing w:val="20"/>
        </w:rPr>
        <w:tab/>
      </w:r>
      <w:r w:rsidRPr="00430794">
        <w:rPr>
          <w:rFonts w:eastAsiaTheme="minorEastAsia"/>
          <w:spacing w:val="20"/>
        </w:rPr>
        <w:t>(E)</w:t>
      </w:r>
      <w:r w:rsidRPr="00430794">
        <w:rPr>
          <w:rFonts w:eastAsiaTheme="minorEastAsia"/>
          <w:spacing w:val="20"/>
        </w:rPr>
        <w:t>甲</w:t>
      </w:r>
      <w:r w:rsidR="00A9072D" w:rsidRPr="00430794">
        <w:rPr>
          <w:rFonts w:eastAsiaTheme="minorEastAsia" w:hint="eastAsia"/>
          <w:spacing w:val="20"/>
        </w:rPr>
        <w:t>＞</w:t>
      </w:r>
      <w:r w:rsidRPr="00430794">
        <w:rPr>
          <w:rFonts w:eastAsiaTheme="minorEastAsia"/>
          <w:spacing w:val="20"/>
        </w:rPr>
        <w:t>乙</w:t>
      </w:r>
      <w:r w:rsidR="00A9072D" w:rsidRPr="00430794">
        <w:rPr>
          <w:rFonts w:eastAsiaTheme="minorEastAsia" w:hint="eastAsia"/>
          <w:spacing w:val="20"/>
        </w:rPr>
        <w:t>＞</w:t>
      </w:r>
      <w:r w:rsidRPr="00430794">
        <w:rPr>
          <w:rFonts w:eastAsiaTheme="minorEastAsia"/>
          <w:spacing w:val="20"/>
        </w:rPr>
        <w:t>丙</w:t>
      </w:r>
      <w:r w:rsidR="00A9072D" w:rsidRPr="00430794">
        <w:rPr>
          <w:rFonts w:eastAsiaTheme="minorEastAsia" w:hint="eastAsia"/>
          <w:spacing w:val="20"/>
        </w:rPr>
        <w:t>＞</w:t>
      </w:r>
      <w:r w:rsidRPr="00430794">
        <w:rPr>
          <w:rFonts w:eastAsiaTheme="minorEastAsia"/>
          <w:spacing w:val="20"/>
        </w:rPr>
        <w:t>丁</w:t>
      </w:r>
    </w:p>
    <w:p w14:paraId="6D9DB7E4" w14:textId="4A9594FB" w:rsidR="006C4AE4" w:rsidRPr="0078745C" w:rsidRDefault="006C4AE4" w:rsidP="0078745C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spacing w:val="20"/>
        </w:rPr>
        <w:t>15.</w:t>
      </w:r>
      <w:r w:rsidR="00A9072D" w:rsidRPr="0078745C">
        <w:rPr>
          <w:spacing w:val="20"/>
        </w:rPr>
        <w:tab/>
      </w:r>
      <w:r w:rsidR="005612BB">
        <w:rPr>
          <w:rFonts w:hint="eastAsia"/>
          <w:spacing w:val="20"/>
        </w:rPr>
        <w:t>電場為單位正電荷在空間中任一位置所受的靜電力，</w:t>
      </w:r>
      <w:r w:rsidRPr="0078745C">
        <w:rPr>
          <w:rFonts w:hint="eastAsia"/>
          <w:spacing w:val="20"/>
        </w:rPr>
        <w:t>電器內常以電場驅動帶電粒子，進行運算、控制與調節等工作。設</w:t>
      </w:r>
      <w:r w:rsidRPr="0078745C">
        <w:rPr>
          <w:rFonts w:hint="eastAsia"/>
          <w:spacing w:val="20"/>
        </w:rPr>
        <w:t>N</w:t>
      </w:r>
      <w:r w:rsidRPr="0078745C">
        <w:rPr>
          <w:rFonts w:hint="eastAsia"/>
          <w:spacing w:val="20"/>
        </w:rPr>
        <w:t>為牛頓、</w:t>
      </w:r>
      <w:r w:rsidRPr="0078745C">
        <w:rPr>
          <w:spacing w:val="20"/>
        </w:rPr>
        <w:t>C</w:t>
      </w:r>
      <w:r w:rsidRPr="0078745C">
        <w:rPr>
          <w:rFonts w:hint="eastAsia"/>
          <w:spacing w:val="20"/>
        </w:rPr>
        <w:t>為</w:t>
      </w:r>
      <w:proofErr w:type="gramStart"/>
      <w:r w:rsidRPr="0078745C">
        <w:rPr>
          <w:rFonts w:hint="eastAsia"/>
          <w:spacing w:val="20"/>
        </w:rPr>
        <w:t>庫侖、</w:t>
      </w:r>
      <w:proofErr w:type="gramEnd"/>
      <w:r w:rsidRPr="0078745C">
        <w:rPr>
          <w:rFonts w:hint="eastAsia"/>
          <w:spacing w:val="20"/>
        </w:rPr>
        <w:t>V</w:t>
      </w:r>
      <w:r w:rsidRPr="0078745C">
        <w:rPr>
          <w:rFonts w:hint="eastAsia"/>
          <w:spacing w:val="20"/>
        </w:rPr>
        <w:t>為</w:t>
      </w:r>
      <w:proofErr w:type="gramStart"/>
      <w:r w:rsidRPr="0078745C">
        <w:rPr>
          <w:rFonts w:hint="eastAsia"/>
          <w:spacing w:val="20"/>
        </w:rPr>
        <w:t>伏特、</w:t>
      </w:r>
      <w:proofErr w:type="gramEnd"/>
      <w:r w:rsidRPr="0078745C">
        <w:rPr>
          <w:rFonts w:hint="eastAsia"/>
          <w:spacing w:val="20"/>
        </w:rPr>
        <w:t>A</w:t>
      </w:r>
      <w:r w:rsidRPr="0078745C">
        <w:rPr>
          <w:rFonts w:hint="eastAsia"/>
          <w:spacing w:val="20"/>
        </w:rPr>
        <w:t>為</w:t>
      </w:r>
      <w:proofErr w:type="gramStart"/>
      <w:r w:rsidRPr="0078745C">
        <w:rPr>
          <w:rFonts w:hint="eastAsia"/>
          <w:spacing w:val="20"/>
        </w:rPr>
        <w:t>安培，</w:t>
      </w:r>
      <w:proofErr w:type="gramEnd"/>
      <w:r w:rsidRPr="0078745C">
        <w:rPr>
          <w:rFonts w:hint="eastAsia"/>
          <w:spacing w:val="20"/>
        </w:rPr>
        <w:t>則</w:t>
      </w:r>
      <w:r w:rsidRPr="0078745C">
        <w:rPr>
          <w:spacing w:val="20"/>
        </w:rPr>
        <w:t>下列何者為電場的</w:t>
      </w:r>
      <w:r w:rsidRPr="0078745C">
        <w:rPr>
          <w:spacing w:val="20"/>
        </w:rPr>
        <w:t>SI</w:t>
      </w:r>
      <w:r w:rsidRPr="0078745C">
        <w:rPr>
          <w:spacing w:val="20"/>
        </w:rPr>
        <w:t>單位</w:t>
      </w:r>
      <w:r w:rsidRPr="0078745C">
        <w:rPr>
          <w:rFonts w:hint="eastAsia"/>
          <w:spacing w:val="20"/>
        </w:rPr>
        <w:t>？</w:t>
      </w:r>
    </w:p>
    <w:p w14:paraId="56A49492" w14:textId="69A88052" w:rsidR="006C4AE4" w:rsidRPr="0078745C" w:rsidRDefault="006C4AE4" w:rsidP="0078745C">
      <w:pPr>
        <w:pStyle w:val="TIT1"/>
        <w:tabs>
          <w:tab w:val="left" w:pos="5760"/>
          <w:tab w:val="left" w:pos="7560"/>
        </w:tabs>
        <w:spacing w:beforeLines="0" w:before="0"/>
        <w:ind w:leftChars="165" w:left="396" w:firstLine="0"/>
        <w:jc w:val="left"/>
        <w:rPr>
          <w:spacing w:val="20"/>
        </w:rPr>
      </w:pPr>
      <w:r w:rsidRPr="0078745C">
        <w:rPr>
          <w:rFonts w:hint="eastAsia"/>
          <w:spacing w:val="20"/>
        </w:rPr>
        <w:t>(A)</w:t>
      </w:r>
      <w:r w:rsidR="00465993" w:rsidRPr="00465993">
        <w:rPr>
          <w:position w:val="-22"/>
        </w:rPr>
        <w:object w:dxaOrig="279" w:dyaOrig="580" w14:anchorId="31F735ED">
          <v:shape id="_x0000_i1056" type="#_x0000_t75" style="width:13.45pt;height:28.5pt" o:ole="">
            <v:imagedata r:id="rId97" o:title=""/>
          </v:shape>
          <o:OLEObject Type="Embed" ProgID="Equation.DSMT4" ShapeID="_x0000_i1056" DrawAspect="Content" ObjectID="_1829563657" r:id="rId98"/>
        </w:object>
      </w:r>
      <w:r w:rsidR="00A9072D" w:rsidRPr="0078745C">
        <w:rPr>
          <w:spacing w:val="20"/>
        </w:rPr>
        <w:tab/>
      </w:r>
      <w:r w:rsidRPr="0078745C">
        <w:rPr>
          <w:rFonts w:hint="eastAsia"/>
          <w:spacing w:val="20"/>
        </w:rPr>
        <w:t>(B)</w:t>
      </w:r>
      <w:r w:rsidR="00465993" w:rsidRPr="00465993">
        <w:rPr>
          <w:position w:val="-22"/>
        </w:rPr>
        <w:object w:dxaOrig="279" w:dyaOrig="580" w14:anchorId="0FCB08F6">
          <v:shape id="_x0000_i1057" type="#_x0000_t75" style="width:13.45pt;height:28.5pt" o:ole="">
            <v:imagedata r:id="rId99" o:title=""/>
          </v:shape>
          <o:OLEObject Type="Embed" ProgID="Equation.DSMT4" ShapeID="_x0000_i1057" DrawAspect="Content" ObjectID="_1829563658" r:id="rId100"/>
        </w:object>
      </w:r>
      <w:r w:rsidR="00A9072D" w:rsidRPr="0078745C">
        <w:rPr>
          <w:spacing w:val="20"/>
        </w:rPr>
        <w:tab/>
      </w:r>
      <w:r w:rsidRPr="0078745C">
        <w:rPr>
          <w:rFonts w:hint="eastAsia"/>
          <w:spacing w:val="20"/>
        </w:rPr>
        <w:t>(C)</w:t>
      </w:r>
      <w:r w:rsidR="00465993" w:rsidRPr="00465993">
        <w:rPr>
          <w:position w:val="-22"/>
        </w:rPr>
        <w:object w:dxaOrig="279" w:dyaOrig="580" w14:anchorId="2D73C7C3">
          <v:shape id="_x0000_i1058" type="#_x0000_t75" style="width:13.45pt;height:28.5pt" o:ole="">
            <v:imagedata r:id="rId101" o:title=""/>
          </v:shape>
          <o:OLEObject Type="Embed" ProgID="Equation.DSMT4" ShapeID="_x0000_i1058" DrawAspect="Content" ObjectID="_1829563659" r:id="rId102"/>
        </w:object>
      </w:r>
      <w:r w:rsidR="00A9072D" w:rsidRPr="0078745C">
        <w:rPr>
          <w:spacing w:val="20"/>
        </w:rPr>
        <w:tab/>
      </w:r>
      <w:r w:rsidRPr="0078745C">
        <w:rPr>
          <w:rFonts w:hint="eastAsia"/>
          <w:spacing w:val="20"/>
        </w:rPr>
        <w:t>(D)</w:t>
      </w:r>
      <w:r w:rsidR="00465993" w:rsidRPr="00465993">
        <w:rPr>
          <w:position w:val="-22"/>
        </w:rPr>
        <w:object w:dxaOrig="279" w:dyaOrig="580" w14:anchorId="00E74A85">
          <v:shape id="_x0000_i1059" type="#_x0000_t75" style="width:13.45pt;height:28.5pt" o:ole="">
            <v:imagedata r:id="rId103" o:title=""/>
          </v:shape>
          <o:OLEObject Type="Embed" ProgID="Equation.DSMT4" ShapeID="_x0000_i1059" DrawAspect="Content" ObjectID="_1829563660" r:id="rId104"/>
        </w:object>
      </w:r>
      <w:r w:rsidRPr="0078745C">
        <w:rPr>
          <w:spacing w:val="20"/>
        </w:rPr>
        <w:tab/>
      </w:r>
      <w:r w:rsidRPr="0078745C">
        <w:rPr>
          <w:rFonts w:hint="eastAsia"/>
          <w:spacing w:val="20"/>
        </w:rPr>
        <w:t>(E)</w:t>
      </w:r>
      <w:r w:rsidR="00465993" w:rsidRPr="00465993">
        <w:rPr>
          <w:position w:val="-22"/>
        </w:rPr>
        <w:object w:dxaOrig="380" w:dyaOrig="600" w14:anchorId="6469B920">
          <v:shape id="_x0000_i1060" type="#_x0000_t75" style="width:18.6pt;height:30.05pt" o:ole="">
            <v:imagedata r:id="rId105" o:title=""/>
          </v:shape>
          <o:OLEObject Type="Embed" ProgID="Equation.DSMT4" ShapeID="_x0000_i1060" DrawAspect="Content" ObjectID="_1829563661" r:id="rId106"/>
        </w:object>
      </w:r>
    </w:p>
    <w:p w14:paraId="15963060" w14:textId="098654B3" w:rsidR="006C4AE4" w:rsidRPr="0078745C" w:rsidRDefault="006C4AE4" w:rsidP="0078745C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spacing w:val="20"/>
        </w:rPr>
        <w:t>16.</w:t>
      </w:r>
      <w:r w:rsidR="00A9072D" w:rsidRPr="0078745C">
        <w:rPr>
          <w:spacing w:val="20"/>
        </w:rPr>
        <w:tab/>
      </w:r>
      <w:r w:rsidRPr="009F280B">
        <w:rPr>
          <w:spacing w:val="22"/>
        </w:rPr>
        <w:t>假設氫原子</w:t>
      </w:r>
      <w:r w:rsidRPr="009F280B">
        <w:rPr>
          <w:rFonts w:hint="eastAsia"/>
          <w:spacing w:val="22"/>
        </w:rPr>
        <w:t>中</w:t>
      </w:r>
      <w:r w:rsidR="005612BB" w:rsidRPr="009F280B">
        <w:rPr>
          <w:rFonts w:hint="eastAsia"/>
          <w:spacing w:val="22"/>
        </w:rPr>
        <w:t>的</w:t>
      </w:r>
      <w:r w:rsidRPr="009F280B">
        <w:rPr>
          <w:spacing w:val="22"/>
        </w:rPr>
        <w:t>質子位於</w:t>
      </w:r>
      <w:r w:rsidR="00465993" w:rsidRPr="009F280B">
        <w:rPr>
          <w:spacing w:val="22"/>
          <w:position w:val="-6"/>
        </w:rPr>
        <w:object w:dxaOrig="180" w:dyaOrig="200" w14:anchorId="053DF582">
          <v:shape id="_x0000_i1061" type="#_x0000_t75" style="width:9.5pt;height:9.5pt" o:ole="">
            <v:imagedata r:id="rId107" o:title=""/>
          </v:shape>
          <o:OLEObject Type="Embed" ProgID="Equation.DSMT4" ShapeID="_x0000_i1061" DrawAspect="Content" ObjectID="_1829563662" r:id="rId108"/>
        </w:object>
      </w:r>
      <w:r w:rsidRPr="009F280B">
        <w:rPr>
          <w:spacing w:val="22"/>
        </w:rPr>
        <w:t>軸原點，則下列何者最接近電子所受靜電力</w:t>
      </w:r>
      <w:r w:rsidR="00465993" w:rsidRPr="009F280B">
        <w:rPr>
          <w:spacing w:val="22"/>
          <w:position w:val="-4"/>
        </w:rPr>
        <w:object w:dxaOrig="240" w:dyaOrig="240" w14:anchorId="7CA920B9">
          <v:shape id="_x0000_i1062" type="#_x0000_t75" style="width:11.85pt;height:11.85pt" o:ole="">
            <v:imagedata r:id="rId109" o:title=""/>
          </v:shape>
          <o:OLEObject Type="Embed" ProgID="Equation.DSMT4" ShapeID="_x0000_i1062" DrawAspect="Content" ObjectID="_1829563663" r:id="rId110"/>
        </w:object>
      </w:r>
      <w:r w:rsidRPr="009F280B">
        <w:rPr>
          <w:spacing w:val="22"/>
        </w:rPr>
        <w:t>隨著</w:t>
      </w:r>
      <w:r w:rsidRPr="0078745C">
        <w:rPr>
          <w:spacing w:val="20"/>
        </w:rPr>
        <w:t>位置</w:t>
      </w:r>
      <w:r w:rsidR="00465993" w:rsidRPr="00465993">
        <w:rPr>
          <w:position w:val="-6"/>
        </w:rPr>
        <w:object w:dxaOrig="180" w:dyaOrig="200" w14:anchorId="1A5B900E">
          <v:shape id="_x0000_i1063" type="#_x0000_t75" style="width:9.5pt;height:9.5pt" o:ole="">
            <v:imagedata r:id="rId111" o:title=""/>
          </v:shape>
          <o:OLEObject Type="Embed" ProgID="Equation.DSMT4" ShapeID="_x0000_i1063" DrawAspect="Content" ObjectID="_1829563664" r:id="rId112"/>
        </w:object>
      </w:r>
      <w:r w:rsidRPr="0078745C">
        <w:rPr>
          <w:spacing w:val="20"/>
        </w:rPr>
        <w:t>的變化？</w:t>
      </w:r>
      <w:r w:rsidR="005612BB">
        <w:rPr>
          <w:rFonts w:hint="eastAsia"/>
          <w:spacing w:val="20"/>
        </w:rPr>
        <w:t>（令</w:t>
      </w:r>
      <w:r w:rsidR="005612BB" w:rsidRPr="0078745C">
        <w:rPr>
          <w:rFonts w:hint="eastAsia"/>
          <w:spacing w:val="20"/>
        </w:rPr>
        <w:t>靜電力</w:t>
      </w:r>
      <w:r w:rsidR="005612BB" w:rsidRPr="00025957">
        <w:rPr>
          <w:position w:val="-4"/>
        </w:rPr>
        <w:object w:dxaOrig="240" w:dyaOrig="240" w14:anchorId="6029A1CF">
          <v:shape id="_x0000_i1064" type="#_x0000_t75" style="width:11.85pt;height:11.85pt" o:ole="">
            <v:imagedata r:id="rId113" o:title=""/>
          </v:shape>
          <o:OLEObject Type="Embed" ProgID="Equation.DSMT4" ShapeID="_x0000_i1064" DrawAspect="Content" ObjectID="_1829563665" r:id="rId114"/>
        </w:object>
      </w:r>
      <w:r w:rsidR="005612BB" w:rsidRPr="0078745C">
        <w:rPr>
          <w:rFonts w:hint="eastAsia"/>
          <w:spacing w:val="20"/>
        </w:rPr>
        <w:t>朝</w:t>
      </w:r>
      <w:r w:rsidR="005612BB" w:rsidRPr="00465993">
        <w:rPr>
          <w:position w:val="-6"/>
        </w:rPr>
        <w:object w:dxaOrig="320" w:dyaOrig="220" w14:anchorId="38315CF0">
          <v:shape id="_x0000_i1065" type="#_x0000_t75" style="width:15.8pt;height:11.1pt" o:ole="">
            <v:imagedata r:id="rId115" o:title=""/>
          </v:shape>
          <o:OLEObject Type="Embed" ProgID="Equation.DSMT4" ShapeID="_x0000_i1065" DrawAspect="Content" ObjectID="_1829563666" r:id="rId116"/>
        </w:object>
      </w:r>
      <w:r w:rsidR="005612BB" w:rsidRPr="0078745C">
        <w:rPr>
          <w:rFonts w:hint="eastAsia"/>
          <w:spacing w:val="20"/>
        </w:rPr>
        <w:t>方向為正值</w:t>
      </w:r>
      <w:r w:rsidR="005612BB">
        <w:rPr>
          <w:rFonts w:hint="eastAsia"/>
          <w:spacing w:val="20"/>
        </w:rPr>
        <w:t>）</w:t>
      </w:r>
    </w:p>
    <w:p w14:paraId="447CDD45" w14:textId="4D9A8770" w:rsidR="00A9072D" w:rsidRPr="0078745C" w:rsidRDefault="008A1C71" w:rsidP="0078745C">
      <w:pPr>
        <w:pStyle w:val="TIT1"/>
        <w:tabs>
          <w:tab w:val="left" w:pos="5760"/>
          <w:tab w:val="left" w:pos="7560"/>
        </w:tabs>
        <w:spacing w:beforeLines="0" w:before="0"/>
        <w:ind w:leftChars="165" w:left="396" w:firstLine="0"/>
        <w:jc w:val="left"/>
        <w:rPr>
          <w:spacing w:val="20"/>
        </w:rPr>
      </w:pPr>
      <w:r w:rsidRPr="00762B39">
        <w:rPr>
          <w:bCs/>
          <w:noProof/>
          <w:spacing w:val="20"/>
          <w:u w:val="single"/>
        </w:rPr>
        <mc:AlternateContent>
          <mc:Choice Requires="wpg">
            <w:drawing>
              <wp:anchor distT="0" distB="0" distL="114300" distR="114300" simplePos="0" relativeHeight="252302336" behindDoc="0" locked="0" layoutInCell="1" allowOverlap="1" wp14:anchorId="187685E9" wp14:editId="322BC245">
                <wp:simplePos x="0" y="0"/>
                <wp:positionH relativeFrom="column">
                  <wp:posOffset>3782806</wp:posOffset>
                </wp:positionH>
                <wp:positionV relativeFrom="paragraph">
                  <wp:posOffset>83185</wp:posOffset>
                </wp:positionV>
                <wp:extent cx="1024255" cy="1019810"/>
                <wp:effectExtent l="0" t="0" r="4445" b="8890"/>
                <wp:wrapNone/>
                <wp:docPr id="232" name="群組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255" cy="1019810"/>
                          <a:chOff x="0" y="0"/>
                          <a:chExt cx="1024814" cy="1019810"/>
                        </a:xfrm>
                      </wpg:grpSpPr>
                      <wpg:grpSp>
                        <wpg:cNvPr id="238" name="群組 238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024814" cy="1019810"/>
                            <a:chOff x="0" y="-36920"/>
                            <a:chExt cx="1162571" cy="1149807"/>
                          </a:xfrm>
                        </wpg:grpSpPr>
                        <wps:wsp>
                          <wps:cNvPr id="246" name="文字方塊 246"/>
                          <wps:cNvSpPr txBox="1"/>
                          <wps:spPr>
                            <a:xfrm>
                              <a:off x="332642" y="-36920"/>
                              <a:ext cx="251769" cy="1646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E6E2E6" w14:textId="77777777" w:rsidR="00762B39" w:rsidRPr="00444A5F" w:rsidRDefault="00762B39" w:rsidP="00762B39">
                                <w:pPr>
                                  <w:spacing w:line="240" w:lineRule="exact"/>
                                  <w:jc w:val="center"/>
                                  <w:rPr>
                                    <w:i/>
                                    <w:sz w:val="22"/>
                                  </w:rPr>
                                </w:pPr>
                                <w:r w:rsidRPr="00444A5F">
                                  <w:rPr>
                                    <w:i/>
                                    <w:sz w:val="22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7" name="群組 247"/>
                          <wpg:cNvGrpSpPr/>
                          <wpg:grpSpPr>
                            <a:xfrm>
                              <a:off x="0" y="122321"/>
                              <a:ext cx="990600" cy="990566"/>
                              <a:chOff x="0" y="0"/>
                              <a:chExt cx="990600" cy="990600"/>
                            </a:xfrm>
                          </wpg:grpSpPr>
                          <wps:wsp>
                            <wps:cNvPr id="669" name="直線單箭頭接點 669"/>
                            <wps:cNvCnPr/>
                            <wps:spPr>
                              <a:xfrm>
                                <a:off x="0" y="544429"/>
                                <a:ext cx="990600" cy="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9" name="直線單箭頭接點 699"/>
                            <wps:cNvCnPr/>
                            <wps:spPr>
                              <a:xfrm rot="16200000">
                                <a:off x="-39103" y="495300"/>
                                <a:ext cx="990600" cy="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1" name="文字方塊 711"/>
                            <wps:cNvSpPr txBox="1"/>
                            <wps:spPr>
                              <a:xfrm>
                                <a:off x="446201" y="539616"/>
                                <a:ext cx="138210" cy="1722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9B5E36" w14:textId="77777777" w:rsidR="00762B39" w:rsidRPr="00444A5F" w:rsidRDefault="00762B39" w:rsidP="00762B39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444A5F">
                                    <w:rPr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14" name="文字方塊 714"/>
                          <wps:cNvSpPr txBox="1"/>
                          <wps:spPr>
                            <a:xfrm>
                              <a:off x="936157" y="571078"/>
                              <a:ext cx="226414" cy="1752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9EA1F" w14:textId="77777777" w:rsidR="00762B39" w:rsidRPr="00444A5F" w:rsidRDefault="00762B39" w:rsidP="00762B39">
                                <w:pPr>
                                  <w:spacing w:line="240" w:lineRule="exact"/>
                                  <w:jc w:val="center"/>
                                  <w:rPr>
                                    <w:i/>
                                    <w:sz w:val="22"/>
                                  </w:rPr>
                                </w:pPr>
                                <w:r w:rsidRPr="00444A5F">
                                  <w:rPr>
                                    <w:i/>
                                    <w:sz w:val="22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9" name="直線接點 719"/>
                        <wps:cNvCnPr/>
                        <wps:spPr>
                          <a:xfrm flipH="1" flipV="1">
                            <a:off x="443753" y="251012"/>
                            <a:ext cx="323215" cy="2571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0" name="直線接點 720"/>
                        <wps:cNvCnPr/>
                        <wps:spPr>
                          <a:xfrm flipH="1" flipV="1">
                            <a:off x="44824" y="730624"/>
                            <a:ext cx="323215" cy="2571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7685E9" id="群組 232" o:spid="_x0000_s1219" style="position:absolute;left:0;text-align:left;margin-left:297.85pt;margin-top:6.55pt;width:80.65pt;height:80.3pt;z-index:252302336;mso-width-relative:margin" coordsize="10248,1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">
                <v:group id="群組 238" o:spid="_x0000_s1220" style="position:absolute;width:10248;height:10198" coordorigin=",-369" coordsize="11625,1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o:lock v:ext="edit" aspectratio="t"/>
                  <v:shape id="文字方塊 246" o:spid="_x0000_s1221" type="#_x0000_t202" style="position:absolute;left:3326;top:-369;width:2518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" filled="f" stroked="f" strokeweight=".5pt">
                    <v:textbox inset="0,0,0,0">
                      <w:txbxContent>
                        <w:p w14:paraId="22E6E2E6" w14:textId="77777777" w:rsidR="00762B39" w:rsidRPr="00444A5F" w:rsidRDefault="00762B39" w:rsidP="00762B39">
                          <w:pPr>
                            <w:spacing w:line="240" w:lineRule="exact"/>
                            <w:jc w:val="center"/>
                            <w:rPr>
                              <w:i/>
                              <w:sz w:val="22"/>
                            </w:rPr>
                          </w:pPr>
                          <w:r w:rsidRPr="00444A5F">
                            <w:rPr>
                              <w:i/>
                              <w:sz w:val="22"/>
                            </w:rPr>
                            <w:t>F</w:t>
                          </w:r>
                        </w:p>
                      </w:txbxContent>
                    </v:textbox>
                  </v:shape>
                  <v:group id="群組 247" o:spid="_x0000_s1222" style="position:absolute;top:1223;width:9906;height:9905" coordsize="9906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<v:shape id="直線單箭頭接點 669" o:spid="_x0000_s1223" type="#_x0000_t32" style="position:absolute;top:5444;width:99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" strokecolor="black [3213]" strokeweight=".5pt">
                      <v:stroke endarrow="block" joinstyle="miter"/>
                    </v:shape>
                    <v:shape id="直線單箭頭接點 699" o:spid="_x0000_s1224" type="#_x0000_t32" style="position:absolute;left:-392;top:4953;width:9906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" strokecolor="black [3213]" strokeweight=".5pt">
                      <v:stroke endarrow="block" joinstyle="miter"/>
                    </v:shape>
                    <v:shape id="文字方塊 711" o:spid="_x0000_s1225" type="#_x0000_t202" style="position:absolute;left:4462;top:5396;width:1382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" filled="f" stroked="f" strokeweight=".5pt">
                      <v:textbox inset="0,0,0,0">
                        <w:txbxContent>
                          <w:p w14:paraId="0E9B5E36" w14:textId="77777777" w:rsidR="00762B39" w:rsidRPr="00444A5F" w:rsidRDefault="00762B39" w:rsidP="00762B39">
                            <w:pPr>
                              <w:spacing w:line="240" w:lineRule="exact"/>
                              <w:jc w:val="center"/>
                              <w:rPr>
                                <w:sz w:val="22"/>
                              </w:rPr>
                            </w:pPr>
                            <w:r w:rsidRPr="00444A5F">
                              <w:rPr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文字方塊 714" o:spid="_x0000_s1226" type="#_x0000_t202" style="position:absolute;left:9361;top:5710;width:226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" filled="f" stroked="f" strokeweight=".5pt">
                    <v:textbox inset="0,0,0,0">
                      <w:txbxContent>
                        <w:p w14:paraId="7979EA1F" w14:textId="77777777" w:rsidR="00762B39" w:rsidRPr="00444A5F" w:rsidRDefault="00762B39" w:rsidP="00762B39">
                          <w:pPr>
                            <w:spacing w:line="240" w:lineRule="exact"/>
                            <w:jc w:val="center"/>
                            <w:rPr>
                              <w:i/>
                              <w:sz w:val="22"/>
                            </w:rPr>
                          </w:pPr>
                          <w:r w:rsidRPr="00444A5F">
                            <w:rPr>
                              <w:i/>
                              <w:sz w:val="22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line id="直線接點 719" o:spid="_x0000_s1227" style="position:absolute;flip:x y;visibility:visible;mso-wrap-style:square" from="4437,2510" to="7669,5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" strokecolor="black [3213]" strokeweight="1pt">
                  <v:stroke joinstyle="miter"/>
                </v:line>
                <v:line id="直線接點 720" o:spid="_x0000_s1228" style="position:absolute;flip:x y;visibility:visible;mso-wrap-style:square" from="448,7306" to="3680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" strokecolor="black [3213]" strokeweight="1pt">
                  <v:stroke joinstyle="miter"/>
                </v:line>
              </v:group>
            </w:pict>
          </mc:Fallback>
        </mc:AlternateContent>
      </w:r>
      <w:r w:rsidRPr="00762B39">
        <w:rPr>
          <w:rFonts w:hint="eastAsia"/>
          <w:bCs/>
          <w:noProof/>
          <w:spacing w:val="20"/>
          <w:u w:val="single"/>
        </w:rPr>
        <mc:AlternateContent>
          <mc:Choice Requires="wpg">
            <w:drawing>
              <wp:anchor distT="0" distB="0" distL="114300" distR="114300" simplePos="0" relativeHeight="252299264" behindDoc="0" locked="0" layoutInCell="1" allowOverlap="1" wp14:anchorId="51BAF7DD" wp14:editId="742C9A92">
                <wp:simplePos x="0" y="0"/>
                <wp:positionH relativeFrom="column">
                  <wp:posOffset>1464421</wp:posOffset>
                </wp:positionH>
                <wp:positionV relativeFrom="paragraph">
                  <wp:posOffset>74295</wp:posOffset>
                </wp:positionV>
                <wp:extent cx="1052830" cy="1046480"/>
                <wp:effectExtent l="0" t="0" r="13970" b="20320"/>
                <wp:wrapNone/>
                <wp:docPr id="499" name="群組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830" cy="1046480"/>
                          <a:chOff x="0" y="0"/>
                          <a:chExt cx="1053454" cy="1047085"/>
                        </a:xfrm>
                      </wpg:grpSpPr>
                      <wpg:grpSp>
                        <wpg:cNvPr id="504" name="群組 504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053454" cy="1033780"/>
                            <a:chOff x="16039" y="-82819"/>
                            <a:chExt cx="1178707" cy="1159216"/>
                          </a:xfrm>
                        </wpg:grpSpPr>
                        <wpg:grpSp>
                          <wpg:cNvPr id="505" name="群組 505"/>
                          <wpg:cNvGrpSpPr/>
                          <wpg:grpSpPr>
                            <a:xfrm>
                              <a:off x="16039" y="86226"/>
                              <a:ext cx="990436" cy="990171"/>
                              <a:chOff x="16042" y="0"/>
                              <a:chExt cx="990600" cy="990600"/>
                            </a:xfrm>
                          </wpg:grpSpPr>
                          <wps:wsp>
                            <wps:cNvPr id="506" name="直線單箭頭接點 506"/>
                            <wps:cNvCnPr/>
                            <wps:spPr>
                              <a:xfrm>
                                <a:off x="16042" y="544429"/>
                                <a:ext cx="990600" cy="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0" name="直線單箭頭接點 530"/>
                            <wps:cNvCnPr/>
                            <wps:spPr>
                              <a:xfrm rot="16200000">
                                <a:off x="-33821" y="495300"/>
                                <a:ext cx="990600" cy="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6" name="文字方塊 536"/>
                            <wps:cNvSpPr txBox="1"/>
                            <wps:spPr>
                              <a:xfrm>
                                <a:off x="472047" y="526835"/>
                                <a:ext cx="128880" cy="1614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6B8C81" w14:textId="77777777" w:rsidR="00762B39" w:rsidRPr="00444A5F" w:rsidRDefault="00762B39" w:rsidP="00762B39">
                                  <w:pPr>
                                    <w:spacing w:line="240" w:lineRule="exact"/>
                                    <w:rPr>
                                      <w:sz w:val="22"/>
                                    </w:rPr>
                                  </w:pPr>
                                  <w:r w:rsidRPr="00444A5F">
                                    <w:rPr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0" name="文字方塊 540"/>
                          <wps:cNvSpPr txBox="1"/>
                          <wps:spPr>
                            <a:xfrm>
                              <a:off x="327324" y="-82819"/>
                              <a:ext cx="289317" cy="1701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FA2AFF" w14:textId="77777777" w:rsidR="00762B39" w:rsidRPr="00444A5F" w:rsidRDefault="00762B39" w:rsidP="00762B39">
                                <w:pPr>
                                  <w:spacing w:line="240" w:lineRule="exact"/>
                                  <w:jc w:val="center"/>
                                  <w:rPr>
                                    <w:i/>
                                    <w:sz w:val="22"/>
                                  </w:rPr>
                                </w:pPr>
                                <w:r w:rsidRPr="00444A5F">
                                  <w:rPr>
                                    <w:i/>
                                    <w:sz w:val="22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4" name="文字方塊 544"/>
                          <wps:cNvSpPr txBox="1"/>
                          <wps:spPr>
                            <a:xfrm>
                              <a:off x="945682" y="541016"/>
                              <a:ext cx="249064" cy="1699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505553" w14:textId="77777777" w:rsidR="00762B39" w:rsidRPr="00444A5F" w:rsidRDefault="00762B39" w:rsidP="00762B39">
                                <w:pPr>
                                  <w:spacing w:line="240" w:lineRule="exact"/>
                                  <w:jc w:val="center"/>
                                  <w:rPr>
                                    <w:i/>
                                    <w:sz w:val="22"/>
                                  </w:rPr>
                                </w:pPr>
                                <w:r w:rsidRPr="00444A5F">
                                  <w:rPr>
                                    <w:i/>
                                    <w:sz w:val="22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8" name="手繪多邊形: 圖案 548"/>
                        <wps:cNvSpPr/>
                        <wps:spPr>
                          <a:xfrm rot="10800000" flipH="1">
                            <a:off x="35858" y="224118"/>
                            <a:ext cx="317500" cy="396875"/>
                          </a:xfrm>
                          <a:custGeom>
                            <a:avLst/>
                            <a:gdLst>
                              <a:gd name="connsiteX0" fmla="*/ 0 w 317716"/>
                              <a:gd name="connsiteY0" fmla="*/ 0 h 397144"/>
                              <a:gd name="connsiteX1" fmla="*/ 199541 w 317716"/>
                              <a:gd name="connsiteY1" fmla="*/ 19373 h 397144"/>
                              <a:gd name="connsiteX2" fmla="*/ 282844 w 317716"/>
                              <a:gd name="connsiteY2" fmla="*/ 110426 h 397144"/>
                              <a:gd name="connsiteX3" fmla="*/ 317716 w 317716"/>
                              <a:gd name="connsiteY3" fmla="*/ 397144 h 397144"/>
                              <a:gd name="connsiteX4" fmla="*/ 317716 w 317716"/>
                              <a:gd name="connsiteY4" fmla="*/ 397144 h 397144"/>
                              <a:gd name="connsiteX0" fmla="*/ 0 w 317716"/>
                              <a:gd name="connsiteY0" fmla="*/ 0 h 397144"/>
                              <a:gd name="connsiteX1" fmla="*/ 205357 w 317716"/>
                              <a:gd name="connsiteY1" fmla="*/ 19373 h 397144"/>
                              <a:gd name="connsiteX2" fmla="*/ 282844 w 317716"/>
                              <a:gd name="connsiteY2" fmla="*/ 110426 h 397144"/>
                              <a:gd name="connsiteX3" fmla="*/ 317716 w 317716"/>
                              <a:gd name="connsiteY3" fmla="*/ 397144 h 397144"/>
                              <a:gd name="connsiteX4" fmla="*/ 317716 w 317716"/>
                              <a:gd name="connsiteY4" fmla="*/ 397144 h 397144"/>
                              <a:gd name="connsiteX0" fmla="*/ 0 w 317716"/>
                              <a:gd name="connsiteY0" fmla="*/ 576 h 397720"/>
                              <a:gd name="connsiteX1" fmla="*/ 205357 w 317716"/>
                              <a:gd name="connsiteY1" fmla="*/ 19949 h 397720"/>
                              <a:gd name="connsiteX2" fmla="*/ 282844 w 317716"/>
                              <a:gd name="connsiteY2" fmla="*/ 111002 h 397720"/>
                              <a:gd name="connsiteX3" fmla="*/ 317716 w 317716"/>
                              <a:gd name="connsiteY3" fmla="*/ 397720 h 397720"/>
                              <a:gd name="connsiteX4" fmla="*/ 317716 w 317716"/>
                              <a:gd name="connsiteY4" fmla="*/ 397720 h 397720"/>
                              <a:gd name="connsiteX0" fmla="*/ 0 w 317716"/>
                              <a:gd name="connsiteY0" fmla="*/ 0 h 397144"/>
                              <a:gd name="connsiteX1" fmla="*/ 205357 w 317716"/>
                              <a:gd name="connsiteY1" fmla="*/ 19373 h 397144"/>
                              <a:gd name="connsiteX2" fmla="*/ 282844 w 317716"/>
                              <a:gd name="connsiteY2" fmla="*/ 110426 h 397144"/>
                              <a:gd name="connsiteX3" fmla="*/ 317716 w 317716"/>
                              <a:gd name="connsiteY3" fmla="*/ 397144 h 397144"/>
                              <a:gd name="connsiteX4" fmla="*/ 317716 w 317716"/>
                              <a:gd name="connsiteY4" fmla="*/ 397144 h 3971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7716" h="397144">
                                <a:moveTo>
                                  <a:pt x="0" y="0"/>
                                </a:moveTo>
                                <a:cubicBezTo>
                                  <a:pt x="76200" y="484"/>
                                  <a:pt x="162094" y="969"/>
                                  <a:pt x="205357" y="19373"/>
                                </a:cubicBezTo>
                                <a:cubicBezTo>
                                  <a:pt x="248620" y="37777"/>
                                  <a:pt x="264118" y="47464"/>
                                  <a:pt x="282844" y="110426"/>
                                </a:cubicBezTo>
                                <a:cubicBezTo>
                                  <a:pt x="301570" y="173388"/>
                                  <a:pt x="317716" y="397144"/>
                                  <a:pt x="317716" y="397144"/>
                                </a:cubicBezTo>
                                <a:lnTo>
                                  <a:pt x="317716" y="397144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手繪多邊形: 圖案 552"/>
                        <wps:cNvSpPr/>
                        <wps:spPr>
                          <a:xfrm rot="10800000" flipV="1">
                            <a:off x="439270" y="649941"/>
                            <a:ext cx="317716" cy="397144"/>
                          </a:xfrm>
                          <a:custGeom>
                            <a:avLst/>
                            <a:gdLst>
                              <a:gd name="connsiteX0" fmla="*/ 0 w 317716"/>
                              <a:gd name="connsiteY0" fmla="*/ 0 h 397144"/>
                              <a:gd name="connsiteX1" fmla="*/ 199541 w 317716"/>
                              <a:gd name="connsiteY1" fmla="*/ 19373 h 397144"/>
                              <a:gd name="connsiteX2" fmla="*/ 282844 w 317716"/>
                              <a:gd name="connsiteY2" fmla="*/ 110426 h 397144"/>
                              <a:gd name="connsiteX3" fmla="*/ 317716 w 317716"/>
                              <a:gd name="connsiteY3" fmla="*/ 397144 h 397144"/>
                              <a:gd name="connsiteX4" fmla="*/ 317716 w 317716"/>
                              <a:gd name="connsiteY4" fmla="*/ 397144 h 397144"/>
                              <a:gd name="connsiteX0" fmla="*/ 0 w 317716"/>
                              <a:gd name="connsiteY0" fmla="*/ 0 h 397144"/>
                              <a:gd name="connsiteX1" fmla="*/ 205357 w 317716"/>
                              <a:gd name="connsiteY1" fmla="*/ 19373 h 397144"/>
                              <a:gd name="connsiteX2" fmla="*/ 282844 w 317716"/>
                              <a:gd name="connsiteY2" fmla="*/ 110426 h 397144"/>
                              <a:gd name="connsiteX3" fmla="*/ 317716 w 317716"/>
                              <a:gd name="connsiteY3" fmla="*/ 397144 h 397144"/>
                              <a:gd name="connsiteX4" fmla="*/ 317716 w 317716"/>
                              <a:gd name="connsiteY4" fmla="*/ 397144 h 397144"/>
                              <a:gd name="connsiteX0" fmla="*/ 0 w 317716"/>
                              <a:gd name="connsiteY0" fmla="*/ 576 h 397720"/>
                              <a:gd name="connsiteX1" fmla="*/ 205357 w 317716"/>
                              <a:gd name="connsiteY1" fmla="*/ 19949 h 397720"/>
                              <a:gd name="connsiteX2" fmla="*/ 282844 w 317716"/>
                              <a:gd name="connsiteY2" fmla="*/ 111002 h 397720"/>
                              <a:gd name="connsiteX3" fmla="*/ 317716 w 317716"/>
                              <a:gd name="connsiteY3" fmla="*/ 397720 h 397720"/>
                              <a:gd name="connsiteX4" fmla="*/ 317716 w 317716"/>
                              <a:gd name="connsiteY4" fmla="*/ 397720 h 397720"/>
                              <a:gd name="connsiteX0" fmla="*/ 0 w 317716"/>
                              <a:gd name="connsiteY0" fmla="*/ 0 h 397144"/>
                              <a:gd name="connsiteX1" fmla="*/ 205357 w 317716"/>
                              <a:gd name="connsiteY1" fmla="*/ 19373 h 397144"/>
                              <a:gd name="connsiteX2" fmla="*/ 282844 w 317716"/>
                              <a:gd name="connsiteY2" fmla="*/ 110426 h 397144"/>
                              <a:gd name="connsiteX3" fmla="*/ 317716 w 317716"/>
                              <a:gd name="connsiteY3" fmla="*/ 397144 h 397144"/>
                              <a:gd name="connsiteX4" fmla="*/ 317716 w 317716"/>
                              <a:gd name="connsiteY4" fmla="*/ 397144 h 3971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7716" h="397144">
                                <a:moveTo>
                                  <a:pt x="0" y="0"/>
                                </a:moveTo>
                                <a:cubicBezTo>
                                  <a:pt x="76200" y="484"/>
                                  <a:pt x="162094" y="969"/>
                                  <a:pt x="205357" y="19373"/>
                                </a:cubicBezTo>
                                <a:cubicBezTo>
                                  <a:pt x="248620" y="37777"/>
                                  <a:pt x="264118" y="47464"/>
                                  <a:pt x="282844" y="110426"/>
                                </a:cubicBezTo>
                                <a:cubicBezTo>
                                  <a:pt x="301570" y="173388"/>
                                  <a:pt x="317716" y="397144"/>
                                  <a:pt x="317716" y="397144"/>
                                </a:cubicBezTo>
                                <a:lnTo>
                                  <a:pt x="317716" y="397144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BAF7DD" id="群組 499" o:spid="_x0000_s1229" style="position:absolute;left:0;text-align:left;margin-left:115.3pt;margin-top:5.85pt;width:82.9pt;height:82.4pt;z-index:252299264;mso-width-relative:margin" coordsize="10534,10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">
                <v:group id="群組 504" o:spid="_x0000_s1230" style="position:absolute;width:10534;height:10337" coordorigin="160,-828" coordsize="11787,1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o:lock v:ext="edit" aspectratio="t"/>
                  <v:group id="群組 505" o:spid="_x0000_s1231" style="position:absolute;left:160;top:862;width:9904;height:9901" coordorigin="160" coordsize="9906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  <v:shape id="直線單箭頭接點 506" o:spid="_x0000_s1232" type="#_x0000_t32" style="position:absolute;left:160;top:5444;width:99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" strokecolor="black [3213]" strokeweight=".5pt">
                      <v:stroke endarrow="block" joinstyle="miter"/>
                    </v:shape>
                    <v:shape id="直線單箭頭接點 530" o:spid="_x0000_s1233" type="#_x0000_t32" style="position:absolute;left:-339;top:4953;width:9906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" strokecolor="black [3213]" strokeweight=".5pt">
                      <v:stroke endarrow="block" joinstyle="miter"/>
                    </v:shape>
                    <v:shape id="文字方塊 536" o:spid="_x0000_s1234" type="#_x0000_t202" style="position:absolute;left:4720;top:5268;width:1289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" filled="f" stroked="f" strokeweight=".5pt">
                      <v:textbox inset="0,0,0,0">
                        <w:txbxContent>
                          <w:p w14:paraId="636B8C81" w14:textId="77777777" w:rsidR="00762B39" w:rsidRPr="00444A5F" w:rsidRDefault="00762B39" w:rsidP="00762B39">
                            <w:pPr>
                              <w:spacing w:line="240" w:lineRule="exact"/>
                              <w:rPr>
                                <w:sz w:val="22"/>
                              </w:rPr>
                            </w:pPr>
                            <w:r w:rsidRPr="00444A5F">
                              <w:rPr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文字方塊 540" o:spid="_x0000_s1235" type="#_x0000_t202" style="position:absolute;left:3273;top:-828;width:2893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" filled="f" stroked="f" strokeweight=".5pt">
                    <v:textbox inset="0,0,0,0">
                      <w:txbxContent>
                        <w:p w14:paraId="2FFA2AFF" w14:textId="77777777" w:rsidR="00762B39" w:rsidRPr="00444A5F" w:rsidRDefault="00762B39" w:rsidP="00762B39">
                          <w:pPr>
                            <w:spacing w:line="240" w:lineRule="exact"/>
                            <w:jc w:val="center"/>
                            <w:rPr>
                              <w:i/>
                              <w:sz w:val="22"/>
                            </w:rPr>
                          </w:pPr>
                          <w:r w:rsidRPr="00444A5F">
                            <w:rPr>
                              <w:i/>
                              <w:sz w:val="22"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字方塊 544" o:spid="_x0000_s1236" type="#_x0000_t202" style="position:absolute;left:9456;top:5410;width:2491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" filled="f" stroked="f" strokeweight=".5pt">
                    <v:textbox inset="0,0,0,0">
                      <w:txbxContent>
                        <w:p w14:paraId="2B505553" w14:textId="77777777" w:rsidR="00762B39" w:rsidRPr="00444A5F" w:rsidRDefault="00762B39" w:rsidP="00762B39">
                          <w:pPr>
                            <w:spacing w:line="240" w:lineRule="exact"/>
                            <w:jc w:val="center"/>
                            <w:rPr>
                              <w:i/>
                              <w:sz w:val="22"/>
                            </w:rPr>
                          </w:pPr>
                          <w:r w:rsidRPr="00444A5F">
                            <w:rPr>
                              <w:i/>
                              <w:sz w:val="22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shape id="手繪多邊形: 圖案 548" o:spid="_x0000_s1237" style="position:absolute;left:358;top:2241;width:3175;height:3968;rotation:180;flip:x;visibility:visible;mso-wrap-style:square;v-text-anchor:middle" coordsize="317716,397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" path="m,c76200,484,162094,969,205357,19373v43263,18404,58761,28091,77487,91053c301570,173388,317716,397144,317716,397144r,e" filled="f" strokecolor="black [3213]" strokeweight="1pt">
                  <v:stroke joinstyle="miter"/>
                  <v:path arrowok="t" o:connecttype="custom" o:connectlocs="0,0;205217,19360;282652,110351;317500,396875;317500,396875" o:connectangles="0,0,0,0,0"/>
                </v:shape>
                <v:shape id="手繪多邊形: 圖案 552" o:spid="_x0000_s1238" style="position:absolute;left:4392;top:6499;width:3177;height:3971;rotation:180;flip:y;visibility:visible;mso-wrap-style:square;v-text-anchor:middle" coordsize="317716,397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" path="m,c76200,484,162094,969,205357,19373v43263,18404,58761,28091,77487,91053c301570,173388,317716,397144,317716,397144r,e" filled="f" strokecolor="black [3213]" strokeweight="1pt">
                  <v:stroke joinstyle="miter"/>
                  <v:path arrowok="t" o:connecttype="custom" o:connectlocs="0,0;205357,19373;282844,110426;317716,397144;317716,397144" o:connectangles="0,0,0,0,0"/>
                </v:shape>
              </v:group>
            </w:pict>
          </mc:Fallback>
        </mc:AlternateContent>
      </w:r>
      <w:r w:rsidRPr="00762B39">
        <w:rPr>
          <w:bCs/>
          <w:noProof/>
          <w:spacing w:val="20"/>
          <w:u w:val="single"/>
        </w:rPr>
        <mc:AlternateContent>
          <mc:Choice Requires="wpg">
            <w:drawing>
              <wp:anchor distT="0" distB="0" distL="114300" distR="114300" simplePos="0" relativeHeight="252298240" behindDoc="0" locked="0" layoutInCell="1" allowOverlap="1" wp14:anchorId="06E518F7" wp14:editId="2F0FB885">
                <wp:simplePos x="0" y="0"/>
                <wp:positionH relativeFrom="column">
                  <wp:posOffset>315706</wp:posOffset>
                </wp:positionH>
                <wp:positionV relativeFrom="paragraph">
                  <wp:posOffset>78740</wp:posOffset>
                </wp:positionV>
                <wp:extent cx="1039495" cy="1037590"/>
                <wp:effectExtent l="0" t="0" r="8255" b="10160"/>
                <wp:wrapNone/>
                <wp:docPr id="489" name="群組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9495" cy="1037590"/>
                          <a:chOff x="0" y="0"/>
                          <a:chExt cx="1039876" cy="1037852"/>
                        </a:xfrm>
                      </wpg:grpSpPr>
                      <wpg:grpSp>
                        <wpg:cNvPr id="490" name="群組 490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039876" cy="1026795"/>
                            <a:chOff x="4010" y="-40599"/>
                            <a:chExt cx="1170812" cy="1153290"/>
                          </a:xfrm>
                        </wpg:grpSpPr>
                        <wps:wsp>
                          <wps:cNvPr id="491" name="文字方塊 491"/>
                          <wps:cNvSpPr txBox="1"/>
                          <wps:spPr>
                            <a:xfrm>
                              <a:off x="309227" y="-40599"/>
                              <a:ext cx="304408" cy="215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90B914" w14:textId="77777777" w:rsidR="00762B39" w:rsidRPr="00444A5F" w:rsidRDefault="00762B39" w:rsidP="00762B39">
                                <w:pPr>
                                  <w:spacing w:line="240" w:lineRule="exact"/>
                                  <w:jc w:val="center"/>
                                  <w:rPr>
                                    <w:i/>
                                    <w:sz w:val="22"/>
                                  </w:rPr>
                                </w:pPr>
                                <w:r w:rsidRPr="00444A5F">
                                  <w:rPr>
                                    <w:i/>
                                    <w:sz w:val="22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92" name="群組 492"/>
                          <wpg:cNvGrpSpPr/>
                          <wpg:grpSpPr>
                            <a:xfrm>
                              <a:off x="4010" y="122322"/>
                              <a:ext cx="990400" cy="990369"/>
                              <a:chOff x="4011" y="0"/>
                              <a:chExt cx="990600" cy="990600"/>
                            </a:xfrm>
                          </wpg:grpSpPr>
                          <wps:wsp>
                            <wps:cNvPr id="493" name="直線單箭頭接點 493"/>
                            <wps:cNvCnPr/>
                            <wps:spPr>
                              <a:xfrm>
                                <a:off x="4011" y="544428"/>
                                <a:ext cx="990600" cy="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94" name="直線單箭頭接點 494"/>
                            <wps:cNvCnPr/>
                            <wps:spPr>
                              <a:xfrm rot="16200000">
                                <a:off x="-32533" y="495300"/>
                                <a:ext cx="990600" cy="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95" name="文字方塊 495"/>
                            <wps:cNvSpPr txBox="1"/>
                            <wps:spPr>
                              <a:xfrm>
                                <a:off x="440479" y="536644"/>
                                <a:ext cx="173280" cy="1913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191ED0" w14:textId="77777777" w:rsidR="00762B39" w:rsidRPr="00444A5F" w:rsidRDefault="00762B39" w:rsidP="00762B39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444A5F">
                                    <w:rPr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96" name="文字方塊 496"/>
                          <wps:cNvSpPr txBox="1"/>
                          <wps:spPr>
                            <a:xfrm>
                              <a:off x="941713" y="569231"/>
                              <a:ext cx="233109" cy="1801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BFF6CA" w14:textId="77777777" w:rsidR="00762B39" w:rsidRPr="00444A5F" w:rsidRDefault="00762B39" w:rsidP="00762B39">
                                <w:pPr>
                                  <w:spacing w:line="240" w:lineRule="exact"/>
                                  <w:jc w:val="center"/>
                                  <w:rPr>
                                    <w:i/>
                                    <w:sz w:val="22"/>
                                  </w:rPr>
                                </w:pPr>
                                <w:r w:rsidRPr="00444A5F">
                                  <w:rPr>
                                    <w:i/>
                                    <w:sz w:val="22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7" name="手繪多邊形: 圖案 497"/>
                        <wps:cNvSpPr/>
                        <wps:spPr>
                          <a:xfrm>
                            <a:off x="49306" y="640977"/>
                            <a:ext cx="317500" cy="396875"/>
                          </a:xfrm>
                          <a:custGeom>
                            <a:avLst/>
                            <a:gdLst>
                              <a:gd name="connsiteX0" fmla="*/ 0 w 317716"/>
                              <a:gd name="connsiteY0" fmla="*/ 0 h 397144"/>
                              <a:gd name="connsiteX1" fmla="*/ 199541 w 317716"/>
                              <a:gd name="connsiteY1" fmla="*/ 19373 h 397144"/>
                              <a:gd name="connsiteX2" fmla="*/ 282844 w 317716"/>
                              <a:gd name="connsiteY2" fmla="*/ 110426 h 397144"/>
                              <a:gd name="connsiteX3" fmla="*/ 317716 w 317716"/>
                              <a:gd name="connsiteY3" fmla="*/ 397144 h 397144"/>
                              <a:gd name="connsiteX4" fmla="*/ 317716 w 317716"/>
                              <a:gd name="connsiteY4" fmla="*/ 397144 h 397144"/>
                              <a:gd name="connsiteX0" fmla="*/ 0 w 317716"/>
                              <a:gd name="connsiteY0" fmla="*/ 0 h 397144"/>
                              <a:gd name="connsiteX1" fmla="*/ 205357 w 317716"/>
                              <a:gd name="connsiteY1" fmla="*/ 19373 h 397144"/>
                              <a:gd name="connsiteX2" fmla="*/ 282844 w 317716"/>
                              <a:gd name="connsiteY2" fmla="*/ 110426 h 397144"/>
                              <a:gd name="connsiteX3" fmla="*/ 317716 w 317716"/>
                              <a:gd name="connsiteY3" fmla="*/ 397144 h 397144"/>
                              <a:gd name="connsiteX4" fmla="*/ 317716 w 317716"/>
                              <a:gd name="connsiteY4" fmla="*/ 397144 h 397144"/>
                              <a:gd name="connsiteX0" fmla="*/ 0 w 317716"/>
                              <a:gd name="connsiteY0" fmla="*/ 576 h 397720"/>
                              <a:gd name="connsiteX1" fmla="*/ 205357 w 317716"/>
                              <a:gd name="connsiteY1" fmla="*/ 19949 h 397720"/>
                              <a:gd name="connsiteX2" fmla="*/ 282844 w 317716"/>
                              <a:gd name="connsiteY2" fmla="*/ 111002 h 397720"/>
                              <a:gd name="connsiteX3" fmla="*/ 317716 w 317716"/>
                              <a:gd name="connsiteY3" fmla="*/ 397720 h 397720"/>
                              <a:gd name="connsiteX4" fmla="*/ 317716 w 317716"/>
                              <a:gd name="connsiteY4" fmla="*/ 397720 h 397720"/>
                              <a:gd name="connsiteX0" fmla="*/ 0 w 317716"/>
                              <a:gd name="connsiteY0" fmla="*/ 0 h 397144"/>
                              <a:gd name="connsiteX1" fmla="*/ 205357 w 317716"/>
                              <a:gd name="connsiteY1" fmla="*/ 19373 h 397144"/>
                              <a:gd name="connsiteX2" fmla="*/ 282844 w 317716"/>
                              <a:gd name="connsiteY2" fmla="*/ 110426 h 397144"/>
                              <a:gd name="connsiteX3" fmla="*/ 317716 w 317716"/>
                              <a:gd name="connsiteY3" fmla="*/ 397144 h 397144"/>
                              <a:gd name="connsiteX4" fmla="*/ 317716 w 317716"/>
                              <a:gd name="connsiteY4" fmla="*/ 397144 h 3971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7716" h="397144">
                                <a:moveTo>
                                  <a:pt x="0" y="0"/>
                                </a:moveTo>
                                <a:cubicBezTo>
                                  <a:pt x="76200" y="484"/>
                                  <a:pt x="162094" y="969"/>
                                  <a:pt x="205357" y="19373"/>
                                </a:cubicBezTo>
                                <a:cubicBezTo>
                                  <a:pt x="248620" y="37777"/>
                                  <a:pt x="264118" y="47464"/>
                                  <a:pt x="282844" y="110426"/>
                                </a:cubicBezTo>
                                <a:cubicBezTo>
                                  <a:pt x="301570" y="173388"/>
                                  <a:pt x="317716" y="397144"/>
                                  <a:pt x="317716" y="397144"/>
                                </a:cubicBezTo>
                                <a:lnTo>
                                  <a:pt x="317716" y="397144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手繪多邊形: 圖案 498"/>
                        <wps:cNvSpPr/>
                        <wps:spPr>
                          <a:xfrm rot="10800000">
                            <a:off x="443753" y="219636"/>
                            <a:ext cx="317500" cy="396875"/>
                          </a:xfrm>
                          <a:custGeom>
                            <a:avLst/>
                            <a:gdLst>
                              <a:gd name="connsiteX0" fmla="*/ 0 w 317716"/>
                              <a:gd name="connsiteY0" fmla="*/ 0 h 397144"/>
                              <a:gd name="connsiteX1" fmla="*/ 199541 w 317716"/>
                              <a:gd name="connsiteY1" fmla="*/ 19373 h 397144"/>
                              <a:gd name="connsiteX2" fmla="*/ 282844 w 317716"/>
                              <a:gd name="connsiteY2" fmla="*/ 110426 h 397144"/>
                              <a:gd name="connsiteX3" fmla="*/ 317716 w 317716"/>
                              <a:gd name="connsiteY3" fmla="*/ 397144 h 397144"/>
                              <a:gd name="connsiteX4" fmla="*/ 317716 w 317716"/>
                              <a:gd name="connsiteY4" fmla="*/ 397144 h 397144"/>
                              <a:gd name="connsiteX0" fmla="*/ 0 w 317716"/>
                              <a:gd name="connsiteY0" fmla="*/ 0 h 397144"/>
                              <a:gd name="connsiteX1" fmla="*/ 205357 w 317716"/>
                              <a:gd name="connsiteY1" fmla="*/ 19373 h 397144"/>
                              <a:gd name="connsiteX2" fmla="*/ 282844 w 317716"/>
                              <a:gd name="connsiteY2" fmla="*/ 110426 h 397144"/>
                              <a:gd name="connsiteX3" fmla="*/ 317716 w 317716"/>
                              <a:gd name="connsiteY3" fmla="*/ 397144 h 397144"/>
                              <a:gd name="connsiteX4" fmla="*/ 317716 w 317716"/>
                              <a:gd name="connsiteY4" fmla="*/ 397144 h 397144"/>
                              <a:gd name="connsiteX0" fmla="*/ 0 w 317716"/>
                              <a:gd name="connsiteY0" fmla="*/ 576 h 397720"/>
                              <a:gd name="connsiteX1" fmla="*/ 205357 w 317716"/>
                              <a:gd name="connsiteY1" fmla="*/ 19949 h 397720"/>
                              <a:gd name="connsiteX2" fmla="*/ 282844 w 317716"/>
                              <a:gd name="connsiteY2" fmla="*/ 111002 h 397720"/>
                              <a:gd name="connsiteX3" fmla="*/ 317716 w 317716"/>
                              <a:gd name="connsiteY3" fmla="*/ 397720 h 397720"/>
                              <a:gd name="connsiteX4" fmla="*/ 317716 w 317716"/>
                              <a:gd name="connsiteY4" fmla="*/ 397720 h 397720"/>
                              <a:gd name="connsiteX0" fmla="*/ 0 w 317716"/>
                              <a:gd name="connsiteY0" fmla="*/ 0 h 397144"/>
                              <a:gd name="connsiteX1" fmla="*/ 205357 w 317716"/>
                              <a:gd name="connsiteY1" fmla="*/ 19373 h 397144"/>
                              <a:gd name="connsiteX2" fmla="*/ 282844 w 317716"/>
                              <a:gd name="connsiteY2" fmla="*/ 110426 h 397144"/>
                              <a:gd name="connsiteX3" fmla="*/ 317716 w 317716"/>
                              <a:gd name="connsiteY3" fmla="*/ 397144 h 397144"/>
                              <a:gd name="connsiteX4" fmla="*/ 317716 w 317716"/>
                              <a:gd name="connsiteY4" fmla="*/ 397144 h 3971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7716" h="397144">
                                <a:moveTo>
                                  <a:pt x="0" y="0"/>
                                </a:moveTo>
                                <a:cubicBezTo>
                                  <a:pt x="76200" y="484"/>
                                  <a:pt x="162094" y="969"/>
                                  <a:pt x="205357" y="19373"/>
                                </a:cubicBezTo>
                                <a:cubicBezTo>
                                  <a:pt x="248620" y="37777"/>
                                  <a:pt x="264118" y="47464"/>
                                  <a:pt x="282844" y="110426"/>
                                </a:cubicBezTo>
                                <a:cubicBezTo>
                                  <a:pt x="301570" y="173388"/>
                                  <a:pt x="317716" y="397144"/>
                                  <a:pt x="317716" y="397144"/>
                                </a:cubicBezTo>
                                <a:lnTo>
                                  <a:pt x="317716" y="397144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E518F7" id="群組 489" o:spid="_x0000_s1239" style="position:absolute;left:0;text-align:left;margin-left:24.85pt;margin-top:6.2pt;width:81.85pt;height:81.7pt;z-index:252298240;mso-width-relative:margin" coordsize="10398,10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">
                <v:group id="群組 490" o:spid="_x0000_s1240" style="position:absolute;width:10398;height:10267" coordorigin="40,-405" coordsize="11708,1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o:lock v:ext="edit" aspectratio="t"/>
                  <v:shape id="文字方塊 491" o:spid="_x0000_s1241" type="#_x0000_t202" style="position:absolute;left:3092;top:-405;width:3044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" filled="f" stroked="f" strokeweight=".5pt">
                    <v:textbox inset="0,0,0,0">
                      <w:txbxContent>
                        <w:p w14:paraId="7F90B914" w14:textId="77777777" w:rsidR="00762B39" w:rsidRPr="00444A5F" w:rsidRDefault="00762B39" w:rsidP="00762B39">
                          <w:pPr>
                            <w:spacing w:line="240" w:lineRule="exact"/>
                            <w:jc w:val="center"/>
                            <w:rPr>
                              <w:i/>
                              <w:sz w:val="22"/>
                            </w:rPr>
                          </w:pPr>
                          <w:r w:rsidRPr="00444A5F">
                            <w:rPr>
                              <w:i/>
                              <w:sz w:val="22"/>
                            </w:rPr>
                            <w:t>F</w:t>
                          </w:r>
                        </w:p>
                      </w:txbxContent>
                    </v:textbox>
                  </v:shape>
                  <v:group id="群組 492" o:spid="_x0000_s1242" style="position:absolute;left:40;top:1223;width:9904;height:9903" coordorigin="40" coordsize="9906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  <v:shape id="直線單箭頭接點 493" o:spid="_x0000_s1243" type="#_x0000_t32" style="position:absolute;left:40;top:5444;width:99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" strokecolor="black [3213]" strokeweight=".5pt">
                      <v:stroke endarrow="block" joinstyle="miter"/>
                    </v:shape>
                    <v:shape id="直線單箭頭接點 494" o:spid="_x0000_s1244" type="#_x0000_t32" style="position:absolute;left:-326;top:4953;width:9906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" strokecolor="black [3213]" strokeweight=".5pt">
                      <v:stroke endarrow="block" joinstyle="miter"/>
                    </v:shape>
                    <v:shape id="文字方塊 495" o:spid="_x0000_s1245" type="#_x0000_t202" style="position:absolute;left:4404;top:5366;width:1733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" filled="f" stroked="f" strokeweight=".5pt">
                      <v:textbox inset="0,0,0,0">
                        <w:txbxContent>
                          <w:p w14:paraId="6E191ED0" w14:textId="77777777" w:rsidR="00762B39" w:rsidRPr="00444A5F" w:rsidRDefault="00762B39" w:rsidP="00762B39">
                            <w:pPr>
                              <w:spacing w:line="240" w:lineRule="exact"/>
                              <w:jc w:val="center"/>
                              <w:rPr>
                                <w:sz w:val="22"/>
                              </w:rPr>
                            </w:pPr>
                            <w:r w:rsidRPr="00444A5F">
                              <w:rPr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文字方塊 496" o:spid="_x0000_s1246" type="#_x0000_t202" style="position:absolute;left:9417;top:5692;width:2331;height:1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" filled="f" stroked="f" strokeweight=".5pt">
                    <v:textbox inset="0,0,0,0">
                      <w:txbxContent>
                        <w:p w14:paraId="54BFF6CA" w14:textId="77777777" w:rsidR="00762B39" w:rsidRPr="00444A5F" w:rsidRDefault="00762B39" w:rsidP="00762B39">
                          <w:pPr>
                            <w:spacing w:line="240" w:lineRule="exact"/>
                            <w:jc w:val="center"/>
                            <w:rPr>
                              <w:i/>
                              <w:sz w:val="22"/>
                            </w:rPr>
                          </w:pPr>
                          <w:r w:rsidRPr="00444A5F">
                            <w:rPr>
                              <w:i/>
                              <w:sz w:val="22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shape id="手繪多邊形: 圖案 497" o:spid="_x0000_s1247" style="position:absolute;left:493;top:6409;width:3175;height:3969;visibility:visible;mso-wrap-style:square;v-text-anchor:middle" coordsize="317716,397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" path="m,c76200,484,162094,969,205357,19373v43263,18404,58761,28091,77487,91053c301570,173388,317716,397144,317716,397144r,e" filled="f" strokecolor="black [3213]" strokeweight="1pt">
                  <v:stroke joinstyle="miter"/>
                  <v:path arrowok="t" o:connecttype="custom" o:connectlocs="0,0;205217,19360;282652,110351;317500,396875;317500,396875" o:connectangles="0,0,0,0,0"/>
                </v:shape>
                <v:shape id="手繪多邊形: 圖案 498" o:spid="_x0000_s1248" style="position:absolute;left:4437;top:2196;width:3175;height:3969;rotation:180;visibility:visible;mso-wrap-style:square;v-text-anchor:middle" coordsize="317716,397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" path="m,c76200,484,162094,969,205357,19373v43263,18404,58761,28091,77487,91053c301570,173388,317716,397144,317716,397144r,e" filled="f" strokecolor="black [3213]" strokeweight="1pt">
                  <v:stroke joinstyle="miter"/>
                  <v:path arrowok="t" o:connecttype="custom" o:connectlocs="0,0;205217,19360;282652,110351;317500,396875;317500,396875" o:connectangles="0,0,0,0,0"/>
                </v:shape>
              </v:group>
            </w:pict>
          </mc:Fallback>
        </mc:AlternateContent>
      </w:r>
      <w:r w:rsidRPr="00762B39">
        <w:rPr>
          <w:bCs/>
          <w:noProof/>
          <w:spacing w:val="20"/>
          <w:u w:val="single"/>
        </w:rPr>
        <mc:AlternateContent>
          <mc:Choice Requires="wpg">
            <w:drawing>
              <wp:anchor distT="0" distB="0" distL="114300" distR="114300" simplePos="0" relativeHeight="252301312" behindDoc="0" locked="0" layoutInCell="1" allowOverlap="1" wp14:anchorId="11D4E97A" wp14:editId="221C452A">
                <wp:simplePos x="0" y="0"/>
                <wp:positionH relativeFrom="column">
                  <wp:posOffset>2626324</wp:posOffset>
                </wp:positionH>
                <wp:positionV relativeFrom="paragraph">
                  <wp:posOffset>79116</wp:posOffset>
                </wp:positionV>
                <wp:extent cx="1019064" cy="1030605"/>
                <wp:effectExtent l="0" t="0" r="10160" b="17145"/>
                <wp:wrapNone/>
                <wp:docPr id="212" name="群組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064" cy="1030605"/>
                          <a:chOff x="0" y="0"/>
                          <a:chExt cx="1019865" cy="1030605"/>
                        </a:xfrm>
                      </wpg:grpSpPr>
                      <wpg:grpSp>
                        <wpg:cNvPr id="213" name="群組 213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019865" cy="1030605"/>
                            <a:chOff x="4009" y="-51212"/>
                            <a:chExt cx="1151643" cy="1160090"/>
                          </a:xfrm>
                        </wpg:grpSpPr>
                        <wps:wsp>
                          <wps:cNvPr id="214" name="文字方塊 214"/>
                          <wps:cNvSpPr txBox="1"/>
                          <wps:spPr>
                            <a:xfrm>
                              <a:off x="328751" y="-51212"/>
                              <a:ext cx="257613" cy="1751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36B279" w14:textId="77777777" w:rsidR="00762B39" w:rsidRPr="00444A5F" w:rsidRDefault="00762B39" w:rsidP="00762B39">
                                <w:pPr>
                                  <w:spacing w:line="240" w:lineRule="exact"/>
                                  <w:jc w:val="center"/>
                                  <w:rPr>
                                    <w:i/>
                                    <w:sz w:val="22"/>
                                  </w:rPr>
                                </w:pPr>
                                <w:r w:rsidRPr="00444A5F">
                                  <w:rPr>
                                    <w:i/>
                                    <w:sz w:val="22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15" name="群組 215"/>
                          <wpg:cNvGrpSpPr/>
                          <wpg:grpSpPr>
                            <a:xfrm>
                              <a:off x="4009" y="118311"/>
                              <a:ext cx="990401" cy="990567"/>
                              <a:chOff x="4010" y="0"/>
                              <a:chExt cx="990600" cy="990600"/>
                            </a:xfrm>
                          </wpg:grpSpPr>
                          <wps:wsp>
                            <wps:cNvPr id="216" name="直線單箭頭接點 216"/>
                            <wps:cNvCnPr/>
                            <wps:spPr>
                              <a:xfrm>
                                <a:off x="4010" y="540418"/>
                                <a:ext cx="990600" cy="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8" name="直線單箭頭接點 218"/>
                            <wps:cNvCnPr/>
                            <wps:spPr>
                              <a:xfrm rot="16200000">
                                <a:off x="-32525" y="495300"/>
                                <a:ext cx="990600" cy="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9" name="文字方塊 219"/>
                            <wps:cNvSpPr txBox="1"/>
                            <wps:spPr>
                              <a:xfrm>
                                <a:off x="446945" y="527232"/>
                                <a:ext cx="155382" cy="179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699623" w14:textId="77777777" w:rsidR="00762B39" w:rsidRPr="00444A5F" w:rsidRDefault="00762B39" w:rsidP="00762B39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444A5F">
                                    <w:rPr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9" name="文字方塊 229"/>
                          <wps:cNvSpPr txBox="1"/>
                          <wps:spPr>
                            <a:xfrm>
                              <a:off x="955244" y="558635"/>
                              <a:ext cx="200408" cy="1865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B18FCF" w14:textId="77777777" w:rsidR="00762B39" w:rsidRPr="00444A5F" w:rsidRDefault="00762B39" w:rsidP="00762B39">
                                <w:pPr>
                                  <w:spacing w:line="240" w:lineRule="exact"/>
                                  <w:jc w:val="center"/>
                                  <w:rPr>
                                    <w:i/>
                                    <w:sz w:val="22"/>
                                  </w:rPr>
                                </w:pPr>
                                <w:r w:rsidRPr="00444A5F">
                                  <w:rPr>
                                    <w:i/>
                                    <w:sz w:val="22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0" name="直線接點 230"/>
                        <wps:cNvCnPr/>
                        <wps:spPr>
                          <a:xfrm flipV="1">
                            <a:off x="40341" y="259977"/>
                            <a:ext cx="323527" cy="2576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" name="直線接點 231"/>
                        <wps:cNvCnPr/>
                        <wps:spPr>
                          <a:xfrm flipV="1">
                            <a:off x="443752" y="744071"/>
                            <a:ext cx="323527" cy="2576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1D4E97A" id="群組 212" o:spid="_x0000_s1249" style="position:absolute;left:0;text-align:left;margin-left:206.8pt;margin-top:6.25pt;width:80.25pt;height:81.15pt;z-index:252301312;mso-width-relative:margin" coordsize="10198,10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">
                <v:group id="群組 213" o:spid="_x0000_s1250" style="position:absolute;width:10198;height:10306" coordorigin="40,-512" coordsize="11516,1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o:lock v:ext="edit" aspectratio="t"/>
                  <v:shape id="文字方塊 214" o:spid="_x0000_s1251" type="#_x0000_t202" style="position:absolute;left:3287;top:-512;width:257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" filled="f" stroked="f" strokeweight=".5pt">
                    <v:textbox inset="0,0,0,0">
                      <w:txbxContent>
                        <w:p w14:paraId="4636B279" w14:textId="77777777" w:rsidR="00762B39" w:rsidRPr="00444A5F" w:rsidRDefault="00762B39" w:rsidP="00762B39">
                          <w:pPr>
                            <w:spacing w:line="240" w:lineRule="exact"/>
                            <w:jc w:val="center"/>
                            <w:rPr>
                              <w:i/>
                              <w:sz w:val="22"/>
                            </w:rPr>
                          </w:pPr>
                          <w:r w:rsidRPr="00444A5F">
                            <w:rPr>
                              <w:i/>
                              <w:sz w:val="22"/>
                            </w:rPr>
                            <w:t>F</w:t>
                          </w:r>
                        </w:p>
                      </w:txbxContent>
                    </v:textbox>
                  </v:shape>
                  <v:group id="群組 215" o:spid="_x0000_s1252" style="position:absolute;left:40;top:1183;width:9904;height:9905" coordorigin="40" coordsize="9906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<v:shape id="直線單箭頭接點 216" o:spid="_x0000_s1253" type="#_x0000_t32" style="position:absolute;left:40;top:5404;width:99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" strokecolor="black [3213]" strokeweight=".5pt">
                      <v:stroke endarrow="block" joinstyle="miter"/>
                    </v:shape>
                    <v:shape id="直線單箭頭接點 218" o:spid="_x0000_s1254" type="#_x0000_t32" style="position:absolute;left:-326;top:4953;width:9906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" strokecolor="black [3213]" strokeweight=".5pt">
                      <v:stroke endarrow="block" joinstyle="miter"/>
                    </v:shape>
                    <v:shape id="文字方塊 219" o:spid="_x0000_s1255" type="#_x0000_t202" style="position:absolute;left:4469;top:5272;width:1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5MX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DJZ/B3Jh0BvfwFAAD//wMAUEsBAi0AFAAGAAgAAAAhANvh9svuAAAAhQEAABMAAAAAAAAA&#10;AAAAAAAAAAAAAFtDb250ZW50X1R5cGVzXS54bWxQSwECLQAUAAYACAAAACEAWvQsW78AAAAVAQAA&#10;CwAAAAAAAAAAAAAAAAAfAQAAX3JlbHMvLnJlbHNQSwECLQAUAAYACAAAACEAv6eTF8YAAADcAAAA&#10;DwAAAAAAAAAAAAAAAAAHAgAAZHJzL2Rvd25yZXYueG1sUEsFBgAAAAADAAMAtwAAAPoCAAAAAA==&#10;" filled="f" stroked="f" strokeweight=".5pt">
                      <v:textbox inset="0,0,0,0">
                        <w:txbxContent>
                          <w:p w14:paraId="3B699623" w14:textId="77777777" w:rsidR="00762B39" w:rsidRPr="00444A5F" w:rsidRDefault="00762B39" w:rsidP="00762B39">
                            <w:pPr>
                              <w:spacing w:line="240" w:lineRule="exact"/>
                              <w:jc w:val="center"/>
                              <w:rPr>
                                <w:sz w:val="22"/>
                              </w:rPr>
                            </w:pPr>
                            <w:r w:rsidRPr="00444A5F">
                              <w:rPr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文字方塊 229" o:spid="_x0000_s1256" type="#_x0000_t202" style="position:absolute;left:9552;top:5586;width:2004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1mq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DPZ/B3Jh0BvfwFAAD//wMAUEsBAi0AFAAGAAgAAAAhANvh9svuAAAAhQEAABMAAAAAAAAA&#10;AAAAAAAAAAAAAFtDb250ZW50X1R5cGVzXS54bWxQSwECLQAUAAYACAAAACEAWvQsW78AAAAVAQAA&#10;CwAAAAAAAAAAAAAAAAAfAQAAX3JlbHMvLnJlbHNQSwECLQAUAAYACAAAACEAcctZqsYAAADcAAAA&#10;DwAAAAAAAAAAAAAAAAAHAgAAZHJzL2Rvd25yZXYueG1sUEsFBgAAAAADAAMAtwAAAPoCAAAAAA==&#10;" filled="f" stroked="f" strokeweight=".5pt">
                    <v:textbox inset="0,0,0,0">
                      <w:txbxContent>
                        <w:p w14:paraId="5CB18FCF" w14:textId="77777777" w:rsidR="00762B39" w:rsidRPr="00444A5F" w:rsidRDefault="00762B39" w:rsidP="00762B39">
                          <w:pPr>
                            <w:spacing w:line="240" w:lineRule="exact"/>
                            <w:jc w:val="center"/>
                            <w:rPr>
                              <w:i/>
                              <w:sz w:val="22"/>
                            </w:rPr>
                          </w:pPr>
                          <w:r w:rsidRPr="00444A5F">
                            <w:rPr>
                              <w:i/>
                              <w:sz w:val="22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line id="直線接點 230" o:spid="_x0000_s1257" style="position:absolute;flip:y;visibility:visible;mso-wrap-style:square" from="403,2599" to="3638,5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" strokecolor="black [3213]" strokeweight="1pt">
                  <v:stroke joinstyle="miter"/>
                </v:line>
                <v:line id="直線接點 231" o:spid="_x0000_s1258" style="position:absolute;flip:y;visibility:visible;mso-wrap-style:square" from="4437,7440" to="7672,10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" strokecolor="black [3213]" strokeweight="1pt">
                  <v:stroke joinstyle="miter"/>
                </v:line>
              </v:group>
            </w:pict>
          </mc:Fallback>
        </mc:AlternateContent>
      </w:r>
      <w:r w:rsidRPr="00762B39">
        <w:rPr>
          <w:bCs/>
          <w:noProof/>
          <w:spacing w:val="20"/>
          <w:u w:val="single"/>
        </w:rPr>
        <mc:AlternateContent>
          <mc:Choice Requires="wpg">
            <w:drawing>
              <wp:anchor distT="0" distB="0" distL="114300" distR="114300" simplePos="0" relativeHeight="252300288" behindDoc="0" locked="0" layoutInCell="1" allowOverlap="1" wp14:anchorId="4E2E1C98" wp14:editId="3C4AA98E">
                <wp:simplePos x="0" y="0"/>
                <wp:positionH relativeFrom="column">
                  <wp:posOffset>4927492</wp:posOffset>
                </wp:positionH>
                <wp:positionV relativeFrom="paragraph">
                  <wp:posOffset>109452</wp:posOffset>
                </wp:positionV>
                <wp:extent cx="1002362" cy="1006475"/>
                <wp:effectExtent l="0" t="0" r="7620" b="22225"/>
                <wp:wrapNone/>
                <wp:docPr id="203" name="群組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362" cy="1006475"/>
                          <a:chOff x="0" y="0"/>
                          <a:chExt cx="1003562" cy="1006744"/>
                        </a:xfrm>
                      </wpg:grpSpPr>
                      <wpg:grpSp>
                        <wpg:cNvPr id="204" name="群組 204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003562" cy="986790"/>
                            <a:chOff x="0" y="-58406"/>
                            <a:chExt cx="1169003" cy="1149636"/>
                          </a:xfrm>
                        </wpg:grpSpPr>
                        <wps:wsp>
                          <wps:cNvPr id="205" name="文字方塊 205"/>
                          <wps:cNvSpPr txBox="1"/>
                          <wps:spPr>
                            <a:xfrm>
                              <a:off x="342921" y="-58406"/>
                              <a:ext cx="259494" cy="18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E61F14" w14:textId="77777777" w:rsidR="00762B39" w:rsidRPr="00444A5F" w:rsidRDefault="00762B39" w:rsidP="00762B39">
                                <w:pPr>
                                  <w:spacing w:line="240" w:lineRule="exact"/>
                                  <w:jc w:val="center"/>
                                  <w:rPr>
                                    <w:i/>
                                    <w:sz w:val="22"/>
                                  </w:rPr>
                                </w:pPr>
                                <w:r w:rsidRPr="00444A5F">
                                  <w:rPr>
                                    <w:i/>
                                    <w:sz w:val="22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直線單箭頭接點 206"/>
                          <wps:cNvCnPr/>
                          <wps:spPr>
                            <a:xfrm>
                              <a:off x="0" y="637673"/>
                              <a:ext cx="989965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" name="直線單箭頭接點 207"/>
                          <wps:cNvCnPr/>
                          <wps:spPr>
                            <a:xfrm rot="16200000">
                              <a:off x="-22092" y="596248"/>
                              <a:ext cx="989965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8" name="文字方塊 208"/>
                          <wps:cNvSpPr txBox="1"/>
                          <wps:spPr>
                            <a:xfrm>
                              <a:off x="448890" y="618614"/>
                              <a:ext cx="148245" cy="1713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431881" w14:textId="77777777" w:rsidR="00762B39" w:rsidRPr="00444A5F" w:rsidRDefault="00762B39" w:rsidP="00762B39">
                                <w:pPr>
                                  <w:spacing w:line="240" w:lineRule="exact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444A5F">
                                  <w:rPr>
                                    <w:sz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文字方塊 209"/>
                          <wps:cNvSpPr txBox="1"/>
                          <wps:spPr>
                            <a:xfrm>
                              <a:off x="916973" y="538795"/>
                              <a:ext cx="252030" cy="1918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100FB1" w14:textId="77777777" w:rsidR="00762B39" w:rsidRPr="00444A5F" w:rsidRDefault="00762B39" w:rsidP="00762B39">
                                <w:pPr>
                                  <w:spacing w:line="240" w:lineRule="exact"/>
                                  <w:jc w:val="center"/>
                                  <w:rPr>
                                    <w:i/>
                                    <w:sz w:val="22"/>
                                  </w:rPr>
                                </w:pPr>
                                <w:r w:rsidRPr="00444A5F">
                                  <w:rPr>
                                    <w:i/>
                                    <w:sz w:val="22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0" name="手繪多邊形: 圖案 210"/>
                        <wps:cNvSpPr/>
                        <wps:spPr>
                          <a:xfrm rot="10800000" flipV="1">
                            <a:off x="439271" y="609600"/>
                            <a:ext cx="317716" cy="397144"/>
                          </a:xfrm>
                          <a:custGeom>
                            <a:avLst/>
                            <a:gdLst>
                              <a:gd name="connsiteX0" fmla="*/ 0 w 317716"/>
                              <a:gd name="connsiteY0" fmla="*/ 0 h 397144"/>
                              <a:gd name="connsiteX1" fmla="*/ 199541 w 317716"/>
                              <a:gd name="connsiteY1" fmla="*/ 19373 h 397144"/>
                              <a:gd name="connsiteX2" fmla="*/ 282844 w 317716"/>
                              <a:gd name="connsiteY2" fmla="*/ 110426 h 397144"/>
                              <a:gd name="connsiteX3" fmla="*/ 317716 w 317716"/>
                              <a:gd name="connsiteY3" fmla="*/ 397144 h 397144"/>
                              <a:gd name="connsiteX4" fmla="*/ 317716 w 317716"/>
                              <a:gd name="connsiteY4" fmla="*/ 397144 h 397144"/>
                              <a:gd name="connsiteX0" fmla="*/ 0 w 317716"/>
                              <a:gd name="connsiteY0" fmla="*/ 0 h 397144"/>
                              <a:gd name="connsiteX1" fmla="*/ 205357 w 317716"/>
                              <a:gd name="connsiteY1" fmla="*/ 19373 h 397144"/>
                              <a:gd name="connsiteX2" fmla="*/ 282844 w 317716"/>
                              <a:gd name="connsiteY2" fmla="*/ 110426 h 397144"/>
                              <a:gd name="connsiteX3" fmla="*/ 317716 w 317716"/>
                              <a:gd name="connsiteY3" fmla="*/ 397144 h 397144"/>
                              <a:gd name="connsiteX4" fmla="*/ 317716 w 317716"/>
                              <a:gd name="connsiteY4" fmla="*/ 397144 h 397144"/>
                              <a:gd name="connsiteX0" fmla="*/ 0 w 317716"/>
                              <a:gd name="connsiteY0" fmla="*/ 576 h 397720"/>
                              <a:gd name="connsiteX1" fmla="*/ 205357 w 317716"/>
                              <a:gd name="connsiteY1" fmla="*/ 19949 h 397720"/>
                              <a:gd name="connsiteX2" fmla="*/ 282844 w 317716"/>
                              <a:gd name="connsiteY2" fmla="*/ 111002 h 397720"/>
                              <a:gd name="connsiteX3" fmla="*/ 317716 w 317716"/>
                              <a:gd name="connsiteY3" fmla="*/ 397720 h 397720"/>
                              <a:gd name="connsiteX4" fmla="*/ 317716 w 317716"/>
                              <a:gd name="connsiteY4" fmla="*/ 397720 h 397720"/>
                              <a:gd name="connsiteX0" fmla="*/ 0 w 317716"/>
                              <a:gd name="connsiteY0" fmla="*/ 0 h 397144"/>
                              <a:gd name="connsiteX1" fmla="*/ 205357 w 317716"/>
                              <a:gd name="connsiteY1" fmla="*/ 19373 h 397144"/>
                              <a:gd name="connsiteX2" fmla="*/ 282844 w 317716"/>
                              <a:gd name="connsiteY2" fmla="*/ 110426 h 397144"/>
                              <a:gd name="connsiteX3" fmla="*/ 317716 w 317716"/>
                              <a:gd name="connsiteY3" fmla="*/ 397144 h 397144"/>
                              <a:gd name="connsiteX4" fmla="*/ 317716 w 317716"/>
                              <a:gd name="connsiteY4" fmla="*/ 397144 h 3971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7716" h="397144">
                                <a:moveTo>
                                  <a:pt x="0" y="0"/>
                                </a:moveTo>
                                <a:cubicBezTo>
                                  <a:pt x="76200" y="484"/>
                                  <a:pt x="162094" y="969"/>
                                  <a:pt x="205357" y="19373"/>
                                </a:cubicBezTo>
                                <a:cubicBezTo>
                                  <a:pt x="248620" y="37777"/>
                                  <a:pt x="264118" y="47464"/>
                                  <a:pt x="282844" y="110426"/>
                                </a:cubicBezTo>
                                <a:cubicBezTo>
                                  <a:pt x="301570" y="173388"/>
                                  <a:pt x="317716" y="397144"/>
                                  <a:pt x="317716" y="397144"/>
                                </a:cubicBezTo>
                                <a:lnTo>
                                  <a:pt x="317716" y="397144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手繪多邊形: 圖案 211"/>
                        <wps:cNvSpPr/>
                        <wps:spPr>
                          <a:xfrm rot="10800000" flipH="1" flipV="1">
                            <a:off x="49306" y="609600"/>
                            <a:ext cx="317716" cy="397144"/>
                          </a:xfrm>
                          <a:custGeom>
                            <a:avLst/>
                            <a:gdLst>
                              <a:gd name="connsiteX0" fmla="*/ 0 w 317716"/>
                              <a:gd name="connsiteY0" fmla="*/ 0 h 397144"/>
                              <a:gd name="connsiteX1" fmla="*/ 199541 w 317716"/>
                              <a:gd name="connsiteY1" fmla="*/ 19373 h 397144"/>
                              <a:gd name="connsiteX2" fmla="*/ 282844 w 317716"/>
                              <a:gd name="connsiteY2" fmla="*/ 110426 h 397144"/>
                              <a:gd name="connsiteX3" fmla="*/ 317716 w 317716"/>
                              <a:gd name="connsiteY3" fmla="*/ 397144 h 397144"/>
                              <a:gd name="connsiteX4" fmla="*/ 317716 w 317716"/>
                              <a:gd name="connsiteY4" fmla="*/ 397144 h 397144"/>
                              <a:gd name="connsiteX0" fmla="*/ 0 w 317716"/>
                              <a:gd name="connsiteY0" fmla="*/ 0 h 397144"/>
                              <a:gd name="connsiteX1" fmla="*/ 205357 w 317716"/>
                              <a:gd name="connsiteY1" fmla="*/ 19373 h 397144"/>
                              <a:gd name="connsiteX2" fmla="*/ 282844 w 317716"/>
                              <a:gd name="connsiteY2" fmla="*/ 110426 h 397144"/>
                              <a:gd name="connsiteX3" fmla="*/ 317716 w 317716"/>
                              <a:gd name="connsiteY3" fmla="*/ 397144 h 397144"/>
                              <a:gd name="connsiteX4" fmla="*/ 317716 w 317716"/>
                              <a:gd name="connsiteY4" fmla="*/ 397144 h 397144"/>
                              <a:gd name="connsiteX0" fmla="*/ 0 w 317716"/>
                              <a:gd name="connsiteY0" fmla="*/ 576 h 397720"/>
                              <a:gd name="connsiteX1" fmla="*/ 205357 w 317716"/>
                              <a:gd name="connsiteY1" fmla="*/ 19949 h 397720"/>
                              <a:gd name="connsiteX2" fmla="*/ 282844 w 317716"/>
                              <a:gd name="connsiteY2" fmla="*/ 111002 h 397720"/>
                              <a:gd name="connsiteX3" fmla="*/ 317716 w 317716"/>
                              <a:gd name="connsiteY3" fmla="*/ 397720 h 397720"/>
                              <a:gd name="connsiteX4" fmla="*/ 317716 w 317716"/>
                              <a:gd name="connsiteY4" fmla="*/ 397720 h 397720"/>
                              <a:gd name="connsiteX0" fmla="*/ 0 w 317716"/>
                              <a:gd name="connsiteY0" fmla="*/ 0 h 397144"/>
                              <a:gd name="connsiteX1" fmla="*/ 205357 w 317716"/>
                              <a:gd name="connsiteY1" fmla="*/ 19373 h 397144"/>
                              <a:gd name="connsiteX2" fmla="*/ 282844 w 317716"/>
                              <a:gd name="connsiteY2" fmla="*/ 110426 h 397144"/>
                              <a:gd name="connsiteX3" fmla="*/ 317716 w 317716"/>
                              <a:gd name="connsiteY3" fmla="*/ 397144 h 397144"/>
                              <a:gd name="connsiteX4" fmla="*/ 317716 w 317716"/>
                              <a:gd name="connsiteY4" fmla="*/ 397144 h 3971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7716" h="397144">
                                <a:moveTo>
                                  <a:pt x="0" y="0"/>
                                </a:moveTo>
                                <a:cubicBezTo>
                                  <a:pt x="76200" y="484"/>
                                  <a:pt x="162094" y="969"/>
                                  <a:pt x="205357" y="19373"/>
                                </a:cubicBezTo>
                                <a:cubicBezTo>
                                  <a:pt x="248620" y="37777"/>
                                  <a:pt x="264118" y="47464"/>
                                  <a:pt x="282844" y="110426"/>
                                </a:cubicBezTo>
                                <a:cubicBezTo>
                                  <a:pt x="301570" y="173388"/>
                                  <a:pt x="317716" y="397144"/>
                                  <a:pt x="317716" y="397144"/>
                                </a:cubicBezTo>
                                <a:lnTo>
                                  <a:pt x="317716" y="397144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2E1C98" id="群組 203" o:spid="_x0000_s1259" style="position:absolute;left:0;text-align:left;margin-left:388pt;margin-top:8.6pt;width:78.95pt;height:79.25pt;z-index:252300288;mso-width-relative:margin" coordsize="10035,10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">
                <v:group id="群組 204" o:spid="_x0000_s1260" style="position:absolute;width:10035;height:9867" coordorigin=",-584" coordsize="11690,1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o:lock v:ext="edit" aspectratio="t"/>
                  <v:shape id="文字方塊 205" o:spid="_x0000_s1261" type="#_x0000_t202" style="position:absolute;left:3429;top:-584;width:259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w/PxgAAANwAAAAPAAAAZHJzL2Rvd25yZXYueG1sRI9BSwMx&#10;FITvgv8hPMGbTVpQ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uzMPz8YAAADcAAAA&#10;DwAAAAAAAAAAAAAAAAAHAgAAZHJzL2Rvd25yZXYueG1sUEsFBgAAAAADAAMAtwAAAPoCAAAAAA==&#10;" filled="f" stroked="f" strokeweight=".5pt">
                    <v:textbox inset="0,0,0,0">
                      <w:txbxContent>
                        <w:p w14:paraId="43E61F14" w14:textId="77777777" w:rsidR="00762B39" w:rsidRPr="00444A5F" w:rsidRDefault="00762B39" w:rsidP="00762B39">
                          <w:pPr>
                            <w:spacing w:line="240" w:lineRule="exact"/>
                            <w:jc w:val="center"/>
                            <w:rPr>
                              <w:i/>
                              <w:sz w:val="22"/>
                            </w:rPr>
                          </w:pPr>
                          <w:r w:rsidRPr="00444A5F">
                            <w:rPr>
                              <w:i/>
                              <w:sz w:val="22"/>
                            </w:rPr>
                            <w:t>F</w:t>
                          </w:r>
                        </w:p>
                      </w:txbxContent>
                    </v:textbox>
                  </v:shape>
                  <v:shape id="直線單箭頭接點 206" o:spid="_x0000_s1262" type="#_x0000_t32" style="position:absolute;top:6376;width:98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" strokecolor="black [3213]" strokeweight=".5pt">
                    <v:stroke endarrow="block" joinstyle="miter"/>
                  </v:shape>
                  <v:shape id="直線單箭頭接點 207" o:spid="_x0000_s1263" type="#_x0000_t32" style="position:absolute;left:-222;top:5962;width:990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" strokecolor="black [3213]" strokeweight=".5pt">
                    <v:stroke endarrow="block" joinstyle="miter"/>
                  </v:shape>
                  <v:shape id="文字方塊 208" o:spid="_x0000_s1264" type="#_x0000_t202" style="position:absolute;left:4488;top:6186;width:148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" filled="f" stroked="f" strokeweight=".5pt">
                    <v:textbox inset="0,0,0,0">
                      <w:txbxContent>
                        <w:p w14:paraId="6E431881" w14:textId="77777777" w:rsidR="00762B39" w:rsidRPr="00444A5F" w:rsidRDefault="00762B39" w:rsidP="00762B39">
                          <w:pPr>
                            <w:spacing w:line="240" w:lineRule="exact"/>
                            <w:jc w:val="center"/>
                            <w:rPr>
                              <w:sz w:val="22"/>
                            </w:rPr>
                          </w:pPr>
                          <w:r w:rsidRPr="00444A5F">
                            <w:rPr>
                              <w:sz w:val="22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209" o:spid="_x0000_s1265" type="#_x0000_t202" style="position:absolute;left:9169;top:5387;width:2521;height:1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" filled="f" stroked="f" strokeweight=".5pt">
                    <v:textbox inset="0,0,0,0">
                      <w:txbxContent>
                        <w:p w14:paraId="1F100FB1" w14:textId="77777777" w:rsidR="00762B39" w:rsidRPr="00444A5F" w:rsidRDefault="00762B39" w:rsidP="00762B39">
                          <w:pPr>
                            <w:spacing w:line="240" w:lineRule="exact"/>
                            <w:jc w:val="center"/>
                            <w:rPr>
                              <w:i/>
                              <w:sz w:val="22"/>
                            </w:rPr>
                          </w:pPr>
                          <w:r w:rsidRPr="00444A5F">
                            <w:rPr>
                              <w:i/>
                              <w:sz w:val="22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shape id="手繪多邊形: 圖案 210" o:spid="_x0000_s1266" style="position:absolute;left:4392;top:6096;width:3177;height:3971;rotation:180;flip:y;visibility:visible;mso-wrap-style:square;v-text-anchor:middle" coordsize="317716,397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" path="m,c76200,484,162094,969,205357,19373v43263,18404,58761,28091,77487,91053c301570,173388,317716,397144,317716,397144r,e" filled="f" strokecolor="black [3213]" strokeweight="1pt">
                  <v:stroke joinstyle="miter"/>
                  <v:path arrowok="t" o:connecttype="custom" o:connectlocs="0,0;205357,19373;282844,110426;317716,397144;317716,397144" o:connectangles="0,0,0,0,0"/>
                </v:shape>
                <v:shape id="手繪多邊形: 圖案 211" o:spid="_x0000_s1267" style="position:absolute;left:493;top:6096;width:3177;height:3971;rotation:180;flip:x y;visibility:visible;mso-wrap-style:square;v-text-anchor:middle" coordsize="317716,397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" path="m,c76200,484,162094,969,205357,19373v43263,18404,58761,28091,77487,91053c301570,173388,317716,397144,317716,397144r,e" filled="f" strokecolor="black [3213]" strokeweight="1pt">
                  <v:stroke joinstyle="miter"/>
                  <v:path arrowok="t" o:connecttype="custom" o:connectlocs="0,0;205357,19373;282844,110426;317716,397144;317716,397144" o:connectangles="0,0,0,0,0"/>
                </v:shape>
              </v:group>
            </w:pict>
          </mc:Fallback>
        </mc:AlternateContent>
      </w:r>
      <w:r w:rsidR="00A9072D" w:rsidRPr="0078745C">
        <w:rPr>
          <w:rFonts w:hint="eastAsia"/>
          <w:spacing w:val="20"/>
        </w:rPr>
        <w:t>(A)</w:t>
      </w:r>
      <w:r w:rsidR="00A9072D" w:rsidRPr="0078745C">
        <w:rPr>
          <w:spacing w:val="20"/>
        </w:rPr>
        <w:tab/>
      </w:r>
      <w:r w:rsidR="00A9072D" w:rsidRPr="0078745C">
        <w:rPr>
          <w:rFonts w:hint="eastAsia"/>
          <w:spacing w:val="20"/>
        </w:rPr>
        <w:t>(B)</w:t>
      </w:r>
      <w:r w:rsidR="00A9072D" w:rsidRPr="0078745C">
        <w:rPr>
          <w:spacing w:val="20"/>
        </w:rPr>
        <w:tab/>
      </w:r>
      <w:r w:rsidR="00A9072D" w:rsidRPr="0078745C">
        <w:rPr>
          <w:rFonts w:hint="eastAsia"/>
          <w:spacing w:val="20"/>
        </w:rPr>
        <w:t>(C)</w:t>
      </w:r>
      <w:r w:rsidR="00A9072D" w:rsidRPr="0078745C">
        <w:rPr>
          <w:spacing w:val="20"/>
        </w:rPr>
        <w:tab/>
      </w:r>
      <w:r w:rsidR="00A9072D" w:rsidRPr="0078745C">
        <w:rPr>
          <w:rFonts w:hint="eastAsia"/>
          <w:spacing w:val="20"/>
        </w:rPr>
        <w:t>(D)</w:t>
      </w:r>
      <w:r w:rsidR="00A9072D" w:rsidRPr="0078745C">
        <w:rPr>
          <w:spacing w:val="20"/>
        </w:rPr>
        <w:tab/>
      </w:r>
      <w:r w:rsidR="00A9072D" w:rsidRPr="0078745C">
        <w:rPr>
          <w:rFonts w:hint="eastAsia"/>
          <w:spacing w:val="20"/>
        </w:rPr>
        <w:t>(E)</w:t>
      </w:r>
    </w:p>
    <w:p w14:paraId="671ACE75" w14:textId="6BECDAA3" w:rsidR="005B1829" w:rsidRDefault="005B1829" w:rsidP="001C60B5">
      <w:pPr>
        <w:pStyle w:val="TIT1"/>
        <w:spacing w:beforeLines="50" w:before="120"/>
        <w:ind w:firstLine="0"/>
        <w:jc w:val="left"/>
        <w:rPr>
          <w:bCs/>
          <w:spacing w:val="20"/>
          <w:u w:val="single"/>
        </w:rPr>
      </w:pPr>
    </w:p>
    <w:p w14:paraId="68023771" w14:textId="214A4998" w:rsidR="005B1829" w:rsidRDefault="005B1829" w:rsidP="001C60B5">
      <w:pPr>
        <w:pStyle w:val="TIT1"/>
        <w:spacing w:beforeLines="50" w:before="120"/>
        <w:ind w:firstLine="0"/>
        <w:jc w:val="left"/>
        <w:rPr>
          <w:bCs/>
          <w:spacing w:val="20"/>
          <w:u w:val="single"/>
        </w:rPr>
      </w:pPr>
    </w:p>
    <w:p w14:paraId="41E32EBC" w14:textId="0A6B3BD8" w:rsidR="00D93EBB" w:rsidRPr="00D93EBB" w:rsidRDefault="00D93EBB">
      <w:pPr>
        <w:widowControl/>
        <w:adjustRightInd/>
        <w:spacing w:line="240" w:lineRule="auto"/>
        <w:textAlignment w:val="auto"/>
        <w:rPr>
          <w:bCs/>
          <w:spacing w:val="20"/>
          <w:kern w:val="2"/>
          <w:sz w:val="22"/>
        </w:rPr>
      </w:pPr>
      <w:r w:rsidRPr="00D93EBB">
        <w:rPr>
          <w:bCs/>
          <w:spacing w:val="20"/>
          <w:kern w:val="2"/>
          <w:sz w:val="22"/>
        </w:rPr>
        <w:br w:type="page"/>
      </w:r>
    </w:p>
    <w:p w14:paraId="18E3C8AB" w14:textId="29411C30" w:rsidR="006C4AE4" w:rsidRPr="001C60B5" w:rsidRDefault="006C4AE4" w:rsidP="00AD2A55">
      <w:pPr>
        <w:pStyle w:val="TIT1"/>
        <w:spacing w:beforeLines="50" w:before="120" w:line="340" w:lineRule="atLeast"/>
        <w:ind w:firstLine="0"/>
        <w:jc w:val="left"/>
        <w:rPr>
          <w:bCs/>
          <w:spacing w:val="20"/>
          <w:u w:val="single"/>
        </w:rPr>
      </w:pPr>
      <w:r w:rsidRPr="001C60B5">
        <w:rPr>
          <w:bCs/>
          <w:spacing w:val="20"/>
          <w:u w:val="single"/>
        </w:rPr>
        <w:lastRenderedPageBreak/>
        <w:t>17-18</w:t>
      </w:r>
      <w:proofErr w:type="gramStart"/>
      <w:r w:rsidRPr="001C60B5">
        <w:rPr>
          <w:bCs/>
          <w:spacing w:val="20"/>
          <w:u w:val="single"/>
        </w:rPr>
        <w:t>題為題</w:t>
      </w:r>
      <w:proofErr w:type="gramEnd"/>
      <w:r w:rsidRPr="001C60B5">
        <w:rPr>
          <w:bCs/>
          <w:spacing w:val="20"/>
          <w:u w:val="single"/>
        </w:rPr>
        <w:t>組</w:t>
      </w:r>
    </w:p>
    <w:p w14:paraId="75961332" w14:textId="7095A8E5" w:rsidR="006C4AE4" w:rsidRPr="001C60B5" w:rsidRDefault="00143252" w:rsidP="00AD2A55">
      <w:pPr>
        <w:pStyle w:val="TIT1"/>
        <w:spacing w:beforeLines="0" w:before="0" w:line="340" w:lineRule="atLeast"/>
        <w:ind w:firstLineChars="200" w:firstLine="440"/>
        <w:rPr>
          <w:color w:val="000000" w:themeColor="text1"/>
          <w:spacing w:val="20"/>
        </w:rPr>
      </w:pPr>
      <w:r>
        <w:rPr>
          <w:noProof/>
          <w:spacing w:val="20"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 wp14:anchorId="616BE87D" wp14:editId="5A27D51E">
                <wp:simplePos x="0" y="0"/>
                <wp:positionH relativeFrom="column">
                  <wp:posOffset>3780790</wp:posOffset>
                </wp:positionH>
                <wp:positionV relativeFrom="paragraph">
                  <wp:posOffset>789940</wp:posOffset>
                </wp:positionV>
                <wp:extent cx="2055495" cy="1280160"/>
                <wp:effectExtent l="0" t="0" r="1905" b="0"/>
                <wp:wrapTight wrapText="bothSides">
                  <wp:wrapPolygon edited="0">
                    <wp:start x="200" y="0"/>
                    <wp:lineTo x="0" y="9643"/>
                    <wp:lineTo x="0" y="13179"/>
                    <wp:lineTo x="200" y="18964"/>
                    <wp:lineTo x="2803" y="20571"/>
                    <wp:lineTo x="7807" y="21214"/>
                    <wp:lineTo x="13613" y="21214"/>
                    <wp:lineTo x="21420" y="19929"/>
                    <wp:lineTo x="21420" y="0"/>
                    <wp:lineTo x="200" y="0"/>
                  </wp:wrapPolygon>
                </wp:wrapTight>
                <wp:docPr id="345" name="群組 3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55495" cy="1280160"/>
                          <a:chOff x="0" y="0"/>
                          <a:chExt cx="2240263" cy="1429296"/>
                        </a:xfrm>
                      </wpg:grpSpPr>
                      <wpg:grpSp>
                        <wpg:cNvPr id="344" name="群組 344"/>
                        <wpg:cNvGrpSpPr/>
                        <wpg:grpSpPr>
                          <a:xfrm>
                            <a:off x="0" y="0"/>
                            <a:ext cx="2240263" cy="1304892"/>
                            <a:chOff x="0" y="0"/>
                            <a:chExt cx="2240263" cy="1304892"/>
                          </a:xfrm>
                        </wpg:grpSpPr>
                        <pic:pic xmlns:pic="http://schemas.openxmlformats.org/drawingml/2006/picture">
                          <pic:nvPicPr>
                            <pic:cNvPr id="466" name="圖片 4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8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855" y="0"/>
                              <a:ext cx="2155825" cy="12776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9307" y="760564"/>
                              <a:ext cx="480956" cy="2375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839D45" w14:textId="77777777" w:rsidR="000F53BB" w:rsidRPr="000F53BB" w:rsidRDefault="000F53BB" w:rsidP="000F53BB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F53BB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中子</w:t>
                                </w:r>
                              </w:p>
                              <w:p w14:paraId="33EF3C76" w14:textId="48D9EDC6" w:rsidR="000F53BB" w:rsidRPr="000F53BB" w:rsidRDefault="000F53BB" w:rsidP="000F53BB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32"/>
                                    <w:szCs w:val="22"/>
                                  </w:rPr>
                                </w:pPr>
                                <w:r w:rsidRPr="000F53BB"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3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4427" y="512325"/>
                              <a:ext cx="480264" cy="2375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02235F" w14:textId="77777777" w:rsidR="000F53BB" w:rsidRPr="000F53BB" w:rsidRDefault="000F53BB" w:rsidP="000F53BB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F53BB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中子</w:t>
                                </w:r>
                              </w:p>
                              <w:p w14:paraId="5213B9B8" w14:textId="77777777" w:rsidR="000F53BB" w:rsidRPr="000F53BB" w:rsidRDefault="000F53BB" w:rsidP="000F53BB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32"/>
                                    <w:szCs w:val="22"/>
                                  </w:rPr>
                                </w:pPr>
                                <w:r w:rsidRPr="000F53BB"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3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3860" y="264085"/>
                              <a:ext cx="480956" cy="2375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7C223E" w14:textId="77777777" w:rsidR="000F53BB" w:rsidRPr="000F53BB" w:rsidRDefault="000F53BB" w:rsidP="000F53BB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F53BB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中子</w:t>
                                </w:r>
                              </w:p>
                              <w:p w14:paraId="4E3A907F" w14:textId="77777777" w:rsidR="000F53BB" w:rsidRPr="000F53BB" w:rsidRDefault="000F53BB" w:rsidP="000F53BB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32"/>
                                    <w:szCs w:val="22"/>
                                  </w:rPr>
                                </w:pPr>
                                <w:r w:rsidRPr="000F53BB"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3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28523"/>
                              <a:ext cx="480956" cy="2375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469132" w14:textId="7BE215F4" w:rsidR="000F53BB" w:rsidRDefault="000F53BB" w:rsidP="000F53BB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  <w:t>n</w:t>
                                </w:r>
                              </w:p>
                              <w:p w14:paraId="6CE41270" w14:textId="21786D6A" w:rsidR="000F53BB" w:rsidRPr="000F53BB" w:rsidRDefault="000F53BB" w:rsidP="000F53BB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32"/>
                                    <w:szCs w:val="22"/>
                                  </w:rPr>
                                </w:pPr>
                                <w:r w:rsidRPr="000F53BB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中子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4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981" y="290668"/>
                              <a:ext cx="526908" cy="179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8E0274" w14:textId="5460789F" w:rsidR="000F53BB" w:rsidRPr="000F53BB" w:rsidRDefault="000F53BB" w:rsidP="000F53BB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8"/>
                                    <w:szCs w:val="21"/>
                                  </w:rPr>
                                </w:pPr>
                                <w:r w:rsidRPr="000F53BB">
                                  <w:rPr>
                                    <w:rFonts w:hint="eastAsia"/>
                                    <w:sz w:val="20"/>
                                  </w:rPr>
                                  <w:t>鈾核</w:t>
                                </w:r>
                                <w:r w:rsidR="00604587">
                                  <w:rPr>
                                    <w:rFonts w:hint="eastAsia"/>
                                    <w:sz w:val="20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4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9091" y="26429"/>
                              <a:ext cx="575724" cy="179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97C451" w14:textId="0EE870FC" w:rsidR="000F53BB" w:rsidRPr="000F53BB" w:rsidRDefault="000F53BB" w:rsidP="000F53BB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8"/>
                                    <w:szCs w:val="21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鋇</w:t>
                                </w:r>
                                <w:r w:rsidRPr="000F53BB">
                                  <w:rPr>
                                    <w:rFonts w:hint="eastAsia"/>
                                    <w:sz w:val="20"/>
                                  </w:rPr>
                                  <w:t>核</w:t>
                                </w:r>
                                <w:proofErr w:type="gramEnd"/>
                                <w:r w:rsidR="00604587">
                                  <w:rPr>
                                    <w:rFonts w:hint="eastAsia"/>
                                    <w:sz w:val="20"/>
                                  </w:rPr>
                                  <w:t>B</w:t>
                                </w:r>
                                <w:r w:rsidR="00604587">
                                  <w:rPr>
                                    <w:sz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4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4948" y="1125822"/>
                              <a:ext cx="543731" cy="179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72A736" w14:textId="2364401E" w:rsidR="000F53BB" w:rsidRPr="000F53BB" w:rsidRDefault="00A91495" w:rsidP="000F53BB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8"/>
                                    <w:szCs w:val="21"/>
                                  </w:rPr>
                                </w:pPr>
                                <w:proofErr w:type="gramStart"/>
                                <w:r w:rsidRPr="00A91495">
                                  <w:rPr>
                                    <w:rFonts w:hint="eastAsia"/>
                                    <w:sz w:val="20"/>
                                  </w:rPr>
                                  <w:t>氪</w:t>
                                </w:r>
                                <w:r w:rsidR="000F53BB" w:rsidRPr="000F53BB">
                                  <w:rPr>
                                    <w:rFonts w:hint="eastAsia"/>
                                    <w:sz w:val="20"/>
                                  </w:rPr>
                                  <w:t>核</w:t>
                                </w:r>
                                <w:proofErr w:type="gramEnd"/>
                                <w:r w:rsidR="00604587">
                                  <w:rPr>
                                    <w:rFonts w:hint="eastAsia"/>
                                    <w:sz w:val="20"/>
                                  </w:rPr>
                                  <w:t>K</w:t>
                                </w:r>
                                <w:r w:rsidR="00604587">
                                  <w:rPr>
                                    <w:sz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4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9132" y="581411"/>
                              <a:ext cx="507365" cy="179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C21E0D" w14:textId="654C146D" w:rsidR="000F53BB" w:rsidRPr="000F53BB" w:rsidRDefault="000F53BB" w:rsidP="000F53BB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0F53BB">
                                  <w:rPr>
                                    <w:rFonts w:hint="eastAsia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核能</w:t>
                                </w:r>
                                <w:r w:rsidRPr="000F53BB">
                                  <w:rPr>
                                    <w:rFonts w:hint="eastAsia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0F53BB"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:vertAlign w:val="subscript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6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50794" y="1215894"/>
                            <a:ext cx="539086" cy="21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E531DC" w14:textId="24069FB5" w:rsidR="005B1829" w:rsidRPr="005B1829" w:rsidRDefault="005B1829" w:rsidP="005B1829">
                              <w:pPr>
                                <w:spacing w:line="240" w:lineRule="atLeast"/>
                                <w:jc w:val="center"/>
                              </w:pPr>
                              <w:r w:rsidRPr="005B1829">
                                <w:rPr>
                                  <w:sz w:val="22"/>
                                  <w:szCs w:val="22"/>
                                </w:rPr>
                                <w:t>圖</w:t>
                              </w:r>
                              <w:r w:rsidR="00404E37">
                                <w:rPr>
                                  <w:sz w:val="22"/>
                                  <w:szCs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6BE87D" id="群組 345" o:spid="_x0000_s1268" style="position:absolute;left:0;text-align:left;margin-left:297.7pt;margin-top:62.2pt;width:161.85pt;height:100.8pt;z-index:-251541504;mso-width-relative:margin;mso-height-relative:margin" coordsize="22402,14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">
                <o:lock v:ext="edit" aspectratio="t"/>
                <v:group id="群組 344" o:spid="_x0000_s1269" style="position:absolute;width:22402;height:13048" coordsize="22402,1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圖片 466" o:spid="_x0000_s1270" type="#_x0000_t75" style="position:absolute;left:528;width:21558;height: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">
                    <v:imagedata r:id="rId11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271" type="#_x0000_t202" style="position:absolute;left:17593;top:7605;width:4809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6B839D45" w14:textId="77777777" w:rsidR="000F53BB" w:rsidRPr="000F53BB" w:rsidRDefault="000F53BB" w:rsidP="000F53BB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F53BB">
                            <w:rPr>
                              <w:rFonts w:hint="eastAsia"/>
                              <w:sz w:val="16"/>
                              <w:szCs w:val="16"/>
                            </w:rPr>
                            <w:t>中子</w:t>
                          </w:r>
                        </w:p>
                        <w:p w14:paraId="33EF3C76" w14:textId="48D9EDC6" w:rsidR="000F53BB" w:rsidRPr="000F53BB" w:rsidRDefault="000F53BB" w:rsidP="000F53BB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32"/>
                              <w:szCs w:val="22"/>
                            </w:rPr>
                          </w:pPr>
                          <w:r w:rsidRPr="000F53BB">
                            <w:rPr>
                              <w:rFonts w:hint="eastAsia"/>
                              <w:sz w:val="21"/>
                              <w:szCs w:val="21"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1272" type="#_x0000_t202" style="position:absolute;left:17544;top:5123;width:480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2902235F" w14:textId="77777777" w:rsidR="000F53BB" w:rsidRPr="000F53BB" w:rsidRDefault="000F53BB" w:rsidP="000F53BB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F53BB">
                            <w:rPr>
                              <w:rFonts w:hint="eastAsia"/>
                              <w:sz w:val="16"/>
                              <w:szCs w:val="16"/>
                            </w:rPr>
                            <w:t>中子</w:t>
                          </w:r>
                        </w:p>
                        <w:p w14:paraId="5213B9B8" w14:textId="77777777" w:rsidR="000F53BB" w:rsidRPr="000F53BB" w:rsidRDefault="000F53BB" w:rsidP="000F53BB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32"/>
                              <w:szCs w:val="22"/>
                            </w:rPr>
                          </w:pPr>
                          <w:r w:rsidRPr="000F53BB">
                            <w:rPr>
                              <w:rFonts w:hint="eastAsia"/>
                              <w:sz w:val="21"/>
                              <w:szCs w:val="21"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1273" type="#_x0000_t202" style="position:absolute;left:17438;top:2640;width:4810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6D7C223E" w14:textId="77777777" w:rsidR="000F53BB" w:rsidRPr="000F53BB" w:rsidRDefault="000F53BB" w:rsidP="000F53BB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F53BB">
                            <w:rPr>
                              <w:rFonts w:hint="eastAsia"/>
                              <w:sz w:val="16"/>
                              <w:szCs w:val="16"/>
                            </w:rPr>
                            <w:t>中子</w:t>
                          </w:r>
                        </w:p>
                        <w:p w14:paraId="4E3A907F" w14:textId="77777777" w:rsidR="000F53BB" w:rsidRPr="000F53BB" w:rsidRDefault="000F53BB" w:rsidP="000F53BB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32"/>
                              <w:szCs w:val="22"/>
                            </w:rPr>
                          </w:pPr>
                          <w:r w:rsidRPr="000F53BB">
                            <w:rPr>
                              <w:rFonts w:hint="eastAsia"/>
                              <w:sz w:val="21"/>
                              <w:szCs w:val="21"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1274" type="#_x0000_t202" style="position:absolute;top:6285;width:4809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0D469132" w14:textId="7BE215F4" w:rsidR="000F53BB" w:rsidRDefault="000F53BB" w:rsidP="000F53BB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 w:val="21"/>
                              <w:szCs w:val="21"/>
                            </w:rPr>
                            <w:t>n</w:t>
                          </w:r>
                        </w:p>
                        <w:p w14:paraId="6CE41270" w14:textId="21786D6A" w:rsidR="000F53BB" w:rsidRPr="000F53BB" w:rsidRDefault="000F53BB" w:rsidP="000F53BB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32"/>
                              <w:szCs w:val="22"/>
                            </w:rPr>
                          </w:pPr>
                          <w:r w:rsidRPr="000F53BB">
                            <w:rPr>
                              <w:rFonts w:hint="eastAsia"/>
                              <w:sz w:val="16"/>
                              <w:szCs w:val="16"/>
                            </w:rPr>
                            <w:t>中子</w:t>
                          </w:r>
                        </w:p>
                      </w:txbxContent>
                    </v:textbox>
                  </v:shape>
                  <v:shape id="_x0000_s1275" type="#_x0000_t202" style="position:absolute;left:2759;top:2906;width:5269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  <v:textbox inset="0,0,0,0">
                      <w:txbxContent>
                        <w:p w14:paraId="798E0274" w14:textId="5460789F" w:rsidR="000F53BB" w:rsidRPr="000F53BB" w:rsidRDefault="000F53BB" w:rsidP="000F53BB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8"/>
                              <w:szCs w:val="21"/>
                            </w:rPr>
                          </w:pPr>
                          <w:r w:rsidRPr="000F53BB">
                            <w:rPr>
                              <w:rFonts w:hint="eastAsia"/>
                              <w:sz w:val="20"/>
                            </w:rPr>
                            <w:t>鈾核</w:t>
                          </w:r>
                          <w:r w:rsidR="00604587">
                            <w:rPr>
                              <w:rFonts w:hint="eastAsia"/>
                              <w:sz w:val="20"/>
                            </w:rPr>
                            <w:t>U</w:t>
                          </w:r>
                        </w:p>
                      </w:txbxContent>
                    </v:textbox>
                  </v:shape>
                  <v:shape id="_x0000_s1276" type="#_x0000_t202" style="position:absolute;left:16490;top:264;width:5758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  <v:textbox inset="0,0,0,0">
                      <w:txbxContent>
                        <w:p w14:paraId="5297C451" w14:textId="0EE870FC" w:rsidR="000F53BB" w:rsidRPr="000F53BB" w:rsidRDefault="000F53BB" w:rsidP="000F53BB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8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鋇</w:t>
                          </w:r>
                          <w:r w:rsidRPr="000F53BB">
                            <w:rPr>
                              <w:rFonts w:hint="eastAsia"/>
                              <w:sz w:val="20"/>
                            </w:rPr>
                            <w:t>核</w:t>
                          </w:r>
                          <w:r w:rsidR="00604587">
                            <w:rPr>
                              <w:rFonts w:hint="eastAsia"/>
                              <w:sz w:val="20"/>
                            </w:rPr>
                            <w:t>B</w:t>
                          </w:r>
                          <w:r w:rsidR="00604587">
                            <w:rPr>
                              <w:sz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277" type="#_x0000_t202" style="position:absolute;left:16649;top:11258;width:5437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  <v:textbox inset="0,0,0,0">
                      <w:txbxContent>
                        <w:p w14:paraId="7F72A736" w14:textId="2364401E" w:rsidR="000F53BB" w:rsidRPr="000F53BB" w:rsidRDefault="00A91495" w:rsidP="000F53BB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8"/>
                              <w:szCs w:val="21"/>
                            </w:rPr>
                          </w:pPr>
                          <w:r w:rsidRPr="00A91495">
                            <w:rPr>
                              <w:rFonts w:hint="eastAsia"/>
                              <w:sz w:val="20"/>
                            </w:rPr>
                            <w:t>氪</w:t>
                          </w:r>
                          <w:r w:rsidR="000F53BB" w:rsidRPr="000F53BB">
                            <w:rPr>
                              <w:rFonts w:hint="eastAsia"/>
                              <w:sz w:val="20"/>
                            </w:rPr>
                            <w:t>核</w:t>
                          </w:r>
                          <w:r w:rsidR="00604587">
                            <w:rPr>
                              <w:rFonts w:hint="eastAsia"/>
                              <w:sz w:val="20"/>
                            </w:rPr>
                            <w:t>K</w:t>
                          </w:r>
                          <w:r w:rsidR="00604587">
                            <w:rPr>
                              <w:sz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278" type="#_x0000_t202" style="position:absolute;left:9491;top:5814;width:5073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  <v:textbox inset="0,0,0,0">
                      <w:txbxContent>
                        <w:p w14:paraId="0EC21E0D" w14:textId="654C146D" w:rsidR="000F53BB" w:rsidRPr="000F53BB" w:rsidRDefault="000F53BB" w:rsidP="000F53BB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0F53BB">
                            <w:rPr>
                              <w:rFonts w:hint="eastAsia"/>
                              <w:b/>
                              <w:bCs/>
                              <w:sz w:val="16"/>
                              <w:szCs w:val="16"/>
                            </w:rPr>
                            <w:t>核能</w:t>
                          </w:r>
                          <w:r w:rsidRPr="000F53BB">
                            <w:rPr>
                              <w:rFonts w:hint="eastAsia"/>
                              <w:b/>
                              <w:bCs/>
                              <w:sz w:val="16"/>
                              <w:szCs w:val="16"/>
                            </w:rPr>
                            <w:t>E</w:t>
                          </w:r>
                          <w:r w:rsidRPr="000F53BB">
                            <w:rPr>
                              <w:b/>
                              <w:bCs/>
                              <w:sz w:val="16"/>
                              <w:szCs w:val="16"/>
                              <w:vertAlign w:val="subscript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shape id="_x0000_s1279" type="#_x0000_t202" style="position:absolute;left:8507;top:12158;width:539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" filled="f" stroked="f">
                  <v:textbox style="mso-fit-shape-to-text:t" inset="0,0,0,0">
                    <w:txbxContent>
                      <w:p w14:paraId="04E531DC" w14:textId="24069FB5" w:rsidR="005B1829" w:rsidRPr="005B1829" w:rsidRDefault="005B1829" w:rsidP="005B1829">
                        <w:pPr>
                          <w:spacing w:line="240" w:lineRule="atLeast"/>
                          <w:jc w:val="center"/>
                        </w:pPr>
                        <w:r w:rsidRPr="005B1829">
                          <w:rPr>
                            <w:sz w:val="22"/>
                            <w:szCs w:val="22"/>
                          </w:rPr>
                          <w:t>圖</w:t>
                        </w:r>
                        <w:r w:rsidR="00404E37"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6C4AE4" w:rsidRPr="009F280B">
        <w:rPr>
          <w:color w:val="000000" w:themeColor="text1"/>
          <w:spacing w:val="22"/>
        </w:rPr>
        <w:t>表</w:t>
      </w:r>
      <w:r w:rsidR="006C4AE4" w:rsidRPr="009F280B">
        <w:rPr>
          <w:color w:val="000000" w:themeColor="text1"/>
          <w:spacing w:val="22"/>
        </w:rPr>
        <w:t>1</w:t>
      </w:r>
      <w:r w:rsidR="006C4AE4" w:rsidRPr="009F280B">
        <w:rPr>
          <w:color w:val="000000" w:themeColor="text1"/>
          <w:spacing w:val="22"/>
        </w:rPr>
        <w:t>為地球與月球的赤道</w:t>
      </w:r>
      <w:proofErr w:type="gramStart"/>
      <w:r w:rsidR="006C4AE4" w:rsidRPr="009F280B">
        <w:rPr>
          <w:color w:val="000000" w:themeColor="text1"/>
          <w:spacing w:val="22"/>
        </w:rPr>
        <w:t>日夜均溫</w:t>
      </w:r>
      <w:proofErr w:type="gramEnd"/>
      <w:r w:rsidR="006C4AE4" w:rsidRPr="009F280B">
        <w:rPr>
          <w:color w:val="000000" w:themeColor="text1"/>
          <w:spacing w:val="22"/>
        </w:rPr>
        <w:t>。新的登月</w:t>
      </w:r>
      <w:r w:rsidR="006C4AE4" w:rsidRPr="009F280B">
        <w:rPr>
          <w:rFonts w:hint="eastAsia"/>
          <w:color w:val="000000" w:themeColor="text1"/>
          <w:spacing w:val="22"/>
        </w:rPr>
        <w:t>計畫</w:t>
      </w:r>
      <w:r w:rsidR="006C4AE4" w:rsidRPr="009F280B">
        <w:rPr>
          <w:color w:val="000000" w:themeColor="text1"/>
          <w:spacing w:val="22"/>
        </w:rPr>
        <w:t>將設計小</w:t>
      </w:r>
      <w:r w:rsidR="006C4AE4" w:rsidRPr="009F280B">
        <w:rPr>
          <w:rFonts w:hint="eastAsia"/>
          <w:color w:val="000000" w:themeColor="text1"/>
          <w:spacing w:val="22"/>
        </w:rPr>
        <w:t>型模組</w:t>
      </w:r>
      <w:r w:rsidR="006C4AE4" w:rsidRPr="009F280B">
        <w:rPr>
          <w:color w:val="000000" w:themeColor="text1"/>
          <w:spacing w:val="22"/>
        </w:rPr>
        <w:t>核反應器</w:t>
      </w:r>
      <w:r w:rsidR="00FC64B1" w:rsidRPr="009F280B">
        <w:rPr>
          <w:rFonts w:hint="eastAsia"/>
          <w:color w:val="000000" w:themeColor="text1"/>
          <w:spacing w:val="24"/>
        </w:rPr>
        <w:t>（</w:t>
      </w:r>
      <w:r w:rsidR="005612BB" w:rsidRPr="009F280B">
        <w:rPr>
          <w:rFonts w:hint="eastAsia"/>
          <w:color w:val="000000" w:themeColor="text1"/>
          <w:spacing w:val="24"/>
        </w:rPr>
        <w:t>簡稱</w:t>
      </w:r>
      <w:r w:rsidR="006C4AE4" w:rsidRPr="009F280B">
        <w:rPr>
          <w:color w:val="000000" w:themeColor="text1"/>
          <w:spacing w:val="24"/>
        </w:rPr>
        <w:t>SMR</w:t>
      </w:r>
      <w:r w:rsidR="00FC64B1" w:rsidRPr="009F280B">
        <w:rPr>
          <w:rFonts w:hint="eastAsia"/>
          <w:color w:val="000000" w:themeColor="text1"/>
          <w:spacing w:val="24"/>
        </w:rPr>
        <w:t>）</w:t>
      </w:r>
      <w:r w:rsidR="006C4AE4" w:rsidRPr="009F280B">
        <w:rPr>
          <w:color w:val="000000" w:themeColor="text1"/>
          <w:spacing w:val="24"/>
        </w:rPr>
        <w:t>，提供維生與探究的能源。</w:t>
      </w:r>
      <w:r w:rsidR="005612BB" w:rsidRPr="009F280B">
        <w:rPr>
          <w:color w:val="000000" w:themeColor="text1"/>
          <w:spacing w:val="24"/>
        </w:rPr>
        <w:t>SMR</w:t>
      </w:r>
      <w:r w:rsidR="006C4AE4" w:rsidRPr="009F280B">
        <w:rPr>
          <w:color w:val="000000" w:themeColor="text1"/>
          <w:spacing w:val="24"/>
        </w:rPr>
        <w:t>的發電功率為</w:t>
      </w:r>
      <w:r w:rsidR="00465993" w:rsidRPr="009F280B">
        <w:rPr>
          <w:spacing w:val="24"/>
          <w:position w:val="-10"/>
        </w:rPr>
        <w:object w:dxaOrig="1280" w:dyaOrig="320" w14:anchorId="2CC7E27A">
          <v:shape id="_x0000_i1066" type="#_x0000_t75" style="width:63.95pt;height:15.6pt" o:ole="">
            <v:imagedata r:id="rId120" o:title=""/>
          </v:shape>
          <o:OLEObject Type="Embed" ProgID="Equation.DSMT4" ShapeID="_x0000_i1066" DrawAspect="Content" ObjectID="_1829563667" r:id="rId121"/>
        </w:object>
      </w:r>
      <w:r w:rsidR="006C4AE4" w:rsidRPr="009F280B">
        <w:rPr>
          <w:color w:val="000000" w:themeColor="text1"/>
          <w:spacing w:val="24"/>
        </w:rPr>
        <w:t>，採用的</w:t>
      </w:r>
      <w:r w:rsidR="006C4AE4" w:rsidRPr="001C60B5">
        <w:rPr>
          <w:color w:val="000000" w:themeColor="text1"/>
          <w:spacing w:val="20"/>
        </w:rPr>
        <w:t>核反應如圖</w:t>
      </w:r>
      <w:r w:rsidR="00223251">
        <w:rPr>
          <w:rFonts w:hint="eastAsia"/>
          <w:color w:val="000000" w:themeColor="text1"/>
          <w:spacing w:val="20"/>
        </w:rPr>
        <w:t>7</w:t>
      </w:r>
      <w:r w:rsidR="006C4AE4" w:rsidRPr="001C60B5">
        <w:rPr>
          <w:color w:val="000000" w:themeColor="text1"/>
          <w:spacing w:val="20"/>
        </w:rPr>
        <w:t>所示</w:t>
      </w:r>
      <w:r w:rsidR="006C4AE4" w:rsidRPr="001C60B5">
        <w:rPr>
          <w:rFonts w:hint="eastAsia"/>
          <w:color w:val="000000" w:themeColor="text1"/>
          <w:spacing w:val="20"/>
        </w:rPr>
        <w:t>。</w:t>
      </w:r>
      <w:r w:rsidR="006C4AE4" w:rsidRPr="001C60B5">
        <w:rPr>
          <w:color w:val="000000" w:themeColor="text1"/>
          <w:spacing w:val="20"/>
        </w:rPr>
        <w:t>一顆中子射入</w:t>
      </w:r>
      <w:proofErr w:type="gramStart"/>
      <w:r w:rsidR="006C4AE4" w:rsidRPr="001C60B5">
        <w:rPr>
          <w:rFonts w:hint="eastAsia"/>
          <w:color w:val="000000" w:themeColor="text1"/>
          <w:spacing w:val="20"/>
        </w:rPr>
        <w:t>一個</w:t>
      </w:r>
      <w:r w:rsidR="006C4AE4" w:rsidRPr="001C60B5">
        <w:rPr>
          <w:color w:val="000000" w:themeColor="text1"/>
          <w:spacing w:val="20"/>
        </w:rPr>
        <w:t>鈾</w:t>
      </w:r>
      <w:proofErr w:type="gramEnd"/>
      <w:r w:rsidR="006C4AE4" w:rsidRPr="001C60B5">
        <w:rPr>
          <w:color w:val="000000" w:themeColor="text1"/>
          <w:spacing w:val="20"/>
        </w:rPr>
        <w:t>核，激發核反應</w:t>
      </w:r>
      <w:r w:rsidR="006C4AE4" w:rsidRPr="001C60B5">
        <w:rPr>
          <w:rFonts w:hint="eastAsia"/>
          <w:color w:val="000000" w:themeColor="text1"/>
          <w:spacing w:val="20"/>
        </w:rPr>
        <w:t>，產生</w:t>
      </w:r>
      <w:r w:rsidR="006C4AE4" w:rsidRPr="001C60B5">
        <w:rPr>
          <w:color w:val="000000" w:themeColor="text1"/>
          <w:spacing w:val="20"/>
        </w:rPr>
        <w:t>核能</w:t>
      </w:r>
      <w:r w:rsidR="00465993" w:rsidRPr="00465993">
        <w:rPr>
          <w:position w:val="-10"/>
        </w:rPr>
        <w:object w:dxaOrig="320" w:dyaOrig="320" w14:anchorId="74287F15">
          <v:shape id="_x0000_i1067" type="#_x0000_t75" style="width:15.6pt;height:15.6pt" o:ole="">
            <v:imagedata r:id="rId122" o:title=""/>
          </v:shape>
          <o:OLEObject Type="Embed" ProgID="Equation.DSMT4" ShapeID="_x0000_i1067" DrawAspect="Content" ObjectID="_1829563668" r:id="rId123"/>
        </w:object>
      </w:r>
      <w:r w:rsidR="006C4AE4" w:rsidRPr="001C60B5">
        <w:rPr>
          <w:rFonts w:hint="eastAsia"/>
          <w:color w:val="000000" w:themeColor="text1"/>
          <w:spacing w:val="20"/>
        </w:rPr>
        <w:t>、</w:t>
      </w:r>
      <w:proofErr w:type="gramStart"/>
      <w:r w:rsidR="006C4AE4" w:rsidRPr="001C60B5">
        <w:rPr>
          <w:rFonts w:hint="eastAsia"/>
          <w:color w:val="000000" w:themeColor="text1"/>
          <w:spacing w:val="20"/>
        </w:rPr>
        <w:t>一個</w:t>
      </w:r>
      <w:r w:rsidR="006C4AE4" w:rsidRPr="001C60B5">
        <w:rPr>
          <w:color w:val="000000" w:themeColor="text1"/>
          <w:spacing w:val="20"/>
        </w:rPr>
        <w:t>鋇核</w:t>
      </w:r>
      <w:proofErr w:type="gramEnd"/>
      <w:r w:rsidR="006C4AE4" w:rsidRPr="001C60B5">
        <w:rPr>
          <w:rFonts w:hint="eastAsia"/>
          <w:color w:val="000000" w:themeColor="text1"/>
          <w:spacing w:val="20"/>
        </w:rPr>
        <w:t>、</w:t>
      </w:r>
      <w:proofErr w:type="gramStart"/>
      <w:r w:rsidR="006C4AE4" w:rsidRPr="0080682C">
        <w:rPr>
          <w:rFonts w:hint="eastAsia"/>
          <w:color w:val="000000" w:themeColor="text1"/>
          <w:spacing w:val="16"/>
        </w:rPr>
        <w:t>一個</w:t>
      </w:r>
      <w:r w:rsidR="006C4AE4" w:rsidRPr="0080682C">
        <w:rPr>
          <w:color w:val="000000" w:themeColor="text1"/>
          <w:spacing w:val="16"/>
        </w:rPr>
        <w:t>氪核</w:t>
      </w:r>
      <w:r w:rsidR="006C4AE4" w:rsidRPr="0080682C">
        <w:rPr>
          <w:rFonts w:hint="eastAsia"/>
          <w:color w:val="000000" w:themeColor="text1"/>
          <w:spacing w:val="16"/>
        </w:rPr>
        <w:t>與</w:t>
      </w:r>
      <w:proofErr w:type="gramEnd"/>
      <w:r w:rsidR="006C4AE4" w:rsidRPr="0080682C">
        <w:rPr>
          <w:color w:val="000000" w:themeColor="text1"/>
          <w:spacing w:val="16"/>
        </w:rPr>
        <w:t>3</w:t>
      </w:r>
      <w:r w:rsidR="006C4AE4" w:rsidRPr="0080682C">
        <w:rPr>
          <w:color w:val="000000" w:themeColor="text1"/>
          <w:spacing w:val="16"/>
        </w:rPr>
        <w:t>顆中子。</w:t>
      </w:r>
      <w:r w:rsidR="006C4AE4" w:rsidRPr="0080682C">
        <w:rPr>
          <w:color w:val="000000" w:themeColor="text1"/>
          <w:spacing w:val="16"/>
        </w:rPr>
        <w:t>SMR</w:t>
      </w:r>
      <w:r w:rsidR="006C4AE4" w:rsidRPr="0080682C">
        <w:rPr>
          <w:color w:val="000000" w:themeColor="text1"/>
          <w:spacing w:val="16"/>
        </w:rPr>
        <w:t>之核能轉換為電能的效率</w:t>
      </w:r>
      <w:r w:rsidR="006C4AE4" w:rsidRPr="001C60B5">
        <w:rPr>
          <w:color w:val="000000" w:themeColor="text1"/>
          <w:spacing w:val="20"/>
        </w:rPr>
        <w:t>約是</w:t>
      </w:r>
      <w:r w:rsidR="006C4AE4" w:rsidRPr="001C60B5">
        <w:rPr>
          <w:color w:val="000000" w:themeColor="text1"/>
          <w:spacing w:val="20"/>
        </w:rPr>
        <w:t>33%</w:t>
      </w:r>
      <w:r w:rsidR="006C4AE4" w:rsidRPr="001C60B5">
        <w:rPr>
          <w:color w:val="000000" w:themeColor="text1"/>
          <w:spacing w:val="20"/>
        </w:rPr>
        <w:t>。依據以上資料與所學，回答下列問題。</w:t>
      </w:r>
    </w:p>
    <w:tbl>
      <w:tblPr>
        <w:tblStyle w:val="af7"/>
        <w:tblW w:w="4252" w:type="dxa"/>
        <w:tblLayout w:type="fixed"/>
        <w:tblCellMar>
          <w:left w:w="85" w:type="dxa"/>
          <w:right w:w="85" w:type="dxa"/>
        </w:tblCellMar>
        <w:tblLook w:val="0600" w:firstRow="0" w:lastRow="0" w:firstColumn="0" w:lastColumn="0" w:noHBand="1" w:noVBand="1"/>
      </w:tblPr>
      <w:tblGrid>
        <w:gridCol w:w="1417"/>
        <w:gridCol w:w="1417"/>
        <w:gridCol w:w="1418"/>
      </w:tblGrid>
      <w:tr w:rsidR="00143252" w:rsidRPr="005B1829" w14:paraId="3E1752BC" w14:textId="77777777" w:rsidTr="00143252">
        <w:tc>
          <w:tcPr>
            <w:tcW w:w="4252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1C3F2912" w14:textId="77777777" w:rsidR="00143252" w:rsidRPr="005B1829" w:rsidRDefault="00143252" w:rsidP="00143252">
            <w:pPr>
              <w:spacing w:line="340" w:lineRule="atLeast"/>
              <w:jc w:val="center"/>
              <w:rPr>
                <w:noProof/>
                <w:spacing w:val="20"/>
                <w:sz w:val="22"/>
                <w:szCs w:val="22"/>
              </w:rPr>
            </w:pPr>
            <w:r w:rsidRPr="005B1829">
              <w:rPr>
                <w:sz w:val="22"/>
                <w:szCs w:val="22"/>
              </w:rPr>
              <w:t>表</w:t>
            </w:r>
            <w:r w:rsidRPr="005B1829">
              <w:rPr>
                <w:sz w:val="22"/>
                <w:szCs w:val="22"/>
              </w:rPr>
              <w:t>1</w:t>
            </w:r>
          </w:p>
        </w:tc>
      </w:tr>
      <w:tr w:rsidR="00143252" w:rsidRPr="005B1829" w14:paraId="15E04313" w14:textId="77777777" w:rsidTr="00143252">
        <w:tc>
          <w:tcPr>
            <w:tcW w:w="1417" w:type="dxa"/>
            <w:tcBorders>
              <w:tl2br w:val="single" w:sz="4" w:space="0" w:color="auto"/>
            </w:tcBorders>
            <w:vAlign w:val="center"/>
          </w:tcPr>
          <w:p w14:paraId="1FCDBCCF" w14:textId="77777777" w:rsidR="00143252" w:rsidRDefault="00143252" w:rsidP="005107C2">
            <w:pPr>
              <w:snapToGrid w:val="0"/>
              <w:spacing w:line="260" w:lineRule="exact"/>
              <w:jc w:val="right"/>
              <w:rPr>
                <w:rFonts w:eastAsia="細明體"/>
                <w:spacing w:val="20"/>
                <w:sz w:val="22"/>
                <w:szCs w:val="22"/>
              </w:rPr>
            </w:pPr>
            <w:r>
              <w:rPr>
                <w:rFonts w:eastAsia="細明體" w:hint="eastAsia"/>
                <w:spacing w:val="20"/>
                <w:sz w:val="22"/>
                <w:szCs w:val="22"/>
              </w:rPr>
              <w:t>時段</w:t>
            </w:r>
          </w:p>
          <w:p w14:paraId="32D101C1" w14:textId="77777777" w:rsidR="00143252" w:rsidRPr="005B1829" w:rsidRDefault="00143252" w:rsidP="00143252">
            <w:pPr>
              <w:snapToGrid w:val="0"/>
              <w:spacing w:line="240" w:lineRule="exact"/>
              <w:rPr>
                <w:rFonts w:eastAsia="細明體"/>
                <w:spacing w:val="20"/>
                <w:sz w:val="22"/>
                <w:szCs w:val="22"/>
              </w:rPr>
            </w:pPr>
            <w:r>
              <w:rPr>
                <w:rFonts w:eastAsia="細明體" w:hint="eastAsia"/>
                <w:spacing w:val="20"/>
                <w:sz w:val="22"/>
                <w:szCs w:val="22"/>
              </w:rPr>
              <w:t>星球</w:t>
            </w:r>
          </w:p>
        </w:tc>
        <w:tc>
          <w:tcPr>
            <w:tcW w:w="1417" w:type="dxa"/>
            <w:vAlign w:val="center"/>
          </w:tcPr>
          <w:p w14:paraId="173D1791" w14:textId="77777777" w:rsidR="00143252" w:rsidRPr="005B1829" w:rsidRDefault="00143252" w:rsidP="00143252">
            <w:pPr>
              <w:spacing w:line="340" w:lineRule="atLeast"/>
              <w:jc w:val="center"/>
              <w:rPr>
                <w:rFonts w:eastAsia="細明體"/>
                <w:spacing w:val="20"/>
                <w:sz w:val="22"/>
                <w:szCs w:val="22"/>
              </w:rPr>
            </w:pPr>
            <w:r w:rsidRPr="005B1829">
              <w:rPr>
                <w:rFonts w:eastAsia="細明體"/>
                <w:noProof/>
                <w:spacing w:val="20"/>
                <w:sz w:val="22"/>
                <w:szCs w:val="22"/>
              </w:rPr>
              <w:t>日間</w:t>
            </w:r>
          </w:p>
        </w:tc>
        <w:tc>
          <w:tcPr>
            <w:tcW w:w="1418" w:type="dxa"/>
            <w:vAlign w:val="center"/>
          </w:tcPr>
          <w:p w14:paraId="1DBDCFF9" w14:textId="77777777" w:rsidR="00143252" w:rsidRPr="005B1829" w:rsidRDefault="00143252" w:rsidP="00143252">
            <w:pPr>
              <w:spacing w:line="340" w:lineRule="atLeast"/>
              <w:jc w:val="center"/>
              <w:rPr>
                <w:rFonts w:eastAsia="細明體"/>
                <w:spacing w:val="20"/>
                <w:sz w:val="22"/>
                <w:szCs w:val="22"/>
              </w:rPr>
            </w:pPr>
            <w:r w:rsidRPr="005B1829">
              <w:rPr>
                <w:rFonts w:eastAsia="細明體"/>
                <w:noProof/>
                <w:spacing w:val="20"/>
                <w:sz w:val="22"/>
                <w:szCs w:val="22"/>
              </w:rPr>
              <w:t>夜間</w:t>
            </w:r>
          </w:p>
        </w:tc>
      </w:tr>
      <w:tr w:rsidR="00143252" w:rsidRPr="005B1829" w14:paraId="21A39AC0" w14:textId="77777777" w:rsidTr="005107C2">
        <w:trPr>
          <w:trHeight w:val="395"/>
        </w:trPr>
        <w:tc>
          <w:tcPr>
            <w:tcW w:w="1417" w:type="dxa"/>
            <w:vAlign w:val="center"/>
          </w:tcPr>
          <w:p w14:paraId="5779EB8B" w14:textId="77777777" w:rsidR="00143252" w:rsidRPr="005B1829" w:rsidRDefault="00143252" w:rsidP="00143252">
            <w:pPr>
              <w:tabs>
                <w:tab w:val="left" w:pos="0"/>
              </w:tabs>
              <w:spacing w:line="340" w:lineRule="atLeast"/>
              <w:jc w:val="center"/>
              <w:rPr>
                <w:rFonts w:eastAsia="細明體"/>
                <w:spacing w:val="20"/>
                <w:sz w:val="22"/>
                <w:szCs w:val="22"/>
              </w:rPr>
            </w:pPr>
            <w:r w:rsidRPr="005B1829">
              <w:rPr>
                <w:rFonts w:eastAsia="細明體"/>
                <w:spacing w:val="20"/>
                <w:sz w:val="22"/>
                <w:szCs w:val="22"/>
              </w:rPr>
              <w:t>地球</w:t>
            </w:r>
          </w:p>
        </w:tc>
        <w:tc>
          <w:tcPr>
            <w:tcW w:w="1417" w:type="dxa"/>
            <w:vAlign w:val="center"/>
          </w:tcPr>
          <w:p w14:paraId="7B4E23CF" w14:textId="77777777" w:rsidR="00143252" w:rsidRPr="005B1829" w:rsidRDefault="00143252" w:rsidP="00143252">
            <w:pPr>
              <w:spacing w:line="340" w:lineRule="atLeast"/>
              <w:jc w:val="center"/>
              <w:rPr>
                <w:rFonts w:eastAsia="細明體"/>
                <w:spacing w:val="20"/>
                <w:sz w:val="22"/>
                <w:szCs w:val="22"/>
              </w:rPr>
            </w:pPr>
            <w:r w:rsidRPr="005B1829">
              <w:rPr>
                <w:rFonts w:eastAsia="細明體"/>
                <w:color w:val="001D35"/>
                <w:spacing w:val="20"/>
                <w:sz w:val="22"/>
                <w:szCs w:val="22"/>
                <w:shd w:val="clear" w:color="auto" w:fill="FFFFFF"/>
              </w:rPr>
              <w:t>31℃</w:t>
            </w:r>
          </w:p>
        </w:tc>
        <w:tc>
          <w:tcPr>
            <w:tcW w:w="1418" w:type="dxa"/>
            <w:vAlign w:val="center"/>
          </w:tcPr>
          <w:p w14:paraId="7FC0C71D" w14:textId="77777777" w:rsidR="00143252" w:rsidRPr="005B1829" w:rsidRDefault="00143252" w:rsidP="00143252">
            <w:pPr>
              <w:spacing w:line="340" w:lineRule="atLeast"/>
              <w:jc w:val="center"/>
              <w:rPr>
                <w:rFonts w:eastAsia="細明體"/>
                <w:spacing w:val="20"/>
                <w:sz w:val="22"/>
                <w:szCs w:val="22"/>
              </w:rPr>
            </w:pPr>
            <w:r w:rsidRPr="005B1829">
              <w:rPr>
                <w:rFonts w:eastAsia="細明體"/>
                <w:color w:val="001D35"/>
                <w:spacing w:val="20"/>
                <w:sz w:val="22"/>
                <w:szCs w:val="22"/>
                <w:shd w:val="clear" w:color="auto" w:fill="FFFFFF"/>
              </w:rPr>
              <w:t>23℃</w:t>
            </w:r>
          </w:p>
        </w:tc>
      </w:tr>
      <w:tr w:rsidR="00143252" w:rsidRPr="005B1829" w14:paraId="63D562EC" w14:textId="77777777" w:rsidTr="005107C2">
        <w:trPr>
          <w:trHeight w:val="395"/>
        </w:trPr>
        <w:tc>
          <w:tcPr>
            <w:tcW w:w="1417" w:type="dxa"/>
            <w:vAlign w:val="center"/>
          </w:tcPr>
          <w:p w14:paraId="1C746AEE" w14:textId="77777777" w:rsidR="00143252" w:rsidRPr="005B1829" w:rsidRDefault="00143252" w:rsidP="00143252">
            <w:pPr>
              <w:spacing w:line="340" w:lineRule="atLeast"/>
              <w:jc w:val="center"/>
              <w:rPr>
                <w:rFonts w:eastAsia="細明體"/>
                <w:spacing w:val="20"/>
                <w:sz w:val="22"/>
                <w:szCs w:val="22"/>
              </w:rPr>
            </w:pPr>
            <w:r w:rsidRPr="005B1829">
              <w:rPr>
                <w:rFonts w:eastAsia="細明體"/>
                <w:spacing w:val="20"/>
                <w:sz w:val="22"/>
                <w:szCs w:val="22"/>
              </w:rPr>
              <w:t>月球</w:t>
            </w:r>
          </w:p>
        </w:tc>
        <w:tc>
          <w:tcPr>
            <w:tcW w:w="1417" w:type="dxa"/>
            <w:vAlign w:val="center"/>
          </w:tcPr>
          <w:p w14:paraId="3936E243" w14:textId="77777777" w:rsidR="00143252" w:rsidRPr="005B1829" w:rsidRDefault="00143252" w:rsidP="00143252">
            <w:pPr>
              <w:spacing w:line="340" w:lineRule="atLeast"/>
              <w:jc w:val="center"/>
              <w:rPr>
                <w:rFonts w:eastAsia="細明體"/>
                <w:spacing w:val="20"/>
                <w:sz w:val="22"/>
                <w:szCs w:val="22"/>
              </w:rPr>
            </w:pPr>
            <w:r w:rsidRPr="005B1829">
              <w:rPr>
                <w:rFonts w:eastAsia="細明體"/>
                <w:color w:val="001D35"/>
                <w:spacing w:val="20"/>
                <w:sz w:val="22"/>
                <w:szCs w:val="22"/>
                <w:shd w:val="clear" w:color="auto" w:fill="FFFFFF"/>
              </w:rPr>
              <w:t>121℃</w:t>
            </w:r>
          </w:p>
        </w:tc>
        <w:tc>
          <w:tcPr>
            <w:tcW w:w="1418" w:type="dxa"/>
            <w:vAlign w:val="center"/>
          </w:tcPr>
          <w:p w14:paraId="0992E7DB" w14:textId="77777777" w:rsidR="00143252" w:rsidRPr="005B1829" w:rsidRDefault="00143252" w:rsidP="00143252">
            <w:pPr>
              <w:spacing w:line="340" w:lineRule="atLeast"/>
              <w:jc w:val="center"/>
              <w:rPr>
                <w:rFonts w:eastAsia="細明體"/>
                <w:spacing w:val="20"/>
                <w:sz w:val="22"/>
                <w:szCs w:val="22"/>
              </w:rPr>
            </w:pPr>
            <w:r w:rsidRPr="005B1829">
              <w:rPr>
                <w:rFonts w:eastAsia="細明體"/>
                <w:color w:val="001D35"/>
                <w:spacing w:val="20"/>
                <w:sz w:val="22"/>
                <w:szCs w:val="22"/>
                <w:shd w:val="clear" w:color="auto" w:fill="FFFFFF"/>
              </w:rPr>
              <w:sym w:font="Symbol" w:char="F02D"/>
            </w:r>
            <w:r w:rsidRPr="005B1829">
              <w:rPr>
                <w:rFonts w:eastAsia="細明體"/>
                <w:color w:val="001D35"/>
                <w:spacing w:val="20"/>
                <w:sz w:val="22"/>
                <w:szCs w:val="22"/>
                <w:shd w:val="clear" w:color="auto" w:fill="FFFFFF"/>
              </w:rPr>
              <w:t>133℃</w:t>
            </w:r>
          </w:p>
        </w:tc>
      </w:tr>
    </w:tbl>
    <w:p w14:paraId="79BC297D" w14:textId="08FCCE5B" w:rsidR="006C4AE4" w:rsidRPr="0078745C" w:rsidRDefault="006C4AE4" w:rsidP="00143252">
      <w:pPr>
        <w:pStyle w:val="TIT1"/>
        <w:widowControl w:val="0"/>
        <w:snapToGrid w:val="0"/>
        <w:spacing w:beforeLines="100" w:before="240" w:line="340" w:lineRule="atLeast"/>
        <w:ind w:left="390" w:hangingChars="150" w:hanging="390"/>
        <w:rPr>
          <w:spacing w:val="20"/>
        </w:rPr>
      </w:pPr>
      <w:r w:rsidRPr="0078745C">
        <w:rPr>
          <w:spacing w:val="20"/>
        </w:rPr>
        <w:t>17.</w:t>
      </w:r>
      <w:r w:rsidR="00FC64B1" w:rsidRPr="0078745C">
        <w:rPr>
          <w:spacing w:val="20"/>
        </w:rPr>
        <w:tab/>
      </w:r>
      <w:r w:rsidRPr="0078745C">
        <w:rPr>
          <w:spacing w:val="20"/>
        </w:rPr>
        <w:t>已知氣體分子平均動能正比於其克氏溫度（絕對溫度），則在月球赤道處，相同氣體分子</w:t>
      </w:r>
      <w:r w:rsidR="005612BB">
        <w:rPr>
          <w:rFonts w:hint="eastAsia"/>
          <w:spacing w:val="20"/>
        </w:rPr>
        <w:t>的</w:t>
      </w:r>
      <w:r w:rsidRPr="0078745C">
        <w:rPr>
          <w:spacing w:val="20"/>
        </w:rPr>
        <w:t>平均動能</w:t>
      </w:r>
      <w:r w:rsidR="005612BB">
        <w:rPr>
          <w:rFonts w:hint="eastAsia"/>
          <w:spacing w:val="20"/>
        </w:rPr>
        <w:t>於日間</w:t>
      </w:r>
      <w:r w:rsidRPr="0078745C">
        <w:rPr>
          <w:spacing w:val="20"/>
        </w:rPr>
        <w:t>為夜間的多少</w:t>
      </w:r>
      <w:proofErr w:type="gramStart"/>
      <w:r w:rsidRPr="0078745C">
        <w:rPr>
          <w:spacing w:val="20"/>
        </w:rPr>
        <w:t>倍</w:t>
      </w:r>
      <w:proofErr w:type="gramEnd"/>
      <w:r w:rsidR="00AC26C5" w:rsidRPr="0078745C">
        <w:rPr>
          <w:spacing w:val="20"/>
        </w:rPr>
        <w:t>？</w:t>
      </w:r>
    </w:p>
    <w:p w14:paraId="42909287" w14:textId="207C9D8B" w:rsidR="006C4AE4" w:rsidRPr="0078745C" w:rsidRDefault="006C4AE4" w:rsidP="00AD2A55">
      <w:pPr>
        <w:pStyle w:val="TIT1"/>
        <w:tabs>
          <w:tab w:val="left" w:pos="5760"/>
          <w:tab w:val="left" w:pos="7560"/>
        </w:tabs>
        <w:spacing w:beforeLines="0" w:before="0" w:line="340" w:lineRule="atLeast"/>
        <w:ind w:leftChars="165" w:left="396" w:firstLine="0"/>
        <w:jc w:val="left"/>
        <w:rPr>
          <w:spacing w:val="20"/>
        </w:rPr>
      </w:pPr>
      <w:r w:rsidRPr="0078745C">
        <w:rPr>
          <w:spacing w:val="20"/>
        </w:rPr>
        <w:t>(A)</w:t>
      </w:r>
      <w:r w:rsidRPr="0078745C">
        <w:rPr>
          <w:rFonts w:hint="eastAsia"/>
          <w:spacing w:val="20"/>
        </w:rPr>
        <w:t xml:space="preserve"> </w:t>
      </w:r>
      <w:r w:rsidRPr="0078745C">
        <w:rPr>
          <w:spacing w:val="20"/>
        </w:rPr>
        <w:t>31/23</w:t>
      </w:r>
      <w:r w:rsidR="00F641AA" w:rsidRPr="0078745C">
        <w:rPr>
          <w:spacing w:val="20"/>
        </w:rPr>
        <w:tab/>
      </w:r>
      <w:r w:rsidRPr="0078745C">
        <w:rPr>
          <w:spacing w:val="20"/>
        </w:rPr>
        <w:t>(B)</w:t>
      </w:r>
      <w:r w:rsidRPr="0078745C">
        <w:rPr>
          <w:rFonts w:hint="eastAsia"/>
          <w:spacing w:val="20"/>
        </w:rPr>
        <w:t xml:space="preserve"> </w:t>
      </w:r>
      <w:r w:rsidRPr="0078745C">
        <w:rPr>
          <w:spacing w:val="20"/>
        </w:rPr>
        <w:t>304/296</w:t>
      </w:r>
      <w:r w:rsidR="00F641AA" w:rsidRPr="0078745C">
        <w:rPr>
          <w:spacing w:val="20"/>
        </w:rPr>
        <w:tab/>
      </w:r>
      <w:r w:rsidRPr="0078745C">
        <w:rPr>
          <w:spacing w:val="20"/>
        </w:rPr>
        <w:t>(C)</w:t>
      </w:r>
      <w:r w:rsidRPr="0078745C">
        <w:rPr>
          <w:rFonts w:hint="eastAsia"/>
          <w:spacing w:val="20"/>
        </w:rPr>
        <w:t xml:space="preserve"> </w:t>
      </w:r>
      <w:r w:rsidRPr="0078745C">
        <w:rPr>
          <w:spacing w:val="20"/>
        </w:rPr>
        <w:t>121/133</w:t>
      </w:r>
      <w:r w:rsidR="00F641AA" w:rsidRPr="0078745C">
        <w:rPr>
          <w:spacing w:val="20"/>
        </w:rPr>
        <w:tab/>
      </w:r>
      <w:r w:rsidRPr="0078745C">
        <w:rPr>
          <w:spacing w:val="20"/>
        </w:rPr>
        <w:t>(D)</w:t>
      </w:r>
      <w:r w:rsidRPr="0078745C">
        <w:rPr>
          <w:rFonts w:hint="eastAsia"/>
          <w:spacing w:val="20"/>
        </w:rPr>
        <w:t xml:space="preserve"> </w:t>
      </w:r>
      <w:r w:rsidRPr="0078745C">
        <w:rPr>
          <w:spacing w:val="20"/>
        </w:rPr>
        <w:t>394/403</w:t>
      </w:r>
      <w:r w:rsidR="00F641AA" w:rsidRPr="0078745C">
        <w:rPr>
          <w:spacing w:val="20"/>
        </w:rPr>
        <w:tab/>
      </w:r>
      <w:r w:rsidRPr="0078745C">
        <w:rPr>
          <w:spacing w:val="20"/>
        </w:rPr>
        <w:t>(E)</w:t>
      </w:r>
      <w:r w:rsidRPr="0078745C">
        <w:rPr>
          <w:rFonts w:hint="eastAsia"/>
          <w:spacing w:val="20"/>
        </w:rPr>
        <w:t xml:space="preserve"> </w:t>
      </w:r>
      <w:r w:rsidRPr="0078745C">
        <w:rPr>
          <w:spacing w:val="20"/>
        </w:rPr>
        <w:t>394/140</w:t>
      </w:r>
    </w:p>
    <w:p w14:paraId="4A66AD92" w14:textId="014FE1CA" w:rsidR="006C4AE4" w:rsidRPr="0078745C" w:rsidRDefault="006C4AE4" w:rsidP="00AD2A55">
      <w:pPr>
        <w:pStyle w:val="TIT1"/>
        <w:spacing w:before="60" w:line="340" w:lineRule="atLeast"/>
        <w:ind w:left="403" w:hangingChars="155" w:hanging="403"/>
        <w:rPr>
          <w:spacing w:val="20"/>
        </w:rPr>
      </w:pPr>
      <w:r w:rsidRPr="0078745C">
        <w:rPr>
          <w:spacing w:val="20"/>
        </w:rPr>
        <w:t>18.</w:t>
      </w:r>
      <w:r w:rsidR="00F641AA" w:rsidRPr="0078745C">
        <w:rPr>
          <w:spacing w:val="20"/>
        </w:rPr>
        <w:tab/>
      </w:r>
      <w:r w:rsidRPr="005107C2">
        <w:rPr>
          <w:spacing w:val="16"/>
        </w:rPr>
        <w:t>假設圖</w:t>
      </w:r>
      <w:r w:rsidR="00404E37" w:rsidRPr="005107C2">
        <w:rPr>
          <w:rFonts w:hint="eastAsia"/>
          <w:spacing w:val="16"/>
        </w:rPr>
        <w:t>7</w:t>
      </w:r>
      <w:proofErr w:type="gramStart"/>
      <w:r w:rsidRPr="005107C2">
        <w:rPr>
          <w:rFonts w:hint="eastAsia"/>
          <w:spacing w:val="16"/>
        </w:rPr>
        <w:t>中</w:t>
      </w:r>
      <w:r w:rsidRPr="005107C2">
        <w:rPr>
          <w:spacing w:val="16"/>
        </w:rPr>
        <w:t>鈾核</w:t>
      </w:r>
      <w:proofErr w:type="gramEnd"/>
      <w:r w:rsidRPr="005107C2">
        <w:rPr>
          <w:rFonts w:hint="eastAsia"/>
          <w:spacing w:val="16"/>
        </w:rPr>
        <w:t>、</w:t>
      </w:r>
      <w:proofErr w:type="gramStart"/>
      <w:r w:rsidRPr="005107C2">
        <w:rPr>
          <w:spacing w:val="16"/>
        </w:rPr>
        <w:t>氪核</w:t>
      </w:r>
      <w:r w:rsidRPr="005107C2">
        <w:rPr>
          <w:rFonts w:hint="eastAsia"/>
          <w:spacing w:val="16"/>
        </w:rPr>
        <w:t>、</w:t>
      </w:r>
      <w:r w:rsidRPr="005107C2">
        <w:rPr>
          <w:spacing w:val="16"/>
        </w:rPr>
        <w:t>鋇核</w:t>
      </w:r>
      <w:proofErr w:type="gramEnd"/>
      <w:r w:rsidRPr="005107C2">
        <w:rPr>
          <w:rFonts w:hint="eastAsia"/>
          <w:spacing w:val="16"/>
        </w:rPr>
        <w:t>及</w:t>
      </w:r>
      <w:r w:rsidRPr="005107C2">
        <w:rPr>
          <w:spacing w:val="16"/>
        </w:rPr>
        <w:t>中子的質量分別為</w:t>
      </w:r>
      <w:r w:rsidR="00465993" w:rsidRPr="005107C2">
        <w:rPr>
          <w:spacing w:val="16"/>
          <w:position w:val="-10"/>
        </w:rPr>
        <w:object w:dxaOrig="380" w:dyaOrig="320" w14:anchorId="42DAE81F">
          <v:shape id="_x0000_i1068" type="#_x0000_t75" style="width:18.8pt;height:15.6pt" o:ole="">
            <v:imagedata r:id="rId124" o:title=""/>
          </v:shape>
          <o:OLEObject Type="Embed" ProgID="Equation.DSMT4" ShapeID="_x0000_i1068" DrawAspect="Content" ObjectID="_1829563669" r:id="rId125"/>
        </w:object>
      </w:r>
      <w:r w:rsidRPr="005107C2">
        <w:rPr>
          <w:spacing w:val="16"/>
        </w:rPr>
        <w:t>、</w:t>
      </w:r>
      <w:r w:rsidR="00465993" w:rsidRPr="005107C2">
        <w:rPr>
          <w:spacing w:val="16"/>
          <w:position w:val="-10"/>
        </w:rPr>
        <w:object w:dxaOrig="420" w:dyaOrig="320" w14:anchorId="10636BD4">
          <v:shape id="_x0000_i1069" type="#_x0000_t75" style="width:20.4pt;height:15.6pt" o:ole="">
            <v:imagedata r:id="rId126" o:title=""/>
          </v:shape>
          <o:OLEObject Type="Embed" ProgID="Equation.DSMT4" ShapeID="_x0000_i1069" DrawAspect="Content" ObjectID="_1829563670" r:id="rId127"/>
        </w:object>
      </w:r>
      <w:r w:rsidRPr="005107C2">
        <w:rPr>
          <w:spacing w:val="16"/>
        </w:rPr>
        <w:t>、</w:t>
      </w:r>
      <w:r w:rsidR="00465993" w:rsidRPr="005107C2">
        <w:rPr>
          <w:spacing w:val="16"/>
          <w:position w:val="-10"/>
        </w:rPr>
        <w:object w:dxaOrig="440" w:dyaOrig="320" w14:anchorId="28B773DE">
          <v:shape id="_x0000_i1070" type="#_x0000_t75" style="width:21.5pt;height:15.6pt" o:ole="">
            <v:imagedata r:id="rId128" o:title=""/>
          </v:shape>
          <o:OLEObject Type="Embed" ProgID="Equation.DSMT4" ShapeID="_x0000_i1070" DrawAspect="Content" ObjectID="_1829563671" r:id="rId129"/>
        </w:object>
      </w:r>
      <w:r w:rsidRPr="005107C2">
        <w:rPr>
          <w:rFonts w:hint="eastAsia"/>
          <w:spacing w:val="16"/>
        </w:rPr>
        <w:t>及</w:t>
      </w:r>
      <w:r w:rsidR="00465993" w:rsidRPr="005107C2">
        <w:rPr>
          <w:spacing w:val="16"/>
          <w:position w:val="-10"/>
        </w:rPr>
        <w:object w:dxaOrig="360" w:dyaOrig="320" w14:anchorId="3F5412B5">
          <v:shape id="_x0000_i1071" type="#_x0000_t75" style="width:18.25pt;height:15.6pt" o:ole="">
            <v:imagedata r:id="rId130" o:title=""/>
          </v:shape>
          <o:OLEObject Type="Embed" ProgID="Equation.DSMT4" ShapeID="_x0000_i1071" DrawAspect="Content" ObjectID="_1829563672" r:id="rId131"/>
        </w:object>
      </w:r>
      <w:r w:rsidRPr="005107C2">
        <w:rPr>
          <w:spacing w:val="16"/>
        </w:rPr>
        <w:t>，核反應發生</w:t>
      </w:r>
      <w:r w:rsidRPr="00143252">
        <w:rPr>
          <w:spacing w:val="14"/>
        </w:rPr>
        <w:t>頻率控制為</w:t>
      </w:r>
      <w:r w:rsidR="00604587" w:rsidRPr="00143252">
        <w:rPr>
          <w:spacing w:val="14"/>
          <w:position w:val="-10"/>
        </w:rPr>
        <w:object w:dxaOrig="320" w:dyaOrig="320" w14:anchorId="44C731AA">
          <v:shape id="_x0000_i1072" type="#_x0000_t75" style="width:15.6pt;height:15.6pt" o:ole="">
            <v:imagedata r:id="rId132" o:title=""/>
          </v:shape>
          <o:OLEObject Type="Embed" ProgID="Equation.DSMT4" ShapeID="_x0000_i1072" DrawAspect="Content" ObjectID="_1829563673" r:id="rId133"/>
        </w:object>
      </w:r>
      <w:r w:rsidR="00604587" w:rsidRPr="00143252">
        <w:rPr>
          <w:rFonts w:hint="eastAsia"/>
          <w:spacing w:val="14"/>
        </w:rPr>
        <w:t>（即每秒發生核反應的次數）</w:t>
      </w:r>
      <w:r w:rsidRPr="00143252">
        <w:rPr>
          <w:spacing w:val="14"/>
        </w:rPr>
        <w:t>。已知該核反應前後質量損失為</w:t>
      </w:r>
      <w:r w:rsidR="00465993" w:rsidRPr="00143252">
        <w:rPr>
          <w:spacing w:val="14"/>
          <w:position w:val="-10"/>
        </w:rPr>
        <w:object w:dxaOrig="1840" w:dyaOrig="340" w14:anchorId="12F394D4">
          <v:shape id="_x0000_i1073" type="#_x0000_t75" style="width:92.35pt;height:17.2pt" o:ole="">
            <v:imagedata r:id="rId134" o:title=""/>
          </v:shape>
          <o:OLEObject Type="Embed" ProgID="Equation.DSMT4" ShapeID="_x0000_i1073" DrawAspect="Content" ObjectID="_1829563674" r:id="rId135"/>
        </w:object>
      </w:r>
      <w:r w:rsidRPr="00143252">
        <w:rPr>
          <w:spacing w:val="14"/>
        </w:rPr>
        <w:t>，光速為</w:t>
      </w:r>
      <w:r w:rsidR="00465993" w:rsidRPr="00143252">
        <w:rPr>
          <w:spacing w:val="14"/>
          <w:position w:val="-10"/>
        </w:rPr>
        <w:object w:dxaOrig="1359" w:dyaOrig="340" w14:anchorId="724AABA0">
          <v:shape id="_x0000_i1074" type="#_x0000_t75" style="width:68.2pt;height:17.2pt" o:ole="">
            <v:imagedata r:id="rId136" o:title=""/>
          </v:shape>
          <o:OLEObject Type="Embed" ProgID="Equation.DSMT4" ShapeID="_x0000_i1074" DrawAspect="Content" ObjectID="_1829563675" r:id="rId137"/>
        </w:object>
      </w:r>
      <w:r w:rsidRPr="00143252">
        <w:rPr>
          <w:spacing w:val="14"/>
        </w:rPr>
        <w:t>，則下列有關該</w:t>
      </w:r>
      <w:r w:rsidRPr="00143252">
        <w:rPr>
          <w:spacing w:val="14"/>
        </w:rPr>
        <w:t>SMR</w:t>
      </w:r>
      <w:r w:rsidRPr="00143252">
        <w:rPr>
          <w:spacing w:val="14"/>
        </w:rPr>
        <w:t>發電的敘述，</w:t>
      </w:r>
      <w:r w:rsidRPr="00143252">
        <w:rPr>
          <w:rFonts w:hint="eastAsia"/>
          <w:spacing w:val="14"/>
        </w:rPr>
        <w:t>何者</w:t>
      </w:r>
      <w:r w:rsidRPr="00143252">
        <w:rPr>
          <w:spacing w:val="14"/>
        </w:rPr>
        <w:t>正確？</w:t>
      </w:r>
    </w:p>
    <w:p w14:paraId="5F61727E" w14:textId="21AE5E3D" w:rsidR="00430794" w:rsidRDefault="006C4AE4" w:rsidP="00143252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 w:line="340" w:lineRule="atLeast"/>
        <w:ind w:leftChars="165" w:left="396" w:firstLine="0"/>
        <w:jc w:val="left"/>
        <w:rPr>
          <w:rFonts w:eastAsiaTheme="minorEastAsia"/>
          <w:spacing w:val="20"/>
        </w:rPr>
      </w:pPr>
      <w:r w:rsidRPr="00430794">
        <w:rPr>
          <w:rFonts w:eastAsiaTheme="minorEastAsia"/>
          <w:spacing w:val="20"/>
        </w:rPr>
        <w:t>(A)</w:t>
      </w:r>
      <w:r w:rsidR="00465993" w:rsidRPr="00465993">
        <w:rPr>
          <w:position w:val="-10"/>
        </w:rPr>
        <w:object w:dxaOrig="2220" w:dyaOrig="320" w14:anchorId="557E9A98">
          <v:shape id="_x0000_i1075" type="#_x0000_t75" style="width:110.65pt;height:15.6pt" o:ole="">
            <v:imagedata r:id="rId138" o:title=""/>
          </v:shape>
          <o:OLEObject Type="Embed" ProgID="Equation.DSMT4" ShapeID="_x0000_i1075" DrawAspect="Content" ObjectID="_1829563676" r:id="rId139"/>
        </w:object>
      </w:r>
      <w:r w:rsidR="00143252">
        <w:tab/>
      </w:r>
      <w:r w:rsidRPr="00430794">
        <w:rPr>
          <w:rFonts w:eastAsiaTheme="minorEastAsia"/>
          <w:spacing w:val="20"/>
        </w:rPr>
        <w:t>(B)</w:t>
      </w:r>
      <w:r w:rsidR="00465993" w:rsidRPr="00465993">
        <w:rPr>
          <w:position w:val="-10"/>
        </w:rPr>
        <w:object w:dxaOrig="1140" w:dyaOrig="320" w14:anchorId="4A57A682">
          <v:shape id="_x0000_i1076" type="#_x0000_t75" style="width:56.95pt;height:15.6pt" o:ole="">
            <v:imagedata r:id="rId140" o:title=""/>
          </v:shape>
          <o:OLEObject Type="Embed" ProgID="Equation.DSMT4" ShapeID="_x0000_i1076" DrawAspect="Content" ObjectID="_1829563677" r:id="rId141"/>
        </w:object>
      </w:r>
      <w:r w:rsidR="00143252">
        <w:tab/>
      </w:r>
      <w:r w:rsidRPr="00430794">
        <w:rPr>
          <w:rFonts w:eastAsiaTheme="minorEastAsia"/>
          <w:spacing w:val="20"/>
        </w:rPr>
        <w:t>(C)</w:t>
      </w:r>
      <w:r w:rsidR="00465993" w:rsidRPr="00465993">
        <w:rPr>
          <w:position w:val="-10"/>
        </w:rPr>
        <w:object w:dxaOrig="320" w:dyaOrig="320" w14:anchorId="58039CA7">
          <v:shape id="_x0000_i1077" type="#_x0000_t75" style="width:15.6pt;height:15.6pt" o:ole="">
            <v:imagedata r:id="rId142" o:title=""/>
          </v:shape>
          <o:OLEObject Type="Embed" ProgID="Equation.DSMT4" ShapeID="_x0000_i1077" DrawAspect="Content" ObjectID="_1829563678" r:id="rId143"/>
        </w:object>
      </w:r>
      <w:r w:rsidRPr="00430794">
        <w:rPr>
          <w:rFonts w:eastAsiaTheme="minorEastAsia"/>
          <w:spacing w:val="20"/>
        </w:rPr>
        <w:t>約為</w:t>
      </w:r>
      <w:r w:rsidR="00465993" w:rsidRPr="00465993">
        <w:rPr>
          <w:position w:val="-6"/>
        </w:rPr>
        <w:object w:dxaOrig="880" w:dyaOrig="300" w14:anchorId="32D7724A">
          <v:shape id="_x0000_i1078" type="#_x0000_t75" style="width:44.05pt;height:15.6pt" o:ole="">
            <v:imagedata r:id="rId144" o:title=""/>
          </v:shape>
          <o:OLEObject Type="Embed" ProgID="Equation.DSMT4" ShapeID="_x0000_i1078" DrawAspect="Content" ObjectID="_1829563679" r:id="rId145"/>
        </w:object>
      </w:r>
    </w:p>
    <w:p w14:paraId="1671A750" w14:textId="5F4E1B85" w:rsidR="006C4AE4" w:rsidRPr="00430794" w:rsidRDefault="006C4AE4" w:rsidP="00143252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 w:line="340" w:lineRule="atLeast"/>
        <w:ind w:leftChars="165" w:left="396" w:firstLine="0"/>
        <w:jc w:val="left"/>
        <w:rPr>
          <w:rFonts w:eastAsiaTheme="minorEastAsia"/>
          <w:spacing w:val="20"/>
        </w:rPr>
      </w:pPr>
      <w:r w:rsidRPr="00430794">
        <w:rPr>
          <w:rFonts w:eastAsiaTheme="minorEastAsia"/>
          <w:spacing w:val="20"/>
        </w:rPr>
        <w:t>(D)</w:t>
      </w:r>
      <w:r w:rsidR="005A78D2" w:rsidRPr="00465993">
        <w:rPr>
          <w:position w:val="-28"/>
        </w:rPr>
        <w:object w:dxaOrig="1380" w:dyaOrig="639" w14:anchorId="4CDE3B3B">
          <v:shape id="_x0000_i1079" type="#_x0000_t75" style="width:69.3pt;height:32.25pt" o:ole="">
            <v:imagedata r:id="rId146" o:title=""/>
          </v:shape>
          <o:OLEObject Type="Embed" ProgID="Equation.DSMT4" ShapeID="_x0000_i1079" DrawAspect="Content" ObjectID="_1829563680" r:id="rId147"/>
        </w:object>
      </w:r>
      <w:r w:rsidR="00143252">
        <w:tab/>
      </w:r>
      <w:r w:rsidRPr="00430794">
        <w:rPr>
          <w:rFonts w:eastAsiaTheme="minorEastAsia"/>
          <w:spacing w:val="20"/>
        </w:rPr>
        <w:t>(E)</w:t>
      </w:r>
      <w:r w:rsidR="00604587" w:rsidRPr="00465993">
        <w:rPr>
          <w:position w:val="-10"/>
        </w:rPr>
        <w:object w:dxaOrig="320" w:dyaOrig="320" w14:anchorId="0D0A88D9">
          <v:shape id="_x0000_i1080" type="#_x0000_t75" style="width:15.6pt;height:15.6pt" o:ole="">
            <v:imagedata r:id="rId148" o:title=""/>
          </v:shape>
          <o:OLEObject Type="Embed" ProgID="Equation.DSMT4" ShapeID="_x0000_i1080" DrawAspect="Content" ObjectID="_1829563681" r:id="rId149"/>
        </w:object>
      </w:r>
      <w:r w:rsidRPr="00430794">
        <w:rPr>
          <w:rFonts w:eastAsiaTheme="minorEastAsia"/>
          <w:spacing w:val="20"/>
        </w:rPr>
        <w:t>約為</w:t>
      </w:r>
      <w:r w:rsidR="00465993" w:rsidRPr="00465993">
        <w:rPr>
          <w:position w:val="-6"/>
        </w:rPr>
        <w:object w:dxaOrig="1020" w:dyaOrig="300" w14:anchorId="017D7967">
          <v:shape id="_x0000_i1081" type="#_x0000_t75" style="width:51.6pt;height:15.6pt" o:ole="">
            <v:imagedata r:id="rId150" o:title=""/>
          </v:shape>
          <o:OLEObject Type="Embed" ProgID="Equation.DSMT4" ShapeID="_x0000_i1081" DrawAspect="Content" ObjectID="_1829563682" r:id="rId151"/>
        </w:object>
      </w:r>
    </w:p>
    <w:p w14:paraId="406F8FE5" w14:textId="20547A3F" w:rsidR="006C4AE4" w:rsidRPr="0078745C" w:rsidRDefault="006C4AE4" w:rsidP="00AD2A55">
      <w:pPr>
        <w:pStyle w:val="TIT1"/>
        <w:spacing w:before="60" w:line="340" w:lineRule="atLeast"/>
        <w:ind w:left="403" w:hangingChars="155" w:hanging="403"/>
        <w:rPr>
          <w:spacing w:val="20"/>
        </w:rPr>
      </w:pPr>
      <w:r w:rsidRPr="0078745C">
        <w:rPr>
          <w:rFonts w:hint="eastAsia"/>
          <w:spacing w:val="20"/>
        </w:rPr>
        <w:t>19.</w:t>
      </w:r>
      <w:r w:rsidR="00F545A5" w:rsidRPr="0078745C">
        <w:rPr>
          <w:spacing w:val="20"/>
        </w:rPr>
        <w:tab/>
      </w:r>
      <w:r w:rsidRPr="0078745C">
        <w:rPr>
          <w:rFonts w:hint="eastAsia"/>
          <w:spacing w:val="20"/>
        </w:rPr>
        <w:t>下列反應所得到的溶液，何者可使藍色的石蕊試紙變為紅色？</w:t>
      </w:r>
    </w:p>
    <w:p w14:paraId="51C8A51E" w14:textId="77777777" w:rsidR="00150E40" w:rsidRDefault="006C4AE4" w:rsidP="00AD2A55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 w:line="340" w:lineRule="atLeast"/>
        <w:ind w:leftChars="165" w:left="396" w:firstLine="0"/>
        <w:jc w:val="left"/>
        <w:rPr>
          <w:rFonts w:eastAsiaTheme="minorEastAsia"/>
          <w:spacing w:val="20"/>
        </w:rPr>
      </w:pPr>
      <w:r w:rsidRPr="004F0E53">
        <w:rPr>
          <w:rFonts w:eastAsiaTheme="minorEastAsia"/>
          <w:spacing w:val="20"/>
        </w:rPr>
        <w:t>(A)</w:t>
      </w:r>
      <w:proofErr w:type="gramStart"/>
      <w:r w:rsidRPr="004F0E53">
        <w:rPr>
          <w:rFonts w:eastAsiaTheme="minorEastAsia"/>
          <w:spacing w:val="20"/>
        </w:rPr>
        <w:t>金屬鈉丟入</w:t>
      </w:r>
      <w:proofErr w:type="gramEnd"/>
      <w:r w:rsidRPr="004F0E53">
        <w:rPr>
          <w:rFonts w:eastAsiaTheme="minorEastAsia"/>
          <w:spacing w:val="20"/>
        </w:rPr>
        <w:t>水中</w:t>
      </w:r>
    </w:p>
    <w:p w14:paraId="12F02A19" w14:textId="2C3C8BCC" w:rsidR="006C4AE4" w:rsidRPr="004F0E53" w:rsidRDefault="006C4AE4" w:rsidP="00AD2A55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 w:line="340" w:lineRule="atLeast"/>
        <w:ind w:leftChars="165" w:left="396" w:firstLine="0"/>
        <w:jc w:val="left"/>
        <w:rPr>
          <w:rFonts w:eastAsiaTheme="minorEastAsia"/>
          <w:spacing w:val="20"/>
        </w:rPr>
      </w:pPr>
      <w:r w:rsidRPr="004F0E53">
        <w:rPr>
          <w:rFonts w:eastAsiaTheme="minorEastAsia"/>
          <w:spacing w:val="20"/>
        </w:rPr>
        <w:t>(B)</w:t>
      </w:r>
      <w:proofErr w:type="gramStart"/>
      <w:r w:rsidRPr="004F0E53">
        <w:rPr>
          <w:rFonts w:eastAsiaTheme="minorEastAsia"/>
          <w:spacing w:val="20"/>
        </w:rPr>
        <w:t>氧化鈣溶於</w:t>
      </w:r>
      <w:proofErr w:type="gramEnd"/>
      <w:r w:rsidRPr="004F0E53">
        <w:rPr>
          <w:rFonts w:eastAsiaTheme="minorEastAsia"/>
          <w:spacing w:val="20"/>
        </w:rPr>
        <w:t>水</w:t>
      </w:r>
    </w:p>
    <w:p w14:paraId="228BB5C2" w14:textId="020493EE" w:rsidR="006C4AE4" w:rsidRPr="004F0E53" w:rsidRDefault="006C4AE4" w:rsidP="00AD2A55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 w:line="340" w:lineRule="atLeast"/>
        <w:ind w:leftChars="165" w:left="396" w:firstLine="0"/>
        <w:jc w:val="left"/>
        <w:rPr>
          <w:rFonts w:eastAsiaTheme="minorEastAsia"/>
          <w:spacing w:val="20"/>
        </w:rPr>
      </w:pPr>
      <w:r w:rsidRPr="004F0E53">
        <w:rPr>
          <w:rFonts w:eastAsiaTheme="minorEastAsia"/>
          <w:spacing w:val="20"/>
        </w:rPr>
        <w:t>(C) 3%</w:t>
      </w:r>
      <w:r w:rsidRPr="004F0E53">
        <w:rPr>
          <w:rFonts w:eastAsiaTheme="minorEastAsia"/>
          <w:spacing w:val="20"/>
        </w:rPr>
        <w:t>雙氧水以二氧化錳當催化劑進行分解</w:t>
      </w:r>
    </w:p>
    <w:p w14:paraId="4EFAD4D9" w14:textId="49B74C9A" w:rsidR="00150E40" w:rsidRDefault="006C4AE4" w:rsidP="00AD2A55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 w:line="340" w:lineRule="atLeast"/>
        <w:ind w:leftChars="165" w:left="396" w:firstLine="0"/>
        <w:jc w:val="left"/>
        <w:rPr>
          <w:rFonts w:eastAsiaTheme="minorEastAsia"/>
          <w:spacing w:val="20"/>
        </w:rPr>
      </w:pPr>
      <w:r w:rsidRPr="004F0E53">
        <w:rPr>
          <w:rFonts w:eastAsiaTheme="minorEastAsia"/>
          <w:spacing w:val="20"/>
        </w:rPr>
        <w:t>(D)</w:t>
      </w:r>
      <w:r w:rsidRPr="004F0E53">
        <w:rPr>
          <w:rFonts w:eastAsiaTheme="minorEastAsia"/>
          <w:spacing w:val="20"/>
        </w:rPr>
        <w:t>二氧化硫在空氣中與雨水作用</w:t>
      </w:r>
    </w:p>
    <w:p w14:paraId="64C8A18D" w14:textId="77BDFF5F" w:rsidR="006C4AE4" w:rsidRPr="004F0E53" w:rsidRDefault="006C4AE4" w:rsidP="00AD2A55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 w:line="340" w:lineRule="atLeast"/>
        <w:ind w:leftChars="165" w:left="396" w:firstLine="0"/>
        <w:jc w:val="left"/>
        <w:rPr>
          <w:rFonts w:eastAsiaTheme="minorEastAsia"/>
          <w:spacing w:val="20"/>
        </w:rPr>
      </w:pPr>
      <w:r w:rsidRPr="004F0E53">
        <w:rPr>
          <w:rFonts w:eastAsiaTheme="minorEastAsia"/>
          <w:spacing w:val="20"/>
        </w:rPr>
        <w:t>(E)</w:t>
      </w:r>
      <w:r w:rsidRPr="004F0E53">
        <w:rPr>
          <w:rFonts w:eastAsiaTheme="minorEastAsia"/>
          <w:spacing w:val="20"/>
        </w:rPr>
        <w:t>小蘇打溶於水中</w:t>
      </w:r>
    </w:p>
    <w:p w14:paraId="7FEA8266" w14:textId="31667C3C" w:rsidR="006C4AE4" w:rsidRPr="0078745C" w:rsidRDefault="002F4EC6" w:rsidP="00AD2A55">
      <w:pPr>
        <w:pStyle w:val="TIT1"/>
        <w:spacing w:before="60" w:afterLines="25" w:after="60" w:line="340" w:lineRule="atLeast"/>
        <w:ind w:left="341" w:hangingChars="155" w:hanging="341"/>
        <w:rPr>
          <w:spacing w:val="20"/>
        </w:rPr>
      </w:pPr>
      <w:r>
        <w:rPr>
          <w:noProof/>
          <w:spacing w:val="20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4C81E995" wp14:editId="31F6E4BF">
                <wp:simplePos x="0" y="0"/>
                <wp:positionH relativeFrom="column">
                  <wp:posOffset>3858895</wp:posOffset>
                </wp:positionH>
                <wp:positionV relativeFrom="paragraph">
                  <wp:posOffset>813435</wp:posOffset>
                </wp:positionV>
                <wp:extent cx="1868400" cy="1980000"/>
                <wp:effectExtent l="0" t="0" r="0" b="1270"/>
                <wp:wrapSquare wrapText="bothSides"/>
                <wp:docPr id="359" name="群組 3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68400" cy="1980000"/>
                          <a:chOff x="0" y="0"/>
                          <a:chExt cx="2061397" cy="2192683"/>
                        </a:xfrm>
                      </wpg:grpSpPr>
                      <wps:wsp>
                        <wps:cNvPr id="47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15710" y="1984209"/>
                            <a:ext cx="429010" cy="208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65A1BD" w14:textId="25C6F40D" w:rsidR="006C4AE4" w:rsidRPr="00402F51" w:rsidRDefault="006C4AE4" w:rsidP="00C101AA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02F51">
                                <w:rPr>
                                  <w:sz w:val="22"/>
                                  <w:szCs w:val="22"/>
                                  <w:lang w:val="pt-BR"/>
                                </w:rPr>
                                <w:t>圖</w:t>
                              </w:r>
                              <w:r w:rsidR="00404E37" w:rsidRPr="00402F51">
                                <w:rPr>
                                  <w:sz w:val="22"/>
                                  <w:szCs w:val="22"/>
                                  <w:lang w:val="pt-BR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358" name="群組 358"/>
                        <wpg:cNvGrpSpPr/>
                        <wpg:grpSpPr>
                          <a:xfrm>
                            <a:off x="0" y="0"/>
                            <a:ext cx="2061397" cy="1881056"/>
                            <a:chOff x="0" y="0"/>
                            <a:chExt cx="2061397" cy="1881056"/>
                          </a:xfrm>
                        </wpg:grpSpPr>
                        <pic:pic xmlns:pic="http://schemas.openxmlformats.org/drawingml/2006/picture">
                          <pic:nvPicPr>
                            <pic:cNvPr id="471" name="圖片 47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927" b="14808"/>
                            <a:stretch/>
                          </pic:blipFill>
                          <pic:spPr bwMode="auto">
                            <a:xfrm>
                              <a:off x="479612" y="0"/>
                              <a:ext cx="1581785" cy="153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4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143" y="1486762"/>
                              <a:ext cx="456981" cy="182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12C1C6" w14:textId="5D162573" w:rsidR="007A14E8" w:rsidRPr="00AD2A55" w:rsidRDefault="007A14E8" w:rsidP="007A14E8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D2A55">
                                  <w:rPr>
                                    <w:sz w:val="20"/>
                                    <w:lang w:val="pt-BR"/>
                                  </w:rPr>
                                  <w:t>‒100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4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8212" y="1487271"/>
                              <a:ext cx="309245" cy="182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D2AC5C" w14:textId="0BF54567" w:rsidR="007A14E8" w:rsidRPr="00AD2A55" w:rsidRDefault="007A14E8" w:rsidP="007A14E8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D2A55">
                                  <w:rPr>
                                    <w:sz w:val="20"/>
                                    <w:lang w:val="pt-BR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4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4388" y="1487271"/>
                              <a:ext cx="309245" cy="182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3B5C96" w14:textId="5B743AB6" w:rsidR="007A14E8" w:rsidRPr="00AD2A55" w:rsidRDefault="007A14E8" w:rsidP="007A14E8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D2A55">
                                  <w:rPr>
                                    <w:sz w:val="20"/>
                                    <w:lang w:val="pt-BR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4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0566" y="1487271"/>
                              <a:ext cx="309245" cy="182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8A0A1A" w14:textId="15DCA987" w:rsidR="007A14E8" w:rsidRPr="00AD2A55" w:rsidRDefault="007A14E8" w:rsidP="007A14E8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D2A55">
                                  <w:rPr>
                                    <w:sz w:val="20"/>
                                    <w:lang w:val="pt-BR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5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6742" y="1487271"/>
                              <a:ext cx="309245" cy="182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C87091" w14:textId="36AF77AA" w:rsidR="007A14E8" w:rsidRPr="00AD2A55" w:rsidRDefault="007A14E8" w:rsidP="007A14E8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D2A55">
                                  <w:rPr>
                                    <w:sz w:val="20"/>
                                    <w:lang w:val="pt-BR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5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670" y="1371600"/>
                              <a:ext cx="309245" cy="182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8F87F5" w14:textId="769CA1E6" w:rsidR="007A14E8" w:rsidRPr="00AD2A55" w:rsidRDefault="002F4EC6" w:rsidP="007A14E8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D2A55">
                                  <w:rPr>
                                    <w:sz w:val="20"/>
                                    <w:lang w:val="pt-BR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5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670" y="1062317"/>
                              <a:ext cx="309245" cy="182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5B2B18" w14:textId="34065004" w:rsidR="002F4EC6" w:rsidRPr="00AD2A55" w:rsidRDefault="002F4EC6" w:rsidP="007A14E8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D2A55">
                                  <w:rPr>
                                    <w:sz w:val="20"/>
                                    <w:lang w:val="pt-BR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5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670" y="735106"/>
                              <a:ext cx="309245" cy="182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22F7D7" w14:textId="1011D577" w:rsidR="002F4EC6" w:rsidRPr="00AD2A55" w:rsidRDefault="002F4EC6" w:rsidP="007A14E8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D2A55">
                                  <w:rPr>
                                    <w:sz w:val="20"/>
                                    <w:lang w:val="pt-BR"/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5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670" y="425823"/>
                              <a:ext cx="309245" cy="182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BFFEC6" w14:textId="0EE35BA9" w:rsidR="002F4EC6" w:rsidRPr="00AD2A55" w:rsidRDefault="002F4EC6" w:rsidP="007A14E8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D2A55">
                                  <w:rPr>
                                    <w:sz w:val="20"/>
                                    <w:lang w:val="pt-BR"/>
                                  </w:rPr>
                                  <w:t>1.5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5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670" y="112058"/>
                              <a:ext cx="309245" cy="182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7BB433" w14:textId="01F291C3" w:rsidR="002F4EC6" w:rsidRPr="00AD2A55" w:rsidRDefault="002F4EC6" w:rsidP="007A14E8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D2A55">
                                  <w:rPr>
                                    <w:sz w:val="20"/>
                                    <w:lang w:val="pt-BR"/>
                                  </w:rPr>
                                  <w:t>2.0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5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541" y="1698811"/>
                              <a:ext cx="810895" cy="182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FD48EF" w14:textId="439F48E2" w:rsidR="002F4EC6" w:rsidRPr="00AD2A55" w:rsidRDefault="002F4EC6" w:rsidP="007A14E8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D2A55">
                                  <w:rPr>
                                    <w:rFonts w:hint="eastAsia"/>
                                    <w:sz w:val="20"/>
                                    <w:lang w:val="pt-BR"/>
                                  </w:rPr>
                                  <w:t>溫度（</w:t>
                                </w:r>
                                <w:r w:rsidRPr="00AD2A55">
                                  <w:rPr>
                                    <w:sz w:val="20"/>
                                    <w:lang w:val="pt-BR"/>
                                  </w:rPr>
                                  <w:t>℃</w:t>
                                </w:r>
                                <w:r w:rsidRPr="00AD2A55">
                                  <w:rPr>
                                    <w:rFonts w:hint="eastAsia"/>
                                    <w:sz w:val="20"/>
                                    <w:lang w:val="pt-BR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5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96304"/>
                              <a:ext cx="210185" cy="11159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A7695A" w14:textId="1A177BD6" w:rsidR="002F4EC6" w:rsidRPr="00AD2A55" w:rsidRDefault="002F4EC6" w:rsidP="002F4EC6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D2A55">
                                  <w:rPr>
                                    <w:rFonts w:hint="eastAsia"/>
                                    <w:sz w:val="20"/>
                                    <w:lang w:val="pt-BR"/>
                                  </w:rPr>
                                  <w:t>壓力（大氣壓）</w:t>
                                </w:r>
                              </w:p>
                            </w:txbxContent>
                          </wps:txbx>
                          <wps:bodyPr rot="0" vert="eaVert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81E995" id="群組 359" o:spid="_x0000_s1280" style="position:absolute;left:0;text-align:left;margin-left:303.85pt;margin-top:64.05pt;width:147.1pt;height:155.9pt;z-index:251799552;mso-width-relative:margin;mso-height-relative:margin" coordsize="20613,219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">
                <o:lock v:ext="edit" aspectratio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81" type="#_x0000_t202" style="position:absolute;left:8157;top:19842;width:4290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14:paraId="2765A1BD" w14:textId="25C6F40D" w:rsidR="006C4AE4" w:rsidRPr="00402F51" w:rsidRDefault="006C4AE4" w:rsidP="00C101AA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402F51">
                          <w:rPr>
                            <w:sz w:val="22"/>
                            <w:szCs w:val="22"/>
                            <w:lang w:val="pt-BR"/>
                          </w:rPr>
                          <w:t>圖</w:t>
                        </w:r>
                        <w:r w:rsidR="00404E37" w:rsidRPr="00402F51">
                          <w:rPr>
                            <w:sz w:val="22"/>
                            <w:szCs w:val="22"/>
                            <w:lang w:val="pt-BR"/>
                          </w:rPr>
                          <w:t>8</w:t>
                        </w:r>
                      </w:p>
                    </w:txbxContent>
                  </v:textbox>
                </v:shape>
                <v:group id="群組 358" o:spid="_x0000_s1282" style="position:absolute;width:20613;height:18810" coordsize="20613,1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圖片 471" o:spid="_x0000_s1283" type="#_x0000_t75" style="position:absolute;left:4796;width:15817;height:1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">
                    <v:imagedata r:id="rId153" o:title="" cropbottom="9705f" cropleft="11093f"/>
                  </v:shape>
                  <v:shape id="_x0000_s1284" type="#_x0000_t202" style="position:absolute;left:3071;top:14867;width:4570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  <v:textbox inset="0,0,0,0">
                      <w:txbxContent>
                        <w:p w14:paraId="0D12C1C6" w14:textId="5D162573" w:rsidR="007A14E8" w:rsidRPr="00AD2A55" w:rsidRDefault="007A14E8" w:rsidP="007A14E8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D2A55">
                            <w:rPr>
                              <w:sz w:val="20"/>
                              <w:lang w:val="pt-BR"/>
                            </w:rPr>
                            <w:t>‒100</w:t>
                          </w:r>
                        </w:p>
                      </w:txbxContent>
                    </v:textbox>
                  </v:shape>
                  <v:shape id="_x0000_s1285" type="#_x0000_t202" style="position:absolute;left:7082;top:14872;width:3092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  <v:textbox inset="0,0,0,0">
                      <w:txbxContent>
                        <w:p w14:paraId="76D2AC5C" w14:textId="0BF54567" w:rsidR="007A14E8" w:rsidRPr="00AD2A55" w:rsidRDefault="007A14E8" w:rsidP="007A14E8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D2A55">
                            <w:rPr>
                              <w:sz w:val="20"/>
                              <w:lang w:val="pt-BR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286" type="#_x0000_t202" style="position:absolute;left:10443;top:14872;width:3093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  <v:textbox inset="0,0,0,0">
                      <w:txbxContent>
                        <w:p w14:paraId="403B5C96" w14:textId="5B743AB6" w:rsidR="007A14E8" w:rsidRPr="00AD2A55" w:rsidRDefault="007A14E8" w:rsidP="007A14E8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D2A55">
                            <w:rPr>
                              <w:sz w:val="20"/>
                              <w:lang w:val="pt-BR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_x0000_s1287" type="#_x0000_t202" style="position:absolute;left:13805;top:14872;width:3093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  <v:textbox inset="0,0,0,0">
                      <w:txbxContent>
                        <w:p w14:paraId="188A0A1A" w14:textId="15DCA987" w:rsidR="007A14E8" w:rsidRPr="00AD2A55" w:rsidRDefault="007A14E8" w:rsidP="007A14E8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D2A55">
                            <w:rPr>
                              <w:sz w:val="20"/>
                              <w:lang w:val="pt-BR"/>
                            </w:rPr>
                            <w:t>200</w:t>
                          </w:r>
                        </w:p>
                      </w:txbxContent>
                    </v:textbox>
                  </v:shape>
                  <v:shape id="_x0000_s1288" type="#_x0000_t202" style="position:absolute;left:17167;top:14872;width:3092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  <v:textbox inset="0,0,0,0">
                      <w:txbxContent>
                        <w:p w14:paraId="6CC87091" w14:textId="36AF77AA" w:rsidR="007A14E8" w:rsidRPr="00AD2A55" w:rsidRDefault="007A14E8" w:rsidP="007A14E8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D2A55">
                            <w:rPr>
                              <w:sz w:val="20"/>
                              <w:lang w:val="pt-BR"/>
                            </w:rPr>
                            <w:t>300</w:t>
                          </w:r>
                        </w:p>
                      </w:txbxContent>
                    </v:textbox>
                  </v:shape>
                  <v:shape id="_x0000_s1289" type="#_x0000_t202" style="position:absolute;left:2106;top:13716;width:3093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  <v:textbox inset="0,0,0,0">
                      <w:txbxContent>
                        <w:p w14:paraId="0F8F87F5" w14:textId="769CA1E6" w:rsidR="007A14E8" w:rsidRPr="00AD2A55" w:rsidRDefault="002F4EC6" w:rsidP="007A14E8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D2A55">
                            <w:rPr>
                              <w:sz w:val="20"/>
                              <w:lang w:val="pt-BR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290" type="#_x0000_t202" style="position:absolute;left:2106;top:10623;width:3093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  <v:textbox inset="0,0,0,0">
                      <w:txbxContent>
                        <w:p w14:paraId="6D5B2B18" w14:textId="34065004" w:rsidR="002F4EC6" w:rsidRPr="00AD2A55" w:rsidRDefault="002F4EC6" w:rsidP="007A14E8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D2A55">
                            <w:rPr>
                              <w:sz w:val="20"/>
                              <w:lang w:val="pt-BR"/>
                            </w:rPr>
                            <w:t>0.5</w:t>
                          </w:r>
                        </w:p>
                      </w:txbxContent>
                    </v:textbox>
                  </v:shape>
                  <v:shape id="_x0000_s1291" type="#_x0000_t202" style="position:absolute;left:2106;top:7351;width:3093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  <v:textbox inset="0,0,0,0">
                      <w:txbxContent>
                        <w:p w14:paraId="4F22F7D7" w14:textId="1011D577" w:rsidR="002F4EC6" w:rsidRPr="00AD2A55" w:rsidRDefault="002F4EC6" w:rsidP="007A14E8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D2A55">
                            <w:rPr>
                              <w:sz w:val="20"/>
                              <w:lang w:val="pt-BR"/>
                            </w:rPr>
                            <w:t>1.0</w:t>
                          </w:r>
                        </w:p>
                      </w:txbxContent>
                    </v:textbox>
                  </v:shape>
                  <v:shape id="_x0000_s1292" type="#_x0000_t202" style="position:absolute;left:2106;top:4258;width:3093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  <v:textbox inset="0,0,0,0">
                      <w:txbxContent>
                        <w:p w14:paraId="65BFFEC6" w14:textId="0EE35BA9" w:rsidR="002F4EC6" w:rsidRPr="00AD2A55" w:rsidRDefault="002F4EC6" w:rsidP="007A14E8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D2A55">
                            <w:rPr>
                              <w:sz w:val="20"/>
                              <w:lang w:val="pt-BR"/>
                            </w:rPr>
                            <w:t>1.5</w:t>
                          </w:r>
                        </w:p>
                      </w:txbxContent>
                    </v:textbox>
                  </v:shape>
                  <v:shape id="_x0000_s1293" type="#_x0000_t202" style="position:absolute;left:2106;top:1120;width:3093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  <v:textbox inset="0,0,0,0">
                      <w:txbxContent>
                        <w:p w14:paraId="547BB433" w14:textId="01F291C3" w:rsidR="002F4EC6" w:rsidRPr="00AD2A55" w:rsidRDefault="002F4EC6" w:rsidP="007A14E8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D2A55">
                            <w:rPr>
                              <w:sz w:val="20"/>
                              <w:lang w:val="pt-BR"/>
                            </w:rPr>
                            <w:t>2.0</w:t>
                          </w:r>
                        </w:p>
                      </w:txbxContent>
                    </v:textbox>
                  </v:shape>
                  <v:shape id="_x0000_s1294" type="#_x0000_t202" style="position:absolute;left:8785;top:16988;width:8109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  <v:textbox inset="0,0,0,0">
                      <w:txbxContent>
                        <w:p w14:paraId="7FFD48EF" w14:textId="439F48E2" w:rsidR="002F4EC6" w:rsidRPr="00AD2A55" w:rsidRDefault="002F4EC6" w:rsidP="007A14E8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D2A55">
                            <w:rPr>
                              <w:rFonts w:hint="eastAsia"/>
                              <w:sz w:val="20"/>
                              <w:lang w:val="pt-BR"/>
                            </w:rPr>
                            <w:t>溫度（</w:t>
                          </w:r>
                          <w:r w:rsidRPr="00AD2A55">
                            <w:rPr>
                              <w:sz w:val="20"/>
                              <w:lang w:val="pt-BR"/>
                            </w:rPr>
                            <w:t>℃</w:t>
                          </w:r>
                          <w:r w:rsidRPr="00AD2A55">
                            <w:rPr>
                              <w:rFonts w:hint="eastAsia"/>
                              <w:sz w:val="20"/>
                              <w:lang w:val="pt-BR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_x0000_s1295" type="#_x0000_t202" style="position:absolute;top:2963;width:2101;height:1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" filled="f" stroked="f">
                    <v:textbox style="layout-flow:vertical-ideographic" inset="0,0,0,0">
                      <w:txbxContent>
                        <w:p w14:paraId="5CA7695A" w14:textId="1A177BD6" w:rsidR="002F4EC6" w:rsidRPr="00AD2A55" w:rsidRDefault="002F4EC6" w:rsidP="002F4EC6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D2A55">
                            <w:rPr>
                              <w:rFonts w:hint="eastAsia"/>
                              <w:sz w:val="20"/>
                              <w:lang w:val="pt-BR"/>
                            </w:rPr>
                            <w:t>壓力（大氣壓）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6C4AE4" w:rsidRPr="0078745C">
        <w:rPr>
          <w:spacing w:val="20"/>
        </w:rPr>
        <w:t>2</w:t>
      </w:r>
      <w:r w:rsidR="006C4AE4" w:rsidRPr="0078745C">
        <w:rPr>
          <w:rFonts w:hint="eastAsia"/>
          <w:spacing w:val="20"/>
        </w:rPr>
        <w:t>0</w:t>
      </w:r>
      <w:r w:rsidR="006C4AE4" w:rsidRPr="0078745C">
        <w:rPr>
          <w:spacing w:val="20"/>
        </w:rPr>
        <w:t>.</w:t>
      </w:r>
      <w:r w:rsidR="00F545A5" w:rsidRPr="0078745C">
        <w:rPr>
          <w:spacing w:val="20"/>
        </w:rPr>
        <w:tab/>
      </w:r>
      <w:proofErr w:type="gramStart"/>
      <w:r w:rsidR="006C4AE4" w:rsidRPr="009F280B">
        <w:rPr>
          <w:spacing w:val="22"/>
        </w:rPr>
        <w:t>相圖是</w:t>
      </w:r>
      <w:proofErr w:type="gramEnd"/>
      <w:r w:rsidR="006C4AE4" w:rsidRPr="009F280B">
        <w:rPr>
          <w:spacing w:val="22"/>
        </w:rPr>
        <w:t>表示物質的狀態</w:t>
      </w:r>
      <w:r w:rsidR="00F545A5" w:rsidRPr="009F280B">
        <w:rPr>
          <w:rFonts w:hint="eastAsia"/>
          <w:spacing w:val="22"/>
        </w:rPr>
        <w:t>（</w:t>
      </w:r>
      <w:r w:rsidR="00716A7E" w:rsidRPr="009F280B">
        <w:rPr>
          <w:rFonts w:hint="eastAsia"/>
          <w:spacing w:val="22"/>
        </w:rPr>
        <w:t>常見有</w:t>
      </w:r>
      <w:r w:rsidR="006C4AE4" w:rsidRPr="009F280B">
        <w:rPr>
          <w:rFonts w:hint="eastAsia"/>
          <w:spacing w:val="22"/>
        </w:rPr>
        <w:t>固態、液態、氣態</w:t>
      </w:r>
      <w:r w:rsidR="00F545A5" w:rsidRPr="009F280B">
        <w:rPr>
          <w:rFonts w:hint="eastAsia"/>
          <w:spacing w:val="22"/>
        </w:rPr>
        <w:t>）</w:t>
      </w:r>
      <w:r w:rsidR="006C4AE4" w:rsidRPr="009F280B">
        <w:rPr>
          <w:spacing w:val="22"/>
        </w:rPr>
        <w:t>與溫度、壓力的關係圖，</w:t>
      </w:r>
      <w:r w:rsidR="006C4AE4" w:rsidRPr="0078745C">
        <w:rPr>
          <w:spacing w:val="20"/>
        </w:rPr>
        <w:t>可</w:t>
      </w:r>
      <w:r w:rsidR="006C4AE4" w:rsidRPr="009F280B">
        <w:rPr>
          <w:spacing w:val="16"/>
        </w:rPr>
        <w:t>得知熔點與沸點會隨著壓力而改變。圖</w:t>
      </w:r>
      <w:r w:rsidR="00404E37" w:rsidRPr="009F280B">
        <w:rPr>
          <w:rFonts w:hint="eastAsia"/>
          <w:spacing w:val="16"/>
        </w:rPr>
        <w:t>8</w:t>
      </w:r>
      <w:r w:rsidR="006C4AE4" w:rsidRPr="009F280B">
        <w:rPr>
          <w:spacing w:val="16"/>
        </w:rPr>
        <w:t>是化合物</w:t>
      </w:r>
      <w:r w:rsidR="006C4AE4" w:rsidRPr="009F280B">
        <w:rPr>
          <w:rFonts w:hint="eastAsia"/>
          <w:spacing w:val="16"/>
        </w:rPr>
        <w:t>甲</w:t>
      </w:r>
      <w:proofErr w:type="gramStart"/>
      <w:r w:rsidR="006C4AE4" w:rsidRPr="009F280B">
        <w:rPr>
          <w:spacing w:val="16"/>
        </w:rPr>
        <w:t>的相圖</w:t>
      </w:r>
      <w:proofErr w:type="gramEnd"/>
      <w:r w:rsidR="006C4AE4" w:rsidRPr="009F280B">
        <w:rPr>
          <w:spacing w:val="16"/>
        </w:rPr>
        <w:t>，表</w:t>
      </w:r>
      <w:r w:rsidR="006C4AE4" w:rsidRPr="009F280B">
        <w:rPr>
          <w:spacing w:val="16"/>
        </w:rPr>
        <w:t>2</w:t>
      </w:r>
      <w:r w:rsidR="006C4AE4" w:rsidRPr="009F280B">
        <w:rPr>
          <w:spacing w:val="16"/>
        </w:rPr>
        <w:t>列出</w:t>
      </w:r>
      <w:proofErr w:type="gramStart"/>
      <w:r w:rsidR="006C4AE4" w:rsidRPr="009F280B">
        <w:rPr>
          <w:spacing w:val="16"/>
        </w:rPr>
        <w:t>化合物</w:t>
      </w:r>
      <w:r w:rsidR="006C4AE4" w:rsidRPr="009F280B">
        <w:rPr>
          <w:rFonts w:hint="eastAsia"/>
          <w:spacing w:val="16"/>
        </w:rPr>
        <w:t>甲</w:t>
      </w:r>
      <w:r w:rsidR="006C4AE4" w:rsidRPr="009F280B">
        <w:rPr>
          <w:spacing w:val="16"/>
        </w:rPr>
        <w:t>在</w:t>
      </w:r>
      <w:proofErr w:type="gramEnd"/>
      <w:r w:rsidR="006C4AE4" w:rsidRPr="009F280B">
        <w:rPr>
          <w:spacing w:val="16"/>
        </w:rPr>
        <w:t>1.0</w:t>
      </w:r>
      <w:r w:rsidR="006C4AE4" w:rsidRPr="009F280B">
        <w:rPr>
          <w:spacing w:val="16"/>
        </w:rPr>
        <w:t>大氣壓下的一些物理性質。若取</w:t>
      </w:r>
      <w:r w:rsidR="006C4AE4" w:rsidRPr="009F280B">
        <w:rPr>
          <w:spacing w:val="16"/>
        </w:rPr>
        <w:t>20.0</w:t>
      </w:r>
      <w:r w:rsidR="006C4AE4" w:rsidRPr="009F280B">
        <w:rPr>
          <w:spacing w:val="16"/>
        </w:rPr>
        <w:t>克的</w:t>
      </w:r>
      <w:r w:rsidR="006C4AE4" w:rsidRPr="009F280B">
        <w:rPr>
          <w:rFonts w:hint="eastAsia"/>
          <w:spacing w:val="16"/>
        </w:rPr>
        <w:t>甲</w:t>
      </w:r>
      <w:r w:rsidR="006C4AE4" w:rsidRPr="009F280B">
        <w:rPr>
          <w:spacing w:val="16"/>
        </w:rPr>
        <w:t>，在</w:t>
      </w:r>
      <w:r w:rsidR="006C4AE4" w:rsidRPr="009F280B">
        <w:rPr>
          <w:spacing w:val="16"/>
        </w:rPr>
        <w:t>1.0</w:t>
      </w:r>
      <w:r w:rsidR="006C4AE4" w:rsidRPr="009F280B">
        <w:rPr>
          <w:spacing w:val="16"/>
        </w:rPr>
        <w:t>大氣壓下，由</w:t>
      </w:r>
      <w:r w:rsidR="006C4AE4" w:rsidRPr="009F280B">
        <w:rPr>
          <w:spacing w:val="16"/>
        </w:rPr>
        <w:t>0</w:t>
      </w:r>
      <w:r w:rsidR="006C4AE4" w:rsidRPr="009F280B">
        <w:rPr>
          <w:rFonts w:hint="eastAsia"/>
          <w:spacing w:val="16"/>
        </w:rPr>
        <w:t xml:space="preserve"> </w:t>
      </w:r>
      <w:r w:rsidR="006C4AE4" w:rsidRPr="009F280B">
        <w:rPr>
          <w:spacing w:val="16"/>
        </w:rPr>
        <w:t>℃</w:t>
      </w:r>
      <w:r w:rsidR="006C4AE4" w:rsidRPr="009F280B">
        <w:rPr>
          <w:spacing w:val="16"/>
        </w:rPr>
        <w:t>加熱</w:t>
      </w:r>
      <w:r w:rsidR="006C4AE4" w:rsidRPr="0078745C">
        <w:rPr>
          <w:spacing w:val="20"/>
        </w:rPr>
        <w:t>至</w:t>
      </w:r>
      <w:r w:rsidR="006C4AE4" w:rsidRPr="0078745C">
        <w:rPr>
          <w:spacing w:val="20"/>
        </w:rPr>
        <w:t>150</w:t>
      </w:r>
      <w:r w:rsidR="006C4AE4" w:rsidRPr="0078745C">
        <w:rPr>
          <w:rFonts w:hint="eastAsia"/>
          <w:spacing w:val="20"/>
        </w:rPr>
        <w:t xml:space="preserve"> </w:t>
      </w:r>
      <w:r w:rsidR="006C4AE4" w:rsidRPr="0078745C">
        <w:rPr>
          <w:spacing w:val="20"/>
        </w:rPr>
        <w:t>℃</w:t>
      </w:r>
      <w:r w:rsidR="006C4AE4" w:rsidRPr="0078745C">
        <w:rPr>
          <w:spacing w:val="20"/>
        </w:rPr>
        <w:t>，則所需的熱量約是多少</w:t>
      </w:r>
      <w:r w:rsidR="00F545A5" w:rsidRPr="0078745C">
        <w:rPr>
          <w:rFonts w:hint="eastAsia"/>
          <w:spacing w:val="20"/>
        </w:rPr>
        <w:t>（</w:t>
      </w:r>
      <w:r w:rsidR="006C4AE4" w:rsidRPr="0078745C">
        <w:rPr>
          <w:spacing w:val="20"/>
        </w:rPr>
        <w:t>kJ</w:t>
      </w:r>
      <w:r w:rsidR="00F545A5" w:rsidRPr="0078745C">
        <w:rPr>
          <w:rFonts w:hint="eastAsia"/>
          <w:spacing w:val="20"/>
        </w:rPr>
        <w:t>）</w:t>
      </w:r>
      <w:r w:rsidR="006C4AE4" w:rsidRPr="0078745C">
        <w:rPr>
          <w:spacing w:val="20"/>
        </w:rPr>
        <w:t>？</w:t>
      </w:r>
    </w:p>
    <w:tbl>
      <w:tblPr>
        <w:tblW w:w="0" w:type="auto"/>
        <w:tblInd w:w="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5"/>
        <w:gridCol w:w="2195"/>
      </w:tblGrid>
      <w:tr w:rsidR="000F53BB" w:rsidRPr="00150E40" w14:paraId="5BF03078" w14:textId="77777777" w:rsidTr="00A31A8C">
        <w:trPr>
          <w:trHeight w:val="340"/>
        </w:trPr>
        <w:tc>
          <w:tcPr>
            <w:tcW w:w="439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0FDE3DA9" w14:textId="02675316" w:rsidR="000F53BB" w:rsidRPr="00C101AA" w:rsidRDefault="000F53BB" w:rsidP="00807425">
            <w:pPr>
              <w:widowControl/>
              <w:spacing w:line="240" w:lineRule="atLeast"/>
              <w:jc w:val="center"/>
              <w:rPr>
                <w:sz w:val="22"/>
                <w:szCs w:val="22"/>
                <w:lang w:val="pt-BR"/>
              </w:rPr>
            </w:pPr>
            <w:r w:rsidRPr="00C101AA">
              <w:rPr>
                <w:rFonts w:eastAsiaTheme="minorEastAsia"/>
                <w:kern w:val="2"/>
                <w:sz w:val="22"/>
                <w:szCs w:val="22"/>
                <w:lang w:val="pt-BR"/>
              </w:rPr>
              <w:t>表</w:t>
            </w:r>
            <w:r w:rsidRPr="00C101AA">
              <w:rPr>
                <w:rFonts w:eastAsiaTheme="minorEastAsia"/>
                <w:kern w:val="2"/>
                <w:sz w:val="22"/>
                <w:szCs w:val="22"/>
                <w:lang w:val="pt-BR"/>
              </w:rPr>
              <w:t>2</w:t>
            </w:r>
          </w:p>
        </w:tc>
      </w:tr>
      <w:tr w:rsidR="00150E40" w:rsidRPr="00150E40" w14:paraId="29F4D528" w14:textId="77777777" w:rsidTr="00A31A8C">
        <w:trPr>
          <w:trHeight w:val="340"/>
        </w:trPr>
        <w:tc>
          <w:tcPr>
            <w:tcW w:w="2195" w:type="dxa"/>
            <w:vAlign w:val="center"/>
          </w:tcPr>
          <w:p w14:paraId="0CDEE725" w14:textId="3C90530A" w:rsidR="00150E40" w:rsidRPr="00150E40" w:rsidRDefault="00716A7E" w:rsidP="00150E40">
            <w:pPr>
              <w:widowControl/>
              <w:jc w:val="center"/>
              <w:rPr>
                <w:spacing w:val="20"/>
                <w:sz w:val="22"/>
                <w:szCs w:val="22"/>
                <w:lang w:val="pt-BR"/>
              </w:rPr>
            </w:pPr>
            <w:r>
              <w:rPr>
                <w:rFonts w:hAnsi="細明體" w:hint="eastAsia"/>
                <w:spacing w:val="20"/>
                <w:sz w:val="22"/>
                <w:szCs w:val="22"/>
                <w:lang w:val="pt-BR"/>
              </w:rPr>
              <w:t>莫耳質量</w:t>
            </w:r>
          </w:p>
        </w:tc>
        <w:tc>
          <w:tcPr>
            <w:tcW w:w="2195" w:type="dxa"/>
            <w:vAlign w:val="center"/>
          </w:tcPr>
          <w:p w14:paraId="5E5625CB" w14:textId="70632F7F" w:rsidR="00150E40" w:rsidRPr="00150E40" w:rsidRDefault="00150E40" w:rsidP="00150E40">
            <w:pPr>
              <w:widowControl/>
              <w:jc w:val="center"/>
              <w:rPr>
                <w:spacing w:val="20"/>
                <w:sz w:val="22"/>
                <w:szCs w:val="22"/>
                <w:lang w:val="pt-BR"/>
              </w:rPr>
            </w:pPr>
            <w:r w:rsidRPr="00150E40">
              <w:rPr>
                <w:spacing w:val="20"/>
                <w:sz w:val="22"/>
                <w:szCs w:val="22"/>
                <w:lang w:val="pt-BR"/>
              </w:rPr>
              <w:t>100.0</w:t>
            </w:r>
            <w:r w:rsidR="00716A7E">
              <w:rPr>
                <w:rFonts w:hint="eastAsia"/>
                <w:spacing w:val="20"/>
                <w:sz w:val="22"/>
                <w:szCs w:val="22"/>
                <w:lang w:val="pt-BR"/>
              </w:rPr>
              <w:t xml:space="preserve"> </w:t>
            </w:r>
            <w:r w:rsidR="00716A7E">
              <w:rPr>
                <w:spacing w:val="20"/>
                <w:sz w:val="22"/>
                <w:szCs w:val="22"/>
                <w:lang w:val="pt-BR"/>
              </w:rPr>
              <w:t>g</w:t>
            </w:r>
            <w:r w:rsidR="00716A7E" w:rsidRPr="00150E40">
              <w:rPr>
                <w:spacing w:val="20"/>
                <w:sz w:val="22"/>
                <w:szCs w:val="22"/>
                <w:lang w:val="pt-BR"/>
              </w:rPr>
              <w:t>/mol</w:t>
            </w:r>
          </w:p>
        </w:tc>
      </w:tr>
      <w:tr w:rsidR="00150E40" w:rsidRPr="00150E40" w14:paraId="1DDBCF43" w14:textId="77777777" w:rsidTr="00A31A8C">
        <w:trPr>
          <w:trHeight w:val="340"/>
        </w:trPr>
        <w:tc>
          <w:tcPr>
            <w:tcW w:w="2195" w:type="dxa"/>
            <w:vAlign w:val="center"/>
          </w:tcPr>
          <w:p w14:paraId="30A23566" w14:textId="77777777" w:rsidR="00150E40" w:rsidRPr="00150E40" w:rsidRDefault="00150E40" w:rsidP="00150E40">
            <w:pPr>
              <w:widowControl/>
              <w:jc w:val="center"/>
              <w:rPr>
                <w:spacing w:val="20"/>
                <w:sz w:val="22"/>
                <w:szCs w:val="22"/>
                <w:lang w:val="pt-BR"/>
              </w:rPr>
            </w:pPr>
            <w:r w:rsidRPr="00150E40">
              <w:rPr>
                <w:rFonts w:hAnsi="細明體" w:hint="eastAsia"/>
                <w:spacing w:val="20"/>
                <w:sz w:val="22"/>
                <w:szCs w:val="22"/>
              </w:rPr>
              <w:t>熔化熱</w:t>
            </w:r>
          </w:p>
        </w:tc>
        <w:tc>
          <w:tcPr>
            <w:tcW w:w="2195" w:type="dxa"/>
            <w:vAlign w:val="center"/>
          </w:tcPr>
          <w:p w14:paraId="59E76A09" w14:textId="77777777" w:rsidR="00150E40" w:rsidRPr="00150E40" w:rsidRDefault="00150E40" w:rsidP="00150E40">
            <w:pPr>
              <w:widowControl/>
              <w:jc w:val="center"/>
              <w:rPr>
                <w:spacing w:val="20"/>
                <w:sz w:val="22"/>
                <w:szCs w:val="22"/>
                <w:lang w:val="pt-BR"/>
              </w:rPr>
            </w:pPr>
            <w:r w:rsidRPr="00150E40">
              <w:rPr>
                <w:spacing w:val="20"/>
                <w:sz w:val="22"/>
                <w:szCs w:val="22"/>
                <w:lang w:val="pt-BR"/>
              </w:rPr>
              <w:t>4.0 kJ/mol</w:t>
            </w:r>
          </w:p>
        </w:tc>
      </w:tr>
      <w:tr w:rsidR="00150E40" w:rsidRPr="00150E40" w14:paraId="2612FBEA" w14:textId="77777777" w:rsidTr="00A31A8C">
        <w:trPr>
          <w:trHeight w:val="340"/>
        </w:trPr>
        <w:tc>
          <w:tcPr>
            <w:tcW w:w="2195" w:type="dxa"/>
            <w:vAlign w:val="center"/>
          </w:tcPr>
          <w:p w14:paraId="14AAF7B6" w14:textId="77777777" w:rsidR="00150E40" w:rsidRPr="00150E40" w:rsidRDefault="00150E40" w:rsidP="00150E40">
            <w:pPr>
              <w:widowControl/>
              <w:jc w:val="center"/>
              <w:rPr>
                <w:spacing w:val="20"/>
                <w:sz w:val="22"/>
                <w:szCs w:val="22"/>
                <w:lang w:val="pt-BR"/>
              </w:rPr>
            </w:pPr>
            <w:r w:rsidRPr="00150E40">
              <w:rPr>
                <w:rFonts w:hAnsi="細明體" w:hint="eastAsia"/>
                <w:spacing w:val="20"/>
                <w:sz w:val="22"/>
                <w:szCs w:val="22"/>
              </w:rPr>
              <w:t>汽化熱</w:t>
            </w:r>
          </w:p>
        </w:tc>
        <w:tc>
          <w:tcPr>
            <w:tcW w:w="2195" w:type="dxa"/>
            <w:vAlign w:val="center"/>
          </w:tcPr>
          <w:p w14:paraId="7DEDC7B2" w14:textId="77777777" w:rsidR="00150E40" w:rsidRPr="00150E40" w:rsidRDefault="00150E40" w:rsidP="00150E40">
            <w:pPr>
              <w:widowControl/>
              <w:jc w:val="center"/>
              <w:rPr>
                <w:spacing w:val="20"/>
                <w:sz w:val="22"/>
                <w:szCs w:val="22"/>
                <w:lang w:val="pt-BR"/>
              </w:rPr>
            </w:pPr>
            <w:r w:rsidRPr="00150E40">
              <w:rPr>
                <w:spacing w:val="20"/>
                <w:sz w:val="22"/>
                <w:szCs w:val="22"/>
                <w:lang w:val="pt-BR"/>
              </w:rPr>
              <w:t>20.0 kJ/mol</w:t>
            </w:r>
          </w:p>
        </w:tc>
      </w:tr>
      <w:tr w:rsidR="00150E40" w:rsidRPr="00150E40" w14:paraId="3A8AD7C7" w14:textId="77777777" w:rsidTr="00A31A8C">
        <w:trPr>
          <w:trHeight w:val="340"/>
        </w:trPr>
        <w:tc>
          <w:tcPr>
            <w:tcW w:w="2195" w:type="dxa"/>
            <w:vAlign w:val="center"/>
          </w:tcPr>
          <w:p w14:paraId="41570A69" w14:textId="77777777" w:rsidR="00150E40" w:rsidRPr="00150E40" w:rsidRDefault="00150E40" w:rsidP="00150E40">
            <w:pPr>
              <w:widowControl/>
              <w:jc w:val="center"/>
              <w:rPr>
                <w:rFonts w:hAnsi="細明體"/>
                <w:spacing w:val="20"/>
                <w:sz w:val="22"/>
                <w:szCs w:val="22"/>
              </w:rPr>
            </w:pPr>
            <w:r w:rsidRPr="00150E40">
              <w:rPr>
                <w:rFonts w:hAnsi="細明體" w:hint="eastAsia"/>
                <w:spacing w:val="20"/>
                <w:sz w:val="22"/>
                <w:szCs w:val="22"/>
                <w:lang w:val="pt-BR"/>
              </w:rPr>
              <w:t>固體莫耳比熱</w:t>
            </w:r>
          </w:p>
        </w:tc>
        <w:tc>
          <w:tcPr>
            <w:tcW w:w="2195" w:type="dxa"/>
            <w:vAlign w:val="center"/>
          </w:tcPr>
          <w:p w14:paraId="43374625" w14:textId="349B5819" w:rsidR="00150E40" w:rsidRPr="00150E40" w:rsidRDefault="00150E40" w:rsidP="00150E40">
            <w:pPr>
              <w:widowControl/>
              <w:jc w:val="center"/>
              <w:rPr>
                <w:spacing w:val="20"/>
                <w:sz w:val="22"/>
                <w:szCs w:val="22"/>
                <w:lang w:val="pt-BR"/>
              </w:rPr>
            </w:pPr>
            <w:r w:rsidRPr="00150E40">
              <w:rPr>
                <w:spacing w:val="20"/>
                <w:sz w:val="22"/>
                <w:szCs w:val="22"/>
                <w:lang w:val="pt-BR"/>
              </w:rPr>
              <w:t>100 J/mol·</w:t>
            </w:r>
            <w:r w:rsidRPr="000439E1">
              <w:rPr>
                <w:rFonts w:eastAsia="標楷體"/>
                <w:spacing w:val="20"/>
                <w:sz w:val="22"/>
                <w:szCs w:val="22"/>
                <w:lang w:val="pt-BR"/>
              </w:rPr>
              <w:t>℃</w:t>
            </w:r>
          </w:p>
        </w:tc>
      </w:tr>
      <w:tr w:rsidR="00150E40" w:rsidRPr="00150E40" w14:paraId="3A2E683F" w14:textId="77777777" w:rsidTr="00A31A8C">
        <w:trPr>
          <w:trHeight w:val="340"/>
        </w:trPr>
        <w:tc>
          <w:tcPr>
            <w:tcW w:w="2195" w:type="dxa"/>
            <w:vAlign w:val="center"/>
          </w:tcPr>
          <w:p w14:paraId="7B84BB11" w14:textId="77777777" w:rsidR="00150E40" w:rsidRPr="00150E40" w:rsidRDefault="00150E40" w:rsidP="00150E40">
            <w:pPr>
              <w:widowControl/>
              <w:jc w:val="center"/>
              <w:rPr>
                <w:rFonts w:hAnsi="細明體"/>
                <w:spacing w:val="20"/>
                <w:sz w:val="22"/>
                <w:szCs w:val="22"/>
                <w:lang w:val="pt-BR"/>
              </w:rPr>
            </w:pPr>
            <w:r w:rsidRPr="00150E40">
              <w:rPr>
                <w:rFonts w:hAnsi="細明體" w:hint="eastAsia"/>
                <w:spacing w:val="20"/>
                <w:sz w:val="22"/>
                <w:szCs w:val="22"/>
                <w:lang w:val="pt-BR"/>
              </w:rPr>
              <w:t>液體莫耳比熱</w:t>
            </w:r>
          </w:p>
        </w:tc>
        <w:tc>
          <w:tcPr>
            <w:tcW w:w="2195" w:type="dxa"/>
            <w:vAlign w:val="center"/>
          </w:tcPr>
          <w:p w14:paraId="2E0969D9" w14:textId="2C9CED38" w:rsidR="00150E40" w:rsidRPr="00150E40" w:rsidRDefault="00150E40" w:rsidP="00150E40">
            <w:pPr>
              <w:widowControl/>
              <w:jc w:val="center"/>
              <w:rPr>
                <w:spacing w:val="20"/>
                <w:sz w:val="22"/>
                <w:szCs w:val="22"/>
                <w:lang w:val="pt-BR"/>
              </w:rPr>
            </w:pPr>
            <w:r w:rsidRPr="00150E40">
              <w:rPr>
                <w:spacing w:val="20"/>
                <w:sz w:val="22"/>
                <w:szCs w:val="22"/>
                <w:lang w:val="pt-BR"/>
              </w:rPr>
              <w:t>120 J/mol·</w:t>
            </w:r>
            <w:r w:rsidR="000439E1" w:rsidRPr="000439E1">
              <w:rPr>
                <w:rFonts w:eastAsia="標楷體"/>
                <w:spacing w:val="20"/>
                <w:sz w:val="22"/>
                <w:szCs w:val="22"/>
                <w:lang w:val="pt-BR"/>
              </w:rPr>
              <w:t>℃</w:t>
            </w:r>
          </w:p>
        </w:tc>
      </w:tr>
      <w:tr w:rsidR="00150E40" w:rsidRPr="00150E40" w14:paraId="2F9D83C0" w14:textId="77777777" w:rsidTr="00A31A8C">
        <w:trPr>
          <w:trHeight w:val="340"/>
        </w:trPr>
        <w:tc>
          <w:tcPr>
            <w:tcW w:w="2195" w:type="dxa"/>
            <w:vAlign w:val="center"/>
          </w:tcPr>
          <w:p w14:paraId="21621E7E" w14:textId="77777777" w:rsidR="00150E40" w:rsidRPr="00150E40" w:rsidRDefault="00150E40" w:rsidP="00150E40">
            <w:pPr>
              <w:widowControl/>
              <w:jc w:val="center"/>
              <w:rPr>
                <w:rFonts w:hAnsi="細明體"/>
                <w:spacing w:val="20"/>
                <w:sz w:val="22"/>
                <w:szCs w:val="22"/>
                <w:lang w:val="pt-BR"/>
              </w:rPr>
            </w:pPr>
            <w:r w:rsidRPr="00150E40">
              <w:rPr>
                <w:rFonts w:hAnsi="細明體" w:hint="eastAsia"/>
                <w:spacing w:val="20"/>
                <w:sz w:val="22"/>
                <w:szCs w:val="22"/>
                <w:lang w:val="pt-BR"/>
              </w:rPr>
              <w:t>氣體莫耳比熱</w:t>
            </w:r>
          </w:p>
        </w:tc>
        <w:tc>
          <w:tcPr>
            <w:tcW w:w="2195" w:type="dxa"/>
            <w:vAlign w:val="center"/>
          </w:tcPr>
          <w:p w14:paraId="4C3886F0" w14:textId="4BC7536C" w:rsidR="00150E40" w:rsidRPr="00150E40" w:rsidRDefault="00150E40" w:rsidP="00150E40">
            <w:pPr>
              <w:widowControl/>
              <w:jc w:val="center"/>
              <w:rPr>
                <w:spacing w:val="20"/>
                <w:sz w:val="22"/>
                <w:szCs w:val="22"/>
                <w:lang w:val="pt-BR"/>
              </w:rPr>
            </w:pPr>
            <w:r w:rsidRPr="00150E40">
              <w:rPr>
                <w:spacing w:val="20"/>
                <w:sz w:val="22"/>
                <w:szCs w:val="22"/>
                <w:lang w:val="pt-BR"/>
              </w:rPr>
              <w:t>30 J/mol·</w:t>
            </w:r>
            <w:r w:rsidR="000439E1" w:rsidRPr="000439E1">
              <w:rPr>
                <w:rFonts w:eastAsia="標楷體"/>
                <w:spacing w:val="20"/>
                <w:sz w:val="22"/>
                <w:szCs w:val="22"/>
                <w:lang w:val="pt-BR"/>
              </w:rPr>
              <w:t>℃</w:t>
            </w:r>
          </w:p>
        </w:tc>
      </w:tr>
    </w:tbl>
    <w:p w14:paraId="5669A5C3" w14:textId="77777777" w:rsidR="00AD2A55" w:rsidRDefault="00AD2A55" w:rsidP="0078745C">
      <w:pPr>
        <w:pStyle w:val="TIT1"/>
        <w:tabs>
          <w:tab w:val="left" w:pos="5760"/>
          <w:tab w:val="left" w:pos="7560"/>
        </w:tabs>
        <w:spacing w:beforeLines="0" w:before="0"/>
        <w:ind w:leftChars="165" w:left="396" w:firstLine="0"/>
        <w:jc w:val="left"/>
        <w:rPr>
          <w:spacing w:val="20"/>
        </w:rPr>
      </w:pPr>
    </w:p>
    <w:p w14:paraId="62997DA3" w14:textId="357B4DEF" w:rsidR="006C4AE4" w:rsidRPr="0078745C" w:rsidRDefault="006C4AE4" w:rsidP="0078745C">
      <w:pPr>
        <w:pStyle w:val="TIT1"/>
        <w:tabs>
          <w:tab w:val="left" w:pos="5760"/>
          <w:tab w:val="left" w:pos="7560"/>
        </w:tabs>
        <w:spacing w:beforeLines="0" w:before="0"/>
        <w:ind w:leftChars="165" w:left="396" w:firstLine="0"/>
        <w:jc w:val="left"/>
        <w:rPr>
          <w:spacing w:val="20"/>
        </w:rPr>
      </w:pPr>
      <w:r w:rsidRPr="0078745C">
        <w:rPr>
          <w:rFonts w:hint="eastAsia"/>
          <w:spacing w:val="20"/>
        </w:rPr>
        <w:t>(A)</w:t>
      </w:r>
      <w:r w:rsidR="00F545A5" w:rsidRPr="0078745C">
        <w:rPr>
          <w:rFonts w:hint="eastAsia"/>
          <w:spacing w:val="20"/>
        </w:rPr>
        <w:t xml:space="preserve"> </w:t>
      </w:r>
      <w:r w:rsidRPr="0078745C">
        <w:rPr>
          <w:rFonts w:hint="eastAsia"/>
          <w:spacing w:val="20"/>
        </w:rPr>
        <w:t>4.2</w:t>
      </w:r>
      <w:r w:rsidR="00F545A5" w:rsidRPr="0078745C">
        <w:rPr>
          <w:spacing w:val="20"/>
        </w:rPr>
        <w:tab/>
      </w:r>
      <w:r w:rsidRPr="0078745C">
        <w:rPr>
          <w:rFonts w:hint="eastAsia"/>
          <w:spacing w:val="20"/>
        </w:rPr>
        <w:t>(B)</w:t>
      </w:r>
      <w:r w:rsidR="00F545A5" w:rsidRPr="0078745C">
        <w:rPr>
          <w:spacing w:val="20"/>
        </w:rPr>
        <w:t xml:space="preserve"> </w:t>
      </w:r>
      <w:r w:rsidRPr="0078745C">
        <w:rPr>
          <w:rFonts w:hint="eastAsia"/>
          <w:spacing w:val="20"/>
        </w:rPr>
        <w:t>5.8</w:t>
      </w:r>
      <w:r w:rsidR="00F545A5" w:rsidRPr="0078745C">
        <w:rPr>
          <w:spacing w:val="20"/>
        </w:rPr>
        <w:tab/>
      </w:r>
      <w:r w:rsidRPr="0078745C">
        <w:rPr>
          <w:rFonts w:hint="eastAsia"/>
          <w:spacing w:val="20"/>
        </w:rPr>
        <w:t>(C)</w:t>
      </w:r>
      <w:r w:rsidR="00F545A5" w:rsidRPr="0078745C">
        <w:rPr>
          <w:spacing w:val="20"/>
        </w:rPr>
        <w:t xml:space="preserve"> </w:t>
      </w:r>
      <w:r w:rsidRPr="0078745C">
        <w:rPr>
          <w:rFonts w:hint="eastAsia"/>
          <w:spacing w:val="20"/>
        </w:rPr>
        <w:t>7.4</w:t>
      </w:r>
      <w:r w:rsidR="00F545A5" w:rsidRPr="0078745C">
        <w:rPr>
          <w:spacing w:val="20"/>
        </w:rPr>
        <w:tab/>
      </w:r>
      <w:r w:rsidRPr="0078745C">
        <w:rPr>
          <w:rFonts w:hint="eastAsia"/>
          <w:spacing w:val="20"/>
        </w:rPr>
        <w:t>(D)</w:t>
      </w:r>
      <w:r w:rsidR="00F545A5" w:rsidRPr="0078745C">
        <w:rPr>
          <w:spacing w:val="20"/>
        </w:rPr>
        <w:t xml:space="preserve"> </w:t>
      </w:r>
      <w:r w:rsidRPr="0078745C">
        <w:rPr>
          <w:rFonts w:hint="eastAsia"/>
          <w:spacing w:val="20"/>
        </w:rPr>
        <w:t>21.0</w:t>
      </w:r>
      <w:r w:rsidR="00F545A5" w:rsidRPr="0078745C">
        <w:rPr>
          <w:spacing w:val="20"/>
        </w:rPr>
        <w:tab/>
      </w:r>
      <w:r w:rsidRPr="0078745C">
        <w:rPr>
          <w:rFonts w:hint="eastAsia"/>
          <w:spacing w:val="20"/>
        </w:rPr>
        <w:t>(E)</w:t>
      </w:r>
      <w:r w:rsidR="00F545A5" w:rsidRPr="0078745C">
        <w:rPr>
          <w:spacing w:val="20"/>
        </w:rPr>
        <w:t xml:space="preserve"> </w:t>
      </w:r>
      <w:r w:rsidRPr="0078745C">
        <w:rPr>
          <w:rFonts w:hint="eastAsia"/>
          <w:spacing w:val="20"/>
        </w:rPr>
        <w:t>29.0</w:t>
      </w:r>
    </w:p>
    <w:p w14:paraId="29C55189" w14:textId="6376156E" w:rsidR="006C4AE4" w:rsidRPr="0078745C" w:rsidRDefault="006C4AE4" w:rsidP="0078745C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rFonts w:hint="eastAsia"/>
          <w:spacing w:val="20"/>
        </w:rPr>
        <w:lastRenderedPageBreak/>
        <w:t>21</w:t>
      </w:r>
      <w:r w:rsidRPr="0078745C">
        <w:rPr>
          <w:spacing w:val="20"/>
        </w:rPr>
        <w:t>.</w:t>
      </w:r>
      <w:r w:rsidR="00F545A5" w:rsidRPr="0078745C">
        <w:rPr>
          <w:spacing w:val="20"/>
        </w:rPr>
        <w:tab/>
      </w:r>
      <w:r w:rsidRPr="0078745C">
        <w:rPr>
          <w:rFonts w:hint="eastAsia"/>
          <w:spacing w:val="20"/>
        </w:rPr>
        <w:t>化學實驗室中有五種酸鹼指示劑，其變色範圍</w:t>
      </w:r>
      <w:r w:rsidRPr="0078745C">
        <w:rPr>
          <w:spacing w:val="20"/>
        </w:rPr>
        <w:t>pH</w:t>
      </w:r>
      <w:proofErr w:type="gramStart"/>
      <w:r w:rsidRPr="0078745C">
        <w:rPr>
          <w:rFonts w:hint="eastAsia"/>
          <w:spacing w:val="20"/>
        </w:rPr>
        <w:t>列於表</w:t>
      </w:r>
      <w:proofErr w:type="gramEnd"/>
      <w:r w:rsidRPr="0078745C">
        <w:rPr>
          <w:spacing w:val="20"/>
        </w:rPr>
        <w:t>3</w:t>
      </w:r>
      <w:r w:rsidRPr="0078745C">
        <w:rPr>
          <w:rFonts w:hint="eastAsia"/>
          <w:spacing w:val="20"/>
        </w:rPr>
        <w:t>中。現有甲、乙、丙、丁、</w:t>
      </w:r>
      <w:proofErr w:type="gramStart"/>
      <w:r w:rsidRPr="0078745C">
        <w:rPr>
          <w:rFonts w:hint="eastAsia"/>
          <w:spacing w:val="20"/>
        </w:rPr>
        <w:t>戊等五種</w:t>
      </w:r>
      <w:proofErr w:type="gramEnd"/>
      <w:r w:rsidRPr="0078745C">
        <w:rPr>
          <w:rFonts w:hint="eastAsia"/>
          <w:spacing w:val="20"/>
        </w:rPr>
        <w:t>溶液，小雨想要比較此五種溶液的酸鹼度，於是她在此五種溶液中</w:t>
      </w:r>
      <w:r w:rsidRPr="009F280B">
        <w:rPr>
          <w:rFonts w:hint="eastAsia"/>
          <w:spacing w:val="22"/>
        </w:rPr>
        <w:t>分別滴入不同的指示劑，所觀察到的顏色如表</w:t>
      </w:r>
      <w:r w:rsidRPr="009F280B">
        <w:rPr>
          <w:spacing w:val="22"/>
        </w:rPr>
        <w:t>4</w:t>
      </w:r>
      <w:r w:rsidRPr="009F280B">
        <w:rPr>
          <w:rFonts w:hint="eastAsia"/>
          <w:spacing w:val="22"/>
        </w:rPr>
        <w:t>所示。下列有關</w:t>
      </w:r>
      <w:proofErr w:type="gramStart"/>
      <w:r w:rsidRPr="009F280B">
        <w:rPr>
          <w:rFonts w:hint="eastAsia"/>
          <w:spacing w:val="22"/>
        </w:rPr>
        <w:t>溶液中氫離子</w:t>
      </w:r>
      <w:proofErr w:type="gramEnd"/>
      <w:r w:rsidRPr="009F280B">
        <w:rPr>
          <w:rFonts w:hint="eastAsia"/>
          <w:spacing w:val="22"/>
        </w:rPr>
        <w:t>濃度</w:t>
      </w:r>
      <w:r w:rsidRPr="0078745C">
        <w:rPr>
          <w:rFonts w:hint="eastAsia"/>
          <w:spacing w:val="20"/>
        </w:rPr>
        <w:t>的比較，何者正確</w:t>
      </w:r>
      <w:r w:rsidR="00AC26C5" w:rsidRPr="0078745C">
        <w:rPr>
          <w:rFonts w:hint="eastAsia"/>
          <w:spacing w:val="20"/>
        </w:rPr>
        <w:t>？</w:t>
      </w:r>
    </w:p>
    <w:tbl>
      <w:tblPr>
        <w:tblStyle w:val="7"/>
        <w:tblW w:w="8959" w:type="dxa"/>
        <w:tblInd w:w="397" w:type="dxa"/>
        <w:tblLook w:val="04A0" w:firstRow="1" w:lastRow="0" w:firstColumn="1" w:lastColumn="0" w:noHBand="0" w:noVBand="1"/>
      </w:tblPr>
      <w:tblGrid>
        <w:gridCol w:w="1493"/>
        <w:gridCol w:w="1371"/>
        <w:gridCol w:w="1417"/>
        <w:gridCol w:w="1691"/>
        <w:gridCol w:w="1493"/>
        <w:gridCol w:w="1494"/>
      </w:tblGrid>
      <w:tr w:rsidR="007C0F8E" w:rsidRPr="007C0F8E" w14:paraId="4DF77B4C" w14:textId="77777777" w:rsidTr="007C0F8E">
        <w:tc>
          <w:tcPr>
            <w:tcW w:w="895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D5B117" w14:textId="3FA04888" w:rsidR="006C4AE4" w:rsidRPr="007C0F8E" w:rsidRDefault="006C4AE4" w:rsidP="007C0F8E">
            <w:pPr>
              <w:widowControl/>
              <w:adjustRightInd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表</w:t>
            </w: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7C0F8E" w:rsidRPr="007C0F8E" w14:paraId="4517B3A7" w14:textId="77777777" w:rsidTr="007C0F8E">
        <w:tc>
          <w:tcPr>
            <w:tcW w:w="1493" w:type="dxa"/>
            <w:tcBorders>
              <w:top w:val="single" w:sz="4" w:space="0" w:color="auto"/>
            </w:tcBorders>
            <w:vAlign w:val="center"/>
          </w:tcPr>
          <w:p w14:paraId="2A41F870" w14:textId="77777777" w:rsidR="006C4AE4" w:rsidRPr="007C0F8E" w:rsidRDefault="006C4AE4" w:rsidP="007C0F8E">
            <w:pPr>
              <w:widowControl/>
              <w:adjustRightInd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指示劑</w:t>
            </w:r>
          </w:p>
        </w:tc>
        <w:tc>
          <w:tcPr>
            <w:tcW w:w="1371" w:type="dxa"/>
            <w:tcBorders>
              <w:top w:val="single" w:sz="4" w:space="0" w:color="auto"/>
            </w:tcBorders>
            <w:vAlign w:val="center"/>
          </w:tcPr>
          <w:p w14:paraId="3FE4B4C2" w14:textId="77777777" w:rsidR="006C4AE4" w:rsidRPr="007C0F8E" w:rsidRDefault="006C4AE4" w:rsidP="007C0F8E">
            <w:pPr>
              <w:widowControl/>
              <w:adjustRightInd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甲基橙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43F748AC" w14:textId="77777777" w:rsidR="006C4AE4" w:rsidRPr="007C0F8E" w:rsidRDefault="006C4AE4" w:rsidP="007C0F8E">
            <w:pPr>
              <w:widowControl/>
              <w:adjustRightInd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甲基紅</w:t>
            </w:r>
          </w:p>
        </w:tc>
        <w:tc>
          <w:tcPr>
            <w:tcW w:w="1691" w:type="dxa"/>
            <w:tcBorders>
              <w:top w:val="single" w:sz="4" w:space="0" w:color="auto"/>
            </w:tcBorders>
            <w:vAlign w:val="center"/>
          </w:tcPr>
          <w:p w14:paraId="00ABD24B" w14:textId="77777777" w:rsidR="006C4AE4" w:rsidRPr="007C0F8E" w:rsidRDefault="006C4AE4" w:rsidP="00585B44">
            <w:pPr>
              <w:widowControl/>
              <w:adjustRightInd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溴瑞香草酚</w:t>
            </w:r>
            <w:proofErr w:type="gramEnd"/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藍</w:t>
            </w:r>
          </w:p>
        </w:tc>
        <w:tc>
          <w:tcPr>
            <w:tcW w:w="1493" w:type="dxa"/>
            <w:tcBorders>
              <w:top w:val="single" w:sz="4" w:space="0" w:color="auto"/>
            </w:tcBorders>
            <w:vAlign w:val="center"/>
          </w:tcPr>
          <w:p w14:paraId="5AAF389F" w14:textId="77777777" w:rsidR="006C4AE4" w:rsidRPr="007C0F8E" w:rsidRDefault="006C4AE4" w:rsidP="007C0F8E">
            <w:pPr>
              <w:widowControl/>
              <w:adjustRightInd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酚</w:t>
            </w:r>
            <w:proofErr w:type="gramEnd"/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紅</w:t>
            </w:r>
          </w:p>
        </w:tc>
        <w:tc>
          <w:tcPr>
            <w:tcW w:w="1494" w:type="dxa"/>
            <w:tcBorders>
              <w:top w:val="single" w:sz="4" w:space="0" w:color="auto"/>
            </w:tcBorders>
            <w:vAlign w:val="center"/>
          </w:tcPr>
          <w:p w14:paraId="0F1C2081" w14:textId="77777777" w:rsidR="006C4AE4" w:rsidRPr="007C0F8E" w:rsidRDefault="006C4AE4" w:rsidP="007C0F8E">
            <w:pPr>
              <w:widowControl/>
              <w:adjustRightInd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酚</w:t>
            </w:r>
            <w:proofErr w:type="gramEnd"/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酞</w:t>
            </w:r>
          </w:p>
        </w:tc>
      </w:tr>
      <w:tr w:rsidR="007C0F8E" w:rsidRPr="007C0F8E" w14:paraId="396446E3" w14:textId="77777777" w:rsidTr="007C0F8E">
        <w:tc>
          <w:tcPr>
            <w:tcW w:w="1493" w:type="dxa"/>
            <w:vAlign w:val="center"/>
          </w:tcPr>
          <w:p w14:paraId="3953EFC0" w14:textId="77777777" w:rsidR="006C4AE4" w:rsidRPr="007C0F8E" w:rsidRDefault="006C4AE4" w:rsidP="007C0F8E">
            <w:pPr>
              <w:widowControl/>
              <w:adjustRightInd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顏色與</w:t>
            </w:r>
          </w:p>
          <w:p w14:paraId="642169AC" w14:textId="77777777" w:rsidR="006C4AE4" w:rsidRPr="007C0F8E" w:rsidRDefault="006C4AE4" w:rsidP="007C0F8E">
            <w:pPr>
              <w:widowControl/>
              <w:adjustRightInd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變色範圍</w:t>
            </w: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pH</w:t>
            </w:r>
          </w:p>
        </w:tc>
        <w:tc>
          <w:tcPr>
            <w:tcW w:w="1371" w:type="dxa"/>
            <w:vAlign w:val="center"/>
          </w:tcPr>
          <w:p w14:paraId="70DFCBEA" w14:textId="77777777" w:rsidR="006C4AE4" w:rsidRPr="007C0F8E" w:rsidRDefault="006C4AE4" w:rsidP="007C0F8E">
            <w:pPr>
              <w:widowControl/>
              <w:adjustRightInd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紅</w:t>
            </w: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黃</w:t>
            </w:r>
          </w:p>
          <w:p w14:paraId="549EC771" w14:textId="358FA4E3" w:rsidR="006C4AE4" w:rsidRPr="007C0F8E" w:rsidRDefault="006C4AE4" w:rsidP="007C0F8E">
            <w:pPr>
              <w:widowControl/>
              <w:adjustRightInd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3.2</w:t>
            </w:r>
            <w:r w:rsidR="00F545A5" w:rsidRPr="007C0F8E">
              <w:rPr>
                <w:rFonts w:ascii="Times New Roman" w:hAnsi="Times New Roman" w:cs="Times New Roman"/>
                <w:sz w:val="22"/>
                <w:szCs w:val="22"/>
              </w:rPr>
              <w:t>～</w:t>
            </w: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4.4</w:t>
            </w:r>
          </w:p>
        </w:tc>
        <w:tc>
          <w:tcPr>
            <w:tcW w:w="1417" w:type="dxa"/>
            <w:vAlign w:val="center"/>
          </w:tcPr>
          <w:p w14:paraId="6A562891" w14:textId="77777777" w:rsidR="006C4AE4" w:rsidRPr="007C0F8E" w:rsidRDefault="006C4AE4" w:rsidP="007C0F8E">
            <w:pPr>
              <w:widowControl/>
              <w:adjustRightInd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紅</w:t>
            </w: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黃</w:t>
            </w:r>
          </w:p>
          <w:p w14:paraId="065F3FCF" w14:textId="06F6A173" w:rsidR="006C4AE4" w:rsidRPr="007C0F8E" w:rsidRDefault="006C4AE4" w:rsidP="007C0F8E">
            <w:pPr>
              <w:widowControl/>
              <w:adjustRightInd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4.2</w:t>
            </w:r>
            <w:r w:rsidR="00F545A5" w:rsidRPr="007C0F8E">
              <w:rPr>
                <w:rFonts w:ascii="Times New Roman" w:hAnsi="Times New Roman" w:cs="Times New Roman"/>
                <w:sz w:val="22"/>
                <w:szCs w:val="22"/>
              </w:rPr>
              <w:t>～</w:t>
            </w: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6.3</w:t>
            </w:r>
          </w:p>
        </w:tc>
        <w:tc>
          <w:tcPr>
            <w:tcW w:w="1691" w:type="dxa"/>
            <w:vAlign w:val="center"/>
          </w:tcPr>
          <w:p w14:paraId="0F1FA8B7" w14:textId="77777777" w:rsidR="006C4AE4" w:rsidRPr="007C0F8E" w:rsidRDefault="006C4AE4" w:rsidP="007C0F8E">
            <w:pPr>
              <w:widowControl/>
              <w:adjustRightInd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黃</w:t>
            </w: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藍</w:t>
            </w:r>
          </w:p>
          <w:p w14:paraId="4C983704" w14:textId="131CBDD7" w:rsidR="006C4AE4" w:rsidRPr="007C0F8E" w:rsidRDefault="006C4AE4" w:rsidP="007C0F8E">
            <w:pPr>
              <w:widowControl/>
              <w:adjustRightInd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6.0</w:t>
            </w:r>
            <w:r w:rsidR="00F545A5" w:rsidRPr="007C0F8E">
              <w:rPr>
                <w:rFonts w:ascii="Times New Roman" w:hAnsi="Times New Roman" w:cs="Times New Roman"/>
                <w:sz w:val="22"/>
                <w:szCs w:val="22"/>
              </w:rPr>
              <w:t>～</w:t>
            </w: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7.6</w:t>
            </w:r>
          </w:p>
        </w:tc>
        <w:tc>
          <w:tcPr>
            <w:tcW w:w="1493" w:type="dxa"/>
            <w:vAlign w:val="center"/>
          </w:tcPr>
          <w:p w14:paraId="068379AF" w14:textId="77777777" w:rsidR="006C4AE4" w:rsidRPr="007C0F8E" w:rsidRDefault="006C4AE4" w:rsidP="007C0F8E">
            <w:pPr>
              <w:widowControl/>
              <w:adjustRightInd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黃</w:t>
            </w: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紅</w:t>
            </w:r>
          </w:p>
          <w:p w14:paraId="7CDFF142" w14:textId="6061B5F5" w:rsidR="006C4AE4" w:rsidRPr="007C0F8E" w:rsidRDefault="006C4AE4" w:rsidP="007C0F8E">
            <w:pPr>
              <w:widowControl/>
              <w:adjustRightInd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6.8</w:t>
            </w:r>
            <w:r w:rsidR="00F545A5" w:rsidRPr="007C0F8E">
              <w:rPr>
                <w:rFonts w:ascii="Times New Roman" w:hAnsi="Times New Roman" w:cs="Times New Roman"/>
                <w:sz w:val="22"/>
                <w:szCs w:val="22"/>
              </w:rPr>
              <w:t>～</w:t>
            </w: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8.4</w:t>
            </w:r>
          </w:p>
        </w:tc>
        <w:tc>
          <w:tcPr>
            <w:tcW w:w="1494" w:type="dxa"/>
            <w:vAlign w:val="center"/>
          </w:tcPr>
          <w:p w14:paraId="36376424" w14:textId="77777777" w:rsidR="006C4AE4" w:rsidRPr="007C0F8E" w:rsidRDefault="006C4AE4" w:rsidP="007C0F8E">
            <w:pPr>
              <w:widowControl/>
              <w:adjustRightInd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無</w:t>
            </w: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紅</w:t>
            </w:r>
          </w:p>
          <w:p w14:paraId="060999F7" w14:textId="32651774" w:rsidR="006C4AE4" w:rsidRPr="007C0F8E" w:rsidRDefault="006C4AE4" w:rsidP="007C0F8E">
            <w:pPr>
              <w:widowControl/>
              <w:adjustRightInd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8.2</w:t>
            </w:r>
            <w:r w:rsidR="00F545A5" w:rsidRPr="007C0F8E">
              <w:rPr>
                <w:rFonts w:ascii="Times New Roman" w:hAnsi="Times New Roman" w:cs="Times New Roman"/>
                <w:sz w:val="22"/>
                <w:szCs w:val="22"/>
              </w:rPr>
              <w:t>～</w:t>
            </w: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10.0</w:t>
            </w:r>
          </w:p>
        </w:tc>
      </w:tr>
    </w:tbl>
    <w:p w14:paraId="5700481B" w14:textId="77777777" w:rsidR="006C4AE4" w:rsidRPr="00095E63" w:rsidRDefault="006C4AE4" w:rsidP="00AD2A55">
      <w:pPr>
        <w:widowControl/>
        <w:adjustRightInd/>
        <w:spacing w:line="240" w:lineRule="auto"/>
        <w:textAlignment w:val="auto"/>
        <w:rPr>
          <w:rFonts w:eastAsia="新細明體"/>
          <w:kern w:val="2"/>
          <w:sz w:val="22"/>
          <w:szCs w:val="22"/>
        </w:rPr>
      </w:pPr>
    </w:p>
    <w:tbl>
      <w:tblPr>
        <w:tblStyle w:val="7"/>
        <w:tblW w:w="8959" w:type="dxa"/>
        <w:tblInd w:w="397" w:type="dxa"/>
        <w:tblLook w:val="04A0" w:firstRow="1" w:lastRow="0" w:firstColumn="1" w:lastColumn="0" w:noHBand="0" w:noVBand="1"/>
      </w:tblPr>
      <w:tblGrid>
        <w:gridCol w:w="1493"/>
        <w:gridCol w:w="1371"/>
        <w:gridCol w:w="1417"/>
        <w:gridCol w:w="1691"/>
        <w:gridCol w:w="1493"/>
        <w:gridCol w:w="1494"/>
      </w:tblGrid>
      <w:tr w:rsidR="006C4AE4" w:rsidRPr="002C1098" w14:paraId="3230E23D" w14:textId="77777777" w:rsidTr="00716A7E">
        <w:trPr>
          <w:trHeight w:val="360"/>
        </w:trPr>
        <w:tc>
          <w:tcPr>
            <w:tcW w:w="895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DB2540" w14:textId="4A0B5DBE" w:rsidR="006C4AE4" w:rsidRPr="002C1098" w:rsidRDefault="006C4AE4" w:rsidP="007C0F8E">
            <w:pPr>
              <w:widowControl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7C0F8E">
              <w:rPr>
                <w:rFonts w:ascii="Times New Roman" w:hAnsi="Times New Roman" w:cs="Times New Roman" w:hint="eastAsia"/>
                <w:sz w:val="22"/>
                <w:szCs w:val="22"/>
              </w:rPr>
              <w:t>表</w:t>
            </w:r>
            <w:r w:rsidRPr="007C0F8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6C4AE4" w:rsidRPr="002C1098" w14:paraId="4C9D9607" w14:textId="77777777" w:rsidTr="00716A7E">
        <w:trPr>
          <w:trHeight w:val="360"/>
        </w:trPr>
        <w:tc>
          <w:tcPr>
            <w:tcW w:w="1493" w:type="dxa"/>
            <w:tcBorders>
              <w:top w:val="single" w:sz="4" w:space="0" w:color="auto"/>
            </w:tcBorders>
            <w:vAlign w:val="center"/>
          </w:tcPr>
          <w:p w14:paraId="18641DC5" w14:textId="77777777" w:rsidR="006C4AE4" w:rsidRPr="00716A7E" w:rsidRDefault="006C4AE4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71" w:type="dxa"/>
            <w:tcBorders>
              <w:top w:val="single" w:sz="4" w:space="0" w:color="auto"/>
            </w:tcBorders>
            <w:vAlign w:val="center"/>
          </w:tcPr>
          <w:p w14:paraId="53D6DFB6" w14:textId="77777777" w:rsidR="006C4AE4" w:rsidRPr="00716A7E" w:rsidRDefault="006C4AE4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6A7E">
              <w:rPr>
                <w:rFonts w:ascii="Times New Roman" w:hAnsi="Times New Roman" w:cs="Times New Roman"/>
                <w:sz w:val="22"/>
                <w:szCs w:val="22"/>
              </w:rPr>
              <w:t>甲基橙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75513E74" w14:textId="77777777" w:rsidR="006C4AE4" w:rsidRPr="00716A7E" w:rsidRDefault="006C4AE4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6A7E">
              <w:rPr>
                <w:rFonts w:ascii="Times New Roman" w:hAnsi="Times New Roman" w:cs="Times New Roman"/>
                <w:sz w:val="22"/>
                <w:szCs w:val="22"/>
              </w:rPr>
              <w:t>甲基紅</w:t>
            </w:r>
          </w:p>
        </w:tc>
        <w:tc>
          <w:tcPr>
            <w:tcW w:w="1691" w:type="dxa"/>
            <w:tcBorders>
              <w:top w:val="single" w:sz="4" w:space="0" w:color="auto"/>
            </w:tcBorders>
            <w:vAlign w:val="center"/>
          </w:tcPr>
          <w:p w14:paraId="48D5D337" w14:textId="77777777" w:rsidR="006C4AE4" w:rsidRPr="00716A7E" w:rsidRDefault="006C4AE4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716A7E">
              <w:rPr>
                <w:rFonts w:ascii="Times New Roman" w:hAnsi="Times New Roman" w:cs="Times New Roman"/>
                <w:sz w:val="22"/>
                <w:szCs w:val="22"/>
              </w:rPr>
              <w:t>溴瑞香草酚</w:t>
            </w:r>
            <w:proofErr w:type="gramEnd"/>
            <w:r w:rsidRPr="00716A7E">
              <w:rPr>
                <w:rFonts w:ascii="Times New Roman" w:hAnsi="Times New Roman" w:cs="Times New Roman"/>
                <w:sz w:val="22"/>
                <w:szCs w:val="22"/>
              </w:rPr>
              <w:t>藍</w:t>
            </w:r>
          </w:p>
        </w:tc>
        <w:tc>
          <w:tcPr>
            <w:tcW w:w="1493" w:type="dxa"/>
            <w:tcBorders>
              <w:top w:val="single" w:sz="4" w:space="0" w:color="auto"/>
            </w:tcBorders>
            <w:vAlign w:val="center"/>
          </w:tcPr>
          <w:p w14:paraId="4E14AE2F" w14:textId="77777777" w:rsidR="006C4AE4" w:rsidRPr="00716A7E" w:rsidRDefault="006C4AE4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716A7E">
              <w:rPr>
                <w:rFonts w:ascii="Times New Roman" w:hAnsi="Times New Roman" w:cs="Times New Roman"/>
                <w:sz w:val="22"/>
                <w:szCs w:val="22"/>
              </w:rPr>
              <w:t>酚</w:t>
            </w:r>
            <w:proofErr w:type="gramEnd"/>
            <w:r w:rsidRPr="00716A7E">
              <w:rPr>
                <w:rFonts w:ascii="Times New Roman" w:hAnsi="Times New Roman" w:cs="Times New Roman"/>
                <w:sz w:val="22"/>
                <w:szCs w:val="22"/>
              </w:rPr>
              <w:t>紅</w:t>
            </w:r>
          </w:p>
        </w:tc>
        <w:tc>
          <w:tcPr>
            <w:tcW w:w="1494" w:type="dxa"/>
            <w:tcBorders>
              <w:top w:val="single" w:sz="4" w:space="0" w:color="auto"/>
            </w:tcBorders>
            <w:vAlign w:val="center"/>
          </w:tcPr>
          <w:p w14:paraId="0A6B2CAD" w14:textId="77777777" w:rsidR="006C4AE4" w:rsidRPr="00716A7E" w:rsidRDefault="006C4AE4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716A7E">
              <w:rPr>
                <w:rFonts w:ascii="Times New Roman" w:hAnsi="Times New Roman" w:cs="Times New Roman"/>
                <w:sz w:val="22"/>
                <w:szCs w:val="22"/>
              </w:rPr>
              <w:t>酚</w:t>
            </w:r>
            <w:proofErr w:type="gramEnd"/>
            <w:r w:rsidRPr="00716A7E">
              <w:rPr>
                <w:rFonts w:ascii="Times New Roman" w:hAnsi="Times New Roman" w:cs="Times New Roman"/>
                <w:sz w:val="22"/>
                <w:szCs w:val="22"/>
              </w:rPr>
              <w:t>酞</w:t>
            </w:r>
          </w:p>
        </w:tc>
      </w:tr>
      <w:tr w:rsidR="006C4AE4" w:rsidRPr="002C1098" w14:paraId="1976DFAD" w14:textId="77777777" w:rsidTr="00716A7E">
        <w:trPr>
          <w:trHeight w:val="360"/>
        </w:trPr>
        <w:tc>
          <w:tcPr>
            <w:tcW w:w="1493" w:type="dxa"/>
            <w:vAlign w:val="center"/>
          </w:tcPr>
          <w:p w14:paraId="549178B0" w14:textId="77777777" w:rsidR="006C4AE4" w:rsidRPr="00716A7E" w:rsidRDefault="006C4AE4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6A7E">
              <w:rPr>
                <w:rFonts w:ascii="Times New Roman" w:hAnsi="Times New Roman" w:cs="Times New Roman"/>
                <w:sz w:val="22"/>
                <w:szCs w:val="22"/>
              </w:rPr>
              <w:t>甲</w:t>
            </w:r>
          </w:p>
        </w:tc>
        <w:tc>
          <w:tcPr>
            <w:tcW w:w="1371" w:type="dxa"/>
            <w:vAlign w:val="center"/>
          </w:tcPr>
          <w:p w14:paraId="6BCFD239" w14:textId="5D929D1B" w:rsidR="006C4AE4" w:rsidRPr="00716A7E" w:rsidRDefault="00716A7E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－</w:t>
            </w:r>
          </w:p>
        </w:tc>
        <w:tc>
          <w:tcPr>
            <w:tcW w:w="1417" w:type="dxa"/>
            <w:vAlign w:val="center"/>
          </w:tcPr>
          <w:p w14:paraId="1EC0D031" w14:textId="77777777" w:rsidR="006C4AE4" w:rsidRPr="00716A7E" w:rsidRDefault="006C4AE4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6A7E">
              <w:rPr>
                <w:rFonts w:ascii="Times New Roman" w:hAnsi="Times New Roman" w:cs="Times New Roman"/>
                <w:sz w:val="22"/>
                <w:szCs w:val="22"/>
              </w:rPr>
              <w:t>紅色</w:t>
            </w:r>
          </w:p>
        </w:tc>
        <w:tc>
          <w:tcPr>
            <w:tcW w:w="1691" w:type="dxa"/>
            <w:vAlign w:val="center"/>
          </w:tcPr>
          <w:p w14:paraId="65FFA876" w14:textId="39009246" w:rsidR="006C4AE4" w:rsidRPr="00716A7E" w:rsidRDefault="00716A7E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－</w:t>
            </w:r>
          </w:p>
        </w:tc>
        <w:tc>
          <w:tcPr>
            <w:tcW w:w="1493" w:type="dxa"/>
            <w:vAlign w:val="center"/>
          </w:tcPr>
          <w:p w14:paraId="1BEEADB5" w14:textId="7EE0263E" w:rsidR="006C4AE4" w:rsidRPr="00716A7E" w:rsidRDefault="00716A7E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－</w:t>
            </w:r>
          </w:p>
        </w:tc>
        <w:tc>
          <w:tcPr>
            <w:tcW w:w="1494" w:type="dxa"/>
            <w:vAlign w:val="center"/>
          </w:tcPr>
          <w:p w14:paraId="2E8AAF61" w14:textId="2B04ABB0" w:rsidR="006C4AE4" w:rsidRPr="00716A7E" w:rsidRDefault="00716A7E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－</w:t>
            </w:r>
          </w:p>
        </w:tc>
      </w:tr>
      <w:tr w:rsidR="006C4AE4" w:rsidRPr="002C1098" w14:paraId="31EF8010" w14:textId="77777777" w:rsidTr="00716A7E">
        <w:trPr>
          <w:trHeight w:val="360"/>
        </w:trPr>
        <w:tc>
          <w:tcPr>
            <w:tcW w:w="1493" w:type="dxa"/>
            <w:vAlign w:val="center"/>
          </w:tcPr>
          <w:p w14:paraId="006FB59C" w14:textId="77777777" w:rsidR="006C4AE4" w:rsidRPr="00716A7E" w:rsidRDefault="006C4AE4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6A7E">
              <w:rPr>
                <w:rFonts w:ascii="Times New Roman" w:hAnsi="Times New Roman" w:cs="Times New Roman"/>
                <w:sz w:val="22"/>
                <w:szCs w:val="22"/>
              </w:rPr>
              <w:t>乙</w:t>
            </w:r>
          </w:p>
        </w:tc>
        <w:tc>
          <w:tcPr>
            <w:tcW w:w="1371" w:type="dxa"/>
            <w:vAlign w:val="center"/>
          </w:tcPr>
          <w:p w14:paraId="5896D944" w14:textId="36BD9CF2" w:rsidR="006C4AE4" w:rsidRPr="00716A7E" w:rsidRDefault="00716A7E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－</w:t>
            </w:r>
          </w:p>
        </w:tc>
        <w:tc>
          <w:tcPr>
            <w:tcW w:w="1417" w:type="dxa"/>
            <w:vAlign w:val="center"/>
          </w:tcPr>
          <w:p w14:paraId="2E19FD5E" w14:textId="6CEFFE08" w:rsidR="006C4AE4" w:rsidRPr="00716A7E" w:rsidRDefault="00716A7E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－</w:t>
            </w:r>
          </w:p>
        </w:tc>
        <w:tc>
          <w:tcPr>
            <w:tcW w:w="1691" w:type="dxa"/>
            <w:vAlign w:val="center"/>
          </w:tcPr>
          <w:p w14:paraId="3619C129" w14:textId="77777777" w:rsidR="006C4AE4" w:rsidRPr="00716A7E" w:rsidRDefault="006C4AE4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6A7E">
              <w:rPr>
                <w:rFonts w:ascii="Times New Roman" w:hAnsi="Times New Roman" w:cs="Times New Roman"/>
                <w:sz w:val="22"/>
                <w:szCs w:val="22"/>
              </w:rPr>
              <w:t>綠色</w:t>
            </w:r>
          </w:p>
        </w:tc>
        <w:tc>
          <w:tcPr>
            <w:tcW w:w="1493" w:type="dxa"/>
            <w:vAlign w:val="center"/>
          </w:tcPr>
          <w:p w14:paraId="15141CB6" w14:textId="78280AF0" w:rsidR="006C4AE4" w:rsidRPr="00716A7E" w:rsidRDefault="00716A7E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－</w:t>
            </w:r>
          </w:p>
        </w:tc>
        <w:tc>
          <w:tcPr>
            <w:tcW w:w="1494" w:type="dxa"/>
            <w:vAlign w:val="center"/>
          </w:tcPr>
          <w:p w14:paraId="3F9E2B4A" w14:textId="6D3B42BF" w:rsidR="006C4AE4" w:rsidRPr="00716A7E" w:rsidRDefault="00716A7E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－</w:t>
            </w:r>
          </w:p>
        </w:tc>
      </w:tr>
      <w:tr w:rsidR="006C4AE4" w:rsidRPr="002C1098" w14:paraId="15A4E1A8" w14:textId="77777777" w:rsidTr="00716A7E">
        <w:trPr>
          <w:trHeight w:val="360"/>
        </w:trPr>
        <w:tc>
          <w:tcPr>
            <w:tcW w:w="1493" w:type="dxa"/>
            <w:vAlign w:val="center"/>
          </w:tcPr>
          <w:p w14:paraId="4C10B8E8" w14:textId="77777777" w:rsidR="006C4AE4" w:rsidRPr="00716A7E" w:rsidRDefault="006C4AE4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6A7E">
              <w:rPr>
                <w:rFonts w:ascii="Times New Roman" w:hAnsi="Times New Roman" w:cs="Times New Roman"/>
                <w:sz w:val="22"/>
                <w:szCs w:val="22"/>
              </w:rPr>
              <w:t>丙</w:t>
            </w:r>
          </w:p>
        </w:tc>
        <w:tc>
          <w:tcPr>
            <w:tcW w:w="1371" w:type="dxa"/>
            <w:vAlign w:val="center"/>
          </w:tcPr>
          <w:p w14:paraId="389286FB" w14:textId="77777777" w:rsidR="006C4AE4" w:rsidRPr="00716A7E" w:rsidRDefault="006C4AE4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6A7E">
              <w:rPr>
                <w:rFonts w:ascii="Times New Roman" w:hAnsi="Times New Roman" w:cs="Times New Roman"/>
                <w:sz w:val="22"/>
                <w:szCs w:val="22"/>
              </w:rPr>
              <w:t>橙色</w:t>
            </w:r>
          </w:p>
        </w:tc>
        <w:tc>
          <w:tcPr>
            <w:tcW w:w="1417" w:type="dxa"/>
            <w:vAlign w:val="center"/>
          </w:tcPr>
          <w:p w14:paraId="685117D5" w14:textId="4DF17C7B" w:rsidR="006C4AE4" w:rsidRPr="00716A7E" w:rsidRDefault="00716A7E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－</w:t>
            </w:r>
          </w:p>
        </w:tc>
        <w:tc>
          <w:tcPr>
            <w:tcW w:w="1691" w:type="dxa"/>
            <w:vAlign w:val="center"/>
          </w:tcPr>
          <w:p w14:paraId="0A0C3F9E" w14:textId="65F84E29" w:rsidR="006C4AE4" w:rsidRPr="00716A7E" w:rsidRDefault="00716A7E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－</w:t>
            </w:r>
          </w:p>
        </w:tc>
        <w:tc>
          <w:tcPr>
            <w:tcW w:w="1493" w:type="dxa"/>
            <w:vAlign w:val="center"/>
          </w:tcPr>
          <w:p w14:paraId="12F13FD5" w14:textId="3338811D" w:rsidR="006C4AE4" w:rsidRPr="00716A7E" w:rsidRDefault="00716A7E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－</w:t>
            </w:r>
          </w:p>
        </w:tc>
        <w:tc>
          <w:tcPr>
            <w:tcW w:w="1494" w:type="dxa"/>
            <w:vAlign w:val="center"/>
          </w:tcPr>
          <w:p w14:paraId="4C2A8108" w14:textId="157C81FD" w:rsidR="006C4AE4" w:rsidRPr="00716A7E" w:rsidRDefault="00716A7E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－</w:t>
            </w:r>
          </w:p>
        </w:tc>
      </w:tr>
      <w:tr w:rsidR="006C4AE4" w:rsidRPr="002C1098" w14:paraId="571D2EBF" w14:textId="77777777" w:rsidTr="00716A7E">
        <w:trPr>
          <w:trHeight w:val="360"/>
        </w:trPr>
        <w:tc>
          <w:tcPr>
            <w:tcW w:w="1493" w:type="dxa"/>
            <w:vAlign w:val="center"/>
          </w:tcPr>
          <w:p w14:paraId="7171A406" w14:textId="77777777" w:rsidR="006C4AE4" w:rsidRPr="00716A7E" w:rsidRDefault="006C4AE4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6A7E">
              <w:rPr>
                <w:rFonts w:ascii="Times New Roman" w:hAnsi="Times New Roman" w:cs="Times New Roman"/>
                <w:sz w:val="22"/>
                <w:szCs w:val="22"/>
              </w:rPr>
              <w:t>丁</w:t>
            </w:r>
          </w:p>
        </w:tc>
        <w:tc>
          <w:tcPr>
            <w:tcW w:w="1371" w:type="dxa"/>
            <w:vAlign w:val="center"/>
          </w:tcPr>
          <w:p w14:paraId="2FAE6AA6" w14:textId="233ACCC1" w:rsidR="006C4AE4" w:rsidRPr="00716A7E" w:rsidRDefault="00716A7E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－</w:t>
            </w:r>
          </w:p>
        </w:tc>
        <w:tc>
          <w:tcPr>
            <w:tcW w:w="1417" w:type="dxa"/>
            <w:vAlign w:val="center"/>
          </w:tcPr>
          <w:p w14:paraId="513E2E82" w14:textId="44415306" w:rsidR="006C4AE4" w:rsidRPr="00716A7E" w:rsidRDefault="00716A7E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－</w:t>
            </w:r>
          </w:p>
        </w:tc>
        <w:tc>
          <w:tcPr>
            <w:tcW w:w="1691" w:type="dxa"/>
            <w:vAlign w:val="center"/>
          </w:tcPr>
          <w:p w14:paraId="598B00A6" w14:textId="01DB66B8" w:rsidR="006C4AE4" w:rsidRPr="00716A7E" w:rsidRDefault="00716A7E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－</w:t>
            </w:r>
          </w:p>
        </w:tc>
        <w:tc>
          <w:tcPr>
            <w:tcW w:w="1493" w:type="dxa"/>
            <w:vAlign w:val="center"/>
          </w:tcPr>
          <w:p w14:paraId="44A4CED3" w14:textId="77777777" w:rsidR="006C4AE4" w:rsidRPr="00716A7E" w:rsidRDefault="006C4AE4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6A7E">
              <w:rPr>
                <w:rFonts w:ascii="Times New Roman" w:hAnsi="Times New Roman" w:cs="Times New Roman"/>
                <w:sz w:val="22"/>
                <w:szCs w:val="22"/>
              </w:rPr>
              <w:t>紅色</w:t>
            </w:r>
          </w:p>
        </w:tc>
        <w:tc>
          <w:tcPr>
            <w:tcW w:w="1494" w:type="dxa"/>
            <w:vAlign w:val="center"/>
          </w:tcPr>
          <w:p w14:paraId="019F4B6C" w14:textId="64939043" w:rsidR="006C4AE4" w:rsidRPr="00716A7E" w:rsidRDefault="00716A7E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－</w:t>
            </w:r>
          </w:p>
        </w:tc>
      </w:tr>
      <w:tr w:rsidR="006C4AE4" w:rsidRPr="002C1098" w14:paraId="4780B7A5" w14:textId="77777777" w:rsidTr="00716A7E">
        <w:trPr>
          <w:trHeight w:val="360"/>
        </w:trPr>
        <w:tc>
          <w:tcPr>
            <w:tcW w:w="1493" w:type="dxa"/>
            <w:vAlign w:val="center"/>
          </w:tcPr>
          <w:p w14:paraId="15973E4A" w14:textId="77777777" w:rsidR="006C4AE4" w:rsidRPr="00716A7E" w:rsidRDefault="006C4AE4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6A7E">
              <w:rPr>
                <w:rFonts w:ascii="Times New Roman" w:hAnsi="Times New Roman" w:cs="Times New Roman"/>
                <w:sz w:val="22"/>
                <w:szCs w:val="22"/>
              </w:rPr>
              <w:t>戊</w:t>
            </w:r>
          </w:p>
        </w:tc>
        <w:tc>
          <w:tcPr>
            <w:tcW w:w="1371" w:type="dxa"/>
            <w:vAlign w:val="center"/>
          </w:tcPr>
          <w:p w14:paraId="663D6736" w14:textId="21CDBD9D" w:rsidR="006C4AE4" w:rsidRPr="00716A7E" w:rsidRDefault="00716A7E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－</w:t>
            </w:r>
          </w:p>
        </w:tc>
        <w:tc>
          <w:tcPr>
            <w:tcW w:w="1417" w:type="dxa"/>
            <w:vAlign w:val="center"/>
          </w:tcPr>
          <w:p w14:paraId="5CAD63A6" w14:textId="191AECF1" w:rsidR="006C4AE4" w:rsidRPr="00716A7E" w:rsidRDefault="00716A7E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－</w:t>
            </w:r>
          </w:p>
        </w:tc>
        <w:tc>
          <w:tcPr>
            <w:tcW w:w="1691" w:type="dxa"/>
            <w:vAlign w:val="center"/>
          </w:tcPr>
          <w:p w14:paraId="02D4B9C4" w14:textId="590062EE" w:rsidR="006C4AE4" w:rsidRPr="00716A7E" w:rsidRDefault="00716A7E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－</w:t>
            </w:r>
          </w:p>
        </w:tc>
        <w:tc>
          <w:tcPr>
            <w:tcW w:w="1493" w:type="dxa"/>
            <w:vAlign w:val="center"/>
          </w:tcPr>
          <w:p w14:paraId="35E73B3E" w14:textId="19BE0CFB" w:rsidR="006C4AE4" w:rsidRPr="00716A7E" w:rsidRDefault="00716A7E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－</w:t>
            </w:r>
          </w:p>
        </w:tc>
        <w:tc>
          <w:tcPr>
            <w:tcW w:w="1494" w:type="dxa"/>
            <w:vAlign w:val="center"/>
          </w:tcPr>
          <w:p w14:paraId="02D8855B" w14:textId="77777777" w:rsidR="006C4AE4" w:rsidRPr="00716A7E" w:rsidRDefault="006C4AE4" w:rsidP="00716A7E">
            <w:pPr>
              <w:widowControl/>
              <w:adjustRightInd/>
              <w:spacing w:line="240" w:lineRule="atLeast"/>
              <w:jc w:val="center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6A7E">
              <w:rPr>
                <w:rFonts w:ascii="Times New Roman" w:hAnsi="Times New Roman" w:cs="Times New Roman"/>
                <w:sz w:val="22"/>
                <w:szCs w:val="22"/>
              </w:rPr>
              <w:t>無色</w:t>
            </w:r>
          </w:p>
        </w:tc>
      </w:tr>
    </w:tbl>
    <w:p w14:paraId="09085D2C" w14:textId="0796F2BD" w:rsidR="006C4AE4" w:rsidRPr="004F0E53" w:rsidRDefault="006C4AE4" w:rsidP="00143252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15" w:before="36"/>
        <w:ind w:leftChars="165" w:left="396" w:firstLine="0"/>
        <w:jc w:val="left"/>
        <w:rPr>
          <w:rFonts w:eastAsiaTheme="minorEastAsia"/>
          <w:spacing w:val="20"/>
        </w:rPr>
      </w:pPr>
      <w:r w:rsidRPr="004F0E53">
        <w:rPr>
          <w:rFonts w:eastAsiaTheme="minorEastAsia" w:hint="eastAsia"/>
          <w:spacing w:val="20"/>
        </w:rPr>
        <w:t>(A)</w:t>
      </w:r>
      <w:r w:rsidRPr="004F0E53">
        <w:rPr>
          <w:rFonts w:eastAsiaTheme="minorEastAsia" w:hint="eastAsia"/>
          <w:spacing w:val="20"/>
        </w:rPr>
        <w:t>甲</w:t>
      </w:r>
      <w:r w:rsidR="00F545A5" w:rsidRPr="004F0E53">
        <w:rPr>
          <w:rFonts w:eastAsiaTheme="minorEastAsia" w:hint="eastAsia"/>
          <w:spacing w:val="20"/>
        </w:rPr>
        <w:t>＞</w:t>
      </w:r>
      <w:r w:rsidRPr="004F0E53">
        <w:rPr>
          <w:rFonts w:eastAsiaTheme="minorEastAsia" w:hint="eastAsia"/>
          <w:spacing w:val="20"/>
        </w:rPr>
        <w:t>乙</w:t>
      </w:r>
      <w:r w:rsidR="00F545A5" w:rsidRPr="004F0E53">
        <w:rPr>
          <w:rFonts w:eastAsiaTheme="minorEastAsia" w:hint="eastAsia"/>
          <w:spacing w:val="20"/>
        </w:rPr>
        <w:t>＞</w:t>
      </w:r>
      <w:r w:rsidRPr="004F0E53">
        <w:rPr>
          <w:rFonts w:eastAsiaTheme="minorEastAsia" w:hint="eastAsia"/>
          <w:spacing w:val="20"/>
        </w:rPr>
        <w:t>丙</w:t>
      </w:r>
      <w:r w:rsidR="007C0F8E">
        <w:rPr>
          <w:rFonts w:eastAsiaTheme="minorEastAsia"/>
          <w:spacing w:val="20"/>
        </w:rPr>
        <w:tab/>
      </w:r>
      <w:r w:rsidRPr="004F0E53">
        <w:rPr>
          <w:rFonts w:eastAsiaTheme="minorEastAsia" w:hint="eastAsia"/>
          <w:spacing w:val="20"/>
        </w:rPr>
        <w:t>(B)</w:t>
      </w:r>
      <w:r w:rsidRPr="004F0E53">
        <w:rPr>
          <w:rFonts w:eastAsiaTheme="minorEastAsia" w:hint="eastAsia"/>
          <w:spacing w:val="20"/>
        </w:rPr>
        <w:t>甲</w:t>
      </w:r>
      <w:r w:rsidR="00F545A5" w:rsidRPr="004F0E53">
        <w:rPr>
          <w:rFonts w:eastAsiaTheme="minorEastAsia" w:hint="eastAsia"/>
          <w:spacing w:val="20"/>
        </w:rPr>
        <w:t>＞</w:t>
      </w:r>
      <w:r w:rsidRPr="004F0E53">
        <w:rPr>
          <w:rFonts w:eastAsiaTheme="minorEastAsia" w:hint="eastAsia"/>
          <w:spacing w:val="20"/>
        </w:rPr>
        <w:t>丁</w:t>
      </w:r>
      <w:r w:rsidR="00F545A5" w:rsidRPr="004F0E53">
        <w:rPr>
          <w:rFonts w:eastAsiaTheme="minorEastAsia" w:hint="eastAsia"/>
          <w:spacing w:val="20"/>
        </w:rPr>
        <w:t>＞</w:t>
      </w:r>
      <w:r w:rsidRPr="004F0E53">
        <w:rPr>
          <w:rFonts w:eastAsiaTheme="minorEastAsia" w:hint="eastAsia"/>
          <w:spacing w:val="20"/>
        </w:rPr>
        <w:t>乙</w:t>
      </w:r>
      <w:r w:rsidR="007C0F8E">
        <w:rPr>
          <w:rFonts w:eastAsiaTheme="minorEastAsia"/>
          <w:spacing w:val="20"/>
        </w:rPr>
        <w:tab/>
      </w:r>
      <w:r w:rsidRPr="004F0E53">
        <w:rPr>
          <w:rFonts w:eastAsiaTheme="minorEastAsia" w:hint="eastAsia"/>
          <w:spacing w:val="20"/>
        </w:rPr>
        <w:t>(C)</w:t>
      </w:r>
      <w:r w:rsidRPr="004F0E53">
        <w:rPr>
          <w:rFonts w:eastAsiaTheme="minorEastAsia" w:hint="eastAsia"/>
          <w:spacing w:val="20"/>
        </w:rPr>
        <w:t>甲</w:t>
      </w:r>
      <w:r w:rsidR="00F545A5" w:rsidRPr="004F0E53">
        <w:rPr>
          <w:rFonts w:eastAsiaTheme="minorEastAsia" w:hint="eastAsia"/>
          <w:spacing w:val="20"/>
        </w:rPr>
        <w:t>＞</w:t>
      </w:r>
      <w:r w:rsidRPr="004F0E53">
        <w:rPr>
          <w:rFonts w:eastAsiaTheme="minorEastAsia" w:hint="eastAsia"/>
          <w:spacing w:val="20"/>
        </w:rPr>
        <w:t>丁</w:t>
      </w:r>
      <w:r w:rsidR="00F545A5" w:rsidRPr="004F0E53">
        <w:rPr>
          <w:rFonts w:eastAsiaTheme="minorEastAsia" w:hint="eastAsia"/>
          <w:spacing w:val="20"/>
        </w:rPr>
        <w:t>＞</w:t>
      </w:r>
      <w:r w:rsidRPr="004F0E53">
        <w:rPr>
          <w:rFonts w:eastAsiaTheme="minorEastAsia" w:hint="eastAsia"/>
          <w:spacing w:val="20"/>
        </w:rPr>
        <w:t>戊</w:t>
      </w:r>
    </w:p>
    <w:p w14:paraId="750409F8" w14:textId="049AF9ED" w:rsidR="006C4AE4" w:rsidRPr="004F0E53" w:rsidRDefault="006C4AE4" w:rsidP="004F0E53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  <w:r w:rsidRPr="004F0E53">
        <w:rPr>
          <w:rFonts w:eastAsiaTheme="minorEastAsia" w:hint="eastAsia"/>
          <w:spacing w:val="20"/>
        </w:rPr>
        <w:t>(D)</w:t>
      </w:r>
      <w:r w:rsidRPr="004F0E53">
        <w:rPr>
          <w:rFonts w:eastAsiaTheme="minorEastAsia" w:hint="eastAsia"/>
          <w:spacing w:val="20"/>
        </w:rPr>
        <w:t>乙</w:t>
      </w:r>
      <w:r w:rsidR="00F545A5" w:rsidRPr="004F0E53">
        <w:rPr>
          <w:rFonts w:eastAsiaTheme="minorEastAsia" w:hint="eastAsia"/>
          <w:spacing w:val="20"/>
        </w:rPr>
        <w:t>＞</w:t>
      </w:r>
      <w:proofErr w:type="gramStart"/>
      <w:r w:rsidRPr="004F0E53">
        <w:rPr>
          <w:rFonts w:eastAsiaTheme="minorEastAsia" w:hint="eastAsia"/>
          <w:spacing w:val="20"/>
        </w:rPr>
        <w:t>丙</w:t>
      </w:r>
      <w:r w:rsidR="00F545A5" w:rsidRPr="004F0E53">
        <w:rPr>
          <w:rFonts w:eastAsiaTheme="minorEastAsia" w:hint="eastAsia"/>
          <w:spacing w:val="20"/>
        </w:rPr>
        <w:t>＞</w:t>
      </w:r>
      <w:r w:rsidRPr="004F0E53">
        <w:rPr>
          <w:rFonts w:eastAsiaTheme="minorEastAsia" w:hint="eastAsia"/>
          <w:spacing w:val="20"/>
        </w:rPr>
        <w:t>戊</w:t>
      </w:r>
      <w:proofErr w:type="gramEnd"/>
      <w:r w:rsidR="007C0F8E">
        <w:rPr>
          <w:rFonts w:eastAsiaTheme="minorEastAsia"/>
          <w:spacing w:val="20"/>
        </w:rPr>
        <w:tab/>
      </w:r>
      <w:r w:rsidRPr="004F0E53">
        <w:rPr>
          <w:rFonts w:eastAsiaTheme="minorEastAsia" w:hint="eastAsia"/>
          <w:spacing w:val="20"/>
        </w:rPr>
        <w:t>(</w:t>
      </w:r>
      <w:r w:rsidRPr="004F0E53">
        <w:rPr>
          <w:rFonts w:eastAsiaTheme="minorEastAsia"/>
          <w:spacing w:val="20"/>
        </w:rPr>
        <w:t>E)</w:t>
      </w:r>
      <w:r w:rsidRPr="004F0E53">
        <w:rPr>
          <w:rFonts w:eastAsiaTheme="minorEastAsia" w:hint="eastAsia"/>
          <w:spacing w:val="20"/>
        </w:rPr>
        <w:t>丙</w:t>
      </w:r>
      <w:r w:rsidR="00F545A5" w:rsidRPr="004F0E53">
        <w:rPr>
          <w:rFonts w:eastAsiaTheme="minorEastAsia" w:hint="eastAsia"/>
          <w:spacing w:val="20"/>
        </w:rPr>
        <w:t>＞</w:t>
      </w:r>
      <w:r w:rsidRPr="004F0E53">
        <w:rPr>
          <w:rFonts w:eastAsiaTheme="minorEastAsia" w:hint="eastAsia"/>
          <w:spacing w:val="20"/>
        </w:rPr>
        <w:t>乙</w:t>
      </w:r>
      <w:r w:rsidR="00F545A5" w:rsidRPr="004F0E53">
        <w:rPr>
          <w:rFonts w:eastAsiaTheme="minorEastAsia" w:hint="eastAsia"/>
          <w:spacing w:val="20"/>
        </w:rPr>
        <w:t>＞</w:t>
      </w:r>
      <w:r w:rsidRPr="004F0E53">
        <w:rPr>
          <w:rFonts w:eastAsiaTheme="minorEastAsia" w:hint="eastAsia"/>
          <w:spacing w:val="20"/>
        </w:rPr>
        <w:t>丁</w:t>
      </w:r>
    </w:p>
    <w:p w14:paraId="7D7DA976" w14:textId="315F7019" w:rsidR="006C4AE4" w:rsidRPr="0078745C" w:rsidRDefault="006C4AE4" w:rsidP="0078745C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rFonts w:hint="eastAsia"/>
          <w:spacing w:val="20"/>
        </w:rPr>
        <w:t>22</w:t>
      </w:r>
      <w:r w:rsidRPr="0078745C">
        <w:rPr>
          <w:spacing w:val="20"/>
        </w:rPr>
        <w:t>.</w:t>
      </w:r>
      <w:r w:rsidR="00F545A5" w:rsidRPr="0078745C">
        <w:rPr>
          <w:spacing w:val="20"/>
        </w:rPr>
        <w:tab/>
      </w:r>
      <w:r w:rsidRPr="009F280B">
        <w:rPr>
          <w:spacing w:val="16"/>
        </w:rPr>
        <w:t>常溫</w:t>
      </w:r>
      <w:r w:rsidRPr="009F280B">
        <w:rPr>
          <w:rFonts w:hint="eastAsia"/>
          <w:spacing w:val="16"/>
        </w:rPr>
        <w:t>、</w:t>
      </w:r>
      <w:proofErr w:type="gramStart"/>
      <w:r w:rsidRPr="009F280B">
        <w:rPr>
          <w:spacing w:val="16"/>
        </w:rPr>
        <w:t>常壓下</w:t>
      </w:r>
      <w:proofErr w:type="gramEnd"/>
      <w:r w:rsidRPr="009F280B">
        <w:rPr>
          <w:rFonts w:hint="eastAsia"/>
          <w:spacing w:val="16"/>
        </w:rPr>
        <w:t>，</w:t>
      </w:r>
      <w:r w:rsidR="00465993" w:rsidRPr="009F280B">
        <w:rPr>
          <w:spacing w:val="16"/>
          <w:position w:val="-10"/>
        </w:rPr>
        <w:object w:dxaOrig="480" w:dyaOrig="320" w14:anchorId="03229AAB">
          <v:shape id="_x0000_i1082" type="#_x0000_t75" style="width:24.7pt;height:15.6pt" o:ole="">
            <v:imagedata r:id="rId154" o:title=""/>
          </v:shape>
          <o:OLEObject Type="Embed" ProgID="Equation.DSMT4" ShapeID="_x0000_i1082" DrawAspect="Content" ObjectID="_1829563683" r:id="rId155"/>
        </w:object>
      </w:r>
      <w:r w:rsidRPr="009F280B">
        <w:rPr>
          <w:spacing w:val="16"/>
        </w:rPr>
        <w:t>與</w:t>
      </w:r>
      <w:r w:rsidR="00465993" w:rsidRPr="009F280B">
        <w:rPr>
          <w:spacing w:val="16"/>
          <w:position w:val="-10"/>
        </w:rPr>
        <w:object w:dxaOrig="540" w:dyaOrig="320" w14:anchorId="67B26A6F">
          <v:shape id="_x0000_i1083" type="#_x0000_t75" style="width:26.85pt;height:15.6pt" o:ole="">
            <v:imagedata r:id="rId156" o:title=""/>
          </v:shape>
          <o:OLEObject Type="Embed" ProgID="Equation.DSMT4" ShapeID="_x0000_i1083" DrawAspect="Content" ObjectID="_1829563684" r:id="rId157"/>
        </w:object>
      </w:r>
      <w:r w:rsidRPr="009F280B">
        <w:rPr>
          <w:spacing w:val="16"/>
        </w:rPr>
        <w:t>皆為固體，可</w:t>
      </w:r>
      <w:r w:rsidRPr="009F280B">
        <w:rPr>
          <w:rFonts w:hint="eastAsia"/>
          <w:spacing w:val="16"/>
        </w:rPr>
        <w:t>從</w:t>
      </w:r>
      <w:r w:rsidR="00465993" w:rsidRPr="009F280B">
        <w:rPr>
          <w:spacing w:val="16"/>
          <w:position w:val="-10"/>
        </w:rPr>
        <w:object w:dxaOrig="240" w:dyaOrig="320" w14:anchorId="3BDCB0E2">
          <v:shape id="_x0000_i1084" type="#_x0000_t75" style="width:11.8pt;height:15.6pt" o:ole="">
            <v:imagedata r:id="rId158" o:title=""/>
          </v:shape>
          <o:OLEObject Type="Embed" ProgID="Equation.DSMT4" ShapeID="_x0000_i1084" DrawAspect="Content" ObjectID="_1829563685" r:id="rId159"/>
        </w:object>
      </w:r>
      <w:r w:rsidRPr="009F280B">
        <w:rPr>
          <w:spacing w:val="16"/>
        </w:rPr>
        <w:t>固體與氧氣反應而得。在標準狀態下，</w:t>
      </w:r>
      <w:r w:rsidRPr="0078745C">
        <w:rPr>
          <w:spacing w:val="20"/>
        </w:rPr>
        <w:t>1</w:t>
      </w:r>
      <w:r w:rsidRPr="0078745C">
        <w:rPr>
          <w:spacing w:val="20"/>
        </w:rPr>
        <w:t>莫耳</w:t>
      </w:r>
      <w:r w:rsidR="00465993" w:rsidRPr="00465993">
        <w:rPr>
          <w:position w:val="-10"/>
        </w:rPr>
        <w:object w:dxaOrig="240" w:dyaOrig="320" w14:anchorId="04CC893C">
          <v:shape id="_x0000_i1085" type="#_x0000_t75" style="width:11.8pt;height:15.6pt" o:ole="">
            <v:imagedata r:id="rId160" o:title=""/>
          </v:shape>
          <o:OLEObject Type="Embed" ProgID="Equation.DSMT4" ShapeID="_x0000_i1085" DrawAspect="Content" ObjectID="_1829563686" r:id="rId161"/>
        </w:object>
      </w:r>
      <w:r w:rsidRPr="0078745C">
        <w:rPr>
          <w:rFonts w:hint="eastAsia"/>
          <w:spacing w:val="20"/>
        </w:rPr>
        <w:t>分別</w:t>
      </w:r>
      <w:r w:rsidRPr="0078745C">
        <w:rPr>
          <w:spacing w:val="20"/>
        </w:rPr>
        <w:t>與</w:t>
      </w:r>
      <w:r w:rsidRPr="0078745C">
        <w:rPr>
          <w:rFonts w:hint="eastAsia"/>
          <w:spacing w:val="20"/>
        </w:rPr>
        <w:t>足量</w:t>
      </w:r>
      <w:r w:rsidRPr="0078745C">
        <w:rPr>
          <w:spacing w:val="20"/>
        </w:rPr>
        <w:t>氧氣反應</w:t>
      </w:r>
      <w:r w:rsidRPr="0078745C">
        <w:rPr>
          <w:rFonts w:hint="eastAsia"/>
          <w:spacing w:val="20"/>
        </w:rPr>
        <w:t>，各自</w:t>
      </w:r>
      <w:r w:rsidRPr="0078745C">
        <w:rPr>
          <w:spacing w:val="20"/>
        </w:rPr>
        <w:t>生</w:t>
      </w:r>
      <w:r w:rsidR="00716A7E">
        <w:rPr>
          <w:rFonts w:hint="eastAsia"/>
          <w:spacing w:val="20"/>
        </w:rPr>
        <w:t>成</w:t>
      </w:r>
      <w:r w:rsidR="00465993" w:rsidRPr="00465993">
        <w:rPr>
          <w:position w:val="-10"/>
        </w:rPr>
        <w:object w:dxaOrig="480" w:dyaOrig="320" w14:anchorId="795790A8">
          <v:shape id="_x0000_i1086" type="#_x0000_t75" style="width:24.7pt;height:15.6pt" o:ole="">
            <v:imagedata r:id="rId162" o:title=""/>
          </v:shape>
          <o:OLEObject Type="Embed" ProgID="Equation.DSMT4" ShapeID="_x0000_i1086" DrawAspect="Content" ObjectID="_1829563687" r:id="rId163"/>
        </w:object>
      </w:r>
      <w:r w:rsidRPr="0078745C">
        <w:rPr>
          <w:spacing w:val="20"/>
        </w:rPr>
        <w:t>與</w:t>
      </w:r>
      <w:r w:rsidR="00465993" w:rsidRPr="00465993">
        <w:rPr>
          <w:position w:val="-10"/>
        </w:rPr>
        <w:object w:dxaOrig="540" w:dyaOrig="320" w14:anchorId="442D0CF2">
          <v:shape id="_x0000_i1087" type="#_x0000_t75" style="width:26.85pt;height:15.6pt" o:ole="">
            <v:imagedata r:id="rId164" o:title=""/>
          </v:shape>
          <o:OLEObject Type="Embed" ProgID="Equation.DSMT4" ShapeID="_x0000_i1087" DrawAspect="Content" ObjectID="_1829563688" r:id="rId165"/>
        </w:object>
      </w:r>
      <w:r w:rsidRPr="0078745C">
        <w:rPr>
          <w:rFonts w:hint="eastAsia"/>
          <w:spacing w:val="20"/>
        </w:rPr>
        <w:t>，且</w:t>
      </w:r>
      <w:r w:rsidR="00716A7E">
        <w:rPr>
          <w:rFonts w:hint="eastAsia"/>
          <w:spacing w:val="20"/>
        </w:rPr>
        <w:t>依序放出</w:t>
      </w:r>
      <w:r w:rsidR="000439E1" w:rsidRPr="000439E1">
        <w:rPr>
          <w:spacing w:val="20"/>
          <w:position w:val="-6"/>
        </w:rPr>
        <w:object w:dxaOrig="760" w:dyaOrig="260" w14:anchorId="1E56EBE6">
          <v:shape id="_x0000_i1088" type="#_x0000_t75" style="width:38.15pt;height:13.45pt" o:ole="">
            <v:imagedata r:id="rId166" o:title=""/>
          </v:shape>
          <o:OLEObject Type="Embed" ProgID="Equation.DSMT4" ShapeID="_x0000_i1088" DrawAspect="Content" ObjectID="_1829563689" r:id="rId167"/>
        </w:object>
      </w:r>
      <w:r w:rsidRPr="0078745C">
        <w:rPr>
          <w:rFonts w:hint="eastAsia"/>
          <w:spacing w:val="20"/>
        </w:rPr>
        <w:t>與</w:t>
      </w:r>
      <w:r w:rsidR="009F280B" w:rsidRPr="009F280B">
        <w:rPr>
          <w:spacing w:val="20"/>
          <w:position w:val="-6"/>
        </w:rPr>
        <w:object w:dxaOrig="780" w:dyaOrig="260" w14:anchorId="187BD3C4">
          <v:shape id="_x0000_i1089" type="#_x0000_t75" style="width:38.7pt;height:13.45pt" o:ole="">
            <v:imagedata r:id="rId168" o:title=""/>
          </v:shape>
          <o:OLEObject Type="Embed" ProgID="Equation.DSMT4" ShapeID="_x0000_i1089" DrawAspect="Content" ObjectID="_1829563690" r:id="rId169"/>
        </w:object>
      </w:r>
      <w:r w:rsidRPr="009F280B">
        <w:rPr>
          <w:spacing w:val="18"/>
        </w:rPr>
        <w:t>的熱</w:t>
      </w:r>
      <w:r w:rsidRPr="009F280B">
        <w:rPr>
          <w:rFonts w:hint="eastAsia"/>
          <w:spacing w:val="18"/>
        </w:rPr>
        <w:t>量</w:t>
      </w:r>
      <w:r w:rsidRPr="009F280B">
        <w:rPr>
          <w:spacing w:val="18"/>
        </w:rPr>
        <w:t>。</w:t>
      </w:r>
      <w:r w:rsidRPr="009F280B">
        <w:rPr>
          <w:rFonts w:hint="eastAsia"/>
          <w:spacing w:val="18"/>
        </w:rPr>
        <w:t>今有</w:t>
      </w:r>
      <w:r w:rsidRPr="009F280B">
        <w:rPr>
          <w:rFonts w:hint="eastAsia"/>
          <w:spacing w:val="18"/>
        </w:rPr>
        <w:t>12.4</w:t>
      </w:r>
      <w:r w:rsidRPr="009F280B">
        <w:rPr>
          <w:spacing w:val="18"/>
        </w:rPr>
        <w:t>克的</w:t>
      </w:r>
      <w:r w:rsidR="00465993" w:rsidRPr="009F280B">
        <w:rPr>
          <w:spacing w:val="18"/>
          <w:position w:val="-10"/>
        </w:rPr>
        <w:object w:dxaOrig="240" w:dyaOrig="320" w14:anchorId="0185570E">
          <v:shape id="_x0000_i1090" type="#_x0000_t75" style="width:11.8pt;height:15.6pt" o:ole="">
            <v:imagedata r:id="rId170" o:title=""/>
          </v:shape>
          <o:OLEObject Type="Embed" ProgID="Equation.DSMT4" ShapeID="_x0000_i1090" DrawAspect="Content" ObjectID="_1829563691" r:id="rId171"/>
        </w:object>
      </w:r>
      <w:r w:rsidRPr="009F280B">
        <w:rPr>
          <w:spacing w:val="18"/>
        </w:rPr>
        <w:t>與氧氣反應後得到</w:t>
      </w:r>
      <w:r w:rsidRPr="009F280B">
        <w:rPr>
          <w:spacing w:val="18"/>
        </w:rPr>
        <w:t>5.5</w:t>
      </w:r>
      <w:r w:rsidRPr="009F280B">
        <w:rPr>
          <w:spacing w:val="18"/>
        </w:rPr>
        <w:t>克</w:t>
      </w:r>
      <w:r w:rsidR="00465993" w:rsidRPr="009F280B">
        <w:rPr>
          <w:spacing w:val="18"/>
          <w:position w:val="-10"/>
        </w:rPr>
        <w:object w:dxaOrig="480" w:dyaOrig="320" w14:anchorId="78DA0B56">
          <v:shape id="_x0000_i1091" type="#_x0000_t75" style="width:24.7pt;height:15.6pt" o:ole="">
            <v:imagedata r:id="rId172" o:title=""/>
          </v:shape>
          <o:OLEObject Type="Embed" ProgID="Equation.DSMT4" ShapeID="_x0000_i1091" DrawAspect="Content" ObjectID="_1829563692" r:id="rId173"/>
        </w:object>
      </w:r>
      <w:r w:rsidRPr="009F280B">
        <w:rPr>
          <w:spacing w:val="18"/>
        </w:rPr>
        <w:t>與</w:t>
      </w:r>
      <w:r w:rsidRPr="009F280B">
        <w:rPr>
          <w:rFonts w:hint="eastAsia"/>
          <w:spacing w:val="18"/>
        </w:rPr>
        <w:t>21.3</w:t>
      </w:r>
      <w:r w:rsidRPr="009F280B">
        <w:rPr>
          <w:rFonts w:hint="eastAsia"/>
          <w:spacing w:val="18"/>
        </w:rPr>
        <w:t>克</w:t>
      </w:r>
      <w:r w:rsidR="00465993" w:rsidRPr="009F280B">
        <w:rPr>
          <w:spacing w:val="18"/>
          <w:position w:val="-10"/>
        </w:rPr>
        <w:object w:dxaOrig="540" w:dyaOrig="320" w14:anchorId="5E6596D7">
          <v:shape id="_x0000_i1092" type="#_x0000_t75" style="width:26.85pt;height:15.6pt" o:ole="">
            <v:imagedata r:id="rId174" o:title=""/>
          </v:shape>
          <o:OLEObject Type="Embed" ProgID="Equation.DSMT4" ShapeID="_x0000_i1092" DrawAspect="Content" ObjectID="_1829563693" r:id="rId175"/>
        </w:object>
      </w:r>
      <w:r w:rsidRPr="009F280B">
        <w:rPr>
          <w:spacing w:val="18"/>
        </w:rPr>
        <w:t>，</w:t>
      </w:r>
      <w:r w:rsidRPr="009F280B">
        <w:rPr>
          <w:rFonts w:hint="eastAsia"/>
          <w:spacing w:val="18"/>
        </w:rPr>
        <w:t>其未平衡</w:t>
      </w:r>
      <w:r w:rsidRPr="0078745C">
        <w:rPr>
          <w:rFonts w:hint="eastAsia"/>
          <w:spacing w:val="20"/>
        </w:rPr>
        <w:t>的熱化學反應式為</w:t>
      </w:r>
      <w:r w:rsidR="00716A7E" w:rsidRPr="00465993">
        <w:rPr>
          <w:position w:val="-10"/>
        </w:rPr>
        <w:object w:dxaOrig="3080" w:dyaOrig="320" w14:anchorId="7E0BC60A">
          <v:shape id="_x0000_i1093" type="#_x0000_t75" style="width:153.7pt;height:15.6pt" o:ole="">
            <v:imagedata r:id="rId176" o:title=""/>
          </v:shape>
          <o:OLEObject Type="Embed" ProgID="Equation.DSMT4" ShapeID="_x0000_i1093" DrawAspect="Content" ObjectID="_1829563694" r:id="rId177"/>
        </w:object>
      </w:r>
      <w:r w:rsidRPr="0078745C">
        <w:rPr>
          <w:spacing w:val="20"/>
        </w:rPr>
        <w:t>，</w:t>
      </w:r>
      <w:r w:rsidR="00465993" w:rsidRPr="00465993">
        <w:rPr>
          <w:position w:val="-10"/>
        </w:rPr>
        <w:object w:dxaOrig="760" w:dyaOrig="300" w14:anchorId="51987849">
          <v:shape id="_x0000_i1094" type="#_x0000_t75" style="width:38.15pt;height:15.6pt" o:ole="">
            <v:imagedata r:id="rId178" o:title=""/>
          </v:shape>
          <o:OLEObject Type="Embed" ProgID="Equation.DSMT4" ShapeID="_x0000_i1094" DrawAspect="Content" ObjectID="_1829563695" r:id="rId179"/>
        </w:object>
      </w:r>
      <w:r w:rsidRPr="0078745C">
        <w:rPr>
          <w:rFonts w:hint="eastAsia"/>
          <w:spacing w:val="20"/>
        </w:rPr>
        <w:t>，則</w:t>
      </w:r>
      <w:r w:rsidRPr="0078745C">
        <w:rPr>
          <w:spacing w:val="20"/>
        </w:rPr>
        <w:t>Q</w:t>
      </w:r>
      <w:r w:rsidRPr="0078745C">
        <w:rPr>
          <w:rFonts w:hint="eastAsia"/>
          <w:spacing w:val="20"/>
        </w:rPr>
        <w:t>值為何</w:t>
      </w:r>
      <w:r w:rsidR="00AC26C5" w:rsidRPr="0078745C">
        <w:rPr>
          <w:rFonts w:hint="eastAsia"/>
          <w:spacing w:val="20"/>
        </w:rPr>
        <w:t>？</w:t>
      </w:r>
      <w:r w:rsidR="000439E1">
        <w:rPr>
          <w:spacing w:val="20"/>
        </w:rPr>
        <w:br/>
      </w:r>
      <w:proofErr w:type="gramStart"/>
      <w:r w:rsidR="00F545A5" w:rsidRPr="0078745C">
        <w:rPr>
          <w:rFonts w:hint="eastAsia"/>
          <w:spacing w:val="20"/>
        </w:rPr>
        <w:t>（</w:t>
      </w:r>
      <w:proofErr w:type="gramEnd"/>
      <w:r w:rsidRPr="0078745C">
        <w:rPr>
          <w:rFonts w:hint="eastAsia"/>
          <w:spacing w:val="20"/>
        </w:rPr>
        <w:t>原子量</w:t>
      </w:r>
      <w:r w:rsidR="00F545A5" w:rsidRPr="0078745C">
        <w:rPr>
          <w:rFonts w:hint="eastAsia"/>
          <w:spacing w:val="20"/>
        </w:rPr>
        <w:t>：</w:t>
      </w:r>
      <w:r w:rsidR="00716A7E" w:rsidRPr="00465993">
        <w:rPr>
          <w:position w:val="-6"/>
        </w:rPr>
        <w:object w:dxaOrig="820" w:dyaOrig="260" w14:anchorId="57412832">
          <v:shape id="_x0000_i1095" type="#_x0000_t75" style="width:40.85pt;height:13.45pt" o:ole="">
            <v:imagedata r:id="rId180" o:title=""/>
          </v:shape>
          <o:OLEObject Type="Embed" ProgID="Equation.DSMT4" ShapeID="_x0000_i1095" DrawAspect="Content" ObjectID="_1829563696" r:id="rId181"/>
        </w:object>
      </w:r>
      <w:r w:rsidRPr="0078745C">
        <w:rPr>
          <w:rFonts w:hint="eastAsia"/>
          <w:spacing w:val="20"/>
        </w:rPr>
        <w:t>，</w:t>
      </w:r>
      <w:r w:rsidR="00716A7E" w:rsidRPr="00465993">
        <w:rPr>
          <w:position w:val="-6"/>
        </w:rPr>
        <w:object w:dxaOrig="800" w:dyaOrig="260" w14:anchorId="43C0CBB1">
          <v:shape id="_x0000_i1096" type="#_x0000_t75" style="width:39.75pt;height:13.45pt" o:ole="">
            <v:imagedata r:id="rId182" o:title=""/>
          </v:shape>
          <o:OLEObject Type="Embed" ProgID="Equation.DSMT4" ShapeID="_x0000_i1096" DrawAspect="Content" ObjectID="_1829563697" r:id="rId183"/>
        </w:object>
      </w:r>
      <w:proofErr w:type="gramStart"/>
      <w:r w:rsidR="00F545A5" w:rsidRPr="0078745C">
        <w:rPr>
          <w:rFonts w:hint="eastAsia"/>
          <w:spacing w:val="20"/>
        </w:rPr>
        <w:t>）</w:t>
      </w:r>
      <w:proofErr w:type="gramEnd"/>
    </w:p>
    <w:p w14:paraId="31ED6271" w14:textId="7E4AB66D" w:rsidR="006C4AE4" w:rsidRPr="00430794" w:rsidRDefault="00F545A5" w:rsidP="00430794">
      <w:pPr>
        <w:pStyle w:val="TIT1"/>
        <w:tabs>
          <w:tab w:val="left" w:pos="5760"/>
          <w:tab w:val="left" w:pos="7560"/>
        </w:tabs>
        <w:spacing w:beforeLines="0" w:before="0"/>
        <w:ind w:leftChars="165" w:left="396" w:firstLine="0"/>
        <w:jc w:val="left"/>
        <w:rPr>
          <w:spacing w:val="20"/>
        </w:rPr>
      </w:pPr>
      <w:r w:rsidRPr="00430794">
        <w:rPr>
          <w:rFonts w:hint="eastAsia"/>
          <w:spacing w:val="20"/>
        </w:rPr>
        <w:t>(A)</w:t>
      </w:r>
      <w:r w:rsidRPr="00430794">
        <w:rPr>
          <w:spacing w:val="20"/>
        </w:rPr>
        <w:t xml:space="preserve"> </w:t>
      </w:r>
      <w:r w:rsidR="006C4AE4" w:rsidRPr="00430794">
        <w:rPr>
          <w:spacing w:val="20"/>
        </w:rPr>
        <w:t>−4640 kJ</w:t>
      </w:r>
      <w:r w:rsidR="008C4AE4" w:rsidRPr="00430794">
        <w:rPr>
          <w:spacing w:val="20"/>
        </w:rPr>
        <w:tab/>
      </w:r>
      <w:bookmarkStart w:id="2" w:name="_Hlk215584929"/>
      <w:r w:rsidRPr="00430794">
        <w:rPr>
          <w:rFonts w:hint="eastAsia"/>
          <w:spacing w:val="20"/>
        </w:rPr>
        <w:t>(B)</w:t>
      </w:r>
      <w:r w:rsidRPr="00430794">
        <w:rPr>
          <w:spacing w:val="20"/>
        </w:rPr>
        <w:t xml:space="preserve"> </w:t>
      </w:r>
      <w:r w:rsidRPr="00430794">
        <w:rPr>
          <w:rFonts w:hint="eastAsia"/>
          <w:spacing w:val="20"/>
        </w:rPr>
        <w:t>464</w:t>
      </w:r>
      <w:r w:rsidRPr="00430794">
        <w:rPr>
          <w:spacing w:val="20"/>
        </w:rPr>
        <w:t xml:space="preserve"> kJ</w:t>
      </w:r>
      <w:bookmarkEnd w:id="2"/>
      <w:r w:rsidR="008C4AE4" w:rsidRPr="00430794">
        <w:rPr>
          <w:spacing w:val="20"/>
        </w:rPr>
        <w:tab/>
      </w:r>
      <w:r w:rsidRPr="00430794">
        <w:rPr>
          <w:rFonts w:hint="eastAsia"/>
          <w:spacing w:val="20"/>
        </w:rPr>
        <w:t>(C)</w:t>
      </w:r>
      <w:r w:rsidRPr="00430794">
        <w:rPr>
          <w:spacing w:val="20"/>
        </w:rPr>
        <w:t xml:space="preserve"> </w:t>
      </w:r>
      <w:r w:rsidR="006C4AE4" w:rsidRPr="00430794">
        <w:rPr>
          <w:spacing w:val="20"/>
        </w:rPr>
        <w:t>−266 kJ</w:t>
      </w:r>
      <w:r w:rsidR="00430794">
        <w:rPr>
          <w:spacing w:val="20"/>
        </w:rPr>
        <w:tab/>
      </w:r>
      <w:r w:rsidRPr="00430794">
        <w:rPr>
          <w:rFonts w:hint="eastAsia"/>
          <w:spacing w:val="20"/>
        </w:rPr>
        <w:t>(D)</w:t>
      </w:r>
      <w:r w:rsidRPr="00430794">
        <w:rPr>
          <w:spacing w:val="20"/>
        </w:rPr>
        <w:t xml:space="preserve"> </w:t>
      </w:r>
      <w:r w:rsidR="006C4AE4" w:rsidRPr="00430794">
        <w:rPr>
          <w:spacing w:val="20"/>
        </w:rPr>
        <w:t>250 kJ</w:t>
      </w:r>
      <w:r w:rsidR="008C4AE4" w:rsidRPr="00430794">
        <w:rPr>
          <w:spacing w:val="20"/>
        </w:rPr>
        <w:tab/>
      </w:r>
      <w:r w:rsidRPr="00430794">
        <w:rPr>
          <w:rFonts w:hint="eastAsia"/>
          <w:spacing w:val="20"/>
        </w:rPr>
        <w:t>(E)</w:t>
      </w:r>
      <w:r w:rsidRPr="00430794">
        <w:rPr>
          <w:spacing w:val="20"/>
        </w:rPr>
        <w:t xml:space="preserve"> </w:t>
      </w:r>
      <w:r w:rsidR="006C4AE4" w:rsidRPr="00430794">
        <w:rPr>
          <w:spacing w:val="20"/>
        </w:rPr>
        <w:t>−232 kJ</w:t>
      </w:r>
    </w:p>
    <w:p w14:paraId="6EFA49B6" w14:textId="34D72784" w:rsidR="006C4AE4" w:rsidRPr="0078745C" w:rsidRDefault="006C4AE4" w:rsidP="009F280B">
      <w:pPr>
        <w:pStyle w:val="TIT1"/>
        <w:spacing w:before="60" w:afterLines="50" w:after="120"/>
        <w:ind w:left="390" w:hangingChars="150" w:hanging="390"/>
        <w:rPr>
          <w:spacing w:val="20"/>
        </w:rPr>
      </w:pPr>
      <w:r w:rsidRPr="0078745C">
        <w:rPr>
          <w:rFonts w:hint="eastAsia"/>
          <w:spacing w:val="20"/>
        </w:rPr>
        <w:t>23</w:t>
      </w:r>
      <w:r w:rsidRPr="0078745C">
        <w:rPr>
          <w:spacing w:val="20"/>
        </w:rPr>
        <w:t>.</w:t>
      </w:r>
      <w:r w:rsidR="00F545A5" w:rsidRPr="0078745C">
        <w:rPr>
          <w:spacing w:val="20"/>
        </w:rPr>
        <w:tab/>
      </w:r>
      <w:r w:rsidRPr="007C0F8E">
        <w:rPr>
          <w:rFonts w:hint="eastAsia"/>
          <w:spacing w:val="16"/>
        </w:rPr>
        <w:t>圖</w:t>
      </w:r>
      <w:r w:rsidR="00404E37">
        <w:rPr>
          <w:rFonts w:hint="eastAsia"/>
          <w:spacing w:val="16"/>
        </w:rPr>
        <w:t>9</w:t>
      </w:r>
      <w:r w:rsidRPr="007C0F8E">
        <w:rPr>
          <w:rFonts w:hint="eastAsia"/>
          <w:spacing w:val="16"/>
        </w:rPr>
        <w:t>為週期表的一部分，</w:t>
      </w:r>
      <w:r w:rsidRPr="007C0F8E">
        <w:rPr>
          <w:spacing w:val="16"/>
        </w:rPr>
        <w:t>下列關於甲～戊</w:t>
      </w:r>
      <w:r w:rsidRPr="007C0F8E">
        <w:rPr>
          <w:spacing w:val="16"/>
        </w:rPr>
        <w:t>5</w:t>
      </w:r>
      <w:r w:rsidRPr="007C0F8E">
        <w:rPr>
          <w:spacing w:val="16"/>
        </w:rPr>
        <w:t>種元素的敘述，哪些正確？（應選</w:t>
      </w:r>
      <w:r w:rsidRPr="007C0F8E">
        <w:rPr>
          <w:rFonts w:hint="eastAsia"/>
          <w:spacing w:val="16"/>
        </w:rPr>
        <w:t>2</w:t>
      </w:r>
      <w:r w:rsidRPr="007C0F8E">
        <w:rPr>
          <w:spacing w:val="16"/>
        </w:rPr>
        <w:t>項</w:t>
      </w:r>
      <w:r w:rsidRPr="007C0F8E">
        <w:rPr>
          <w:rFonts w:hint="eastAsia"/>
          <w:spacing w:val="16"/>
        </w:rPr>
        <w:t>）</w:t>
      </w:r>
    </w:p>
    <w:p w14:paraId="7C76EA8C" w14:textId="4BDA7912" w:rsidR="00150E40" w:rsidRDefault="00150E40" w:rsidP="00430794">
      <w:pPr>
        <w:pStyle w:val="TIT1"/>
        <w:spacing w:beforeLines="0" w:before="0"/>
        <w:ind w:leftChars="165" w:left="693" w:hangingChars="135" w:hanging="297"/>
        <w:rPr>
          <w:color w:val="000000" w:themeColor="text1"/>
          <w:spacing w:val="20"/>
        </w:rPr>
      </w:pPr>
      <w:r>
        <w:rPr>
          <w:noProof/>
          <w:color w:val="000000" w:themeColor="text1"/>
          <w:spacing w:val="20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17637BB0" wp14:editId="67B24F19">
                <wp:simplePos x="0" y="0"/>
                <wp:positionH relativeFrom="column">
                  <wp:posOffset>261022</wp:posOffset>
                </wp:positionH>
                <wp:positionV relativeFrom="paragraph">
                  <wp:posOffset>-896</wp:posOffset>
                </wp:positionV>
                <wp:extent cx="5669915" cy="1262196"/>
                <wp:effectExtent l="0" t="0" r="6985" b="0"/>
                <wp:wrapNone/>
                <wp:docPr id="38" name="群組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9915" cy="1262196"/>
                          <a:chOff x="0" y="0"/>
                          <a:chExt cx="5669915" cy="1262196"/>
                        </a:xfrm>
                      </wpg:grpSpPr>
                      <pic:pic xmlns:pic="http://schemas.openxmlformats.org/drawingml/2006/picture">
                        <pic:nvPicPr>
                          <pic:cNvPr id="509" name="圖片 509"/>
                          <pic:cNvPicPr>
                            <a:picLocks noChangeAspect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915" cy="1054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4660" y="1024706"/>
                            <a:ext cx="667385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BF1901" w14:textId="3C64F0C1" w:rsidR="00150E40" w:rsidRPr="00C101AA" w:rsidRDefault="00150E40" w:rsidP="00150E40">
                              <w:pPr>
                                <w:widowControl/>
                                <w:tabs>
                                  <w:tab w:val="left" w:pos="2160"/>
                                  <w:tab w:val="left" w:pos="3960"/>
                                </w:tabs>
                                <w:adjustRightInd/>
                                <w:spacing w:line="360" w:lineRule="exact"/>
                                <w:jc w:val="center"/>
                                <w:textAlignment w:val="auto"/>
                              </w:pPr>
                              <w:r w:rsidRPr="00C101AA">
                                <w:rPr>
                                  <w:rFonts w:hint="eastAsia"/>
                                  <w:kern w:val="2"/>
                                  <w:sz w:val="22"/>
                                </w:rPr>
                                <w:t>圖</w:t>
                              </w:r>
                              <w:r w:rsidR="00404E37" w:rsidRPr="00C101AA">
                                <w:rPr>
                                  <w:kern w:val="2"/>
                                  <w:sz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637BB0" id="群組 38" o:spid="_x0000_s1296" style="position:absolute;left:0;text-align:left;margin-left:20.55pt;margin-top:-.05pt;width:446.45pt;height:99.4pt;z-index:251595776;mso-height-relative:margin" coordsize="56699,12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">
                <v:shape id="圖片 509" o:spid="_x0000_s1297" type="#_x0000_t75" style="position:absolute;width:56699;height:10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">
                  <v:imagedata r:id="rId185" o:title=""/>
                </v:shape>
                <v:shape id="_x0000_s1298" type="#_x0000_t202" style="position:absolute;left:25046;top:10247;width:6674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0BF1901" w14:textId="3C64F0C1" w:rsidR="00150E40" w:rsidRPr="00C101AA" w:rsidRDefault="00150E40" w:rsidP="00150E40">
                        <w:pPr>
                          <w:widowControl/>
                          <w:tabs>
                            <w:tab w:val="left" w:pos="2160"/>
                            <w:tab w:val="left" w:pos="3960"/>
                          </w:tabs>
                          <w:adjustRightInd/>
                          <w:spacing w:line="360" w:lineRule="exact"/>
                          <w:jc w:val="center"/>
                          <w:textAlignment w:val="auto"/>
                        </w:pPr>
                        <w:r w:rsidRPr="00C101AA">
                          <w:rPr>
                            <w:rFonts w:hint="eastAsia"/>
                            <w:kern w:val="2"/>
                            <w:sz w:val="22"/>
                          </w:rPr>
                          <w:t>圖</w:t>
                        </w:r>
                        <w:r w:rsidR="00404E37" w:rsidRPr="00C101AA">
                          <w:rPr>
                            <w:kern w:val="2"/>
                            <w:sz w:val="22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9DAB8E" w14:textId="774FD774" w:rsidR="00150E40" w:rsidRDefault="00150E40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</w:p>
    <w:p w14:paraId="438D719E" w14:textId="79A0C946" w:rsidR="00150E40" w:rsidRDefault="00150E40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</w:p>
    <w:p w14:paraId="26789582" w14:textId="6B04567C" w:rsidR="00150E40" w:rsidRDefault="00150E40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</w:p>
    <w:p w14:paraId="37E70FCA" w14:textId="07DADF81" w:rsidR="00150E40" w:rsidRDefault="00150E40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</w:p>
    <w:p w14:paraId="08EEE7E1" w14:textId="5FF4B0F0" w:rsidR="00150E40" w:rsidRDefault="00150E40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</w:p>
    <w:p w14:paraId="12EAB957" w14:textId="7279F8A4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(A)</w:t>
      </w:r>
      <w:r w:rsidRPr="00430794">
        <w:rPr>
          <w:color w:val="000000" w:themeColor="text1"/>
          <w:spacing w:val="20"/>
        </w:rPr>
        <w:t>甲容易失去一個電子，形成帶</w:t>
      </w:r>
      <w:r w:rsidR="00716A7E">
        <w:rPr>
          <w:rFonts w:hint="eastAsia"/>
          <w:color w:val="000000" w:themeColor="text1"/>
          <w:spacing w:val="20"/>
        </w:rPr>
        <w:t>一個正</w:t>
      </w:r>
      <w:r w:rsidRPr="00430794">
        <w:rPr>
          <w:color w:val="000000" w:themeColor="text1"/>
          <w:spacing w:val="20"/>
        </w:rPr>
        <w:t>電荷的陽離子</w:t>
      </w:r>
    </w:p>
    <w:p w14:paraId="51D4F993" w14:textId="61830FF0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(B)</w:t>
      </w:r>
      <w:r w:rsidRPr="00430794">
        <w:rPr>
          <w:rFonts w:hint="eastAsia"/>
          <w:color w:val="000000" w:themeColor="text1"/>
          <w:spacing w:val="20"/>
        </w:rPr>
        <w:t>非金屬性質</w:t>
      </w:r>
      <w:r w:rsidR="008C4AE4" w:rsidRPr="00430794">
        <w:rPr>
          <w:rFonts w:hint="eastAsia"/>
          <w:color w:val="000000" w:themeColor="text1"/>
          <w:spacing w:val="20"/>
        </w:rPr>
        <w:t>：</w:t>
      </w:r>
      <w:r w:rsidRPr="00430794">
        <w:rPr>
          <w:rFonts w:hint="eastAsia"/>
          <w:color w:val="000000" w:themeColor="text1"/>
          <w:spacing w:val="20"/>
        </w:rPr>
        <w:t>丁</w:t>
      </w:r>
      <w:r w:rsidR="008C4AE4" w:rsidRPr="00430794">
        <w:rPr>
          <w:rFonts w:hint="eastAsia"/>
          <w:color w:val="000000" w:themeColor="text1"/>
          <w:spacing w:val="20"/>
        </w:rPr>
        <w:t>＞</w:t>
      </w:r>
      <w:r w:rsidRPr="00430794">
        <w:rPr>
          <w:rFonts w:hint="eastAsia"/>
          <w:color w:val="000000" w:themeColor="text1"/>
          <w:spacing w:val="20"/>
        </w:rPr>
        <w:t>丙</w:t>
      </w:r>
      <w:r w:rsidR="008C4AE4" w:rsidRPr="00430794">
        <w:rPr>
          <w:rFonts w:hint="eastAsia"/>
          <w:color w:val="000000" w:themeColor="text1"/>
          <w:spacing w:val="20"/>
        </w:rPr>
        <w:t>＞</w:t>
      </w:r>
      <w:r w:rsidRPr="00430794">
        <w:rPr>
          <w:rFonts w:hint="eastAsia"/>
          <w:color w:val="000000" w:themeColor="text1"/>
          <w:spacing w:val="20"/>
        </w:rPr>
        <w:t>戊</w:t>
      </w:r>
    </w:p>
    <w:p w14:paraId="7277545E" w14:textId="412DAB29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(C)</w:t>
      </w:r>
      <w:r w:rsidRPr="00430794">
        <w:rPr>
          <w:rFonts w:hint="eastAsia"/>
          <w:color w:val="000000" w:themeColor="text1"/>
          <w:spacing w:val="20"/>
        </w:rPr>
        <w:t>在自然界中，</w:t>
      </w:r>
      <w:proofErr w:type="gramStart"/>
      <w:r w:rsidRPr="00430794">
        <w:rPr>
          <w:rFonts w:hint="eastAsia"/>
          <w:color w:val="000000" w:themeColor="text1"/>
          <w:spacing w:val="20"/>
        </w:rPr>
        <w:t>丙不具有</w:t>
      </w:r>
      <w:proofErr w:type="gramEnd"/>
      <w:r w:rsidRPr="00430794">
        <w:rPr>
          <w:rFonts w:hint="eastAsia"/>
          <w:color w:val="000000" w:themeColor="text1"/>
          <w:spacing w:val="20"/>
        </w:rPr>
        <w:t>同位素</w:t>
      </w:r>
    </w:p>
    <w:p w14:paraId="66EC7D6D" w14:textId="4DFA81D9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(D)</w:t>
      </w:r>
      <w:r w:rsidRPr="00430794">
        <w:rPr>
          <w:rFonts w:hint="eastAsia"/>
          <w:color w:val="000000" w:themeColor="text1"/>
          <w:spacing w:val="20"/>
        </w:rPr>
        <w:t>原子半徑大小</w:t>
      </w:r>
      <w:r w:rsidR="008C4AE4" w:rsidRPr="00430794">
        <w:rPr>
          <w:rFonts w:hint="eastAsia"/>
          <w:color w:val="000000" w:themeColor="text1"/>
          <w:spacing w:val="20"/>
        </w:rPr>
        <w:t>：</w:t>
      </w:r>
      <w:r w:rsidRPr="00430794">
        <w:rPr>
          <w:rFonts w:hint="eastAsia"/>
          <w:color w:val="000000" w:themeColor="text1"/>
          <w:spacing w:val="20"/>
        </w:rPr>
        <w:t>戊</w:t>
      </w:r>
      <w:r w:rsidR="008C4AE4" w:rsidRPr="00430794">
        <w:rPr>
          <w:rFonts w:hint="eastAsia"/>
          <w:color w:val="000000" w:themeColor="text1"/>
          <w:spacing w:val="20"/>
        </w:rPr>
        <w:t>＞</w:t>
      </w:r>
      <w:r w:rsidRPr="00430794">
        <w:rPr>
          <w:rFonts w:hint="eastAsia"/>
          <w:color w:val="000000" w:themeColor="text1"/>
          <w:spacing w:val="20"/>
        </w:rPr>
        <w:t>丁</w:t>
      </w:r>
      <w:r w:rsidR="008C4AE4" w:rsidRPr="00430794">
        <w:rPr>
          <w:rFonts w:hint="eastAsia"/>
          <w:color w:val="000000" w:themeColor="text1"/>
          <w:spacing w:val="20"/>
        </w:rPr>
        <w:t>＞</w:t>
      </w:r>
      <w:r w:rsidRPr="00430794">
        <w:rPr>
          <w:rFonts w:hint="eastAsia"/>
          <w:color w:val="000000" w:themeColor="text1"/>
          <w:spacing w:val="20"/>
        </w:rPr>
        <w:t>丙</w:t>
      </w:r>
      <w:r w:rsidR="008C4AE4" w:rsidRPr="00430794">
        <w:rPr>
          <w:rFonts w:hint="eastAsia"/>
          <w:color w:val="000000" w:themeColor="text1"/>
          <w:spacing w:val="20"/>
        </w:rPr>
        <w:t>＞</w:t>
      </w:r>
      <w:r w:rsidRPr="00430794">
        <w:rPr>
          <w:rFonts w:hint="eastAsia"/>
          <w:color w:val="000000" w:themeColor="text1"/>
          <w:spacing w:val="20"/>
        </w:rPr>
        <w:t>乙</w:t>
      </w:r>
    </w:p>
    <w:p w14:paraId="1994B25D" w14:textId="369435C8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(E)</w:t>
      </w:r>
      <w:r w:rsidRPr="00430794">
        <w:rPr>
          <w:rFonts w:hint="eastAsia"/>
          <w:color w:val="000000" w:themeColor="text1"/>
          <w:spacing w:val="20"/>
        </w:rPr>
        <w:t>獲得電子的趨勢</w:t>
      </w:r>
      <w:r w:rsidR="008C4AE4" w:rsidRPr="00430794">
        <w:rPr>
          <w:rFonts w:hint="eastAsia"/>
          <w:color w:val="000000" w:themeColor="text1"/>
          <w:spacing w:val="20"/>
        </w:rPr>
        <w:t>：</w:t>
      </w:r>
      <w:r w:rsidRPr="00430794">
        <w:rPr>
          <w:rFonts w:hint="eastAsia"/>
          <w:color w:val="000000" w:themeColor="text1"/>
          <w:spacing w:val="20"/>
        </w:rPr>
        <w:t>戊</w:t>
      </w:r>
      <w:r w:rsidR="008C4AE4" w:rsidRPr="00430794">
        <w:rPr>
          <w:rFonts w:hint="eastAsia"/>
          <w:color w:val="000000" w:themeColor="text1"/>
          <w:spacing w:val="20"/>
        </w:rPr>
        <w:t>＞</w:t>
      </w:r>
      <w:r w:rsidRPr="00430794">
        <w:rPr>
          <w:rFonts w:hint="eastAsia"/>
          <w:color w:val="000000" w:themeColor="text1"/>
          <w:spacing w:val="20"/>
        </w:rPr>
        <w:t>丁</w:t>
      </w:r>
      <w:r w:rsidR="008C4AE4" w:rsidRPr="00430794">
        <w:rPr>
          <w:rFonts w:hint="eastAsia"/>
          <w:color w:val="000000" w:themeColor="text1"/>
          <w:spacing w:val="20"/>
        </w:rPr>
        <w:t>＞</w:t>
      </w:r>
      <w:r w:rsidRPr="00430794">
        <w:rPr>
          <w:rFonts w:hint="eastAsia"/>
          <w:color w:val="000000" w:themeColor="text1"/>
          <w:spacing w:val="20"/>
        </w:rPr>
        <w:t>甲</w:t>
      </w:r>
    </w:p>
    <w:p w14:paraId="536B15AA" w14:textId="77777777" w:rsidR="00AD2A55" w:rsidRDefault="00AD2A55">
      <w:pPr>
        <w:widowControl/>
        <w:adjustRightInd/>
        <w:spacing w:line="240" w:lineRule="auto"/>
        <w:textAlignment w:val="auto"/>
        <w:rPr>
          <w:spacing w:val="20"/>
          <w:kern w:val="2"/>
          <w:sz w:val="22"/>
        </w:rPr>
      </w:pPr>
      <w:r>
        <w:rPr>
          <w:spacing w:val="20"/>
        </w:rPr>
        <w:br w:type="page"/>
      </w:r>
    </w:p>
    <w:p w14:paraId="075FC7AF" w14:textId="41BE6621" w:rsidR="006C4AE4" w:rsidRPr="0078745C" w:rsidRDefault="006C4AE4" w:rsidP="0078745C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spacing w:val="20"/>
        </w:rPr>
        <w:lastRenderedPageBreak/>
        <w:t>24.</w:t>
      </w:r>
      <w:r w:rsidR="008C4AE4" w:rsidRPr="0078745C">
        <w:rPr>
          <w:spacing w:val="20"/>
        </w:rPr>
        <w:tab/>
      </w:r>
      <w:r w:rsidRPr="0078745C">
        <w:rPr>
          <w:rFonts w:hint="eastAsia"/>
          <w:spacing w:val="20"/>
        </w:rPr>
        <w:t>下列物質結構的示意圖，何者最能代表在常溫、</w:t>
      </w:r>
      <w:proofErr w:type="gramStart"/>
      <w:r w:rsidRPr="0078745C">
        <w:rPr>
          <w:rFonts w:hint="eastAsia"/>
          <w:spacing w:val="20"/>
        </w:rPr>
        <w:t>常壓下</w:t>
      </w:r>
      <w:proofErr w:type="gramEnd"/>
      <w:r w:rsidRPr="0078745C">
        <w:rPr>
          <w:rFonts w:hint="eastAsia"/>
          <w:spacing w:val="20"/>
        </w:rPr>
        <w:t>鈉金屬的結構</w:t>
      </w:r>
      <w:r w:rsidR="00AC26C5" w:rsidRPr="0078745C">
        <w:rPr>
          <w:rFonts w:hint="eastAsia"/>
          <w:spacing w:val="20"/>
        </w:rPr>
        <w:t>？</w:t>
      </w:r>
    </w:p>
    <w:p w14:paraId="2ADE2C4D" w14:textId="43580C9E" w:rsidR="006C4AE4" w:rsidRPr="00AD2A55" w:rsidRDefault="0099119C" w:rsidP="00AD2A55">
      <w:pPr>
        <w:pStyle w:val="TIT1"/>
        <w:tabs>
          <w:tab w:val="left" w:pos="5760"/>
          <w:tab w:val="left" w:pos="7560"/>
        </w:tabs>
        <w:spacing w:beforeLines="0" w:before="0"/>
        <w:ind w:leftChars="165" w:left="396" w:firstLine="0"/>
        <w:jc w:val="left"/>
        <w:rPr>
          <w:spacing w:val="20"/>
        </w:rPr>
      </w:pPr>
      <w:r>
        <w:rPr>
          <w:rFonts w:eastAsiaTheme="minorEastAsia"/>
          <w:spacing w:val="20"/>
        </w:rPr>
        <w:object w:dxaOrig="1440" w:dyaOrig="1440" w14:anchorId="1C46662E">
          <v:shape id="_x0000_s1036" type="#_x0000_t75" style="position:absolute;left:0;text-align:left;margin-left:389.6pt;margin-top:14.6pt;width:77.95pt;height:55.05pt;z-index:251540480;mso-position-horizontal-relative:text;mso-position-vertical-relative:text">
            <v:imagedata r:id="rId186" o:title=""/>
          </v:shape>
          <o:OLEObject Type="Embed" ProgID="ChemDraw.Document.6.0" ShapeID="_x0000_s1036" DrawAspect="Content" ObjectID="_1829563818" r:id="rId187"/>
        </w:object>
      </w:r>
      <w:r w:rsidR="00762B39">
        <w:rPr>
          <w:rFonts w:eastAsiaTheme="minorEastAsia"/>
          <w:noProof/>
          <w:spacing w:val="20"/>
        </w:rPr>
        <w:drawing>
          <wp:anchor distT="0" distB="0" distL="114300" distR="114300" simplePos="0" relativeHeight="252144640" behindDoc="1" locked="0" layoutInCell="1" allowOverlap="1" wp14:anchorId="69C47A6A" wp14:editId="26193E4E">
            <wp:simplePos x="0" y="0"/>
            <wp:positionH relativeFrom="column">
              <wp:posOffset>3839146</wp:posOffset>
            </wp:positionH>
            <wp:positionV relativeFrom="paragraph">
              <wp:posOffset>206375</wp:posOffset>
            </wp:positionV>
            <wp:extent cx="899795" cy="636905"/>
            <wp:effectExtent l="0" t="0" r="0" b="0"/>
            <wp:wrapNone/>
            <wp:docPr id="478" name="圖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圖片 478"/>
                    <pic:cNvPicPr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20"/>
        </w:rPr>
        <w:object w:dxaOrig="1440" w:dyaOrig="1440" w14:anchorId="6DE00A91">
          <v:shape id="_x0000_s1034" type="#_x0000_t75" style="position:absolute;left:0;text-align:left;margin-left:211.7pt;margin-top:8.35pt;width:70.85pt;height:62.1pt;z-index:251538432;mso-position-horizontal-relative:text;mso-position-vertical-relative:text">
            <v:imagedata r:id="rId189" o:title=""/>
          </v:shape>
          <o:OLEObject Type="Embed" ProgID="ChemDraw.Document.6.0" ShapeID="_x0000_s1034" DrawAspect="Content" ObjectID="_1829563819" r:id="rId190"/>
        </w:object>
      </w:r>
      <w:r>
        <w:rPr>
          <w:rFonts w:eastAsiaTheme="minorEastAsia"/>
          <w:spacing w:val="20"/>
        </w:rPr>
        <w:object w:dxaOrig="1440" w:dyaOrig="1440" w14:anchorId="470249D9">
          <v:shape id="_x0000_s1037" type="#_x0000_t75" style="position:absolute;left:0;text-align:left;margin-left:30.6pt;margin-top:18.2pt;width:77.95pt;height:42.15pt;z-index:251541504;mso-position-horizontal-relative:text;mso-position-vertical-relative:text">
            <v:imagedata r:id="rId191" o:title=""/>
          </v:shape>
          <o:OLEObject Type="Embed" ProgID="ChemDraw.Document.6.0" ShapeID="_x0000_s1037" DrawAspect="Content" ObjectID="_1829563820" r:id="rId192"/>
        </w:object>
      </w:r>
      <w:r>
        <w:rPr>
          <w:rFonts w:eastAsiaTheme="minorEastAsia"/>
          <w:spacing w:val="20"/>
        </w:rPr>
        <w:object w:dxaOrig="1440" w:dyaOrig="1440" w14:anchorId="3DD7D656">
          <v:shape id="_x0000_s1035" type="#_x0000_t75" style="position:absolute;left:0;text-align:left;margin-left:123.05pt;margin-top:12.15pt;width:77.95pt;height:53.8pt;z-index:251539456;mso-position-horizontal-relative:text;mso-position-vertical-relative:text">
            <v:imagedata r:id="rId193" o:title=""/>
          </v:shape>
          <o:OLEObject Type="Embed" ProgID="ChemDraw.Document.6.0" ShapeID="_x0000_s1035" DrawAspect="Content" ObjectID="_1829563821" r:id="rId194"/>
        </w:object>
      </w:r>
      <w:r w:rsidR="006C4AE4" w:rsidRPr="00AD2A55">
        <w:rPr>
          <w:rFonts w:hint="eastAsia"/>
          <w:spacing w:val="20"/>
        </w:rPr>
        <w:t>(</w:t>
      </w:r>
      <w:r w:rsidR="006C4AE4" w:rsidRPr="00AD2A55">
        <w:rPr>
          <w:spacing w:val="20"/>
        </w:rPr>
        <w:t>A)</w:t>
      </w:r>
      <w:r w:rsidR="008C4AE4" w:rsidRPr="00AD2A55">
        <w:rPr>
          <w:spacing w:val="20"/>
        </w:rPr>
        <w:tab/>
      </w:r>
      <w:r w:rsidR="006C4AE4" w:rsidRPr="00AD2A55">
        <w:rPr>
          <w:spacing w:val="20"/>
        </w:rPr>
        <w:t>(B)</w:t>
      </w:r>
      <w:r w:rsidR="008C4AE4" w:rsidRPr="00AD2A55">
        <w:rPr>
          <w:spacing w:val="20"/>
        </w:rPr>
        <w:tab/>
      </w:r>
      <w:r w:rsidR="006C4AE4" w:rsidRPr="00AD2A55">
        <w:rPr>
          <w:spacing w:val="20"/>
        </w:rPr>
        <w:t>(C)</w:t>
      </w:r>
      <w:r w:rsidR="00AD2A55">
        <w:rPr>
          <w:spacing w:val="20"/>
        </w:rPr>
        <w:tab/>
      </w:r>
      <w:r w:rsidR="006C4AE4" w:rsidRPr="00AD2A55">
        <w:rPr>
          <w:rFonts w:hint="eastAsia"/>
          <w:spacing w:val="20"/>
        </w:rPr>
        <w:t>(</w:t>
      </w:r>
      <w:r w:rsidR="006C4AE4" w:rsidRPr="00AD2A55">
        <w:rPr>
          <w:spacing w:val="20"/>
        </w:rPr>
        <w:t>D)</w:t>
      </w:r>
      <w:r w:rsidR="008C4AE4" w:rsidRPr="00AD2A55">
        <w:rPr>
          <w:spacing w:val="20"/>
        </w:rPr>
        <w:tab/>
      </w:r>
      <w:r w:rsidR="006C4AE4" w:rsidRPr="00AD2A55">
        <w:rPr>
          <w:spacing w:val="20"/>
        </w:rPr>
        <w:t>(E)</w:t>
      </w:r>
    </w:p>
    <w:p w14:paraId="285642F7" w14:textId="3C943023" w:rsidR="006C4AE4" w:rsidRDefault="006C4AE4" w:rsidP="006C4AE4">
      <w:pPr>
        <w:pStyle w:val="TIT1"/>
        <w:spacing w:beforeLines="50" w:before="120" w:line="360" w:lineRule="exact"/>
        <w:ind w:firstLine="0"/>
      </w:pPr>
    </w:p>
    <w:p w14:paraId="2E76E646" w14:textId="1D8E9D87" w:rsidR="000064D5" w:rsidRDefault="000064D5" w:rsidP="000064D5">
      <w:pPr>
        <w:widowControl/>
        <w:tabs>
          <w:tab w:val="left" w:pos="2160"/>
          <w:tab w:val="left" w:pos="3960"/>
        </w:tabs>
        <w:adjustRightInd/>
        <w:spacing w:line="360" w:lineRule="exact"/>
        <w:textAlignment w:val="auto"/>
        <w:rPr>
          <w:bCs/>
          <w:spacing w:val="20"/>
          <w:u w:val="single"/>
        </w:rPr>
      </w:pPr>
    </w:p>
    <w:p w14:paraId="7AAD1747" w14:textId="5673AB13" w:rsidR="006C4AE4" w:rsidRPr="007C2975" w:rsidRDefault="006C4AE4" w:rsidP="000064D5">
      <w:pPr>
        <w:widowControl/>
        <w:tabs>
          <w:tab w:val="left" w:pos="2160"/>
          <w:tab w:val="left" w:pos="3960"/>
        </w:tabs>
        <w:adjustRightInd/>
        <w:spacing w:beforeLines="50" w:before="120" w:line="360" w:lineRule="exact"/>
        <w:textAlignment w:val="auto"/>
        <w:rPr>
          <w:bCs/>
          <w:spacing w:val="20"/>
          <w:u w:val="single"/>
        </w:rPr>
      </w:pPr>
      <w:r w:rsidRPr="007C2975">
        <w:rPr>
          <w:rFonts w:hint="eastAsia"/>
          <w:bCs/>
          <w:spacing w:val="20"/>
          <w:u w:val="single"/>
        </w:rPr>
        <w:t>25-27</w:t>
      </w:r>
      <w:proofErr w:type="gramStart"/>
      <w:r w:rsidRPr="007C2975">
        <w:rPr>
          <w:rFonts w:hint="eastAsia"/>
          <w:bCs/>
          <w:spacing w:val="20"/>
          <w:u w:val="single"/>
        </w:rPr>
        <w:t>題</w:t>
      </w:r>
      <w:r w:rsidRPr="007C2975">
        <w:rPr>
          <w:bCs/>
          <w:spacing w:val="20"/>
          <w:u w:val="single"/>
        </w:rPr>
        <w:t>為題</w:t>
      </w:r>
      <w:proofErr w:type="gramEnd"/>
      <w:r w:rsidRPr="007C2975">
        <w:rPr>
          <w:bCs/>
          <w:spacing w:val="20"/>
          <w:u w:val="single"/>
        </w:rPr>
        <w:t>組</w:t>
      </w:r>
    </w:p>
    <w:p w14:paraId="5D62FC99" w14:textId="50E99767" w:rsidR="006C4AE4" w:rsidRPr="001C60B5" w:rsidRDefault="006C4AE4" w:rsidP="001C60B5">
      <w:pPr>
        <w:pStyle w:val="TIT1"/>
        <w:spacing w:beforeLines="0" w:before="0"/>
        <w:ind w:firstLineChars="200" w:firstLine="512"/>
        <w:rPr>
          <w:color w:val="000000" w:themeColor="text1"/>
          <w:spacing w:val="20"/>
        </w:rPr>
      </w:pPr>
      <w:proofErr w:type="gramStart"/>
      <w:r w:rsidRPr="009F280B">
        <w:rPr>
          <w:color w:val="000000" w:themeColor="text1"/>
          <w:spacing w:val="18"/>
        </w:rPr>
        <w:t>小芬修習</w:t>
      </w:r>
      <w:proofErr w:type="gramEnd"/>
      <w:r w:rsidRPr="009F280B">
        <w:rPr>
          <w:color w:val="000000" w:themeColor="text1"/>
          <w:spacing w:val="18"/>
        </w:rPr>
        <w:t>「探究與實作」後，知道香蕉的果皮與果肉中，富含鹼金屬與鹼土金屬</w:t>
      </w:r>
      <w:r w:rsidRPr="001C60B5">
        <w:rPr>
          <w:color w:val="000000" w:themeColor="text1"/>
          <w:spacing w:val="20"/>
        </w:rPr>
        <w:t>元素</w:t>
      </w:r>
      <w:r w:rsidR="00554CE4">
        <w:rPr>
          <w:rFonts w:hint="eastAsia"/>
          <w:color w:val="000000" w:themeColor="text1"/>
          <w:spacing w:val="20"/>
        </w:rPr>
        <w:t>的鹽類</w:t>
      </w:r>
      <w:r w:rsidRPr="001C60B5">
        <w:rPr>
          <w:color w:val="000000" w:themeColor="text1"/>
          <w:spacing w:val="20"/>
        </w:rPr>
        <w:t>。她想從香蕉中提取</w:t>
      </w:r>
      <w:proofErr w:type="gramStart"/>
      <w:r w:rsidRPr="001C60B5">
        <w:rPr>
          <w:color w:val="000000" w:themeColor="text1"/>
          <w:spacing w:val="20"/>
        </w:rPr>
        <w:t>鉀鹽，</w:t>
      </w:r>
      <w:proofErr w:type="gramEnd"/>
      <w:r w:rsidRPr="001C60B5">
        <w:rPr>
          <w:color w:val="000000" w:themeColor="text1"/>
          <w:spacing w:val="20"/>
        </w:rPr>
        <w:t>經老師指導與蒐集資料後，進行實驗，實驗步驟與</w:t>
      </w:r>
      <w:r w:rsidR="00402F51">
        <w:rPr>
          <w:rFonts w:hint="eastAsia"/>
          <w:color w:val="000000" w:themeColor="text1"/>
          <w:spacing w:val="20"/>
        </w:rPr>
        <w:t>紀</w:t>
      </w:r>
      <w:r w:rsidRPr="001C60B5">
        <w:rPr>
          <w:color w:val="000000" w:themeColor="text1"/>
          <w:spacing w:val="20"/>
        </w:rPr>
        <w:t>錄如下：</w:t>
      </w:r>
    </w:p>
    <w:p w14:paraId="39815286" w14:textId="0C83BEFA" w:rsidR="006C4AE4" w:rsidRPr="007C2975" w:rsidRDefault="006C4AE4" w:rsidP="007C2975">
      <w:pPr>
        <w:pStyle w:val="TIT1"/>
        <w:spacing w:beforeLines="0" w:before="0"/>
        <w:ind w:left="780" w:hangingChars="300" w:hanging="780"/>
        <w:rPr>
          <w:color w:val="000000" w:themeColor="text1"/>
          <w:spacing w:val="20"/>
        </w:rPr>
      </w:pPr>
      <w:r w:rsidRPr="007C2975">
        <w:rPr>
          <w:color w:val="000000" w:themeColor="text1"/>
          <w:spacing w:val="20"/>
        </w:rPr>
        <w:t>步驟</w:t>
      </w:r>
      <w:r w:rsidRPr="007C2975">
        <w:rPr>
          <w:color w:val="000000" w:themeColor="text1"/>
          <w:spacing w:val="20"/>
        </w:rPr>
        <w:t>1.</w:t>
      </w:r>
      <w:r w:rsidRPr="009F280B">
        <w:rPr>
          <w:color w:val="000000" w:themeColor="text1"/>
          <w:spacing w:val="16"/>
        </w:rPr>
        <w:t>整理資料，得每</w:t>
      </w:r>
      <w:r w:rsidR="00554CE4" w:rsidRPr="009F280B">
        <w:rPr>
          <w:rFonts w:hint="eastAsia"/>
          <w:color w:val="000000" w:themeColor="text1"/>
          <w:spacing w:val="16"/>
        </w:rPr>
        <w:t>一</w:t>
      </w:r>
      <w:r w:rsidRPr="009F280B">
        <w:rPr>
          <w:color w:val="000000" w:themeColor="text1"/>
          <w:spacing w:val="16"/>
        </w:rPr>
        <w:t>百克香蕉所含成分如表</w:t>
      </w:r>
      <w:r w:rsidRPr="009F280B">
        <w:rPr>
          <w:color w:val="000000" w:themeColor="text1"/>
          <w:spacing w:val="16"/>
        </w:rPr>
        <w:t>5</w:t>
      </w:r>
      <w:r w:rsidRPr="009F280B">
        <w:rPr>
          <w:color w:val="000000" w:themeColor="text1"/>
          <w:spacing w:val="16"/>
        </w:rPr>
        <w:t>；而表</w:t>
      </w:r>
      <w:r w:rsidRPr="009F280B">
        <w:rPr>
          <w:color w:val="000000" w:themeColor="text1"/>
          <w:spacing w:val="16"/>
        </w:rPr>
        <w:t>6</w:t>
      </w:r>
      <w:r w:rsidRPr="009F280B">
        <w:rPr>
          <w:color w:val="000000" w:themeColor="text1"/>
          <w:spacing w:val="16"/>
        </w:rPr>
        <w:t>則整理出鹼金屬</w:t>
      </w:r>
      <w:r w:rsidRPr="009F280B">
        <w:rPr>
          <w:color w:val="000000" w:themeColor="text1"/>
          <w:spacing w:val="16"/>
        </w:rPr>
        <w:t>/</w:t>
      </w:r>
      <w:r w:rsidRPr="009F280B">
        <w:rPr>
          <w:color w:val="000000" w:themeColor="text1"/>
          <w:spacing w:val="16"/>
        </w:rPr>
        <w:t>鹼土金屬</w:t>
      </w:r>
      <w:r w:rsidRPr="007C2975">
        <w:rPr>
          <w:color w:val="000000" w:themeColor="text1"/>
          <w:spacing w:val="20"/>
        </w:rPr>
        <w:t>化合物，在</w:t>
      </w:r>
      <w:r w:rsidRPr="007C2975">
        <w:rPr>
          <w:color w:val="000000" w:themeColor="text1"/>
          <w:spacing w:val="20"/>
        </w:rPr>
        <w:t xml:space="preserve">30 </w:t>
      </w:r>
      <w:r w:rsidR="008C4AE4" w:rsidRPr="007C2975">
        <w:rPr>
          <w:color w:val="000000" w:themeColor="text1"/>
          <w:spacing w:val="20"/>
        </w:rPr>
        <w:t>℃</w:t>
      </w:r>
      <w:r w:rsidRPr="007C2975">
        <w:rPr>
          <w:color w:val="000000" w:themeColor="text1"/>
          <w:spacing w:val="20"/>
        </w:rPr>
        <w:t>時的溶解度（</w:t>
      </w:r>
      <w:r w:rsidRPr="007C2975">
        <w:rPr>
          <w:color w:val="000000" w:themeColor="text1"/>
          <w:spacing w:val="20"/>
        </w:rPr>
        <w:t>g/100 g</w:t>
      </w:r>
      <w:r w:rsidRPr="007C2975">
        <w:rPr>
          <w:color w:val="000000" w:themeColor="text1"/>
          <w:spacing w:val="20"/>
        </w:rPr>
        <w:t>水）。</w:t>
      </w:r>
    </w:p>
    <w:tbl>
      <w:tblPr>
        <w:tblStyle w:val="af7"/>
        <w:tblW w:w="8510" w:type="dxa"/>
        <w:tblInd w:w="851" w:type="dxa"/>
        <w:tblLayout w:type="fixed"/>
        <w:tblLook w:val="04A0" w:firstRow="1" w:lastRow="0" w:firstColumn="1" w:lastColumn="0" w:noHBand="0" w:noVBand="1"/>
      </w:tblPr>
      <w:tblGrid>
        <w:gridCol w:w="2126"/>
        <w:gridCol w:w="2128"/>
        <w:gridCol w:w="2127"/>
        <w:gridCol w:w="2129"/>
      </w:tblGrid>
      <w:tr w:rsidR="006C4AE4" w:rsidRPr="00E0434A" w14:paraId="253CD1FC" w14:textId="77777777" w:rsidTr="00301DCA">
        <w:trPr>
          <w:trHeight w:val="283"/>
        </w:trPr>
        <w:tc>
          <w:tcPr>
            <w:tcW w:w="85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47A976" w14:textId="6C883EDA" w:rsidR="006C4AE4" w:rsidRPr="00C101A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kern w:val="2"/>
                <w:sz w:val="22"/>
              </w:rPr>
            </w:pPr>
            <w:r w:rsidRPr="00C101AA">
              <w:rPr>
                <w:kern w:val="2"/>
                <w:sz w:val="22"/>
              </w:rPr>
              <w:t>表</w:t>
            </w:r>
            <w:r w:rsidRPr="00C101AA">
              <w:rPr>
                <w:kern w:val="2"/>
                <w:sz w:val="22"/>
              </w:rPr>
              <w:t>5</w:t>
            </w:r>
          </w:p>
        </w:tc>
      </w:tr>
      <w:tr w:rsidR="006C4AE4" w:rsidRPr="00E0434A" w14:paraId="778E3E2F" w14:textId="77777777" w:rsidTr="00301DCA">
        <w:trPr>
          <w:trHeight w:val="283"/>
        </w:trPr>
        <w:tc>
          <w:tcPr>
            <w:tcW w:w="2126" w:type="dxa"/>
            <w:tcBorders>
              <w:top w:val="single" w:sz="4" w:space="0" w:color="auto"/>
            </w:tcBorders>
          </w:tcPr>
          <w:p w14:paraId="29507A47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成分</w:t>
            </w:r>
          </w:p>
        </w:tc>
        <w:tc>
          <w:tcPr>
            <w:tcW w:w="2128" w:type="dxa"/>
            <w:tcBorders>
              <w:top w:val="single" w:sz="4" w:space="0" w:color="auto"/>
            </w:tcBorders>
          </w:tcPr>
          <w:p w14:paraId="0F6FC572" w14:textId="2FC872B4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重量</w:t>
            </w:r>
            <w:r w:rsidR="008C4AE4" w:rsidRPr="00E0434A">
              <w:rPr>
                <w:rFonts w:eastAsia="細明體" w:hint="eastAsia"/>
                <w:spacing w:val="20"/>
                <w:kern w:val="2"/>
                <w:sz w:val="22"/>
              </w:rPr>
              <w:t>（</w:t>
            </w:r>
            <w:r w:rsidRPr="00E0434A">
              <w:rPr>
                <w:rFonts w:eastAsia="細明體" w:hint="eastAsia"/>
                <w:spacing w:val="20"/>
                <w:kern w:val="2"/>
                <w:sz w:val="22"/>
              </w:rPr>
              <w:t>g</w:t>
            </w:r>
            <w:r w:rsidR="008C4AE4" w:rsidRPr="00E0434A">
              <w:rPr>
                <w:rFonts w:eastAsia="細明體" w:hint="eastAsia"/>
                <w:spacing w:val="20"/>
                <w:kern w:val="2"/>
                <w:sz w:val="22"/>
              </w:rPr>
              <w:t>）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4DF65D1C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礦物質</w:t>
            </w:r>
          </w:p>
        </w:tc>
        <w:tc>
          <w:tcPr>
            <w:tcW w:w="2129" w:type="dxa"/>
            <w:tcBorders>
              <w:top w:val="single" w:sz="4" w:space="0" w:color="auto"/>
            </w:tcBorders>
          </w:tcPr>
          <w:p w14:paraId="7F5EEBEF" w14:textId="4A33A626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重量</w:t>
            </w:r>
            <w:r w:rsidR="008C4AE4" w:rsidRPr="00E0434A">
              <w:rPr>
                <w:rFonts w:eastAsia="細明體" w:hint="eastAsia"/>
                <w:spacing w:val="20"/>
                <w:kern w:val="2"/>
                <w:sz w:val="22"/>
              </w:rPr>
              <w:t>（</w:t>
            </w:r>
            <w:r w:rsidRPr="00E0434A">
              <w:rPr>
                <w:rFonts w:eastAsia="細明體" w:hint="eastAsia"/>
                <w:spacing w:val="20"/>
                <w:kern w:val="2"/>
                <w:sz w:val="22"/>
              </w:rPr>
              <w:t>mg</w:t>
            </w:r>
            <w:r w:rsidR="008C4AE4" w:rsidRPr="00E0434A">
              <w:rPr>
                <w:rFonts w:eastAsia="細明體" w:hint="eastAsia"/>
                <w:spacing w:val="20"/>
                <w:kern w:val="2"/>
                <w:sz w:val="22"/>
              </w:rPr>
              <w:t>）</w:t>
            </w:r>
          </w:p>
        </w:tc>
      </w:tr>
      <w:tr w:rsidR="006C4AE4" w:rsidRPr="00E0434A" w14:paraId="59D14501" w14:textId="77777777" w:rsidTr="00301DCA">
        <w:trPr>
          <w:trHeight w:val="283"/>
        </w:trPr>
        <w:tc>
          <w:tcPr>
            <w:tcW w:w="2126" w:type="dxa"/>
          </w:tcPr>
          <w:p w14:paraId="26F495C6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醣類</w:t>
            </w:r>
          </w:p>
        </w:tc>
        <w:tc>
          <w:tcPr>
            <w:tcW w:w="2128" w:type="dxa"/>
          </w:tcPr>
          <w:p w14:paraId="10229AC9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28</w:t>
            </w:r>
          </w:p>
        </w:tc>
        <w:tc>
          <w:tcPr>
            <w:tcW w:w="2127" w:type="dxa"/>
          </w:tcPr>
          <w:p w14:paraId="1A98B9EF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鈣</w:t>
            </w:r>
          </w:p>
        </w:tc>
        <w:tc>
          <w:tcPr>
            <w:tcW w:w="2129" w:type="dxa"/>
          </w:tcPr>
          <w:p w14:paraId="7021C00A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150</w:t>
            </w:r>
          </w:p>
        </w:tc>
      </w:tr>
      <w:tr w:rsidR="006C4AE4" w:rsidRPr="00E0434A" w14:paraId="6BF93EAA" w14:textId="77777777" w:rsidTr="00301DCA">
        <w:trPr>
          <w:trHeight w:val="283"/>
        </w:trPr>
        <w:tc>
          <w:tcPr>
            <w:tcW w:w="2126" w:type="dxa"/>
          </w:tcPr>
          <w:p w14:paraId="4C511D7D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脂肪</w:t>
            </w:r>
          </w:p>
        </w:tc>
        <w:tc>
          <w:tcPr>
            <w:tcW w:w="2128" w:type="dxa"/>
          </w:tcPr>
          <w:p w14:paraId="5EE5345A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0.5</w:t>
            </w:r>
          </w:p>
        </w:tc>
        <w:tc>
          <w:tcPr>
            <w:tcW w:w="2127" w:type="dxa"/>
          </w:tcPr>
          <w:p w14:paraId="1A1648C6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鎂</w:t>
            </w:r>
          </w:p>
        </w:tc>
        <w:tc>
          <w:tcPr>
            <w:tcW w:w="2129" w:type="dxa"/>
          </w:tcPr>
          <w:p w14:paraId="63F292DE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130</w:t>
            </w:r>
          </w:p>
        </w:tc>
      </w:tr>
      <w:tr w:rsidR="006C4AE4" w:rsidRPr="00E0434A" w14:paraId="4B8E3970" w14:textId="77777777" w:rsidTr="00301DCA">
        <w:trPr>
          <w:trHeight w:val="283"/>
        </w:trPr>
        <w:tc>
          <w:tcPr>
            <w:tcW w:w="2126" w:type="dxa"/>
          </w:tcPr>
          <w:p w14:paraId="53E5EECD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蛋白質</w:t>
            </w:r>
          </w:p>
        </w:tc>
        <w:tc>
          <w:tcPr>
            <w:tcW w:w="2128" w:type="dxa"/>
          </w:tcPr>
          <w:p w14:paraId="37070FCE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1.5</w:t>
            </w:r>
          </w:p>
        </w:tc>
        <w:tc>
          <w:tcPr>
            <w:tcW w:w="2127" w:type="dxa"/>
          </w:tcPr>
          <w:p w14:paraId="24F629CE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磷</w:t>
            </w:r>
          </w:p>
        </w:tc>
        <w:tc>
          <w:tcPr>
            <w:tcW w:w="2129" w:type="dxa"/>
          </w:tcPr>
          <w:p w14:paraId="12AE80C1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20</w:t>
            </w:r>
          </w:p>
        </w:tc>
      </w:tr>
      <w:tr w:rsidR="006C4AE4" w:rsidRPr="00E0434A" w14:paraId="10944286" w14:textId="77777777" w:rsidTr="00301DCA">
        <w:trPr>
          <w:trHeight w:val="283"/>
        </w:trPr>
        <w:tc>
          <w:tcPr>
            <w:tcW w:w="2126" w:type="dxa"/>
          </w:tcPr>
          <w:p w14:paraId="2A3E68E9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胺基酸</w:t>
            </w:r>
          </w:p>
        </w:tc>
        <w:tc>
          <w:tcPr>
            <w:tcW w:w="2128" w:type="dxa"/>
          </w:tcPr>
          <w:p w14:paraId="374B89B6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0.05</w:t>
            </w:r>
          </w:p>
        </w:tc>
        <w:tc>
          <w:tcPr>
            <w:tcW w:w="2127" w:type="dxa"/>
          </w:tcPr>
          <w:p w14:paraId="67EEE780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鉀</w:t>
            </w:r>
          </w:p>
        </w:tc>
        <w:tc>
          <w:tcPr>
            <w:tcW w:w="2129" w:type="dxa"/>
          </w:tcPr>
          <w:p w14:paraId="53341847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390</w:t>
            </w:r>
          </w:p>
        </w:tc>
      </w:tr>
      <w:tr w:rsidR="006C4AE4" w:rsidRPr="00E0434A" w14:paraId="48C587F7" w14:textId="77777777" w:rsidTr="00301DCA">
        <w:trPr>
          <w:trHeight w:val="283"/>
        </w:trPr>
        <w:tc>
          <w:tcPr>
            <w:tcW w:w="2126" w:type="dxa"/>
          </w:tcPr>
          <w:p w14:paraId="22C8C348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維生素</w:t>
            </w:r>
          </w:p>
        </w:tc>
        <w:tc>
          <w:tcPr>
            <w:tcW w:w="2128" w:type="dxa"/>
          </w:tcPr>
          <w:p w14:paraId="0AF86844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0.1</w:t>
            </w:r>
          </w:p>
        </w:tc>
        <w:tc>
          <w:tcPr>
            <w:tcW w:w="2127" w:type="dxa"/>
          </w:tcPr>
          <w:p w14:paraId="76C4BAA3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鈉</w:t>
            </w:r>
          </w:p>
        </w:tc>
        <w:tc>
          <w:tcPr>
            <w:tcW w:w="2129" w:type="dxa"/>
          </w:tcPr>
          <w:p w14:paraId="7438F96C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1</w:t>
            </w:r>
          </w:p>
        </w:tc>
      </w:tr>
      <w:tr w:rsidR="006C4AE4" w:rsidRPr="00E0434A" w14:paraId="240CF79E" w14:textId="77777777" w:rsidTr="00301DCA">
        <w:trPr>
          <w:trHeight w:val="283"/>
        </w:trPr>
        <w:tc>
          <w:tcPr>
            <w:tcW w:w="2126" w:type="dxa"/>
          </w:tcPr>
          <w:p w14:paraId="5CFDDF94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水分</w:t>
            </w:r>
          </w:p>
        </w:tc>
        <w:tc>
          <w:tcPr>
            <w:tcW w:w="2128" w:type="dxa"/>
          </w:tcPr>
          <w:p w14:paraId="12770A3C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69</w:t>
            </w:r>
          </w:p>
        </w:tc>
        <w:tc>
          <w:tcPr>
            <w:tcW w:w="2127" w:type="dxa"/>
          </w:tcPr>
          <w:p w14:paraId="7BD04EA0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鋅</w:t>
            </w:r>
          </w:p>
        </w:tc>
        <w:tc>
          <w:tcPr>
            <w:tcW w:w="2129" w:type="dxa"/>
          </w:tcPr>
          <w:p w14:paraId="01653E20" w14:textId="77777777" w:rsidR="006C4AE4" w:rsidRPr="00E0434A" w:rsidRDefault="006C4AE4" w:rsidP="00E0434A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rFonts w:eastAsia="細明體"/>
                <w:spacing w:val="20"/>
                <w:kern w:val="2"/>
                <w:sz w:val="22"/>
              </w:rPr>
            </w:pPr>
            <w:r w:rsidRPr="00E0434A">
              <w:rPr>
                <w:rFonts w:eastAsia="細明體"/>
                <w:spacing w:val="20"/>
                <w:kern w:val="2"/>
                <w:sz w:val="22"/>
              </w:rPr>
              <w:t>0.1</w:t>
            </w:r>
          </w:p>
        </w:tc>
      </w:tr>
    </w:tbl>
    <w:p w14:paraId="2DC4FA2E" w14:textId="68E81FC8" w:rsidR="007C0F8E" w:rsidRDefault="007C0F8E" w:rsidP="00301DCA">
      <w:pPr>
        <w:pStyle w:val="TIT1"/>
        <w:spacing w:beforeLines="0" w:before="0" w:line="240" w:lineRule="atLeast"/>
        <w:ind w:left="780" w:hangingChars="300" w:hanging="780"/>
        <w:rPr>
          <w:color w:val="000000" w:themeColor="text1"/>
          <w:spacing w:val="20"/>
        </w:rPr>
      </w:pPr>
    </w:p>
    <w:tbl>
      <w:tblPr>
        <w:tblStyle w:val="af7"/>
        <w:tblW w:w="8510" w:type="dxa"/>
        <w:tblInd w:w="851" w:type="dxa"/>
        <w:tblLayout w:type="fixed"/>
        <w:tblLook w:val="04A0" w:firstRow="1" w:lastRow="0" w:firstColumn="1" w:lastColumn="0" w:noHBand="0" w:noVBand="1"/>
      </w:tblPr>
      <w:tblGrid>
        <w:gridCol w:w="2126"/>
        <w:gridCol w:w="1276"/>
        <w:gridCol w:w="1277"/>
        <w:gridCol w:w="1277"/>
        <w:gridCol w:w="1277"/>
        <w:gridCol w:w="1277"/>
      </w:tblGrid>
      <w:tr w:rsidR="00301DCA" w:rsidRPr="009D26AD" w14:paraId="11CC5CB4" w14:textId="77777777" w:rsidTr="00C40F56">
        <w:trPr>
          <w:trHeight w:val="227"/>
        </w:trPr>
        <w:tc>
          <w:tcPr>
            <w:tcW w:w="8505" w:type="dxa"/>
            <w:gridSpan w:val="6"/>
            <w:tcBorders>
              <w:top w:val="nil"/>
              <w:left w:val="nil"/>
              <w:bottom w:val="single" w:sz="4" w:space="0" w:color="auto"/>
              <w:right w:val="nil"/>
              <w:tl2br w:val="nil"/>
            </w:tcBorders>
          </w:tcPr>
          <w:p w14:paraId="1AD25324" w14:textId="77777777" w:rsidR="00301DCA" w:rsidRPr="00C101AA" w:rsidRDefault="00301DCA" w:rsidP="00C40F56">
            <w:pPr>
              <w:widowControl/>
              <w:tabs>
                <w:tab w:val="left" w:pos="2160"/>
                <w:tab w:val="left" w:pos="3960"/>
              </w:tabs>
              <w:adjustRightInd/>
              <w:jc w:val="center"/>
              <w:textAlignment w:val="auto"/>
              <w:rPr>
                <w:kern w:val="2"/>
                <w:sz w:val="22"/>
              </w:rPr>
            </w:pPr>
            <w:r w:rsidRPr="00C101AA">
              <w:rPr>
                <w:kern w:val="2"/>
                <w:sz w:val="22"/>
              </w:rPr>
              <w:t>表</w:t>
            </w:r>
            <w:r w:rsidRPr="00C101AA">
              <w:rPr>
                <w:kern w:val="2"/>
                <w:sz w:val="22"/>
              </w:rPr>
              <w:t>6</w:t>
            </w:r>
          </w:p>
        </w:tc>
      </w:tr>
      <w:tr w:rsidR="00301DCA" w:rsidRPr="009D26AD" w14:paraId="32EC25FA" w14:textId="77777777" w:rsidTr="00C40F56">
        <w:trPr>
          <w:trHeight w:val="227"/>
        </w:trPr>
        <w:tc>
          <w:tcPr>
            <w:tcW w:w="2126" w:type="dxa"/>
            <w:tcBorders>
              <w:top w:val="single" w:sz="4" w:space="0" w:color="auto"/>
              <w:tl2br w:val="single" w:sz="4" w:space="0" w:color="auto"/>
            </w:tcBorders>
          </w:tcPr>
          <w:p w14:paraId="680D29F3" w14:textId="77777777" w:rsidR="00301DCA" w:rsidRPr="009D26AD" w:rsidRDefault="00301DCA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right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9D26AD">
              <w:rPr>
                <w:rFonts w:eastAsia="細明體"/>
                <w:spacing w:val="10"/>
                <w:kern w:val="2"/>
                <w:sz w:val="22"/>
              </w:rPr>
              <w:t>陰離子</w:t>
            </w:r>
          </w:p>
          <w:p w14:paraId="5C0F30D5" w14:textId="77777777" w:rsidR="00301DCA" w:rsidRPr="009D26AD" w:rsidRDefault="00301DCA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9D26AD">
              <w:rPr>
                <w:rFonts w:eastAsia="細明體"/>
                <w:spacing w:val="10"/>
                <w:kern w:val="2"/>
                <w:sz w:val="22"/>
              </w:rPr>
              <w:t>陽離子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DD14840" w14:textId="2740CF18" w:rsidR="00301DCA" w:rsidRPr="009D26AD" w:rsidRDefault="00465993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beforeLines="60" w:before="144"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465993">
              <w:rPr>
                <w:rFonts w:eastAsia="細明體"/>
                <w:position w:val="-10"/>
              </w:rPr>
              <w:object w:dxaOrig="580" w:dyaOrig="340" w14:anchorId="1EA995E0">
                <v:shape id="_x0000_i1101" type="#_x0000_t75" style="width:28.5pt;height:17.2pt" o:ole="">
                  <v:imagedata r:id="rId195" o:title=""/>
                </v:shape>
                <o:OLEObject Type="Embed" ProgID="Equation.DSMT4" ShapeID="_x0000_i1101" DrawAspect="Content" ObjectID="_1829563698" r:id="rId196"/>
              </w:objec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0CD962A" w14:textId="5CA7B3A2" w:rsidR="00301DCA" w:rsidRPr="009D26AD" w:rsidRDefault="00465993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beforeLines="60" w:before="144"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465993">
              <w:rPr>
                <w:rFonts w:eastAsia="細明體"/>
                <w:position w:val="-10"/>
              </w:rPr>
              <w:object w:dxaOrig="580" w:dyaOrig="340" w14:anchorId="70452E5D">
                <v:shape id="_x0000_i1102" type="#_x0000_t75" style="width:28.5pt;height:17.2pt" o:ole="">
                  <v:imagedata r:id="rId197" o:title=""/>
                </v:shape>
                <o:OLEObject Type="Embed" ProgID="Equation.DSMT4" ShapeID="_x0000_i1102" DrawAspect="Content" ObjectID="_1829563699" r:id="rId198"/>
              </w:objec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A06BE13" w14:textId="584D2F95" w:rsidR="00301DCA" w:rsidRPr="009D26AD" w:rsidRDefault="00465993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beforeLines="60" w:before="144"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465993">
              <w:rPr>
                <w:rFonts w:eastAsia="細明體"/>
                <w:position w:val="-10"/>
              </w:rPr>
              <w:object w:dxaOrig="600" w:dyaOrig="340" w14:anchorId="7C4BA03E">
                <v:shape id="_x0000_i1103" type="#_x0000_t75" style="width:30.1pt;height:17.2pt" o:ole="">
                  <v:imagedata r:id="rId199" o:title=""/>
                </v:shape>
                <o:OLEObject Type="Embed" ProgID="Equation.DSMT4" ShapeID="_x0000_i1103" DrawAspect="Content" ObjectID="_1829563700" r:id="rId200"/>
              </w:objec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FB69946" w14:textId="70F2C790" w:rsidR="00301DCA" w:rsidRPr="009D26AD" w:rsidRDefault="00465993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beforeLines="60" w:before="144"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465993">
              <w:rPr>
                <w:rFonts w:eastAsia="細明體"/>
                <w:position w:val="-10"/>
              </w:rPr>
              <w:object w:dxaOrig="540" w:dyaOrig="340" w14:anchorId="2182DF4E">
                <v:shape id="_x0000_i1104" type="#_x0000_t75" style="width:26.85pt;height:17.2pt" o:ole="">
                  <v:imagedata r:id="rId201" o:title=""/>
                </v:shape>
                <o:OLEObject Type="Embed" ProgID="Equation.DSMT4" ShapeID="_x0000_i1104" DrawAspect="Content" ObjectID="_1829563701" r:id="rId202"/>
              </w:objec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6B22D903" w14:textId="13859F59" w:rsidR="00301DCA" w:rsidRPr="009D26AD" w:rsidRDefault="00465993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beforeLines="60" w:before="144"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465993">
              <w:rPr>
                <w:rFonts w:eastAsia="細明體"/>
                <w:position w:val="-10"/>
              </w:rPr>
              <w:object w:dxaOrig="600" w:dyaOrig="340" w14:anchorId="72C5D049">
                <v:shape id="_x0000_i1105" type="#_x0000_t75" style="width:30.1pt;height:17.2pt" o:ole="">
                  <v:imagedata r:id="rId203" o:title=""/>
                </v:shape>
                <o:OLEObject Type="Embed" ProgID="Equation.DSMT4" ShapeID="_x0000_i1105" DrawAspect="Content" ObjectID="_1829563702" r:id="rId204"/>
              </w:object>
            </w:r>
          </w:p>
        </w:tc>
      </w:tr>
      <w:tr w:rsidR="00301DCA" w:rsidRPr="009D26AD" w14:paraId="4B2AA1EE" w14:textId="77777777" w:rsidTr="00C40F56">
        <w:trPr>
          <w:trHeight w:val="227"/>
        </w:trPr>
        <w:tc>
          <w:tcPr>
            <w:tcW w:w="2126" w:type="dxa"/>
          </w:tcPr>
          <w:p w14:paraId="2879B23A" w14:textId="64AA127A" w:rsidR="00301DCA" w:rsidRPr="009D26AD" w:rsidRDefault="00465993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465993">
              <w:rPr>
                <w:rFonts w:eastAsia="細明體"/>
                <w:position w:val="-6"/>
              </w:rPr>
              <w:object w:dxaOrig="440" w:dyaOrig="300" w14:anchorId="73D92C43">
                <v:shape id="_x0000_i1106" type="#_x0000_t75" style="width:21.5pt;height:15.6pt" o:ole="">
                  <v:imagedata r:id="rId205" o:title=""/>
                </v:shape>
                <o:OLEObject Type="Embed" ProgID="Equation.DSMT4" ShapeID="_x0000_i1106" DrawAspect="Content" ObjectID="_1829563703" r:id="rId206"/>
              </w:object>
            </w:r>
          </w:p>
        </w:tc>
        <w:tc>
          <w:tcPr>
            <w:tcW w:w="1275" w:type="dxa"/>
          </w:tcPr>
          <w:p w14:paraId="5FB71CB5" w14:textId="77777777" w:rsidR="00301DCA" w:rsidRPr="009D26AD" w:rsidRDefault="00301DCA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9D26AD">
              <w:rPr>
                <w:rFonts w:eastAsia="細明體"/>
                <w:spacing w:val="10"/>
                <w:kern w:val="2"/>
                <w:sz w:val="22"/>
              </w:rPr>
              <w:t>110</w:t>
            </w:r>
          </w:p>
        </w:tc>
        <w:tc>
          <w:tcPr>
            <w:tcW w:w="1276" w:type="dxa"/>
          </w:tcPr>
          <w:p w14:paraId="0ED52A18" w14:textId="77777777" w:rsidR="00301DCA" w:rsidRPr="009D26AD" w:rsidRDefault="00301DCA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9D26AD">
              <w:rPr>
                <w:rFonts w:eastAsia="細明體"/>
                <w:spacing w:val="10"/>
                <w:kern w:val="2"/>
                <w:sz w:val="22"/>
              </w:rPr>
              <w:t>105</w:t>
            </w:r>
          </w:p>
        </w:tc>
        <w:tc>
          <w:tcPr>
            <w:tcW w:w="1276" w:type="dxa"/>
          </w:tcPr>
          <w:p w14:paraId="22BC8222" w14:textId="77777777" w:rsidR="00301DCA" w:rsidRPr="009D26AD" w:rsidRDefault="00301DCA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9D26AD">
              <w:rPr>
                <w:rFonts w:eastAsia="細明體"/>
                <w:spacing w:val="10"/>
                <w:kern w:val="2"/>
                <w:sz w:val="22"/>
              </w:rPr>
              <w:t>209</w:t>
            </w:r>
          </w:p>
        </w:tc>
        <w:tc>
          <w:tcPr>
            <w:tcW w:w="1276" w:type="dxa"/>
          </w:tcPr>
          <w:p w14:paraId="34D91AA9" w14:textId="77777777" w:rsidR="00301DCA" w:rsidRPr="009D26AD" w:rsidRDefault="00301DCA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9D26AD">
              <w:rPr>
                <w:rFonts w:eastAsia="細明體"/>
                <w:spacing w:val="10"/>
                <w:kern w:val="2"/>
                <w:sz w:val="22"/>
              </w:rPr>
              <w:t>104</w:t>
            </w:r>
          </w:p>
        </w:tc>
        <w:tc>
          <w:tcPr>
            <w:tcW w:w="1276" w:type="dxa"/>
          </w:tcPr>
          <w:p w14:paraId="07E083BD" w14:textId="77777777" w:rsidR="00301DCA" w:rsidRPr="009D26AD" w:rsidRDefault="00301DCA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9D26AD">
              <w:rPr>
                <w:rFonts w:eastAsia="細明體"/>
                <w:spacing w:val="10"/>
                <w:kern w:val="2"/>
                <w:sz w:val="22"/>
              </w:rPr>
              <w:t>110</w:t>
            </w:r>
          </w:p>
        </w:tc>
      </w:tr>
      <w:tr w:rsidR="00301DCA" w:rsidRPr="009D26AD" w14:paraId="1B58195C" w14:textId="77777777" w:rsidTr="00C40F56">
        <w:trPr>
          <w:trHeight w:val="227"/>
        </w:trPr>
        <w:tc>
          <w:tcPr>
            <w:tcW w:w="2126" w:type="dxa"/>
          </w:tcPr>
          <w:p w14:paraId="3D93111C" w14:textId="66B57993" w:rsidR="00301DCA" w:rsidRPr="009D26AD" w:rsidRDefault="00465993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025957">
              <w:rPr>
                <w:rFonts w:eastAsia="細明體"/>
                <w:position w:val="-4"/>
              </w:rPr>
              <w:object w:dxaOrig="320" w:dyaOrig="279" w14:anchorId="653AD783">
                <v:shape id="_x0000_i1107" type="#_x0000_t75" style="width:15.6pt;height:13.45pt" o:ole="">
                  <v:imagedata r:id="rId207" o:title=""/>
                </v:shape>
                <o:OLEObject Type="Embed" ProgID="Equation.DSMT4" ShapeID="_x0000_i1107" DrawAspect="Content" ObjectID="_1829563704" r:id="rId208"/>
              </w:object>
            </w:r>
          </w:p>
        </w:tc>
        <w:tc>
          <w:tcPr>
            <w:tcW w:w="1275" w:type="dxa"/>
          </w:tcPr>
          <w:p w14:paraId="4E043D5B" w14:textId="77777777" w:rsidR="00301DCA" w:rsidRPr="009D26AD" w:rsidRDefault="00301DCA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9D26AD">
              <w:rPr>
                <w:rFonts w:eastAsia="細明體"/>
                <w:spacing w:val="10"/>
                <w:kern w:val="2"/>
                <w:sz w:val="22"/>
              </w:rPr>
              <w:t>130</w:t>
            </w:r>
          </w:p>
        </w:tc>
        <w:tc>
          <w:tcPr>
            <w:tcW w:w="1276" w:type="dxa"/>
          </w:tcPr>
          <w:p w14:paraId="13B2B244" w14:textId="77777777" w:rsidR="00301DCA" w:rsidRPr="009D26AD" w:rsidRDefault="00301DCA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9D26AD">
              <w:rPr>
                <w:rFonts w:eastAsia="細明體"/>
                <w:spacing w:val="10"/>
                <w:kern w:val="2"/>
                <w:sz w:val="22"/>
              </w:rPr>
              <w:t>10</w:t>
            </w:r>
          </w:p>
        </w:tc>
        <w:tc>
          <w:tcPr>
            <w:tcW w:w="1276" w:type="dxa"/>
          </w:tcPr>
          <w:p w14:paraId="496D84E3" w14:textId="77777777" w:rsidR="00301DCA" w:rsidRPr="009D26AD" w:rsidRDefault="00301DCA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9D26AD">
              <w:rPr>
                <w:rFonts w:eastAsia="細明體"/>
                <w:spacing w:val="10"/>
                <w:kern w:val="2"/>
                <w:sz w:val="22"/>
              </w:rPr>
              <w:t>1.3</w:t>
            </w:r>
          </w:p>
        </w:tc>
        <w:tc>
          <w:tcPr>
            <w:tcW w:w="1276" w:type="dxa"/>
          </w:tcPr>
          <w:p w14:paraId="098FDC6C" w14:textId="77777777" w:rsidR="00301DCA" w:rsidRPr="009D26AD" w:rsidRDefault="00301DCA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9D26AD">
              <w:rPr>
                <w:rFonts w:eastAsia="細明體"/>
                <w:spacing w:val="10"/>
                <w:kern w:val="2"/>
                <w:sz w:val="22"/>
              </w:rPr>
              <w:t>160</w:t>
            </w:r>
          </w:p>
        </w:tc>
        <w:tc>
          <w:tcPr>
            <w:tcW w:w="1276" w:type="dxa"/>
          </w:tcPr>
          <w:p w14:paraId="6F07DA8C" w14:textId="77777777" w:rsidR="00301DCA" w:rsidRPr="009D26AD" w:rsidRDefault="00301DCA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9D26AD">
              <w:rPr>
                <w:rFonts w:eastAsia="細明體"/>
                <w:spacing w:val="10"/>
                <w:kern w:val="2"/>
                <w:sz w:val="22"/>
              </w:rPr>
              <w:t>120</w:t>
            </w:r>
          </w:p>
        </w:tc>
      </w:tr>
      <w:tr w:rsidR="00301DCA" w:rsidRPr="009D26AD" w14:paraId="48F928F1" w14:textId="77777777" w:rsidTr="00C40F56">
        <w:trPr>
          <w:trHeight w:val="227"/>
        </w:trPr>
        <w:tc>
          <w:tcPr>
            <w:tcW w:w="2126" w:type="dxa"/>
          </w:tcPr>
          <w:p w14:paraId="1DD19280" w14:textId="61F129C5" w:rsidR="00301DCA" w:rsidRPr="009D26AD" w:rsidRDefault="00465993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465993">
              <w:rPr>
                <w:rFonts w:eastAsia="細明體"/>
                <w:position w:val="-10"/>
              </w:rPr>
              <w:object w:dxaOrig="540" w:dyaOrig="340" w14:anchorId="05D3A4C6">
                <v:shape id="_x0000_i1108" type="#_x0000_t75" style="width:26.85pt;height:17.2pt" o:ole="">
                  <v:imagedata r:id="rId209" o:title=""/>
                </v:shape>
                <o:OLEObject Type="Embed" ProgID="Equation.DSMT4" ShapeID="_x0000_i1108" DrawAspect="Content" ObjectID="_1829563705" r:id="rId210"/>
              </w:object>
            </w:r>
          </w:p>
        </w:tc>
        <w:tc>
          <w:tcPr>
            <w:tcW w:w="1275" w:type="dxa"/>
          </w:tcPr>
          <w:p w14:paraId="0BEDF532" w14:textId="77777777" w:rsidR="00301DCA" w:rsidRPr="009D26AD" w:rsidRDefault="00301DCA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9D26AD">
              <w:rPr>
                <w:rFonts w:eastAsia="細明體"/>
                <w:spacing w:val="10"/>
                <w:kern w:val="2"/>
                <w:sz w:val="22"/>
              </w:rPr>
              <w:t>24</w:t>
            </w:r>
          </w:p>
        </w:tc>
        <w:tc>
          <w:tcPr>
            <w:tcW w:w="1276" w:type="dxa"/>
          </w:tcPr>
          <w:p w14:paraId="42E43796" w14:textId="77777777" w:rsidR="00301DCA" w:rsidRPr="009D26AD" w:rsidRDefault="00301DCA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9D26AD">
              <w:rPr>
                <w:rFonts w:eastAsia="細明體"/>
                <w:spacing w:val="10"/>
                <w:kern w:val="2"/>
                <w:sz w:val="22"/>
              </w:rPr>
              <w:t>150</w:t>
            </w:r>
          </w:p>
        </w:tc>
        <w:tc>
          <w:tcPr>
            <w:tcW w:w="1276" w:type="dxa"/>
          </w:tcPr>
          <w:p w14:paraId="483546B7" w14:textId="77777777" w:rsidR="00301DCA" w:rsidRPr="009D26AD" w:rsidRDefault="00301DCA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9D26AD">
              <w:rPr>
                <w:rFonts w:eastAsia="細明體"/>
                <w:spacing w:val="10"/>
                <w:kern w:val="2"/>
                <w:sz w:val="22"/>
              </w:rPr>
              <w:t>100</w:t>
            </w:r>
          </w:p>
        </w:tc>
        <w:tc>
          <w:tcPr>
            <w:tcW w:w="1276" w:type="dxa"/>
          </w:tcPr>
          <w:p w14:paraId="3EE6B06C" w14:textId="77777777" w:rsidR="00301DCA" w:rsidRPr="009D26AD" w:rsidRDefault="00301DCA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9D26AD">
              <w:rPr>
                <w:rFonts w:eastAsia="細明體"/>
                <w:spacing w:val="10"/>
                <w:kern w:val="2"/>
                <w:sz w:val="22"/>
              </w:rPr>
              <w:t>140</w:t>
            </w:r>
          </w:p>
        </w:tc>
        <w:tc>
          <w:tcPr>
            <w:tcW w:w="1276" w:type="dxa"/>
          </w:tcPr>
          <w:p w14:paraId="330B0630" w14:textId="77777777" w:rsidR="00301DCA" w:rsidRPr="009D26AD" w:rsidRDefault="00301DCA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>
              <w:rPr>
                <w:rFonts w:eastAsia="細明體" w:hint="eastAsia"/>
                <w:spacing w:val="10"/>
                <w:kern w:val="2"/>
                <w:sz w:val="22"/>
              </w:rPr>
              <w:t>＜</w:t>
            </w:r>
            <w:r w:rsidRPr="009D26AD">
              <w:rPr>
                <w:rFonts w:eastAsia="細明體"/>
                <w:spacing w:val="10"/>
                <w:kern w:val="2"/>
                <w:sz w:val="22"/>
              </w:rPr>
              <w:t>0.01</w:t>
            </w:r>
          </w:p>
        </w:tc>
      </w:tr>
      <w:tr w:rsidR="00301DCA" w:rsidRPr="009D26AD" w14:paraId="563587FE" w14:textId="77777777" w:rsidTr="00C40F56">
        <w:trPr>
          <w:trHeight w:val="227"/>
        </w:trPr>
        <w:tc>
          <w:tcPr>
            <w:tcW w:w="2126" w:type="dxa"/>
          </w:tcPr>
          <w:p w14:paraId="19A486A9" w14:textId="1AA6DA7D" w:rsidR="00301DCA" w:rsidRPr="009D26AD" w:rsidRDefault="00465993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465993">
              <w:rPr>
                <w:rFonts w:eastAsia="細明體"/>
                <w:position w:val="-6"/>
              </w:rPr>
              <w:object w:dxaOrig="480" w:dyaOrig="300" w14:anchorId="3B3BF206">
                <v:shape id="_x0000_i1109" type="#_x0000_t75" style="width:24.7pt;height:15.6pt" o:ole="">
                  <v:imagedata r:id="rId211" o:title=""/>
                </v:shape>
                <o:OLEObject Type="Embed" ProgID="Equation.DSMT4" ShapeID="_x0000_i1109" DrawAspect="Content" ObjectID="_1829563706" r:id="rId212"/>
              </w:object>
            </w:r>
          </w:p>
        </w:tc>
        <w:tc>
          <w:tcPr>
            <w:tcW w:w="1275" w:type="dxa"/>
          </w:tcPr>
          <w:p w14:paraId="57CEC474" w14:textId="77777777" w:rsidR="00301DCA" w:rsidRPr="009D26AD" w:rsidRDefault="00301DCA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9D26AD">
              <w:rPr>
                <w:rFonts w:eastAsia="細明體"/>
                <w:spacing w:val="10"/>
                <w:kern w:val="2"/>
                <w:sz w:val="22"/>
              </w:rPr>
              <w:t>0.3</w:t>
            </w:r>
          </w:p>
        </w:tc>
        <w:tc>
          <w:tcPr>
            <w:tcW w:w="1276" w:type="dxa"/>
          </w:tcPr>
          <w:p w14:paraId="325385C9" w14:textId="77777777" w:rsidR="00301DCA" w:rsidRPr="009D26AD" w:rsidRDefault="00301DCA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9D26AD">
              <w:rPr>
                <w:rFonts w:eastAsia="細明體"/>
                <w:spacing w:val="10"/>
                <w:kern w:val="2"/>
                <w:sz w:val="22"/>
              </w:rPr>
              <w:t>130</w:t>
            </w:r>
          </w:p>
        </w:tc>
        <w:tc>
          <w:tcPr>
            <w:tcW w:w="1276" w:type="dxa"/>
          </w:tcPr>
          <w:p w14:paraId="49403C39" w14:textId="77777777" w:rsidR="00301DCA" w:rsidRPr="009D26AD" w:rsidRDefault="00301DCA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9D26AD">
              <w:rPr>
                <w:rFonts w:eastAsia="細明體"/>
                <w:spacing w:val="10"/>
                <w:kern w:val="2"/>
                <w:sz w:val="22"/>
              </w:rPr>
              <w:t>190</w:t>
            </w:r>
          </w:p>
        </w:tc>
        <w:tc>
          <w:tcPr>
            <w:tcW w:w="1276" w:type="dxa"/>
          </w:tcPr>
          <w:p w14:paraId="40532622" w14:textId="77777777" w:rsidR="00301DCA" w:rsidRPr="009D26AD" w:rsidRDefault="00301DCA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 w:rsidRPr="009D26AD">
              <w:rPr>
                <w:rFonts w:eastAsia="細明體"/>
                <w:spacing w:val="10"/>
                <w:kern w:val="2"/>
                <w:sz w:val="22"/>
              </w:rPr>
              <w:t>150</w:t>
            </w:r>
          </w:p>
        </w:tc>
        <w:tc>
          <w:tcPr>
            <w:tcW w:w="1276" w:type="dxa"/>
          </w:tcPr>
          <w:p w14:paraId="50EAAE82" w14:textId="77777777" w:rsidR="00301DCA" w:rsidRPr="009D26AD" w:rsidRDefault="00301DCA" w:rsidP="00C40F56">
            <w:pPr>
              <w:widowControl/>
              <w:tabs>
                <w:tab w:val="left" w:pos="2160"/>
                <w:tab w:val="left" w:pos="3960"/>
              </w:tabs>
              <w:adjustRightInd/>
              <w:spacing w:line="360" w:lineRule="exact"/>
              <w:jc w:val="center"/>
              <w:textAlignment w:val="auto"/>
              <w:rPr>
                <w:rFonts w:eastAsia="細明體"/>
                <w:spacing w:val="10"/>
                <w:kern w:val="2"/>
                <w:sz w:val="22"/>
              </w:rPr>
            </w:pPr>
            <w:r>
              <w:rPr>
                <w:rFonts w:eastAsia="細明體" w:hint="eastAsia"/>
                <w:spacing w:val="10"/>
                <w:kern w:val="2"/>
                <w:sz w:val="22"/>
              </w:rPr>
              <w:t>＜</w:t>
            </w:r>
            <w:r w:rsidRPr="009D26AD">
              <w:rPr>
                <w:rFonts w:eastAsia="細明體"/>
                <w:spacing w:val="10"/>
                <w:kern w:val="2"/>
                <w:sz w:val="22"/>
              </w:rPr>
              <w:t>0.01</w:t>
            </w:r>
          </w:p>
        </w:tc>
      </w:tr>
    </w:tbl>
    <w:p w14:paraId="180624A5" w14:textId="17A4F12D" w:rsidR="006C4AE4" w:rsidRPr="007C2975" w:rsidRDefault="006C4AE4" w:rsidP="00301DCA">
      <w:pPr>
        <w:pStyle w:val="TIT1"/>
        <w:spacing w:beforeLines="50" w:before="120"/>
        <w:ind w:left="780" w:hangingChars="300" w:hanging="780"/>
        <w:rPr>
          <w:color w:val="000000" w:themeColor="text1"/>
          <w:spacing w:val="20"/>
        </w:rPr>
      </w:pPr>
      <w:r w:rsidRPr="007C2975">
        <w:rPr>
          <w:color w:val="000000" w:themeColor="text1"/>
          <w:spacing w:val="20"/>
        </w:rPr>
        <w:t>步驟</w:t>
      </w:r>
      <w:r w:rsidRPr="007C2975">
        <w:rPr>
          <w:color w:val="000000" w:themeColor="text1"/>
          <w:spacing w:val="20"/>
        </w:rPr>
        <w:t>2.</w:t>
      </w:r>
      <w:r w:rsidRPr="009F280B">
        <w:rPr>
          <w:color w:val="000000" w:themeColor="text1"/>
          <w:spacing w:val="18"/>
        </w:rPr>
        <w:t>收集</w:t>
      </w:r>
      <w:r w:rsidRPr="009F280B">
        <w:rPr>
          <w:color w:val="000000" w:themeColor="text1"/>
          <w:spacing w:val="18"/>
        </w:rPr>
        <w:t>1</w:t>
      </w:r>
      <w:r w:rsidRPr="009F280B">
        <w:rPr>
          <w:color w:val="000000" w:themeColor="text1"/>
          <w:spacing w:val="18"/>
        </w:rPr>
        <w:t>公斤香蕉，清洗、烘乾後，混合木炭</w:t>
      </w:r>
      <w:r w:rsidRPr="009F280B">
        <w:rPr>
          <w:rFonts w:hint="eastAsia"/>
          <w:color w:val="000000" w:themeColor="text1"/>
          <w:spacing w:val="18"/>
        </w:rPr>
        <w:t>後將</w:t>
      </w:r>
      <w:r w:rsidRPr="009F280B">
        <w:rPr>
          <w:color w:val="000000" w:themeColor="text1"/>
          <w:spacing w:val="18"/>
        </w:rPr>
        <w:t>有機物完全燃燒，礦物質完全</w:t>
      </w:r>
      <w:r w:rsidRPr="007C2975">
        <w:rPr>
          <w:color w:val="000000" w:themeColor="text1"/>
          <w:spacing w:val="20"/>
        </w:rPr>
        <w:t>變成碳酸鹽與氧化物固體。</w:t>
      </w:r>
    </w:p>
    <w:p w14:paraId="3EB87AD3" w14:textId="1E1A8E0F" w:rsidR="006C4AE4" w:rsidRPr="007C2975" w:rsidRDefault="006C4AE4" w:rsidP="007C2975">
      <w:pPr>
        <w:pStyle w:val="TIT1"/>
        <w:spacing w:beforeLines="0" w:before="0"/>
        <w:ind w:left="780" w:hangingChars="300" w:hanging="780"/>
        <w:rPr>
          <w:color w:val="000000" w:themeColor="text1"/>
          <w:spacing w:val="20"/>
        </w:rPr>
      </w:pPr>
      <w:r w:rsidRPr="007C2975">
        <w:rPr>
          <w:color w:val="000000" w:themeColor="text1"/>
          <w:spacing w:val="20"/>
        </w:rPr>
        <w:t>步驟</w:t>
      </w:r>
      <w:r w:rsidRPr="007C2975">
        <w:rPr>
          <w:color w:val="000000" w:themeColor="text1"/>
          <w:spacing w:val="20"/>
        </w:rPr>
        <w:t>3.</w:t>
      </w:r>
      <w:r w:rsidRPr="007C2975">
        <w:rPr>
          <w:color w:val="000000" w:themeColor="text1"/>
          <w:spacing w:val="20"/>
        </w:rPr>
        <w:t>將固體秤重、磨成粉末，加入</w:t>
      </w:r>
      <w:r w:rsidRPr="007C2975">
        <w:rPr>
          <w:color w:val="000000" w:themeColor="text1"/>
          <w:spacing w:val="20"/>
        </w:rPr>
        <w:t>50 mL</w:t>
      </w:r>
      <w:r w:rsidRPr="007C2975">
        <w:rPr>
          <w:color w:val="000000" w:themeColor="text1"/>
          <w:spacing w:val="20"/>
        </w:rPr>
        <w:t>熱水，攪拌並靜置過夜。</w:t>
      </w:r>
    </w:p>
    <w:p w14:paraId="464CC2EC" w14:textId="6CF9ACB5" w:rsidR="006C4AE4" w:rsidRPr="007C2975" w:rsidRDefault="006C4AE4" w:rsidP="007C2975">
      <w:pPr>
        <w:pStyle w:val="TIT1"/>
        <w:spacing w:beforeLines="0" w:before="0"/>
        <w:ind w:left="780" w:hangingChars="300" w:hanging="780"/>
        <w:rPr>
          <w:color w:val="000000" w:themeColor="text1"/>
          <w:spacing w:val="20"/>
        </w:rPr>
      </w:pPr>
      <w:r w:rsidRPr="007C2975">
        <w:rPr>
          <w:color w:val="000000" w:themeColor="text1"/>
          <w:spacing w:val="20"/>
        </w:rPr>
        <w:t>步驟</w:t>
      </w:r>
      <w:r w:rsidRPr="007C2975">
        <w:rPr>
          <w:color w:val="000000" w:themeColor="text1"/>
          <w:spacing w:val="20"/>
        </w:rPr>
        <w:t>4.</w:t>
      </w:r>
      <w:r w:rsidRPr="007C2975">
        <w:rPr>
          <w:color w:val="000000" w:themeColor="text1"/>
          <w:spacing w:val="20"/>
        </w:rPr>
        <w:t>以濾紙濾除</w:t>
      </w:r>
      <w:proofErr w:type="gramStart"/>
      <w:r w:rsidRPr="007C2975">
        <w:rPr>
          <w:color w:val="000000" w:themeColor="text1"/>
          <w:spacing w:val="20"/>
        </w:rPr>
        <w:t>不溶物</w:t>
      </w:r>
      <w:proofErr w:type="gramEnd"/>
      <w:r w:rsidRPr="007C2975">
        <w:rPr>
          <w:color w:val="000000" w:themeColor="text1"/>
          <w:spacing w:val="20"/>
        </w:rPr>
        <w:t>。已知表</w:t>
      </w:r>
      <w:r w:rsidRPr="007C2975">
        <w:rPr>
          <w:color w:val="000000" w:themeColor="text1"/>
          <w:spacing w:val="20"/>
        </w:rPr>
        <w:t>6</w:t>
      </w:r>
      <w:r w:rsidRPr="007C2975">
        <w:rPr>
          <w:color w:val="000000" w:themeColor="text1"/>
          <w:spacing w:val="20"/>
        </w:rPr>
        <w:t>中五種陰離子</w:t>
      </w:r>
      <w:proofErr w:type="gramStart"/>
      <w:r w:rsidRPr="007C2975">
        <w:rPr>
          <w:color w:val="000000" w:themeColor="text1"/>
          <w:spacing w:val="20"/>
        </w:rPr>
        <w:t>的銨鹽均</w:t>
      </w:r>
      <w:r w:rsidRPr="007C2975">
        <w:rPr>
          <w:rFonts w:hint="eastAsia"/>
          <w:color w:val="000000" w:themeColor="text1"/>
          <w:spacing w:val="20"/>
        </w:rPr>
        <w:t>可</w:t>
      </w:r>
      <w:proofErr w:type="gramEnd"/>
      <w:r w:rsidRPr="007C2975">
        <w:rPr>
          <w:rFonts w:hint="eastAsia"/>
          <w:color w:val="000000" w:themeColor="text1"/>
          <w:spacing w:val="20"/>
        </w:rPr>
        <w:t>溶於水</w:t>
      </w:r>
      <w:r w:rsidRPr="007C2975">
        <w:rPr>
          <w:color w:val="000000" w:themeColor="text1"/>
          <w:spacing w:val="20"/>
        </w:rPr>
        <w:t>，依據表</w:t>
      </w:r>
      <w:r w:rsidRPr="007C2975">
        <w:rPr>
          <w:color w:val="000000" w:themeColor="text1"/>
          <w:spacing w:val="20"/>
        </w:rPr>
        <w:t>6</w:t>
      </w:r>
      <w:r w:rsidRPr="007C2975">
        <w:rPr>
          <w:color w:val="000000" w:themeColor="text1"/>
          <w:spacing w:val="20"/>
        </w:rPr>
        <w:t>，逐步加入</w:t>
      </w:r>
      <w:r w:rsidR="00465993" w:rsidRPr="00465993">
        <w:rPr>
          <w:position w:val="-10"/>
        </w:rPr>
        <w:object w:dxaOrig="920" w:dyaOrig="320" w14:anchorId="5C3B880B">
          <v:shape id="_x0000_i1110" type="#_x0000_t75" style="width:45.65pt;height:15.6pt" o:ole="">
            <v:imagedata r:id="rId213" o:title=""/>
          </v:shape>
          <o:OLEObject Type="Embed" ProgID="Equation.DSMT4" ShapeID="_x0000_i1110" DrawAspect="Content" ObjectID="_1829563707" r:id="rId214"/>
        </w:object>
      </w:r>
      <w:r w:rsidRPr="007C2975">
        <w:rPr>
          <w:rFonts w:hint="eastAsia"/>
          <w:color w:val="000000" w:themeColor="text1"/>
          <w:spacing w:val="20"/>
        </w:rPr>
        <w:t>於</w:t>
      </w:r>
      <w:r w:rsidRPr="007C2975">
        <w:rPr>
          <w:color w:val="000000" w:themeColor="text1"/>
          <w:spacing w:val="20"/>
        </w:rPr>
        <w:t>濾液中</w:t>
      </w:r>
      <w:r w:rsidRPr="007C2975">
        <w:rPr>
          <w:rFonts w:hint="eastAsia"/>
          <w:color w:val="000000" w:themeColor="text1"/>
          <w:spacing w:val="20"/>
        </w:rPr>
        <w:t>，</w:t>
      </w:r>
      <w:r w:rsidRPr="007C2975">
        <w:rPr>
          <w:color w:val="000000" w:themeColor="text1"/>
          <w:spacing w:val="20"/>
        </w:rPr>
        <w:t>溶液會出現沉澱，繼續添加，直到沉澱不再出現。</w:t>
      </w:r>
    </w:p>
    <w:p w14:paraId="09DEC283" w14:textId="6445AC36" w:rsidR="006C4AE4" w:rsidRPr="007C2975" w:rsidRDefault="006C4AE4" w:rsidP="007C2975">
      <w:pPr>
        <w:pStyle w:val="TIT1"/>
        <w:spacing w:beforeLines="0" w:before="0"/>
        <w:ind w:left="780" w:hangingChars="300" w:hanging="780"/>
        <w:rPr>
          <w:color w:val="000000" w:themeColor="text1"/>
          <w:spacing w:val="20"/>
        </w:rPr>
      </w:pPr>
      <w:r w:rsidRPr="007C2975">
        <w:rPr>
          <w:color w:val="000000" w:themeColor="text1"/>
          <w:spacing w:val="20"/>
        </w:rPr>
        <w:t>步驟</w:t>
      </w:r>
      <w:r w:rsidRPr="007C2975">
        <w:rPr>
          <w:color w:val="000000" w:themeColor="text1"/>
          <w:spacing w:val="20"/>
        </w:rPr>
        <w:t>5.</w:t>
      </w:r>
      <w:r w:rsidRPr="009F280B">
        <w:rPr>
          <w:color w:val="000000" w:themeColor="text1"/>
          <w:spacing w:val="16"/>
        </w:rPr>
        <w:t>以濾紙收集沉澱物、乾燥並秤重</w:t>
      </w:r>
      <w:r w:rsidRPr="009F280B">
        <w:rPr>
          <w:rFonts w:hint="eastAsia"/>
          <w:color w:val="000000" w:themeColor="text1"/>
          <w:spacing w:val="16"/>
        </w:rPr>
        <w:t>。</w:t>
      </w:r>
      <w:r w:rsidRPr="009F280B">
        <w:rPr>
          <w:color w:val="000000" w:themeColor="text1"/>
          <w:spacing w:val="16"/>
        </w:rPr>
        <w:t>移入</w:t>
      </w:r>
      <w:r w:rsidRPr="009F280B">
        <w:rPr>
          <w:color w:val="000000" w:themeColor="text1"/>
          <w:spacing w:val="16"/>
        </w:rPr>
        <w:t xml:space="preserve">600 </w:t>
      </w:r>
      <w:r w:rsidR="0030078B" w:rsidRPr="004C3318">
        <w:rPr>
          <w:color w:val="000000" w:themeColor="text1"/>
          <w:spacing w:val="16"/>
        </w:rPr>
        <w:t>℃</w:t>
      </w:r>
      <w:r w:rsidRPr="009F280B">
        <w:rPr>
          <w:color w:val="000000" w:themeColor="text1"/>
          <w:spacing w:val="16"/>
        </w:rPr>
        <w:t>的烘箱內加熱、重量減少、</w:t>
      </w:r>
      <w:r w:rsidRPr="007C2975">
        <w:rPr>
          <w:color w:val="000000" w:themeColor="text1"/>
          <w:spacing w:val="20"/>
        </w:rPr>
        <w:t>反</w:t>
      </w:r>
      <w:r w:rsidR="00554CE4">
        <w:rPr>
          <w:rFonts w:hint="eastAsia"/>
          <w:color w:val="000000" w:themeColor="text1"/>
          <w:spacing w:val="20"/>
        </w:rPr>
        <w:t>覆</w:t>
      </w:r>
      <w:r w:rsidRPr="007C2975">
        <w:rPr>
          <w:color w:val="000000" w:themeColor="text1"/>
          <w:spacing w:val="20"/>
        </w:rPr>
        <w:t>加熱，</w:t>
      </w:r>
      <w:r w:rsidRPr="007C2975">
        <w:rPr>
          <w:rFonts w:hint="eastAsia"/>
          <w:color w:val="000000" w:themeColor="text1"/>
          <w:spacing w:val="20"/>
        </w:rPr>
        <w:t>直到</w:t>
      </w:r>
      <w:r w:rsidRPr="007C2975">
        <w:rPr>
          <w:color w:val="000000" w:themeColor="text1"/>
          <w:spacing w:val="20"/>
        </w:rPr>
        <w:t>重量不再變化，最終重量比原先減少</w:t>
      </w:r>
      <w:r w:rsidRPr="007C2975">
        <w:rPr>
          <w:color w:val="000000" w:themeColor="text1"/>
          <w:spacing w:val="20"/>
        </w:rPr>
        <w:t>46.2%</w:t>
      </w:r>
      <w:r w:rsidRPr="007C2975">
        <w:rPr>
          <w:color w:val="000000" w:themeColor="text1"/>
          <w:spacing w:val="20"/>
        </w:rPr>
        <w:t>。推測原因，應是在加熱過程中發生分解反應。</w:t>
      </w:r>
      <w:r w:rsidRPr="007C2975">
        <w:rPr>
          <w:rFonts w:hint="eastAsia"/>
          <w:color w:val="000000" w:themeColor="text1"/>
          <w:spacing w:val="20"/>
        </w:rPr>
        <w:t>依據</w:t>
      </w:r>
      <w:r w:rsidRPr="007C2975">
        <w:rPr>
          <w:color w:val="000000" w:themeColor="text1"/>
          <w:spacing w:val="20"/>
        </w:rPr>
        <w:t>上述，回答下列問題。</w:t>
      </w:r>
      <w:proofErr w:type="gramStart"/>
      <w:r w:rsidR="0030078B" w:rsidRPr="007C2975">
        <w:rPr>
          <w:rFonts w:hint="eastAsia"/>
          <w:color w:val="000000" w:themeColor="text1"/>
          <w:spacing w:val="20"/>
        </w:rPr>
        <w:t>（</w:t>
      </w:r>
      <w:proofErr w:type="gramEnd"/>
      <w:r w:rsidRPr="007C2975">
        <w:rPr>
          <w:rFonts w:hint="eastAsia"/>
          <w:color w:val="000000" w:themeColor="text1"/>
          <w:spacing w:val="20"/>
        </w:rPr>
        <w:t>莫耳質量：</w:t>
      </w:r>
      <w:r w:rsidR="009F280B" w:rsidRPr="009F280B">
        <w:rPr>
          <w:position w:val="-10"/>
        </w:rPr>
        <w:object w:dxaOrig="2060" w:dyaOrig="320" w14:anchorId="56708B93">
          <v:shape id="_x0000_i1111" type="#_x0000_t75" style="width:103.1pt;height:15.6pt" o:ole="">
            <v:imagedata r:id="rId215" o:title=""/>
          </v:shape>
          <o:OLEObject Type="Embed" ProgID="Equation.DSMT4" ShapeID="_x0000_i1111" DrawAspect="Content" ObjectID="_1829563708" r:id="rId216"/>
        </w:object>
      </w:r>
      <w:r w:rsidRPr="007C2975">
        <w:rPr>
          <w:rFonts w:hint="eastAsia"/>
          <w:color w:val="000000" w:themeColor="text1"/>
          <w:spacing w:val="20"/>
        </w:rPr>
        <w:t>、</w:t>
      </w:r>
      <w:r w:rsidR="004C3318" w:rsidRPr="00465993">
        <w:rPr>
          <w:position w:val="-10"/>
        </w:rPr>
        <w:object w:dxaOrig="2000" w:dyaOrig="320" w14:anchorId="4854B3AA">
          <v:shape id="_x0000_i1112" type="#_x0000_t75" style="width:100.5pt;height:15.6pt" o:ole="">
            <v:imagedata r:id="rId217" o:title=""/>
          </v:shape>
          <o:OLEObject Type="Embed" ProgID="Equation.DSMT4" ShapeID="_x0000_i1112" DrawAspect="Content" ObjectID="_1829563709" r:id="rId218"/>
        </w:object>
      </w:r>
      <w:r w:rsidRPr="007C2975">
        <w:rPr>
          <w:rFonts w:hint="eastAsia"/>
          <w:color w:val="000000" w:themeColor="text1"/>
          <w:spacing w:val="20"/>
        </w:rPr>
        <w:t>、</w:t>
      </w:r>
      <w:r w:rsidR="009F280B" w:rsidRPr="00465993">
        <w:rPr>
          <w:position w:val="-10"/>
        </w:rPr>
        <w:object w:dxaOrig="1719" w:dyaOrig="300" w14:anchorId="65088F7E">
          <v:shape id="_x0000_i1113" type="#_x0000_t75" style="width:85.95pt;height:15.6pt" o:ole="">
            <v:imagedata r:id="rId219" o:title=""/>
          </v:shape>
          <o:OLEObject Type="Embed" ProgID="Equation.DSMT4" ShapeID="_x0000_i1113" DrawAspect="Content" ObjectID="_1829563710" r:id="rId220"/>
        </w:object>
      </w:r>
      <w:r w:rsidRPr="007C2975">
        <w:rPr>
          <w:rFonts w:hint="eastAsia"/>
          <w:color w:val="000000" w:themeColor="text1"/>
          <w:spacing w:val="20"/>
        </w:rPr>
        <w:t>、</w:t>
      </w:r>
      <w:r w:rsidR="004C3318" w:rsidRPr="00465993">
        <w:rPr>
          <w:position w:val="-10"/>
        </w:rPr>
        <w:object w:dxaOrig="1620" w:dyaOrig="300" w14:anchorId="43A916D3">
          <v:shape id="_x0000_i1114" type="#_x0000_t75" style="width:80.6pt;height:13.95pt" o:ole="">
            <v:imagedata r:id="rId221" o:title=""/>
          </v:shape>
          <o:OLEObject Type="Embed" ProgID="Equation.DSMT4" ShapeID="_x0000_i1114" DrawAspect="Content" ObjectID="_1829563711" r:id="rId222"/>
        </w:object>
      </w:r>
      <w:proofErr w:type="gramStart"/>
      <w:r w:rsidR="0030078B" w:rsidRPr="007C2975">
        <w:rPr>
          <w:rFonts w:hint="eastAsia"/>
          <w:color w:val="000000" w:themeColor="text1"/>
          <w:spacing w:val="20"/>
        </w:rPr>
        <w:t>）</w:t>
      </w:r>
      <w:proofErr w:type="gramEnd"/>
    </w:p>
    <w:p w14:paraId="41D8C8D9" w14:textId="70B6FC03" w:rsidR="006C4AE4" w:rsidRPr="0078745C" w:rsidRDefault="006C4AE4" w:rsidP="0078745C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rFonts w:hint="eastAsia"/>
          <w:spacing w:val="20"/>
        </w:rPr>
        <w:t>25</w:t>
      </w:r>
      <w:r w:rsidRPr="0078745C">
        <w:rPr>
          <w:spacing w:val="20"/>
        </w:rPr>
        <w:t>.</w:t>
      </w:r>
      <w:r w:rsidR="0030078B" w:rsidRPr="0078745C">
        <w:rPr>
          <w:spacing w:val="20"/>
        </w:rPr>
        <w:tab/>
      </w:r>
      <w:r w:rsidRPr="0078745C">
        <w:rPr>
          <w:spacing w:val="20"/>
        </w:rPr>
        <w:t>在</w:t>
      </w:r>
      <w:r w:rsidRPr="0078745C">
        <w:rPr>
          <w:rFonts w:hint="eastAsia"/>
          <w:spacing w:val="20"/>
        </w:rPr>
        <w:t>上述步驟中</w:t>
      </w:r>
      <w:r w:rsidRPr="0078745C">
        <w:rPr>
          <w:spacing w:val="20"/>
        </w:rPr>
        <w:t>，</w:t>
      </w:r>
      <w:r w:rsidRPr="0078745C">
        <w:rPr>
          <w:rFonts w:hint="eastAsia"/>
          <w:spacing w:val="20"/>
        </w:rPr>
        <w:t>包括下列哪些實驗方法？</w:t>
      </w:r>
      <w:r w:rsidR="0030078B" w:rsidRPr="0078745C">
        <w:rPr>
          <w:rFonts w:hint="eastAsia"/>
          <w:spacing w:val="20"/>
        </w:rPr>
        <w:t>（</w:t>
      </w:r>
      <w:r w:rsidRPr="0078745C">
        <w:rPr>
          <w:rFonts w:hint="eastAsia"/>
          <w:spacing w:val="20"/>
        </w:rPr>
        <w:t>應選</w:t>
      </w:r>
      <w:r w:rsidRPr="0078745C">
        <w:rPr>
          <w:rFonts w:hint="eastAsia"/>
          <w:spacing w:val="20"/>
        </w:rPr>
        <w:t>2</w:t>
      </w:r>
      <w:r w:rsidRPr="0078745C">
        <w:rPr>
          <w:rFonts w:hint="eastAsia"/>
          <w:spacing w:val="20"/>
        </w:rPr>
        <w:t>項</w:t>
      </w:r>
      <w:r w:rsidR="0030078B" w:rsidRPr="0078745C">
        <w:rPr>
          <w:rFonts w:hint="eastAsia"/>
          <w:spacing w:val="20"/>
        </w:rPr>
        <w:t>）</w:t>
      </w:r>
    </w:p>
    <w:p w14:paraId="349DFB95" w14:textId="4791084D" w:rsidR="006C4AE4" w:rsidRPr="00430794" w:rsidRDefault="006C4AE4" w:rsidP="007C2975">
      <w:pPr>
        <w:pStyle w:val="TIT1"/>
        <w:tabs>
          <w:tab w:val="left" w:pos="5760"/>
          <w:tab w:val="left" w:pos="7560"/>
        </w:tabs>
        <w:spacing w:beforeLines="0" w:before="0"/>
        <w:ind w:leftChars="165" w:left="396" w:firstLine="0"/>
        <w:jc w:val="left"/>
        <w:rPr>
          <w:spacing w:val="20"/>
        </w:rPr>
      </w:pPr>
      <w:r w:rsidRPr="00430794">
        <w:rPr>
          <w:spacing w:val="20"/>
        </w:rPr>
        <w:t>(A)</w:t>
      </w:r>
      <w:r w:rsidRPr="00430794">
        <w:rPr>
          <w:rFonts w:hint="eastAsia"/>
          <w:spacing w:val="20"/>
        </w:rPr>
        <w:t>濾紙</w:t>
      </w:r>
      <w:proofErr w:type="gramStart"/>
      <w:r w:rsidRPr="00430794">
        <w:rPr>
          <w:rFonts w:hint="eastAsia"/>
          <w:spacing w:val="20"/>
        </w:rPr>
        <w:t>層析法</w:t>
      </w:r>
      <w:proofErr w:type="gramEnd"/>
      <w:r w:rsidR="0030078B" w:rsidRPr="00430794">
        <w:rPr>
          <w:spacing w:val="20"/>
        </w:rPr>
        <w:tab/>
      </w:r>
      <w:r w:rsidRPr="00430794">
        <w:rPr>
          <w:spacing w:val="20"/>
        </w:rPr>
        <w:t>(B)</w:t>
      </w:r>
      <w:r w:rsidRPr="00430794">
        <w:rPr>
          <w:rFonts w:hint="eastAsia"/>
          <w:spacing w:val="20"/>
        </w:rPr>
        <w:t>蒸餾法</w:t>
      </w:r>
      <w:r w:rsidR="0030078B" w:rsidRPr="00430794">
        <w:rPr>
          <w:spacing w:val="20"/>
        </w:rPr>
        <w:tab/>
      </w:r>
      <w:r w:rsidRPr="00430794">
        <w:rPr>
          <w:spacing w:val="20"/>
        </w:rPr>
        <w:t>(C)</w:t>
      </w:r>
      <w:r w:rsidRPr="00430794">
        <w:rPr>
          <w:rFonts w:hint="eastAsia"/>
          <w:spacing w:val="20"/>
        </w:rPr>
        <w:t>過濾法</w:t>
      </w:r>
      <w:r w:rsidR="0030078B" w:rsidRPr="00430794">
        <w:rPr>
          <w:spacing w:val="20"/>
        </w:rPr>
        <w:tab/>
      </w:r>
      <w:r w:rsidRPr="00430794">
        <w:rPr>
          <w:spacing w:val="20"/>
        </w:rPr>
        <w:t>(D)</w:t>
      </w:r>
      <w:r w:rsidRPr="00430794">
        <w:rPr>
          <w:rFonts w:hint="eastAsia"/>
          <w:spacing w:val="20"/>
        </w:rPr>
        <w:t>沉澱法</w:t>
      </w:r>
      <w:r w:rsidR="0030078B" w:rsidRPr="00430794">
        <w:rPr>
          <w:spacing w:val="20"/>
        </w:rPr>
        <w:tab/>
      </w:r>
      <w:r w:rsidRPr="00430794">
        <w:rPr>
          <w:spacing w:val="20"/>
        </w:rPr>
        <w:t>(E)</w:t>
      </w:r>
      <w:r w:rsidRPr="00430794">
        <w:rPr>
          <w:rFonts w:hint="eastAsia"/>
          <w:spacing w:val="20"/>
        </w:rPr>
        <w:t>萃取法</w:t>
      </w:r>
    </w:p>
    <w:p w14:paraId="2BC9594C" w14:textId="643839FC" w:rsidR="006C4AE4" w:rsidRPr="0078745C" w:rsidRDefault="006C4AE4" w:rsidP="0078745C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rFonts w:hint="eastAsia"/>
          <w:spacing w:val="20"/>
        </w:rPr>
        <w:lastRenderedPageBreak/>
        <w:t>26</w:t>
      </w:r>
      <w:r w:rsidRPr="0078745C">
        <w:rPr>
          <w:spacing w:val="20"/>
        </w:rPr>
        <w:t>.</w:t>
      </w:r>
      <w:r w:rsidR="0030078B" w:rsidRPr="0078745C">
        <w:rPr>
          <w:spacing w:val="20"/>
        </w:rPr>
        <w:tab/>
      </w:r>
      <w:r w:rsidRPr="0078745C">
        <w:rPr>
          <w:rFonts w:hint="eastAsia"/>
          <w:spacing w:val="20"/>
        </w:rPr>
        <w:t>下列相關敘述，哪些選項正確？</w:t>
      </w:r>
      <w:r w:rsidR="0030078B" w:rsidRPr="0078745C">
        <w:rPr>
          <w:rFonts w:hint="eastAsia"/>
          <w:spacing w:val="20"/>
        </w:rPr>
        <w:t>（</w:t>
      </w:r>
      <w:r w:rsidRPr="0078745C">
        <w:rPr>
          <w:rFonts w:hint="eastAsia"/>
          <w:spacing w:val="20"/>
        </w:rPr>
        <w:t>應選</w:t>
      </w:r>
      <w:r w:rsidRPr="0078745C">
        <w:rPr>
          <w:rFonts w:hint="eastAsia"/>
          <w:spacing w:val="20"/>
        </w:rPr>
        <w:t>3</w:t>
      </w:r>
      <w:r w:rsidRPr="0078745C">
        <w:rPr>
          <w:rFonts w:hint="eastAsia"/>
          <w:spacing w:val="20"/>
        </w:rPr>
        <w:t>項</w:t>
      </w:r>
      <w:r w:rsidR="0030078B" w:rsidRPr="0078745C">
        <w:rPr>
          <w:rFonts w:hint="eastAsia"/>
          <w:spacing w:val="20"/>
        </w:rPr>
        <w:t>）</w:t>
      </w:r>
    </w:p>
    <w:p w14:paraId="66738E1A" w14:textId="67A7B15B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(A)</w:t>
      </w:r>
      <w:r w:rsidRPr="00430794">
        <w:rPr>
          <w:rFonts w:hint="eastAsia"/>
          <w:color w:val="000000" w:themeColor="text1"/>
          <w:spacing w:val="20"/>
        </w:rPr>
        <w:t>香蕉成分中的醣類、脂肪、蛋白質、胺基酸均屬於有機化合物</w:t>
      </w:r>
    </w:p>
    <w:p w14:paraId="7A1F5EF2" w14:textId="274BD24B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(B)</w:t>
      </w:r>
      <w:r w:rsidRPr="00430794">
        <w:rPr>
          <w:rFonts w:hint="eastAsia"/>
          <w:color w:val="000000" w:themeColor="text1"/>
          <w:spacing w:val="20"/>
        </w:rPr>
        <w:t>步驟</w:t>
      </w:r>
      <w:r w:rsidRPr="00430794">
        <w:rPr>
          <w:rFonts w:hint="eastAsia"/>
          <w:color w:val="000000" w:themeColor="text1"/>
          <w:spacing w:val="20"/>
        </w:rPr>
        <w:t>2</w:t>
      </w:r>
      <w:r w:rsidRPr="00430794">
        <w:rPr>
          <w:rFonts w:hint="eastAsia"/>
          <w:color w:val="000000" w:themeColor="text1"/>
          <w:spacing w:val="20"/>
        </w:rPr>
        <w:t>中，將礦物質變成碳酸鹽的目的，是希望去除鈣</w:t>
      </w:r>
      <w:proofErr w:type="gramStart"/>
      <w:r w:rsidRPr="00430794">
        <w:rPr>
          <w:rFonts w:hint="eastAsia"/>
          <w:color w:val="000000" w:themeColor="text1"/>
          <w:spacing w:val="20"/>
        </w:rPr>
        <w:t>離子與鎂離子</w:t>
      </w:r>
      <w:proofErr w:type="gramEnd"/>
    </w:p>
    <w:p w14:paraId="208A7283" w14:textId="411C3963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(C)</w:t>
      </w:r>
      <w:r w:rsidRPr="00430794">
        <w:rPr>
          <w:color w:val="000000" w:themeColor="text1"/>
          <w:spacing w:val="20"/>
        </w:rPr>
        <w:t>步驟</w:t>
      </w:r>
      <w:r w:rsidRPr="00430794">
        <w:rPr>
          <w:color w:val="000000" w:themeColor="text1"/>
          <w:spacing w:val="20"/>
        </w:rPr>
        <w:t>4</w:t>
      </w:r>
      <w:r w:rsidRPr="00430794">
        <w:rPr>
          <w:color w:val="000000" w:themeColor="text1"/>
          <w:spacing w:val="20"/>
        </w:rPr>
        <w:t>中選用</w:t>
      </w:r>
      <w:r w:rsidR="00465993" w:rsidRPr="00465993">
        <w:rPr>
          <w:position w:val="-10"/>
        </w:rPr>
        <w:object w:dxaOrig="920" w:dyaOrig="320" w14:anchorId="4CAC20AE">
          <v:shape id="_x0000_i1115" type="#_x0000_t75" style="width:45.65pt;height:15.6pt" o:ole="">
            <v:imagedata r:id="rId223" o:title=""/>
          </v:shape>
          <o:OLEObject Type="Embed" ProgID="Equation.DSMT4" ShapeID="_x0000_i1115" DrawAspect="Content" ObjectID="_1829563712" r:id="rId224"/>
        </w:object>
      </w:r>
      <w:r w:rsidRPr="00430794">
        <w:rPr>
          <w:rFonts w:hint="eastAsia"/>
          <w:color w:val="000000" w:themeColor="text1"/>
          <w:spacing w:val="20"/>
        </w:rPr>
        <w:t>，可</w:t>
      </w:r>
      <w:r w:rsidRPr="00430794">
        <w:rPr>
          <w:color w:val="000000" w:themeColor="text1"/>
          <w:spacing w:val="20"/>
        </w:rPr>
        <w:t>有效分離鈉離子與鉀離子</w:t>
      </w:r>
    </w:p>
    <w:p w14:paraId="7A57C428" w14:textId="0EFB5B48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(D)</w:t>
      </w:r>
      <w:r w:rsidRPr="00430794">
        <w:rPr>
          <w:color w:val="000000" w:themeColor="text1"/>
          <w:spacing w:val="20"/>
        </w:rPr>
        <w:t>步驟</w:t>
      </w:r>
      <w:r w:rsidRPr="00430794">
        <w:rPr>
          <w:color w:val="000000" w:themeColor="text1"/>
          <w:spacing w:val="20"/>
        </w:rPr>
        <w:t>4</w:t>
      </w:r>
      <w:r w:rsidRPr="00430794">
        <w:rPr>
          <w:color w:val="000000" w:themeColor="text1"/>
          <w:spacing w:val="20"/>
        </w:rPr>
        <w:t>中</w:t>
      </w:r>
      <w:r w:rsidRPr="00430794">
        <w:rPr>
          <w:rFonts w:hint="eastAsia"/>
          <w:color w:val="000000" w:themeColor="text1"/>
          <w:spacing w:val="20"/>
        </w:rPr>
        <w:t>的</w:t>
      </w:r>
      <w:r w:rsidR="00465993" w:rsidRPr="00465993">
        <w:rPr>
          <w:position w:val="-10"/>
        </w:rPr>
        <w:object w:dxaOrig="920" w:dyaOrig="320" w14:anchorId="36344D13">
          <v:shape id="_x0000_i1116" type="#_x0000_t75" style="width:45.65pt;height:15.6pt" o:ole="">
            <v:imagedata r:id="rId225" o:title=""/>
          </v:shape>
          <o:OLEObject Type="Embed" ProgID="Equation.DSMT4" ShapeID="_x0000_i1116" DrawAspect="Content" ObjectID="_1829563713" r:id="rId226"/>
        </w:object>
      </w:r>
      <w:r w:rsidRPr="00430794">
        <w:rPr>
          <w:rFonts w:hint="eastAsia"/>
          <w:color w:val="000000" w:themeColor="text1"/>
          <w:spacing w:val="20"/>
        </w:rPr>
        <w:t>，可使用</w:t>
      </w:r>
      <w:r w:rsidR="00465993" w:rsidRPr="00465993">
        <w:rPr>
          <w:position w:val="-10"/>
        </w:rPr>
        <w:object w:dxaOrig="1060" w:dyaOrig="320" w14:anchorId="69A47C93">
          <v:shape id="_x0000_i1117" type="#_x0000_t75" style="width:53.75pt;height:15.6pt" o:ole="">
            <v:imagedata r:id="rId227" o:title=""/>
          </v:shape>
          <o:OLEObject Type="Embed" ProgID="Equation.DSMT4" ShapeID="_x0000_i1117" DrawAspect="Content" ObjectID="_1829563714" r:id="rId228"/>
        </w:object>
      </w:r>
      <w:r w:rsidRPr="00430794">
        <w:rPr>
          <w:rFonts w:hint="eastAsia"/>
          <w:color w:val="000000" w:themeColor="text1"/>
          <w:spacing w:val="20"/>
        </w:rPr>
        <w:t>來替代</w:t>
      </w:r>
    </w:p>
    <w:p w14:paraId="140D380E" w14:textId="75A4E4C0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(E)</w:t>
      </w:r>
      <w:r w:rsidRPr="00430794">
        <w:rPr>
          <w:color w:val="000000" w:themeColor="text1"/>
          <w:spacing w:val="20"/>
        </w:rPr>
        <w:t>步驟</w:t>
      </w:r>
      <w:r w:rsidRPr="00430794">
        <w:rPr>
          <w:rFonts w:hint="eastAsia"/>
          <w:color w:val="000000" w:themeColor="text1"/>
          <w:spacing w:val="20"/>
        </w:rPr>
        <w:t>5</w:t>
      </w:r>
      <w:r w:rsidRPr="00430794">
        <w:rPr>
          <w:rFonts w:hint="eastAsia"/>
          <w:color w:val="000000" w:themeColor="text1"/>
          <w:spacing w:val="20"/>
        </w:rPr>
        <w:t>的沉澱物主要是</w:t>
      </w:r>
      <w:r w:rsidR="00465993" w:rsidRPr="00465993">
        <w:rPr>
          <w:position w:val="-10"/>
        </w:rPr>
        <w:object w:dxaOrig="780" w:dyaOrig="320" w14:anchorId="500761CC">
          <v:shape id="_x0000_i1118" type="#_x0000_t75" style="width:38.7pt;height:15.6pt" o:ole="">
            <v:imagedata r:id="rId229" o:title=""/>
          </v:shape>
          <o:OLEObject Type="Embed" ProgID="Equation.DSMT4" ShapeID="_x0000_i1118" DrawAspect="Content" ObjectID="_1829563715" r:id="rId230"/>
        </w:object>
      </w:r>
    </w:p>
    <w:p w14:paraId="5A2C3EEF" w14:textId="0EB6B615" w:rsidR="006C4AE4" w:rsidRPr="0078745C" w:rsidRDefault="006C4AE4" w:rsidP="0078745C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rFonts w:hint="eastAsia"/>
          <w:spacing w:val="20"/>
        </w:rPr>
        <w:t>27</w:t>
      </w:r>
      <w:r w:rsidRPr="0078745C">
        <w:rPr>
          <w:spacing w:val="20"/>
        </w:rPr>
        <w:t>.</w:t>
      </w:r>
      <w:r w:rsidR="0030078B" w:rsidRPr="0078745C">
        <w:rPr>
          <w:spacing w:val="20"/>
        </w:rPr>
        <w:tab/>
      </w:r>
      <w:r w:rsidRPr="0078745C">
        <w:rPr>
          <w:rFonts w:hint="eastAsia"/>
          <w:spacing w:val="20"/>
        </w:rPr>
        <w:t>在</w:t>
      </w:r>
      <w:r w:rsidRPr="0078745C">
        <w:rPr>
          <w:spacing w:val="20"/>
        </w:rPr>
        <w:t>步驟</w:t>
      </w:r>
      <w:r w:rsidRPr="0078745C">
        <w:rPr>
          <w:spacing w:val="20"/>
        </w:rPr>
        <w:t>5</w:t>
      </w:r>
      <w:r w:rsidRPr="0078745C">
        <w:rPr>
          <w:rFonts w:hint="eastAsia"/>
          <w:spacing w:val="20"/>
        </w:rPr>
        <w:t>中的</w:t>
      </w:r>
      <w:r w:rsidRPr="0078745C">
        <w:rPr>
          <w:spacing w:val="20"/>
        </w:rPr>
        <w:t>反應</w:t>
      </w:r>
      <w:r w:rsidRPr="0078745C">
        <w:rPr>
          <w:rFonts w:hint="eastAsia"/>
          <w:spacing w:val="20"/>
        </w:rPr>
        <w:t>，下列相關敘述，</w:t>
      </w:r>
      <w:r w:rsidR="00554CE4">
        <w:rPr>
          <w:rFonts w:hint="eastAsia"/>
          <w:spacing w:val="20"/>
        </w:rPr>
        <w:t>哪</w:t>
      </w:r>
      <w:r w:rsidRPr="0078745C">
        <w:rPr>
          <w:rFonts w:hint="eastAsia"/>
          <w:spacing w:val="20"/>
        </w:rPr>
        <w:t>些正確</w:t>
      </w:r>
      <w:r w:rsidRPr="0078745C">
        <w:rPr>
          <w:spacing w:val="20"/>
        </w:rPr>
        <w:t>？</w:t>
      </w:r>
      <w:r w:rsidR="0030078B" w:rsidRPr="0078745C">
        <w:rPr>
          <w:rFonts w:hint="eastAsia"/>
          <w:spacing w:val="20"/>
        </w:rPr>
        <w:t>（</w:t>
      </w:r>
      <w:r w:rsidRPr="0078745C">
        <w:rPr>
          <w:rFonts w:hint="eastAsia"/>
          <w:spacing w:val="20"/>
        </w:rPr>
        <w:t>應選</w:t>
      </w:r>
      <w:r w:rsidR="004C3318">
        <w:rPr>
          <w:spacing w:val="20"/>
        </w:rPr>
        <w:t>3</w:t>
      </w:r>
      <w:r w:rsidRPr="0078745C">
        <w:rPr>
          <w:rFonts w:hint="eastAsia"/>
          <w:spacing w:val="20"/>
        </w:rPr>
        <w:t>項</w:t>
      </w:r>
      <w:r w:rsidR="0030078B" w:rsidRPr="0078745C">
        <w:rPr>
          <w:rFonts w:hint="eastAsia"/>
          <w:spacing w:val="20"/>
        </w:rPr>
        <w:t>）</w:t>
      </w:r>
    </w:p>
    <w:p w14:paraId="6E774C76" w14:textId="323063B3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(A)</w:t>
      </w:r>
      <w:r w:rsidRPr="00430794">
        <w:rPr>
          <w:rFonts w:hint="eastAsia"/>
          <w:color w:val="000000" w:themeColor="text1"/>
          <w:spacing w:val="20"/>
        </w:rPr>
        <w:t>此反應</w:t>
      </w:r>
      <w:r w:rsidR="00554CE4">
        <w:rPr>
          <w:rFonts w:hint="eastAsia"/>
          <w:color w:val="000000" w:themeColor="text1"/>
          <w:spacing w:val="20"/>
        </w:rPr>
        <w:t>可能產生氣體而導致步驟</w:t>
      </w:r>
      <w:r w:rsidR="00554CE4">
        <w:rPr>
          <w:rFonts w:hint="eastAsia"/>
          <w:color w:val="000000" w:themeColor="text1"/>
          <w:spacing w:val="20"/>
        </w:rPr>
        <w:t>5</w:t>
      </w:r>
      <w:r w:rsidR="00554CE4">
        <w:rPr>
          <w:rFonts w:hint="eastAsia"/>
          <w:color w:val="000000" w:themeColor="text1"/>
          <w:spacing w:val="20"/>
        </w:rPr>
        <w:t>中的重量減少</w:t>
      </w:r>
    </w:p>
    <w:p w14:paraId="71BD2B72" w14:textId="639D834F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(B)</w:t>
      </w:r>
      <w:r w:rsidRPr="00430794">
        <w:rPr>
          <w:rFonts w:hint="eastAsia"/>
          <w:color w:val="000000" w:themeColor="text1"/>
          <w:spacing w:val="20"/>
        </w:rPr>
        <w:t>此反應中</w:t>
      </w:r>
      <w:r w:rsidRPr="00430794">
        <w:rPr>
          <w:rFonts w:hint="eastAsia"/>
          <w:color w:val="000000" w:themeColor="text1"/>
          <w:spacing w:val="20"/>
        </w:rPr>
        <w:t>Cl</w:t>
      </w:r>
      <w:r w:rsidRPr="00430794">
        <w:rPr>
          <w:rFonts w:hint="eastAsia"/>
          <w:color w:val="000000" w:themeColor="text1"/>
          <w:spacing w:val="20"/>
        </w:rPr>
        <w:t>被還原</w:t>
      </w:r>
    </w:p>
    <w:p w14:paraId="0138B9DE" w14:textId="5CA77344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(C)</w:t>
      </w:r>
      <w:r w:rsidRPr="00430794">
        <w:rPr>
          <w:rFonts w:hint="eastAsia"/>
          <w:color w:val="000000" w:themeColor="text1"/>
          <w:spacing w:val="20"/>
        </w:rPr>
        <w:t>此反應產生</w:t>
      </w:r>
      <w:proofErr w:type="spellStart"/>
      <w:r w:rsidRPr="00430794">
        <w:rPr>
          <w:rFonts w:hint="eastAsia"/>
          <w:color w:val="000000" w:themeColor="text1"/>
          <w:spacing w:val="20"/>
        </w:rPr>
        <w:t>KClO</w:t>
      </w:r>
      <w:proofErr w:type="spellEnd"/>
    </w:p>
    <w:p w14:paraId="783F1A17" w14:textId="0CE07634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(D)</w:t>
      </w:r>
      <w:r w:rsidRPr="00430794">
        <w:rPr>
          <w:rFonts w:hint="eastAsia"/>
          <w:color w:val="000000" w:themeColor="text1"/>
          <w:spacing w:val="20"/>
        </w:rPr>
        <w:t>此反應中，</w:t>
      </w:r>
      <w:r w:rsidRPr="00430794">
        <w:rPr>
          <w:color w:val="000000" w:themeColor="text1"/>
          <w:spacing w:val="20"/>
        </w:rPr>
        <w:t>1</w:t>
      </w:r>
      <w:r w:rsidRPr="00430794">
        <w:rPr>
          <w:rFonts w:hint="eastAsia"/>
          <w:color w:val="000000" w:themeColor="text1"/>
          <w:spacing w:val="20"/>
        </w:rPr>
        <w:t>莫耳的反應物分解產生</w:t>
      </w:r>
      <w:r w:rsidRPr="00430794">
        <w:rPr>
          <w:rFonts w:hint="eastAsia"/>
          <w:color w:val="000000" w:themeColor="text1"/>
          <w:spacing w:val="20"/>
        </w:rPr>
        <w:t>1</w:t>
      </w:r>
      <w:r w:rsidRPr="00430794">
        <w:rPr>
          <w:rFonts w:hint="eastAsia"/>
          <w:color w:val="000000" w:themeColor="text1"/>
          <w:spacing w:val="20"/>
        </w:rPr>
        <w:t>莫耳的氧氣</w:t>
      </w:r>
    </w:p>
    <w:p w14:paraId="27D8D726" w14:textId="592E18BC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(E)</w:t>
      </w:r>
      <w:r w:rsidRPr="00430794">
        <w:rPr>
          <w:rFonts w:hint="eastAsia"/>
          <w:color w:val="000000" w:themeColor="text1"/>
          <w:spacing w:val="20"/>
        </w:rPr>
        <w:t>平衡反應式的最小整數係數和為</w:t>
      </w:r>
      <w:r w:rsidRPr="00430794">
        <w:rPr>
          <w:color w:val="000000" w:themeColor="text1"/>
          <w:spacing w:val="20"/>
        </w:rPr>
        <w:t>4</w:t>
      </w:r>
    </w:p>
    <w:p w14:paraId="2DD60943" w14:textId="3F5D4140" w:rsidR="006C4AE4" w:rsidRPr="0078745C" w:rsidRDefault="006C4AE4" w:rsidP="0078745C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spacing w:val="20"/>
        </w:rPr>
        <w:t>28.</w:t>
      </w:r>
      <w:r w:rsidR="0030078B" w:rsidRPr="0078745C">
        <w:rPr>
          <w:spacing w:val="20"/>
        </w:rPr>
        <w:tab/>
      </w:r>
      <w:r w:rsidRPr="0078745C">
        <w:rPr>
          <w:rFonts w:hint="eastAsia"/>
          <w:spacing w:val="20"/>
        </w:rPr>
        <w:t>為了</w:t>
      </w:r>
      <w:r w:rsidRPr="0078745C">
        <w:rPr>
          <w:spacing w:val="20"/>
        </w:rPr>
        <w:t>探討有絲分裂的現象，學生</w:t>
      </w:r>
      <w:r w:rsidRPr="0078745C">
        <w:rPr>
          <w:rFonts w:hint="eastAsia"/>
          <w:spacing w:val="20"/>
        </w:rPr>
        <w:t>們</w:t>
      </w:r>
      <w:r w:rsidRPr="0078745C">
        <w:rPr>
          <w:spacing w:val="20"/>
        </w:rPr>
        <w:t>觀察洋蔥根尖的切片</w:t>
      </w:r>
      <w:r w:rsidRPr="0078745C">
        <w:rPr>
          <w:rFonts w:hint="eastAsia"/>
          <w:spacing w:val="20"/>
        </w:rPr>
        <w:t>。他們將已進入細胞分裂</w:t>
      </w:r>
      <w:r w:rsidRPr="009F280B">
        <w:rPr>
          <w:rFonts w:hint="eastAsia"/>
          <w:spacing w:val="22"/>
        </w:rPr>
        <w:t>階段的細胞歸納</w:t>
      </w:r>
      <w:r w:rsidRPr="009F280B">
        <w:rPr>
          <w:spacing w:val="22"/>
        </w:rPr>
        <w:t>如選項</w:t>
      </w:r>
      <w:r w:rsidRPr="009F280B">
        <w:rPr>
          <w:spacing w:val="22"/>
        </w:rPr>
        <w:t>(A)</w:t>
      </w:r>
      <w:r w:rsidR="0030078B" w:rsidRPr="009F280B">
        <w:rPr>
          <w:rFonts w:hint="eastAsia"/>
          <w:spacing w:val="22"/>
        </w:rPr>
        <w:t>～</w:t>
      </w:r>
      <w:r w:rsidRPr="009F280B">
        <w:rPr>
          <w:spacing w:val="22"/>
        </w:rPr>
        <w:t>(E)</w:t>
      </w:r>
      <w:r w:rsidRPr="009F280B">
        <w:rPr>
          <w:spacing w:val="22"/>
        </w:rPr>
        <w:t>所示之五個典型</w:t>
      </w:r>
      <w:r w:rsidRPr="009F280B">
        <w:rPr>
          <w:rFonts w:hint="eastAsia"/>
          <w:spacing w:val="22"/>
        </w:rPr>
        <w:t>的</w:t>
      </w:r>
      <w:r w:rsidRPr="009F280B">
        <w:rPr>
          <w:spacing w:val="22"/>
        </w:rPr>
        <w:t>樣態，並以此五個樣態</w:t>
      </w:r>
      <w:r w:rsidRPr="009F280B">
        <w:rPr>
          <w:rFonts w:hint="eastAsia"/>
          <w:spacing w:val="22"/>
        </w:rPr>
        <w:t>依序</w:t>
      </w:r>
      <w:r w:rsidRPr="009F280B">
        <w:rPr>
          <w:spacing w:val="18"/>
        </w:rPr>
        <w:t>代表細胞</w:t>
      </w:r>
      <w:r w:rsidRPr="009F280B">
        <w:rPr>
          <w:rFonts w:hint="eastAsia"/>
          <w:spacing w:val="18"/>
        </w:rPr>
        <w:t>分裂階段</w:t>
      </w:r>
      <w:r w:rsidRPr="009F280B">
        <w:rPr>
          <w:spacing w:val="18"/>
        </w:rPr>
        <w:t>中</w:t>
      </w:r>
      <w:r w:rsidRPr="009F280B">
        <w:rPr>
          <w:rFonts w:hint="eastAsia"/>
          <w:spacing w:val="18"/>
        </w:rPr>
        <w:t>的</w:t>
      </w:r>
      <w:r w:rsidRPr="009F280B">
        <w:rPr>
          <w:spacing w:val="18"/>
        </w:rPr>
        <w:t>五個</w:t>
      </w:r>
      <w:r w:rsidRPr="009F280B">
        <w:rPr>
          <w:rFonts w:hint="eastAsia"/>
          <w:spacing w:val="18"/>
        </w:rPr>
        <w:t>進程。</w:t>
      </w:r>
      <w:r w:rsidRPr="009F280B">
        <w:rPr>
          <w:spacing w:val="18"/>
        </w:rPr>
        <w:t>依推論，下列哪一</w:t>
      </w:r>
      <w:r w:rsidRPr="009F280B">
        <w:rPr>
          <w:rFonts w:hint="eastAsia"/>
          <w:spacing w:val="18"/>
        </w:rPr>
        <w:t>進程</w:t>
      </w:r>
      <w:r w:rsidRPr="009F280B">
        <w:rPr>
          <w:spacing w:val="18"/>
        </w:rPr>
        <w:t>最早形成</w:t>
      </w:r>
      <w:r w:rsidRPr="009F280B">
        <w:rPr>
          <w:rFonts w:hint="eastAsia"/>
          <w:spacing w:val="18"/>
        </w:rPr>
        <w:t>2</w:t>
      </w:r>
      <w:r w:rsidRPr="009F280B">
        <w:rPr>
          <w:rFonts w:hint="eastAsia"/>
          <w:spacing w:val="18"/>
        </w:rPr>
        <w:t>倍量的</w:t>
      </w:r>
      <w:r w:rsidRPr="009F280B">
        <w:rPr>
          <w:rFonts w:hint="eastAsia"/>
          <w:spacing w:val="18"/>
        </w:rPr>
        <w:t>DNA</w:t>
      </w:r>
      <w:r w:rsidR="00AC26C5" w:rsidRPr="009F280B">
        <w:rPr>
          <w:spacing w:val="18"/>
        </w:rPr>
        <w:t>？</w:t>
      </w:r>
    </w:p>
    <w:p w14:paraId="1C7D4C02" w14:textId="3FA0C6B3" w:rsidR="0030078B" w:rsidRPr="00430794" w:rsidRDefault="0030078B" w:rsidP="00430794">
      <w:pPr>
        <w:pStyle w:val="TIT1"/>
        <w:tabs>
          <w:tab w:val="left" w:pos="5760"/>
          <w:tab w:val="left" w:pos="7560"/>
        </w:tabs>
        <w:spacing w:beforeLines="0" w:before="0"/>
        <w:ind w:leftChars="165" w:left="396" w:firstLine="0"/>
        <w:jc w:val="left"/>
        <w:rPr>
          <w:spacing w:val="20"/>
        </w:rPr>
      </w:pPr>
      <w:r w:rsidRPr="00430794">
        <w:rPr>
          <w:spacing w:val="20"/>
        </w:rPr>
        <w:t>(A)</w:t>
      </w:r>
      <w:r w:rsidRPr="00430794">
        <w:rPr>
          <w:spacing w:val="20"/>
        </w:rPr>
        <w:tab/>
        <w:t>(B)</w:t>
      </w:r>
      <w:r w:rsidRPr="00430794">
        <w:rPr>
          <w:spacing w:val="20"/>
        </w:rPr>
        <w:tab/>
        <w:t>(C)</w:t>
      </w:r>
      <w:r w:rsidRPr="00430794">
        <w:rPr>
          <w:spacing w:val="20"/>
        </w:rPr>
        <w:tab/>
        <w:t>(D)</w:t>
      </w:r>
      <w:r w:rsidRPr="00430794">
        <w:rPr>
          <w:spacing w:val="20"/>
        </w:rPr>
        <w:tab/>
        <w:t>(E)</w:t>
      </w:r>
    </w:p>
    <w:p w14:paraId="66E2F5B5" w14:textId="43BD31B3" w:rsidR="0030078B" w:rsidRDefault="00C7681D" w:rsidP="006C4AE4">
      <w:pPr>
        <w:widowControl/>
        <w:adjustRightInd/>
        <w:spacing w:line="360" w:lineRule="exact"/>
        <w:textAlignment w:val="auto"/>
        <w:rPr>
          <w:sz w:val="22"/>
        </w:rPr>
      </w:pPr>
      <w:r w:rsidRPr="00AC1D14">
        <w:rPr>
          <w:noProof/>
          <w:sz w:val="22"/>
        </w:rPr>
        <w:drawing>
          <wp:anchor distT="0" distB="0" distL="114300" distR="114300" simplePos="0" relativeHeight="251585536" behindDoc="0" locked="0" layoutInCell="1" allowOverlap="1" wp14:anchorId="7FBAD5DC" wp14:editId="68FD58AD">
            <wp:simplePos x="0" y="0"/>
            <wp:positionH relativeFrom="column">
              <wp:posOffset>1584960</wp:posOffset>
            </wp:positionH>
            <wp:positionV relativeFrom="paragraph">
              <wp:posOffset>47625</wp:posOffset>
            </wp:positionV>
            <wp:extent cx="833755" cy="1079500"/>
            <wp:effectExtent l="0" t="0" r="4445" b="6350"/>
            <wp:wrapSquare wrapText="bothSides"/>
            <wp:docPr id="512" name="圖片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圖片 512"/>
                    <pic:cNvPicPr/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34A" w:rsidRPr="00AC1D14">
        <w:rPr>
          <w:noProof/>
          <w:sz w:val="22"/>
        </w:rPr>
        <w:drawing>
          <wp:anchor distT="0" distB="0" distL="114300" distR="114300" simplePos="0" relativeHeight="251591680" behindDoc="0" locked="0" layoutInCell="1" allowOverlap="1" wp14:anchorId="3C1D322F" wp14:editId="5A3FE2CD">
            <wp:simplePos x="0" y="0"/>
            <wp:positionH relativeFrom="column">
              <wp:posOffset>5018405</wp:posOffset>
            </wp:positionH>
            <wp:positionV relativeFrom="paragraph">
              <wp:posOffset>44450</wp:posOffset>
            </wp:positionV>
            <wp:extent cx="824230" cy="1079500"/>
            <wp:effectExtent l="0" t="0" r="0" b="635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34A" w:rsidRPr="00AC1D14">
        <w:rPr>
          <w:noProof/>
          <w:sz w:val="22"/>
        </w:rPr>
        <w:drawing>
          <wp:anchor distT="0" distB="0" distL="114300" distR="114300" simplePos="0" relativeHeight="251589632" behindDoc="0" locked="0" layoutInCell="1" allowOverlap="1" wp14:anchorId="637BF0E0" wp14:editId="5FECB946">
            <wp:simplePos x="0" y="0"/>
            <wp:positionH relativeFrom="column">
              <wp:posOffset>3884930</wp:posOffset>
            </wp:positionH>
            <wp:positionV relativeFrom="paragraph">
              <wp:posOffset>40640</wp:posOffset>
            </wp:positionV>
            <wp:extent cx="848995" cy="1079500"/>
            <wp:effectExtent l="0" t="0" r="8255" b="6350"/>
            <wp:wrapSquare wrapText="bothSides"/>
            <wp:docPr id="473" name="圖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34A" w:rsidRPr="00AC1D14">
        <w:rPr>
          <w:noProof/>
          <w:sz w:val="22"/>
        </w:rPr>
        <w:drawing>
          <wp:anchor distT="0" distB="0" distL="114300" distR="114300" simplePos="0" relativeHeight="251587584" behindDoc="0" locked="0" layoutInCell="1" allowOverlap="1" wp14:anchorId="3C03EC48" wp14:editId="178C945D">
            <wp:simplePos x="0" y="0"/>
            <wp:positionH relativeFrom="column">
              <wp:posOffset>2753995</wp:posOffset>
            </wp:positionH>
            <wp:positionV relativeFrom="paragraph">
              <wp:posOffset>40640</wp:posOffset>
            </wp:positionV>
            <wp:extent cx="770255" cy="1079500"/>
            <wp:effectExtent l="0" t="0" r="0" b="6350"/>
            <wp:wrapSquare wrapText="bothSides"/>
            <wp:docPr id="513" name="圖片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34A" w:rsidRPr="00AC1D14">
        <w:rPr>
          <w:noProof/>
          <w:sz w:val="22"/>
        </w:rPr>
        <w:drawing>
          <wp:anchor distT="0" distB="0" distL="114300" distR="114300" simplePos="0" relativeHeight="251583488" behindDoc="0" locked="0" layoutInCell="1" allowOverlap="1" wp14:anchorId="51807537" wp14:editId="072476C6">
            <wp:simplePos x="0" y="0"/>
            <wp:positionH relativeFrom="column">
              <wp:posOffset>451485</wp:posOffset>
            </wp:positionH>
            <wp:positionV relativeFrom="paragraph">
              <wp:posOffset>41275</wp:posOffset>
            </wp:positionV>
            <wp:extent cx="885190" cy="1079500"/>
            <wp:effectExtent l="0" t="0" r="0" b="6350"/>
            <wp:wrapSquare wrapText="bothSides"/>
            <wp:docPr id="511" name="圖片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D5632" w14:textId="6B2D41D0" w:rsidR="0030078B" w:rsidRDefault="0030078B" w:rsidP="006C4AE4">
      <w:pPr>
        <w:widowControl/>
        <w:adjustRightInd/>
        <w:spacing w:line="360" w:lineRule="exact"/>
        <w:textAlignment w:val="auto"/>
        <w:rPr>
          <w:sz w:val="22"/>
        </w:rPr>
      </w:pPr>
    </w:p>
    <w:p w14:paraId="7083E81F" w14:textId="45533754" w:rsidR="0030078B" w:rsidRDefault="0030078B" w:rsidP="006C4AE4">
      <w:pPr>
        <w:widowControl/>
        <w:adjustRightInd/>
        <w:spacing w:line="360" w:lineRule="exact"/>
        <w:textAlignment w:val="auto"/>
        <w:rPr>
          <w:sz w:val="22"/>
        </w:rPr>
      </w:pPr>
    </w:p>
    <w:p w14:paraId="600A098C" w14:textId="6054B47F" w:rsidR="0030078B" w:rsidRPr="0030078B" w:rsidRDefault="0030078B" w:rsidP="006C4AE4">
      <w:pPr>
        <w:widowControl/>
        <w:adjustRightInd/>
        <w:spacing w:line="360" w:lineRule="exact"/>
        <w:textAlignment w:val="auto"/>
        <w:rPr>
          <w:sz w:val="22"/>
        </w:rPr>
      </w:pPr>
    </w:p>
    <w:p w14:paraId="3B356F33" w14:textId="1FADFDA3" w:rsidR="006C4AE4" w:rsidRDefault="006C4AE4" w:rsidP="006C4AE4">
      <w:pPr>
        <w:tabs>
          <w:tab w:val="left" w:pos="1416"/>
        </w:tabs>
        <w:rPr>
          <w:sz w:val="22"/>
        </w:rPr>
      </w:pPr>
    </w:p>
    <w:p w14:paraId="0BF7D9C3" w14:textId="1AACD7F1" w:rsidR="006C4AE4" w:rsidRPr="0078745C" w:rsidRDefault="006C4AE4" w:rsidP="0078745C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spacing w:val="20"/>
        </w:rPr>
        <w:t>29.</w:t>
      </w:r>
      <w:r w:rsidR="0030078B" w:rsidRPr="0078745C">
        <w:rPr>
          <w:spacing w:val="20"/>
        </w:rPr>
        <w:tab/>
      </w:r>
      <w:r w:rsidRPr="009F280B">
        <w:rPr>
          <w:spacing w:val="22"/>
        </w:rPr>
        <w:t>將正常光照下生長的豆苗移入黑暗</w:t>
      </w:r>
      <w:r w:rsidRPr="009F280B">
        <w:rPr>
          <w:rFonts w:hint="eastAsia"/>
          <w:spacing w:val="22"/>
        </w:rPr>
        <w:t>處</w:t>
      </w:r>
      <w:r w:rsidRPr="009F280B">
        <w:rPr>
          <w:spacing w:val="22"/>
        </w:rPr>
        <w:t>，若仍然存活</w:t>
      </w:r>
      <w:r w:rsidRPr="009F280B">
        <w:rPr>
          <w:rFonts w:hint="eastAsia"/>
          <w:spacing w:val="22"/>
        </w:rPr>
        <w:t>且未發生</w:t>
      </w:r>
      <w:r w:rsidRPr="009F280B">
        <w:rPr>
          <w:spacing w:val="22"/>
        </w:rPr>
        <w:t>凋萎</w:t>
      </w:r>
      <w:r w:rsidRPr="009F280B">
        <w:rPr>
          <w:rFonts w:hint="eastAsia"/>
          <w:spacing w:val="22"/>
        </w:rPr>
        <w:t>現象</w:t>
      </w:r>
      <w:r w:rsidRPr="009F280B">
        <w:rPr>
          <w:spacing w:val="22"/>
        </w:rPr>
        <w:t>，則豆苗</w:t>
      </w:r>
      <w:r w:rsidRPr="0078745C">
        <w:rPr>
          <w:spacing w:val="20"/>
        </w:rPr>
        <w:t>生理變化的敘述，</w:t>
      </w:r>
      <w:r w:rsidRPr="0078745C">
        <w:rPr>
          <w:rFonts w:hint="eastAsia"/>
          <w:spacing w:val="20"/>
        </w:rPr>
        <w:t>何者最</w:t>
      </w:r>
      <w:r w:rsidRPr="0078745C">
        <w:rPr>
          <w:spacing w:val="20"/>
        </w:rPr>
        <w:t>合理？</w:t>
      </w:r>
    </w:p>
    <w:p w14:paraId="3E69C656" w14:textId="056DB042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(A)</w:t>
      </w:r>
      <w:r w:rsidRPr="00430794">
        <w:rPr>
          <w:color w:val="000000" w:themeColor="text1"/>
          <w:spacing w:val="20"/>
        </w:rPr>
        <w:t>呼吸作用</w:t>
      </w:r>
      <w:r w:rsidRPr="00430794">
        <w:rPr>
          <w:rFonts w:hint="eastAsia"/>
          <w:color w:val="000000" w:themeColor="text1"/>
          <w:spacing w:val="20"/>
        </w:rPr>
        <w:t>停止</w:t>
      </w:r>
      <w:r w:rsidRPr="00430794">
        <w:rPr>
          <w:color w:val="000000" w:themeColor="text1"/>
          <w:spacing w:val="20"/>
        </w:rPr>
        <w:t>，細胞中葡萄糖分解產生丙酮酸</w:t>
      </w:r>
    </w:p>
    <w:p w14:paraId="7AEAA96E" w14:textId="214EDB32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(B)</w:t>
      </w:r>
      <w:r w:rsidRPr="00430794">
        <w:rPr>
          <w:color w:val="000000" w:themeColor="text1"/>
          <w:spacing w:val="20"/>
        </w:rPr>
        <w:t>呼吸作用</w:t>
      </w:r>
      <w:r w:rsidRPr="00430794">
        <w:rPr>
          <w:rFonts w:hint="eastAsia"/>
          <w:color w:val="000000" w:themeColor="text1"/>
          <w:spacing w:val="20"/>
        </w:rPr>
        <w:t>逐漸下降</w:t>
      </w:r>
      <w:r w:rsidRPr="00430794">
        <w:rPr>
          <w:color w:val="000000" w:themeColor="text1"/>
          <w:spacing w:val="20"/>
        </w:rPr>
        <w:t>，細胞中的</w:t>
      </w:r>
      <w:r w:rsidRPr="00430794">
        <w:rPr>
          <w:rFonts w:hint="eastAsia"/>
          <w:color w:val="000000" w:themeColor="text1"/>
          <w:spacing w:val="20"/>
        </w:rPr>
        <w:t>乳酸</w:t>
      </w:r>
      <w:r w:rsidRPr="00430794">
        <w:rPr>
          <w:color w:val="000000" w:themeColor="text1"/>
          <w:spacing w:val="20"/>
        </w:rPr>
        <w:t>因而累積</w:t>
      </w:r>
    </w:p>
    <w:p w14:paraId="1772D926" w14:textId="693BD937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(C)</w:t>
      </w:r>
      <w:r w:rsidRPr="00430794">
        <w:rPr>
          <w:color w:val="000000" w:themeColor="text1"/>
          <w:spacing w:val="20"/>
        </w:rPr>
        <w:t>呼吸作用受</w:t>
      </w:r>
      <w:r w:rsidRPr="00430794">
        <w:rPr>
          <w:rFonts w:hint="eastAsia"/>
          <w:color w:val="000000" w:themeColor="text1"/>
          <w:spacing w:val="20"/>
        </w:rPr>
        <w:t>到</w:t>
      </w:r>
      <w:r w:rsidRPr="00430794">
        <w:rPr>
          <w:color w:val="000000" w:themeColor="text1"/>
          <w:spacing w:val="20"/>
        </w:rPr>
        <w:t>抑制，細胞中的酒精因而累積</w:t>
      </w:r>
    </w:p>
    <w:p w14:paraId="2C0147C5" w14:textId="4B8B8DC7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(D)</w:t>
      </w:r>
      <w:r w:rsidRPr="00430794">
        <w:rPr>
          <w:color w:val="000000" w:themeColor="text1"/>
          <w:spacing w:val="20"/>
        </w:rPr>
        <w:t>光反應停止，細胞內醣類因能量需求減少而累積</w:t>
      </w:r>
    </w:p>
    <w:p w14:paraId="482B168D" w14:textId="5932819E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(E)</w:t>
      </w:r>
      <w:proofErr w:type="gramStart"/>
      <w:r w:rsidRPr="00430794">
        <w:rPr>
          <w:color w:val="000000" w:themeColor="text1"/>
          <w:spacing w:val="20"/>
        </w:rPr>
        <w:t>固碳反應</w:t>
      </w:r>
      <w:proofErr w:type="gramEnd"/>
      <w:r w:rsidRPr="00430794">
        <w:rPr>
          <w:color w:val="000000" w:themeColor="text1"/>
          <w:spacing w:val="20"/>
        </w:rPr>
        <w:t>停止，細胞為維持</w:t>
      </w:r>
      <w:r w:rsidRPr="00430794">
        <w:rPr>
          <w:rFonts w:hint="eastAsia"/>
          <w:color w:val="000000" w:themeColor="text1"/>
          <w:spacing w:val="20"/>
        </w:rPr>
        <w:t>適當機能</w:t>
      </w:r>
      <w:r w:rsidRPr="00430794">
        <w:rPr>
          <w:color w:val="000000" w:themeColor="text1"/>
          <w:spacing w:val="20"/>
        </w:rPr>
        <w:t>而分解醣類</w:t>
      </w:r>
    </w:p>
    <w:p w14:paraId="62BC0381" w14:textId="1FE428E4" w:rsidR="006C4AE4" w:rsidRPr="0078745C" w:rsidRDefault="006C4AE4" w:rsidP="0078745C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spacing w:val="20"/>
        </w:rPr>
        <w:t>30.</w:t>
      </w:r>
      <w:r w:rsidR="0030078B" w:rsidRPr="0078745C">
        <w:rPr>
          <w:spacing w:val="20"/>
        </w:rPr>
        <w:tab/>
      </w:r>
      <w:r w:rsidRPr="009F280B">
        <w:rPr>
          <w:rFonts w:hint="eastAsia"/>
          <w:spacing w:val="18"/>
        </w:rPr>
        <w:t>研究</w:t>
      </w:r>
      <w:r w:rsidRPr="009F280B">
        <w:rPr>
          <w:spacing w:val="18"/>
        </w:rPr>
        <w:t>生物體的</w:t>
      </w:r>
      <w:r w:rsidRPr="009F280B">
        <w:rPr>
          <w:rFonts w:hint="eastAsia"/>
          <w:spacing w:val="18"/>
        </w:rPr>
        <w:t>細</w:t>
      </w:r>
      <w:r w:rsidRPr="009F280B">
        <w:rPr>
          <w:spacing w:val="18"/>
        </w:rPr>
        <w:t>部結構</w:t>
      </w:r>
      <w:r w:rsidRPr="009F280B">
        <w:rPr>
          <w:rFonts w:hint="eastAsia"/>
          <w:spacing w:val="18"/>
        </w:rPr>
        <w:t>，</w:t>
      </w:r>
      <w:r w:rsidR="00C7681D" w:rsidRPr="009F280B">
        <w:rPr>
          <w:rFonts w:hint="eastAsia"/>
          <w:spacing w:val="18"/>
        </w:rPr>
        <w:t>有</w:t>
      </w:r>
      <w:r w:rsidRPr="009F280B">
        <w:rPr>
          <w:spacing w:val="18"/>
        </w:rPr>
        <w:t>賴顯微鏡製作技術的發展。十九世紀前後的科學家們，</w:t>
      </w:r>
      <w:r w:rsidRPr="0078745C">
        <w:rPr>
          <w:spacing w:val="20"/>
        </w:rPr>
        <w:t>用逐步改良的顯微鏡觀察生物體的內部結構後，歸納出細胞學說。有關細胞學說的形成，下列歷史性敘述何者正確？</w:t>
      </w:r>
    </w:p>
    <w:p w14:paraId="61DF49E6" w14:textId="6B86B747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(A)</w:t>
      </w:r>
      <w:r w:rsidRPr="00430794">
        <w:rPr>
          <w:color w:val="000000" w:themeColor="text1"/>
          <w:spacing w:val="20"/>
        </w:rPr>
        <w:t>虎克觀察軟木塞發現細胞膜，是形成細胞學說的主要基礎</w:t>
      </w:r>
    </w:p>
    <w:p w14:paraId="4E22D4D2" w14:textId="5C2A3901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(B)</w:t>
      </w:r>
      <w:r w:rsidRPr="00430794">
        <w:rPr>
          <w:color w:val="000000" w:themeColor="text1"/>
          <w:spacing w:val="20"/>
        </w:rPr>
        <w:t>雷文霍克改</w:t>
      </w:r>
      <w:r w:rsidRPr="00430794">
        <w:rPr>
          <w:rFonts w:hint="eastAsia"/>
          <w:color w:val="000000" w:themeColor="text1"/>
          <w:spacing w:val="20"/>
        </w:rPr>
        <w:t>良</w:t>
      </w:r>
      <w:r w:rsidRPr="00430794">
        <w:rPr>
          <w:color w:val="000000" w:themeColor="text1"/>
          <w:spacing w:val="20"/>
        </w:rPr>
        <w:t>顯微鏡，將細胞</w:t>
      </w:r>
      <w:r w:rsidRPr="00430794">
        <w:rPr>
          <w:rFonts w:hint="eastAsia"/>
          <w:color w:val="000000" w:themeColor="text1"/>
          <w:spacing w:val="20"/>
        </w:rPr>
        <w:t>細部</w:t>
      </w:r>
      <w:r w:rsidRPr="00430794">
        <w:rPr>
          <w:color w:val="000000" w:themeColor="text1"/>
          <w:spacing w:val="20"/>
        </w:rPr>
        <w:t>結構整理發表為《微物圖誌》</w:t>
      </w:r>
    </w:p>
    <w:p w14:paraId="294B5515" w14:textId="7105CFA6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(C)</w:t>
      </w:r>
      <w:r w:rsidRPr="00430794">
        <w:rPr>
          <w:color w:val="000000" w:themeColor="text1"/>
          <w:spacing w:val="20"/>
        </w:rPr>
        <w:t>布朗在細胞學說大體</w:t>
      </w:r>
      <w:r w:rsidRPr="00430794">
        <w:rPr>
          <w:rFonts w:hint="eastAsia"/>
          <w:color w:val="000000" w:themeColor="text1"/>
          <w:spacing w:val="20"/>
        </w:rPr>
        <w:t>上被</w:t>
      </w:r>
      <w:r w:rsidRPr="00430794">
        <w:rPr>
          <w:color w:val="000000" w:themeColor="text1"/>
          <w:spacing w:val="20"/>
        </w:rPr>
        <w:t>確立後，進一步發現動物細胞內的細胞核</w:t>
      </w:r>
    </w:p>
    <w:p w14:paraId="4A0BC378" w14:textId="0EAD9D9A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(D)</w:t>
      </w:r>
      <w:r w:rsidRPr="00430794">
        <w:rPr>
          <w:color w:val="000000" w:themeColor="text1"/>
          <w:spacing w:val="20"/>
        </w:rPr>
        <w:t>許來登觀察動物組織後，推論動物體由細胞及其產物所構成</w:t>
      </w:r>
    </w:p>
    <w:p w14:paraId="4056BF51" w14:textId="1D21ADEF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(E)</w:t>
      </w:r>
      <w:proofErr w:type="gramStart"/>
      <w:r w:rsidRPr="00430794">
        <w:rPr>
          <w:color w:val="000000" w:themeColor="text1"/>
          <w:spacing w:val="20"/>
        </w:rPr>
        <w:t>魏修</w:t>
      </w:r>
      <w:r w:rsidRPr="00430794">
        <w:rPr>
          <w:rFonts w:hint="eastAsia"/>
          <w:color w:val="000000" w:themeColor="text1"/>
          <w:spacing w:val="20"/>
        </w:rPr>
        <w:t>研究</w:t>
      </w:r>
      <w:proofErr w:type="gramEnd"/>
      <w:r w:rsidRPr="00430794">
        <w:rPr>
          <w:color w:val="000000" w:themeColor="text1"/>
          <w:spacing w:val="20"/>
        </w:rPr>
        <w:t>細胞</w:t>
      </w:r>
      <w:r w:rsidRPr="00430794">
        <w:rPr>
          <w:rFonts w:hint="eastAsia"/>
          <w:color w:val="000000" w:themeColor="text1"/>
          <w:spacing w:val="20"/>
        </w:rPr>
        <w:t>的</w:t>
      </w:r>
      <w:r w:rsidRPr="00430794">
        <w:rPr>
          <w:color w:val="000000" w:themeColor="text1"/>
          <w:spacing w:val="20"/>
        </w:rPr>
        <w:t>生長後，認為所有的細胞都由既存的細胞產生</w:t>
      </w:r>
    </w:p>
    <w:p w14:paraId="36511F79" w14:textId="37DC8B27" w:rsidR="006C4AE4" w:rsidRPr="0078745C" w:rsidRDefault="006C4AE4" w:rsidP="001763D9">
      <w:pPr>
        <w:pStyle w:val="TIT1"/>
        <w:spacing w:before="60" w:line="350" w:lineRule="atLeast"/>
        <w:ind w:left="341" w:hangingChars="155" w:hanging="341"/>
        <w:rPr>
          <w:spacing w:val="20"/>
        </w:rPr>
      </w:pPr>
      <w:r w:rsidRPr="0078745C">
        <w:rPr>
          <w:noProof/>
          <w:spacing w:val="20"/>
        </w:rPr>
        <w:lastRenderedPageBreak/>
        <mc:AlternateContent>
          <mc:Choice Requires="wpg">
            <w:drawing>
              <wp:anchor distT="0" distB="0" distL="114300" distR="114300" simplePos="0" relativeHeight="251522048" behindDoc="0" locked="0" layoutInCell="1" allowOverlap="1" wp14:anchorId="1042761F" wp14:editId="0EB28D31">
                <wp:simplePos x="0" y="0"/>
                <wp:positionH relativeFrom="margin">
                  <wp:posOffset>4142740</wp:posOffset>
                </wp:positionH>
                <wp:positionV relativeFrom="paragraph">
                  <wp:posOffset>250825</wp:posOffset>
                </wp:positionV>
                <wp:extent cx="1799590" cy="1259840"/>
                <wp:effectExtent l="0" t="0" r="0" b="0"/>
                <wp:wrapSquare wrapText="bothSides"/>
                <wp:docPr id="32" name="群組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96770" cy="1259840"/>
                          <a:chOff x="1692" y="0"/>
                          <a:chExt cx="2156251" cy="1527176"/>
                        </a:xfrm>
                      </wpg:grpSpPr>
                      <pic:pic xmlns:pic="http://schemas.openxmlformats.org/drawingml/2006/picture">
                        <pic:nvPicPr>
                          <pic:cNvPr id="33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2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692" y="0"/>
                            <a:ext cx="2156251" cy="1233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03127" y="1295589"/>
                            <a:ext cx="554641" cy="231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F2B6F7" w14:textId="065CE0E9" w:rsidR="006C4AE4" w:rsidRPr="0030078B" w:rsidRDefault="006C4AE4" w:rsidP="0030078B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0078B">
                                <w:rPr>
                                  <w:sz w:val="22"/>
                                </w:rPr>
                                <w:t>圖</w:t>
                              </w:r>
                              <w:r w:rsidR="00404E37">
                                <w:rPr>
                                  <w:rFonts w:hint="eastAsia"/>
                                  <w:sz w:val="22"/>
                                </w:rPr>
                                <w:t>1</w:t>
                              </w:r>
                              <w:r w:rsidR="00404E37">
                                <w:rPr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2761F" id="群組 10" o:spid="_x0000_s1299" style="position:absolute;left:0;text-align:left;margin-left:326.2pt;margin-top:19.75pt;width:141.7pt;height:99.2pt;z-index:251522048;mso-position-horizontal-relative:margin" coordorigin="16" coordsize="21562,15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">
                <o:lock v:ext="edit" aspectratio="t"/>
                <v:shape id="圖片 4" o:spid="_x0000_s1300" type="#_x0000_t75" style="position:absolute;left:16;width:21563;height:12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">
                  <v:imagedata r:id="rId242" o:title="" grayscale="t"/>
                </v:shape>
                <v:shape id="_x0000_s1301" type="#_x0000_t202" style="position:absolute;left:8031;top:12955;width:5546;height:2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" stroked="f">
                  <v:textbox style="mso-fit-shape-to-text:t" inset="0,0,0,0">
                    <w:txbxContent>
                      <w:p w14:paraId="26F2B6F7" w14:textId="065CE0E9" w:rsidR="006C4AE4" w:rsidRPr="0030078B" w:rsidRDefault="006C4AE4" w:rsidP="0030078B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 w:rsidRPr="0030078B">
                          <w:rPr>
                            <w:sz w:val="22"/>
                          </w:rPr>
                          <w:t>圖</w:t>
                        </w:r>
                        <w:r w:rsidR="00404E37">
                          <w:rPr>
                            <w:rFonts w:hint="eastAsia"/>
                            <w:sz w:val="22"/>
                          </w:rPr>
                          <w:t>1</w:t>
                        </w:r>
                        <w:r w:rsidR="00404E37">
                          <w:rPr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78745C">
        <w:rPr>
          <w:spacing w:val="20"/>
        </w:rPr>
        <w:t>31.</w:t>
      </w:r>
      <w:r w:rsidR="0030078B" w:rsidRPr="0078745C">
        <w:rPr>
          <w:spacing w:val="20"/>
        </w:rPr>
        <w:tab/>
      </w:r>
      <w:r w:rsidRPr="009F280B">
        <w:rPr>
          <w:spacing w:val="14"/>
        </w:rPr>
        <w:t>人類</w:t>
      </w:r>
      <w:r w:rsidRPr="009F280B">
        <w:rPr>
          <w:spacing w:val="14"/>
        </w:rPr>
        <w:t>ABO</w:t>
      </w:r>
      <w:r w:rsidRPr="009F280B">
        <w:rPr>
          <w:spacing w:val="14"/>
        </w:rPr>
        <w:t>血型的遺傳現象可用孟德爾遺傳法則解釋。某家族三代</w:t>
      </w:r>
      <w:r w:rsidRPr="009F280B">
        <w:rPr>
          <w:spacing w:val="14"/>
        </w:rPr>
        <w:t>ABO</w:t>
      </w:r>
      <w:r w:rsidRPr="009F280B">
        <w:rPr>
          <w:spacing w:val="14"/>
        </w:rPr>
        <w:t>血型的關係，</w:t>
      </w:r>
      <w:r w:rsidRPr="009F280B">
        <w:rPr>
          <w:spacing w:val="18"/>
        </w:rPr>
        <w:t>除</w:t>
      </w:r>
      <w:r w:rsidRPr="009F280B">
        <w:rPr>
          <w:spacing w:val="18"/>
        </w:rPr>
        <w:t>X</w:t>
      </w:r>
      <w:r w:rsidRPr="009F280B">
        <w:rPr>
          <w:rFonts w:hint="eastAsia"/>
          <w:spacing w:val="18"/>
        </w:rPr>
        <w:t>與</w:t>
      </w:r>
      <w:r w:rsidRPr="009F280B">
        <w:rPr>
          <w:spacing w:val="18"/>
        </w:rPr>
        <w:t>Y</w:t>
      </w:r>
      <w:r w:rsidRPr="009F280B">
        <w:rPr>
          <w:spacing w:val="18"/>
        </w:rPr>
        <w:t>未知外，其餘成員的血型皆已填入譜系圖中，</w:t>
      </w:r>
      <w:r w:rsidRPr="009F280B">
        <w:rPr>
          <w:spacing w:val="26"/>
        </w:rPr>
        <w:t>如圖</w:t>
      </w:r>
      <w:r w:rsidR="00404E37" w:rsidRPr="009F280B">
        <w:rPr>
          <w:rFonts w:hint="eastAsia"/>
          <w:spacing w:val="26"/>
        </w:rPr>
        <w:t>10</w:t>
      </w:r>
      <w:r w:rsidRPr="009F280B">
        <w:rPr>
          <w:spacing w:val="26"/>
        </w:rPr>
        <w:t>所示。若依法則，並以</w:t>
      </w:r>
      <w:r w:rsidR="0030078B" w:rsidRPr="009F280B">
        <w:rPr>
          <w:rFonts w:hint="eastAsia"/>
          <w:spacing w:val="26"/>
        </w:rPr>
        <w:t>（</w:t>
      </w:r>
      <w:r w:rsidRPr="009F280B">
        <w:rPr>
          <w:spacing w:val="26"/>
        </w:rPr>
        <w:t>X</w:t>
      </w:r>
      <w:r w:rsidRPr="009F280B">
        <w:rPr>
          <w:rFonts w:hint="eastAsia"/>
          <w:spacing w:val="26"/>
        </w:rPr>
        <w:t>、</w:t>
      </w:r>
      <w:r w:rsidRPr="009F280B">
        <w:rPr>
          <w:spacing w:val="26"/>
        </w:rPr>
        <w:t>Y</w:t>
      </w:r>
      <w:r w:rsidR="0030078B" w:rsidRPr="009F280B">
        <w:rPr>
          <w:rFonts w:hint="eastAsia"/>
          <w:spacing w:val="26"/>
        </w:rPr>
        <w:t>）</w:t>
      </w:r>
      <w:r w:rsidRPr="009F280B">
        <w:rPr>
          <w:spacing w:val="26"/>
        </w:rPr>
        <w:t>組合填入</w:t>
      </w:r>
      <w:r w:rsidRPr="0078745C">
        <w:rPr>
          <w:spacing w:val="20"/>
        </w:rPr>
        <w:t>此二成員的</w:t>
      </w:r>
      <w:r w:rsidRPr="0078745C">
        <w:rPr>
          <w:rFonts w:hint="eastAsia"/>
          <w:spacing w:val="20"/>
        </w:rPr>
        <w:t>基因型</w:t>
      </w:r>
      <w:r w:rsidRPr="0078745C">
        <w:rPr>
          <w:spacing w:val="20"/>
        </w:rPr>
        <w:t>，則下列哪些</w:t>
      </w:r>
      <w:r w:rsidRPr="0078745C">
        <w:rPr>
          <w:rFonts w:hint="eastAsia"/>
          <w:spacing w:val="20"/>
        </w:rPr>
        <w:t>合理</w:t>
      </w:r>
      <w:r w:rsidRPr="0078745C">
        <w:rPr>
          <w:spacing w:val="20"/>
        </w:rPr>
        <w:t>？</w:t>
      </w:r>
      <w:r w:rsidR="0030078B" w:rsidRPr="0078745C">
        <w:rPr>
          <w:rFonts w:hint="eastAsia"/>
          <w:spacing w:val="20"/>
        </w:rPr>
        <w:t>（</w:t>
      </w:r>
      <w:r w:rsidRPr="0078745C">
        <w:rPr>
          <w:spacing w:val="20"/>
        </w:rPr>
        <w:t>應選</w:t>
      </w:r>
      <w:r w:rsidRPr="0078745C">
        <w:rPr>
          <w:spacing w:val="20"/>
        </w:rPr>
        <w:t>2</w:t>
      </w:r>
      <w:r w:rsidRPr="0078745C">
        <w:rPr>
          <w:spacing w:val="20"/>
        </w:rPr>
        <w:t>項</w:t>
      </w:r>
      <w:r w:rsidR="0030078B" w:rsidRPr="0078745C">
        <w:rPr>
          <w:rFonts w:hint="eastAsia"/>
          <w:spacing w:val="20"/>
        </w:rPr>
        <w:t>）</w:t>
      </w:r>
    </w:p>
    <w:p w14:paraId="68043B84" w14:textId="08E13329" w:rsidR="00E0434A" w:rsidRPr="005A78D2" w:rsidRDefault="006C4AE4" w:rsidP="001763D9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 w:line="350" w:lineRule="atLeast"/>
        <w:ind w:leftChars="165" w:left="396" w:firstLine="0"/>
        <w:jc w:val="left"/>
        <w:rPr>
          <w:rFonts w:eastAsiaTheme="minorEastAsia"/>
          <w:spacing w:val="20"/>
        </w:rPr>
      </w:pPr>
      <w:r w:rsidRPr="005A78D2">
        <w:rPr>
          <w:rFonts w:eastAsiaTheme="minorEastAsia"/>
          <w:spacing w:val="20"/>
        </w:rPr>
        <w:t>(A)</w:t>
      </w:r>
      <w:r w:rsidRPr="005A78D2">
        <w:rPr>
          <w:rFonts w:eastAsiaTheme="minorEastAsia" w:hint="eastAsia"/>
          <w:spacing w:val="20"/>
        </w:rPr>
        <w:t>（</w:t>
      </w:r>
      <w:r w:rsidR="00465993" w:rsidRPr="005A78D2">
        <w:rPr>
          <w:spacing w:val="20"/>
          <w:position w:val="-4"/>
        </w:rPr>
        <w:object w:dxaOrig="320" w:dyaOrig="279" w14:anchorId="680AE8DD">
          <v:shape id="_x0000_i1119" type="#_x0000_t75" style="width:15.6pt;height:13.45pt" o:ole="">
            <v:imagedata r:id="rId243" o:title=""/>
          </v:shape>
          <o:OLEObject Type="Embed" ProgID="Equation.DSMT4" ShapeID="_x0000_i1119" DrawAspect="Content" ObjectID="_1829563716" r:id="rId244"/>
        </w:object>
      </w:r>
      <w:r w:rsidRPr="005A78D2">
        <w:rPr>
          <w:rFonts w:eastAsiaTheme="minorEastAsia" w:hint="eastAsia"/>
          <w:spacing w:val="20"/>
        </w:rPr>
        <w:t>、</w:t>
      </w:r>
      <w:r w:rsidR="00465993" w:rsidRPr="005A78D2">
        <w:rPr>
          <w:spacing w:val="20"/>
          <w:position w:val="-4"/>
        </w:rPr>
        <w:object w:dxaOrig="320" w:dyaOrig="279" w14:anchorId="325A04D5">
          <v:shape id="_x0000_i1120" type="#_x0000_t75" style="width:15.6pt;height:13.45pt" o:ole="">
            <v:imagedata r:id="rId245" o:title=""/>
          </v:shape>
          <o:OLEObject Type="Embed" ProgID="Equation.DSMT4" ShapeID="_x0000_i1120" DrawAspect="Content" ObjectID="_1829563717" r:id="rId246"/>
        </w:object>
      </w:r>
      <w:r w:rsidRPr="005A78D2">
        <w:rPr>
          <w:rFonts w:eastAsiaTheme="minorEastAsia" w:hint="eastAsia"/>
          <w:spacing w:val="20"/>
        </w:rPr>
        <w:t>）</w:t>
      </w:r>
      <w:r w:rsidR="0030078B" w:rsidRPr="005A78D2">
        <w:rPr>
          <w:rFonts w:eastAsiaTheme="minorEastAsia"/>
          <w:spacing w:val="20"/>
        </w:rPr>
        <w:tab/>
      </w:r>
      <w:r w:rsidRPr="005A78D2">
        <w:rPr>
          <w:rFonts w:eastAsiaTheme="minorEastAsia"/>
          <w:spacing w:val="20"/>
        </w:rPr>
        <w:t>(B)</w:t>
      </w:r>
      <w:r w:rsidRPr="005A78D2">
        <w:rPr>
          <w:rFonts w:eastAsiaTheme="minorEastAsia" w:hint="eastAsia"/>
          <w:spacing w:val="20"/>
        </w:rPr>
        <w:t>（</w:t>
      </w:r>
      <w:r w:rsidR="00465993" w:rsidRPr="005A78D2">
        <w:rPr>
          <w:spacing w:val="20"/>
          <w:position w:val="-4"/>
        </w:rPr>
        <w:object w:dxaOrig="440" w:dyaOrig="279" w14:anchorId="4F9F269E">
          <v:shape id="_x0000_i1121" type="#_x0000_t75" style="width:21.5pt;height:13.45pt" o:ole="">
            <v:imagedata r:id="rId247" o:title=""/>
          </v:shape>
          <o:OLEObject Type="Embed" ProgID="Equation.DSMT4" ShapeID="_x0000_i1121" DrawAspect="Content" ObjectID="_1829563718" r:id="rId248"/>
        </w:object>
      </w:r>
      <w:r w:rsidRPr="005A78D2">
        <w:rPr>
          <w:rFonts w:eastAsiaTheme="minorEastAsia" w:hint="eastAsia"/>
          <w:spacing w:val="20"/>
        </w:rPr>
        <w:t>、</w:t>
      </w:r>
      <w:proofErr w:type="spellStart"/>
      <w:r w:rsidRPr="005A78D2">
        <w:rPr>
          <w:rFonts w:eastAsiaTheme="minorEastAsia"/>
          <w:spacing w:val="20"/>
        </w:rPr>
        <w:t>i</w:t>
      </w:r>
      <w:proofErr w:type="spellEnd"/>
      <w:r w:rsidRPr="005A78D2">
        <w:rPr>
          <w:rFonts w:eastAsiaTheme="minorEastAsia"/>
          <w:spacing w:val="20"/>
        </w:rPr>
        <w:t xml:space="preserve"> </w:t>
      </w:r>
      <w:proofErr w:type="spellStart"/>
      <w:r w:rsidRPr="005A78D2">
        <w:rPr>
          <w:rFonts w:eastAsiaTheme="minorEastAsia" w:hint="eastAsia"/>
          <w:spacing w:val="20"/>
        </w:rPr>
        <w:t>i</w:t>
      </w:r>
      <w:proofErr w:type="spellEnd"/>
      <w:r w:rsidRPr="005A78D2">
        <w:rPr>
          <w:rFonts w:eastAsiaTheme="minorEastAsia" w:hint="eastAsia"/>
          <w:spacing w:val="20"/>
        </w:rPr>
        <w:t>）</w:t>
      </w:r>
    </w:p>
    <w:p w14:paraId="058BCEE2" w14:textId="1A880B1B" w:rsidR="00E0434A" w:rsidRDefault="006C4AE4" w:rsidP="001763D9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 w:line="350" w:lineRule="atLeast"/>
        <w:ind w:leftChars="165" w:left="396" w:firstLine="0"/>
        <w:jc w:val="left"/>
        <w:rPr>
          <w:rFonts w:eastAsiaTheme="minorEastAsia"/>
          <w:spacing w:val="20"/>
        </w:rPr>
      </w:pPr>
      <w:r w:rsidRPr="005A78D2">
        <w:rPr>
          <w:rFonts w:eastAsiaTheme="minorEastAsia"/>
          <w:spacing w:val="20"/>
        </w:rPr>
        <w:t>(C)</w:t>
      </w:r>
      <w:r w:rsidRPr="005A78D2">
        <w:rPr>
          <w:rFonts w:eastAsiaTheme="minorEastAsia" w:hint="eastAsia"/>
          <w:spacing w:val="20"/>
        </w:rPr>
        <w:t>（</w:t>
      </w:r>
      <w:r w:rsidR="00465993" w:rsidRPr="005A78D2">
        <w:rPr>
          <w:spacing w:val="20"/>
          <w:position w:val="-4"/>
        </w:rPr>
        <w:object w:dxaOrig="320" w:dyaOrig="279" w14:anchorId="09F4EBCC">
          <v:shape id="_x0000_i1122" type="#_x0000_t75" style="width:15.6pt;height:13.45pt" o:ole="">
            <v:imagedata r:id="rId249" o:title=""/>
          </v:shape>
          <o:OLEObject Type="Embed" ProgID="Equation.DSMT4" ShapeID="_x0000_i1122" DrawAspect="Content" ObjectID="_1829563719" r:id="rId250"/>
        </w:object>
      </w:r>
      <w:r w:rsidRPr="005A78D2">
        <w:rPr>
          <w:rFonts w:eastAsiaTheme="minorEastAsia" w:hint="eastAsia"/>
          <w:spacing w:val="20"/>
        </w:rPr>
        <w:t>、</w:t>
      </w:r>
      <w:r w:rsidR="00465993" w:rsidRPr="005A78D2">
        <w:rPr>
          <w:spacing w:val="20"/>
          <w:position w:val="-4"/>
        </w:rPr>
        <w:object w:dxaOrig="320" w:dyaOrig="279" w14:anchorId="5CCBCE9C">
          <v:shape id="_x0000_i1123" type="#_x0000_t75" style="width:15.6pt;height:13.45pt" o:ole="">
            <v:imagedata r:id="rId251" o:title=""/>
          </v:shape>
          <o:OLEObject Type="Embed" ProgID="Equation.DSMT4" ShapeID="_x0000_i1123" DrawAspect="Content" ObjectID="_1829563720" r:id="rId252"/>
        </w:object>
      </w:r>
      <w:r w:rsidRPr="005A78D2">
        <w:rPr>
          <w:rFonts w:eastAsiaTheme="minorEastAsia" w:hint="eastAsia"/>
          <w:spacing w:val="20"/>
        </w:rPr>
        <w:t>）</w:t>
      </w:r>
      <w:r w:rsidR="00E0434A" w:rsidRPr="005A78D2">
        <w:rPr>
          <w:rFonts w:eastAsiaTheme="minorEastAsia"/>
          <w:spacing w:val="20"/>
        </w:rPr>
        <w:tab/>
      </w:r>
      <w:r w:rsidRPr="005A78D2">
        <w:rPr>
          <w:rFonts w:eastAsiaTheme="minorEastAsia"/>
          <w:spacing w:val="20"/>
        </w:rPr>
        <w:t>(D)</w:t>
      </w:r>
      <w:r w:rsidRPr="005A78D2">
        <w:rPr>
          <w:rFonts w:eastAsiaTheme="minorEastAsia" w:hint="eastAsia"/>
          <w:spacing w:val="20"/>
        </w:rPr>
        <w:t>（</w:t>
      </w:r>
      <w:r w:rsidR="00465993" w:rsidRPr="005A78D2">
        <w:rPr>
          <w:spacing w:val="20"/>
          <w:position w:val="-4"/>
        </w:rPr>
        <w:object w:dxaOrig="320" w:dyaOrig="279" w14:anchorId="0AC2FF71">
          <v:shape id="_x0000_i1124" type="#_x0000_t75" style="width:15.6pt;height:13.45pt" o:ole="">
            <v:imagedata r:id="rId253" o:title=""/>
          </v:shape>
          <o:OLEObject Type="Embed" ProgID="Equation.DSMT4" ShapeID="_x0000_i1124" DrawAspect="Content" ObjectID="_1829563721" r:id="rId254"/>
        </w:object>
      </w:r>
      <w:r w:rsidR="005A78D2" w:rsidRPr="005A78D2">
        <w:rPr>
          <w:spacing w:val="0"/>
        </w:rPr>
        <w:t xml:space="preserve"> </w:t>
      </w:r>
      <w:r w:rsidRPr="005A78D2">
        <w:rPr>
          <w:rFonts w:eastAsiaTheme="minorEastAsia" w:hint="eastAsia"/>
          <w:spacing w:val="20"/>
        </w:rPr>
        <w:t>、</w:t>
      </w:r>
      <w:proofErr w:type="spellStart"/>
      <w:r w:rsidRPr="005A78D2">
        <w:rPr>
          <w:rFonts w:eastAsiaTheme="minorEastAsia"/>
          <w:spacing w:val="20"/>
        </w:rPr>
        <w:t>i</w:t>
      </w:r>
      <w:proofErr w:type="spellEnd"/>
      <w:r w:rsidRPr="005A78D2">
        <w:rPr>
          <w:rFonts w:eastAsiaTheme="minorEastAsia"/>
          <w:spacing w:val="20"/>
        </w:rPr>
        <w:t xml:space="preserve"> </w:t>
      </w:r>
      <w:proofErr w:type="spellStart"/>
      <w:r w:rsidRPr="005A78D2">
        <w:rPr>
          <w:rFonts w:eastAsiaTheme="minorEastAsia" w:hint="eastAsia"/>
          <w:spacing w:val="20"/>
        </w:rPr>
        <w:t>i</w:t>
      </w:r>
      <w:proofErr w:type="spellEnd"/>
      <w:r w:rsidRPr="005A78D2">
        <w:rPr>
          <w:rFonts w:eastAsiaTheme="minorEastAsia" w:hint="eastAsia"/>
          <w:spacing w:val="20"/>
        </w:rPr>
        <w:t>）</w:t>
      </w:r>
    </w:p>
    <w:p w14:paraId="3A2BBF4E" w14:textId="6A216DF0" w:rsidR="006C4AE4" w:rsidRPr="004F0E53" w:rsidRDefault="006C4AE4" w:rsidP="001763D9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 w:line="350" w:lineRule="atLeast"/>
        <w:ind w:leftChars="165" w:left="396" w:firstLine="0"/>
        <w:jc w:val="left"/>
        <w:rPr>
          <w:rFonts w:eastAsiaTheme="minorEastAsia"/>
          <w:spacing w:val="20"/>
        </w:rPr>
      </w:pPr>
      <w:r w:rsidRPr="004F0E53">
        <w:rPr>
          <w:rFonts w:eastAsiaTheme="minorEastAsia"/>
          <w:spacing w:val="20"/>
        </w:rPr>
        <w:t>(E)</w:t>
      </w:r>
      <w:r w:rsidRPr="004F0E53">
        <w:rPr>
          <w:rFonts w:eastAsiaTheme="minorEastAsia" w:hint="eastAsia"/>
          <w:spacing w:val="20"/>
        </w:rPr>
        <w:t>（</w:t>
      </w:r>
      <w:r w:rsidR="005A78D2" w:rsidRPr="005A78D2">
        <w:rPr>
          <w:rFonts w:eastAsiaTheme="minorEastAsia"/>
          <w:spacing w:val="20"/>
          <w:position w:val="-4"/>
        </w:rPr>
        <w:object w:dxaOrig="260" w:dyaOrig="240" w14:anchorId="30CA8CDA">
          <v:shape id="_x0000_i1125" type="#_x0000_t75" style="width:12.9pt;height:11.8pt" o:ole="">
            <v:imagedata r:id="rId255" o:title=""/>
          </v:shape>
          <o:OLEObject Type="Embed" ProgID="Equation.DSMT4" ShapeID="_x0000_i1125" DrawAspect="Content" ObjectID="_1829563722" r:id="rId256"/>
        </w:object>
      </w:r>
      <w:r w:rsidR="005A78D2" w:rsidRPr="005A78D2">
        <w:rPr>
          <w:rFonts w:eastAsiaTheme="minorEastAsia"/>
          <w:spacing w:val="-20"/>
        </w:rPr>
        <w:t xml:space="preserve"> </w:t>
      </w:r>
      <w:r w:rsidRPr="005A78D2">
        <w:rPr>
          <w:rFonts w:eastAsiaTheme="minorEastAsia" w:hint="eastAsia"/>
          <w:spacing w:val="20"/>
        </w:rPr>
        <w:t>、</w:t>
      </w:r>
      <w:r w:rsidR="00465993" w:rsidRPr="00025957">
        <w:rPr>
          <w:position w:val="-4"/>
        </w:rPr>
        <w:object w:dxaOrig="320" w:dyaOrig="279" w14:anchorId="321B56C8">
          <v:shape id="_x0000_i1126" type="#_x0000_t75" style="width:15.6pt;height:13.45pt" o:ole="">
            <v:imagedata r:id="rId257" o:title=""/>
          </v:shape>
          <o:OLEObject Type="Embed" ProgID="Equation.DSMT4" ShapeID="_x0000_i1126" DrawAspect="Content" ObjectID="_1829563723" r:id="rId258"/>
        </w:object>
      </w:r>
      <w:r w:rsidRPr="004F0E53">
        <w:rPr>
          <w:rFonts w:eastAsiaTheme="minorEastAsia" w:hint="eastAsia"/>
          <w:spacing w:val="20"/>
        </w:rPr>
        <w:t>）</w:t>
      </w:r>
    </w:p>
    <w:p w14:paraId="127C3603" w14:textId="15B07F85" w:rsidR="006C4AE4" w:rsidRPr="0078745C" w:rsidRDefault="006C4AE4" w:rsidP="001763D9">
      <w:pPr>
        <w:pStyle w:val="TIT1"/>
        <w:spacing w:before="60" w:line="350" w:lineRule="atLeast"/>
        <w:ind w:left="390" w:hangingChars="150" w:hanging="390"/>
        <w:rPr>
          <w:spacing w:val="20"/>
        </w:rPr>
      </w:pPr>
      <w:r w:rsidRPr="0078745C">
        <w:rPr>
          <w:spacing w:val="20"/>
        </w:rPr>
        <w:t>32.</w:t>
      </w:r>
      <w:bookmarkStart w:id="3" w:name="_Hlk215476622"/>
      <w:r w:rsidR="007022C4" w:rsidRPr="0078745C">
        <w:rPr>
          <w:spacing w:val="20"/>
        </w:rPr>
        <w:tab/>
      </w:r>
      <w:r w:rsidRPr="0078745C">
        <w:rPr>
          <w:rFonts w:hint="eastAsia"/>
          <w:spacing w:val="20"/>
        </w:rPr>
        <w:t>ATP</w:t>
      </w:r>
      <w:r w:rsidRPr="0078745C">
        <w:rPr>
          <w:rFonts w:hint="eastAsia"/>
          <w:spacing w:val="20"/>
        </w:rPr>
        <w:t>是真核細胞運作的重要分子，有關此分子，</w:t>
      </w:r>
      <w:r w:rsidRPr="0078745C">
        <w:rPr>
          <w:spacing w:val="20"/>
        </w:rPr>
        <w:t>下列哪些正確？</w:t>
      </w:r>
      <w:r w:rsidR="007022C4" w:rsidRPr="0078745C">
        <w:rPr>
          <w:rFonts w:hint="eastAsia"/>
          <w:spacing w:val="20"/>
        </w:rPr>
        <w:t>（</w:t>
      </w:r>
      <w:r w:rsidRPr="0078745C">
        <w:rPr>
          <w:spacing w:val="20"/>
        </w:rPr>
        <w:t>應選</w:t>
      </w:r>
      <w:r w:rsidRPr="0078745C">
        <w:rPr>
          <w:rFonts w:hint="eastAsia"/>
          <w:spacing w:val="20"/>
        </w:rPr>
        <w:t>2</w:t>
      </w:r>
      <w:r w:rsidRPr="0078745C">
        <w:rPr>
          <w:spacing w:val="20"/>
        </w:rPr>
        <w:t>項</w:t>
      </w:r>
      <w:bookmarkEnd w:id="3"/>
      <w:r w:rsidR="007022C4" w:rsidRPr="0078745C">
        <w:rPr>
          <w:rFonts w:hint="eastAsia"/>
          <w:spacing w:val="20"/>
        </w:rPr>
        <w:t>）</w:t>
      </w:r>
    </w:p>
    <w:p w14:paraId="4230CC22" w14:textId="6853029A" w:rsidR="006C4AE4" w:rsidRPr="00430794" w:rsidRDefault="006C4AE4" w:rsidP="001763D9">
      <w:pPr>
        <w:pStyle w:val="TIT1"/>
        <w:spacing w:beforeLines="0" w:before="0" w:line="350" w:lineRule="atLeast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(A)</w:t>
      </w:r>
      <w:proofErr w:type="gramStart"/>
      <w:r w:rsidRPr="00430794">
        <w:rPr>
          <w:color w:val="000000" w:themeColor="text1"/>
          <w:spacing w:val="20"/>
        </w:rPr>
        <w:t>由核糖</w:t>
      </w:r>
      <w:proofErr w:type="gramEnd"/>
      <w:r w:rsidRPr="00430794">
        <w:rPr>
          <w:color w:val="000000" w:themeColor="text1"/>
          <w:spacing w:val="20"/>
        </w:rPr>
        <w:t>、</w:t>
      </w:r>
      <w:r w:rsidRPr="00430794">
        <w:rPr>
          <w:rFonts w:hint="eastAsia"/>
          <w:color w:val="000000" w:themeColor="text1"/>
          <w:spacing w:val="20"/>
        </w:rPr>
        <w:t>嘧啶</w:t>
      </w:r>
      <w:r w:rsidRPr="00430794">
        <w:rPr>
          <w:color w:val="000000" w:themeColor="text1"/>
          <w:spacing w:val="20"/>
        </w:rPr>
        <w:t>及三個磷酸基相連而成</w:t>
      </w:r>
    </w:p>
    <w:p w14:paraId="65141349" w14:textId="7CA214F7" w:rsidR="006C4AE4" w:rsidRPr="00430794" w:rsidRDefault="006C4AE4" w:rsidP="001763D9">
      <w:pPr>
        <w:pStyle w:val="TIT1"/>
        <w:spacing w:beforeLines="0" w:before="0" w:line="350" w:lineRule="atLeast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(B)</w:t>
      </w:r>
      <w:r w:rsidRPr="00430794">
        <w:rPr>
          <w:color w:val="000000" w:themeColor="text1"/>
          <w:spacing w:val="20"/>
        </w:rPr>
        <w:t>組成其分子之</w:t>
      </w:r>
      <w:proofErr w:type="gramStart"/>
      <w:r w:rsidRPr="00430794">
        <w:rPr>
          <w:color w:val="000000" w:themeColor="text1"/>
          <w:spacing w:val="20"/>
        </w:rPr>
        <w:t>一</w:t>
      </w:r>
      <w:proofErr w:type="gramEnd"/>
      <w:r w:rsidRPr="00430794">
        <w:rPr>
          <w:color w:val="000000" w:themeColor="text1"/>
          <w:spacing w:val="20"/>
        </w:rPr>
        <w:t>的嘌呤為鳥糞嘌呤</w:t>
      </w:r>
    </w:p>
    <w:p w14:paraId="4E34B6AE" w14:textId="5F48D0BD" w:rsidR="006C4AE4" w:rsidRPr="00430794" w:rsidRDefault="006C4AE4" w:rsidP="001763D9">
      <w:pPr>
        <w:pStyle w:val="TIT1"/>
        <w:spacing w:beforeLines="0" w:before="0" w:line="350" w:lineRule="atLeast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(C)</w:t>
      </w:r>
      <w:r w:rsidRPr="00430794">
        <w:rPr>
          <w:color w:val="000000" w:themeColor="text1"/>
          <w:spacing w:val="20"/>
        </w:rPr>
        <w:t>可</w:t>
      </w:r>
      <w:r w:rsidRPr="00430794">
        <w:rPr>
          <w:rFonts w:hint="eastAsia"/>
          <w:color w:val="000000" w:themeColor="text1"/>
          <w:spacing w:val="20"/>
        </w:rPr>
        <w:t>由</w:t>
      </w:r>
      <w:r w:rsidRPr="00430794">
        <w:rPr>
          <w:color w:val="000000" w:themeColor="text1"/>
          <w:spacing w:val="20"/>
        </w:rPr>
        <w:t>細胞質</w:t>
      </w:r>
      <w:r w:rsidRPr="00430794">
        <w:rPr>
          <w:rFonts w:hint="eastAsia"/>
          <w:color w:val="000000" w:themeColor="text1"/>
          <w:spacing w:val="20"/>
        </w:rPr>
        <w:t>中的</w:t>
      </w:r>
      <w:proofErr w:type="gramStart"/>
      <w:r w:rsidRPr="00430794">
        <w:rPr>
          <w:color w:val="000000" w:themeColor="text1"/>
          <w:spacing w:val="20"/>
        </w:rPr>
        <w:t>粒線體</w:t>
      </w:r>
      <w:proofErr w:type="gramEnd"/>
      <w:r w:rsidRPr="00430794">
        <w:rPr>
          <w:color w:val="000000" w:themeColor="text1"/>
          <w:spacing w:val="20"/>
        </w:rPr>
        <w:t>產生</w:t>
      </w:r>
    </w:p>
    <w:p w14:paraId="5750FEE9" w14:textId="575D81F8" w:rsidR="006C4AE4" w:rsidRPr="00430794" w:rsidRDefault="006C4AE4" w:rsidP="001763D9">
      <w:pPr>
        <w:pStyle w:val="TIT1"/>
        <w:spacing w:beforeLines="0" w:before="0" w:line="350" w:lineRule="atLeast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(D)</w:t>
      </w:r>
      <w:r w:rsidRPr="00430794">
        <w:rPr>
          <w:color w:val="000000" w:themeColor="text1"/>
          <w:spacing w:val="20"/>
        </w:rPr>
        <w:t>是細胞代謝的主要能量來源</w:t>
      </w:r>
    </w:p>
    <w:p w14:paraId="59501858" w14:textId="678277DF" w:rsidR="006C4AE4" w:rsidRPr="00430794" w:rsidRDefault="006C4AE4" w:rsidP="001763D9">
      <w:pPr>
        <w:pStyle w:val="TIT1"/>
        <w:spacing w:beforeLines="0" w:before="0" w:line="350" w:lineRule="atLeast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(E)</w:t>
      </w:r>
      <w:r w:rsidRPr="00430794">
        <w:rPr>
          <w:color w:val="000000" w:themeColor="text1"/>
          <w:spacing w:val="20"/>
        </w:rPr>
        <w:t>水解</w:t>
      </w:r>
      <w:r w:rsidR="00C7681D">
        <w:rPr>
          <w:rFonts w:hint="eastAsia"/>
          <w:color w:val="000000" w:themeColor="text1"/>
          <w:spacing w:val="20"/>
        </w:rPr>
        <w:t>後</w:t>
      </w:r>
      <w:r w:rsidRPr="00430794">
        <w:rPr>
          <w:color w:val="000000" w:themeColor="text1"/>
          <w:spacing w:val="20"/>
        </w:rPr>
        <w:t>會吸收能量而抑制細胞生長</w:t>
      </w:r>
    </w:p>
    <w:p w14:paraId="7CD0DA01" w14:textId="50F65506" w:rsidR="006C4AE4" w:rsidRPr="0078745C" w:rsidRDefault="006C4AE4" w:rsidP="001763D9">
      <w:pPr>
        <w:pStyle w:val="TIT1"/>
        <w:spacing w:before="60" w:line="350" w:lineRule="atLeast"/>
        <w:ind w:left="390" w:hangingChars="150" w:hanging="390"/>
        <w:rPr>
          <w:spacing w:val="20"/>
        </w:rPr>
      </w:pPr>
      <w:r w:rsidRPr="0078745C">
        <w:rPr>
          <w:spacing w:val="20"/>
        </w:rPr>
        <w:t>33.</w:t>
      </w:r>
      <w:r w:rsidR="007022C4" w:rsidRPr="0078745C">
        <w:rPr>
          <w:spacing w:val="20"/>
        </w:rPr>
        <w:tab/>
      </w:r>
      <w:proofErr w:type="gramStart"/>
      <w:r w:rsidRPr="0078745C">
        <w:rPr>
          <w:spacing w:val="20"/>
        </w:rPr>
        <w:t>在粗萃取</w:t>
      </w:r>
      <w:proofErr w:type="gramEnd"/>
      <w:r w:rsidRPr="0078745C">
        <w:rPr>
          <w:spacing w:val="20"/>
        </w:rPr>
        <w:t>奇異果</w:t>
      </w:r>
      <w:r w:rsidRPr="0078745C">
        <w:rPr>
          <w:spacing w:val="20"/>
        </w:rPr>
        <w:t>DNA</w:t>
      </w:r>
      <w:r w:rsidRPr="0078745C">
        <w:rPr>
          <w:spacing w:val="20"/>
        </w:rPr>
        <w:t>的實驗中，以果汁機打碎果實</w:t>
      </w:r>
      <w:r w:rsidRPr="0078745C">
        <w:rPr>
          <w:rFonts w:hint="eastAsia"/>
          <w:spacing w:val="20"/>
        </w:rPr>
        <w:t>，依序</w:t>
      </w:r>
      <w:r w:rsidRPr="0078745C">
        <w:rPr>
          <w:spacing w:val="20"/>
        </w:rPr>
        <w:t>加入清潔劑、食鹽水和新鮮鳳梨汁，</w:t>
      </w:r>
      <w:r w:rsidRPr="0078745C">
        <w:rPr>
          <w:rFonts w:hint="eastAsia"/>
          <w:spacing w:val="20"/>
        </w:rPr>
        <w:t>分別</w:t>
      </w:r>
      <w:r w:rsidRPr="0078745C">
        <w:rPr>
          <w:spacing w:val="20"/>
        </w:rPr>
        <w:t>攪拌之。接著，</w:t>
      </w:r>
      <w:r w:rsidRPr="0078745C">
        <w:rPr>
          <w:rFonts w:hint="eastAsia"/>
          <w:spacing w:val="20"/>
        </w:rPr>
        <w:t>以</w:t>
      </w:r>
      <w:r w:rsidRPr="0078745C">
        <w:rPr>
          <w:spacing w:val="20"/>
        </w:rPr>
        <w:t>過濾</w:t>
      </w:r>
      <w:r w:rsidRPr="0078745C">
        <w:rPr>
          <w:rFonts w:hint="eastAsia"/>
          <w:spacing w:val="20"/>
        </w:rPr>
        <w:t>法</w:t>
      </w:r>
      <w:r w:rsidRPr="0078745C">
        <w:rPr>
          <w:spacing w:val="20"/>
        </w:rPr>
        <w:t>去雜質，加酒精於濾液中。最後，</w:t>
      </w:r>
      <w:r w:rsidRPr="009F280B">
        <w:rPr>
          <w:spacing w:val="22"/>
        </w:rPr>
        <w:t>濾液</w:t>
      </w:r>
      <w:r w:rsidR="00C7681D" w:rsidRPr="009F280B">
        <w:rPr>
          <w:rFonts w:hint="eastAsia"/>
          <w:spacing w:val="22"/>
        </w:rPr>
        <w:t>和酒精的交界處</w:t>
      </w:r>
      <w:r w:rsidRPr="009F280B">
        <w:rPr>
          <w:rFonts w:hint="eastAsia"/>
          <w:spacing w:val="22"/>
        </w:rPr>
        <w:t>會</w:t>
      </w:r>
      <w:r w:rsidRPr="009F280B">
        <w:rPr>
          <w:spacing w:val="22"/>
        </w:rPr>
        <w:t>出現含</w:t>
      </w:r>
      <w:r w:rsidRPr="009F280B">
        <w:rPr>
          <w:spacing w:val="22"/>
        </w:rPr>
        <w:t>DNA</w:t>
      </w:r>
      <w:r w:rsidRPr="009F280B">
        <w:rPr>
          <w:spacing w:val="22"/>
        </w:rPr>
        <w:t>的棉絮狀物質。若對此棉絮狀物質做後續</w:t>
      </w:r>
      <w:r w:rsidRPr="0078745C">
        <w:rPr>
          <w:spacing w:val="20"/>
        </w:rPr>
        <w:t>處理，</w:t>
      </w:r>
      <w:r w:rsidRPr="0078745C">
        <w:rPr>
          <w:rFonts w:hint="eastAsia"/>
          <w:spacing w:val="20"/>
        </w:rPr>
        <w:t>則理論上何者</w:t>
      </w:r>
      <w:r w:rsidRPr="0078745C">
        <w:rPr>
          <w:spacing w:val="20"/>
        </w:rPr>
        <w:t>正確？</w:t>
      </w:r>
    </w:p>
    <w:p w14:paraId="734845AE" w14:textId="4FA919FA" w:rsidR="006C4AE4" w:rsidRPr="00430794" w:rsidRDefault="006C4AE4" w:rsidP="001763D9">
      <w:pPr>
        <w:pStyle w:val="TIT1"/>
        <w:spacing w:beforeLines="0" w:before="0" w:line="350" w:lineRule="atLeast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(A)</w:t>
      </w:r>
      <w:r w:rsidRPr="00430794">
        <w:rPr>
          <w:color w:val="000000" w:themeColor="text1"/>
          <w:spacing w:val="20"/>
        </w:rPr>
        <w:t>經染色後會</w:t>
      </w:r>
      <w:r w:rsidRPr="00430794">
        <w:rPr>
          <w:rFonts w:hint="eastAsia"/>
          <w:color w:val="000000" w:themeColor="text1"/>
          <w:spacing w:val="20"/>
        </w:rPr>
        <w:t>緊密纏繞成棍棒狀，</w:t>
      </w:r>
      <w:r w:rsidRPr="00430794">
        <w:rPr>
          <w:color w:val="000000" w:themeColor="text1"/>
          <w:spacing w:val="20"/>
        </w:rPr>
        <w:t>呈現類似在細胞內的染色體樣態</w:t>
      </w:r>
    </w:p>
    <w:p w14:paraId="36A62503" w14:textId="7DBD9F1E" w:rsidR="006C4AE4" w:rsidRPr="00430794" w:rsidRDefault="006C4AE4" w:rsidP="001763D9">
      <w:pPr>
        <w:pStyle w:val="TIT1"/>
        <w:spacing w:beforeLines="0" w:before="0" w:line="350" w:lineRule="atLeast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(B)</w:t>
      </w:r>
      <w:r w:rsidRPr="00430794">
        <w:rPr>
          <w:color w:val="000000" w:themeColor="text1"/>
          <w:spacing w:val="20"/>
        </w:rPr>
        <w:t>經水解</w:t>
      </w:r>
      <w:r w:rsidRPr="00430794">
        <w:rPr>
          <w:rFonts w:hint="eastAsia"/>
          <w:color w:val="000000" w:themeColor="text1"/>
          <w:spacing w:val="20"/>
        </w:rPr>
        <w:t>處理</w:t>
      </w:r>
      <w:r w:rsidRPr="00430794">
        <w:rPr>
          <w:color w:val="000000" w:themeColor="text1"/>
          <w:spacing w:val="20"/>
        </w:rPr>
        <w:t>後會產生核苷酸</w:t>
      </w:r>
    </w:p>
    <w:p w14:paraId="1EE6C739" w14:textId="76490D68" w:rsidR="006C4AE4" w:rsidRPr="00430794" w:rsidRDefault="006C4AE4" w:rsidP="001763D9">
      <w:pPr>
        <w:pStyle w:val="TIT1"/>
        <w:spacing w:beforeLines="0" w:before="0" w:line="350" w:lineRule="atLeast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(C)</w:t>
      </w:r>
      <w:r w:rsidRPr="00430794">
        <w:rPr>
          <w:rFonts w:hint="eastAsia"/>
          <w:color w:val="000000" w:themeColor="text1"/>
          <w:spacing w:val="20"/>
        </w:rPr>
        <w:t>加入胺基</w:t>
      </w:r>
      <w:proofErr w:type="gramStart"/>
      <w:r w:rsidRPr="00430794">
        <w:rPr>
          <w:rFonts w:hint="eastAsia"/>
          <w:color w:val="000000" w:themeColor="text1"/>
          <w:spacing w:val="20"/>
        </w:rPr>
        <w:t>酸並</w:t>
      </w:r>
      <w:r w:rsidRPr="00430794">
        <w:rPr>
          <w:color w:val="000000" w:themeColor="text1"/>
          <w:spacing w:val="20"/>
        </w:rPr>
        <w:t>水浴於</w:t>
      </w:r>
      <w:proofErr w:type="gramEnd"/>
      <w:r w:rsidRPr="00430794">
        <w:rPr>
          <w:color w:val="000000" w:themeColor="text1"/>
          <w:spacing w:val="20"/>
        </w:rPr>
        <w:t>35</w:t>
      </w:r>
      <w:r w:rsidR="007022C4" w:rsidRPr="00430794">
        <w:rPr>
          <w:rFonts w:hint="eastAsia"/>
          <w:color w:val="000000" w:themeColor="text1"/>
          <w:spacing w:val="20"/>
        </w:rPr>
        <w:t xml:space="preserve"> </w:t>
      </w:r>
      <w:r w:rsidRPr="00430794">
        <w:rPr>
          <w:color w:val="000000" w:themeColor="text1"/>
          <w:spacing w:val="20"/>
        </w:rPr>
        <w:t>℃</w:t>
      </w:r>
      <w:r w:rsidRPr="00430794">
        <w:rPr>
          <w:rFonts w:hint="eastAsia"/>
          <w:color w:val="000000" w:themeColor="text1"/>
          <w:spacing w:val="20"/>
        </w:rPr>
        <w:t>會產生蛋白質</w:t>
      </w:r>
    </w:p>
    <w:p w14:paraId="16759519" w14:textId="05312CC7" w:rsidR="006C4AE4" w:rsidRPr="00430794" w:rsidRDefault="006C4AE4" w:rsidP="001763D9">
      <w:pPr>
        <w:pStyle w:val="TIT1"/>
        <w:spacing w:beforeLines="0" w:before="0" w:line="350" w:lineRule="atLeast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(D)</w:t>
      </w:r>
      <w:r w:rsidRPr="00430794">
        <w:rPr>
          <w:color w:val="000000" w:themeColor="text1"/>
          <w:spacing w:val="20"/>
        </w:rPr>
        <w:t>置於生理食鹽水中會產生</w:t>
      </w:r>
      <w:r w:rsidRPr="00430794">
        <w:rPr>
          <w:color w:val="000000" w:themeColor="text1"/>
          <w:spacing w:val="20"/>
        </w:rPr>
        <w:t>RNA</w:t>
      </w:r>
    </w:p>
    <w:p w14:paraId="37E5AD2F" w14:textId="181CCECA" w:rsidR="006C4AE4" w:rsidRPr="00430794" w:rsidRDefault="006C4AE4" w:rsidP="001763D9">
      <w:pPr>
        <w:pStyle w:val="TIT1"/>
        <w:spacing w:beforeLines="0" w:before="0" w:line="350" w:lineRule="atLeast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(E)</w:t>
      </w:r>
      <w:r w:rsidRPr="00430794">
        <w:rPr>
          <w:rFonts w:hint="eastAsia"/>
          <w:color w:val="000000" w:themeColor="text1"/>
          <w:spacing w:val="20"/>
        </w:rPr>
        <w:t>與草莓</w:t>
      </w:r>
      <w:r w:rsidRPr="00430794">
        <w:rPr>
          <w:color w:val="000000" w:themeColor="text1"/>
          <w:spacing w:val="20"/>
        </w:rPr>
        <w:t>萃取</w:t>
      </w:r>
      <w:r w:rsidRPr="00430794">
        <w:rPr>
          <w:rFonts w:hint="eastAsia"/>
          <w:color w:val="000000" w:themeColor="text1"/>
          <w:spacing w:val="20"/>
        </w:rPr>
        <w:t>的</w:t>
      </w:r>
      <w:r w:rsidRPr="00430794">
        <w:rPr>
          <w:rFonts w:hint="eastAsia"/>
          <w:color w:val="000000" w:themeColor="text1"/>
          <w:spacing w:val="20"/>
        </w:rPr>
        <w:t>DNA</w:t>
      </w:r>
      <w:r w:rsidRPr="00430794">
        <w:rPr>
          <w:rFonts w:hint="eastAsia"/>
          <w:color w:val="000000" w:themeColor="text1"/>
          <w:spacing w:val="20"/>
        </w:rPr>
        <w:t>混合會形成</w:t>
      </w:r>
      <w:r w:rsidR="00C7681D">
        <w:rPr>
          <w:rFonts w:hint="eastAsia"/>
          <w:color w:val="000000" w:themeColor="text1"/>
          <w:spacing w:val="20"/>
        </w:rPr>
        <w:t>完全互補之雙</w:t>
      </w:r>
      <w:r w:rsidRPr="00430794">
        <w:rPr>
          <w:rFonts w:hint="eastAsia"/>
          <w:color w:val="000000" w:themeColor="text1"/>
          <w:spacing w:val="20"/>
        </w:rPr>
        <w:t>股</w:t>
      </w:r>
      <w:r w:rsidRPr="00430794">
        <w:rPr>
          <w:rFonts w:hint="eastAsia"/>
          <w:color w:val="000000" w:themeColor="text1"/>
          <w:spacing w:val="20"/>
        </w:rPr>
        <w:t>DNA</w:t>
      </w:r>
    </w:p>
    <w:p w14:paraId="6BC871C1" w14:textId="3CE15FA6" w:rsidR="006C4AE4" w:rsidRPr="0078745C" w:rsidRDefault="000439E1" w:rsidP="001763D9">
      <w:pPr>
        <w:pStyle w:val="TIT1"/>
        <w:spacing w:before="60" w:line="350" w:lineRule="atLeast"/>
        <w:ind w:left="341" w:hangingChars="155" w:hanging="341"/>
        <w:rPr>
          <w:spacing w:val="20"/>
        </w:rPr>
      </w:pPr>
      <w:r>
        <w:rPr>
          <w:noProof/>
          <w:spacing w:val="20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6E4437EC" wp14:editId="4CF4E3D7">
                <wp:simplePos x="0" y="0"/>
                <wp:positionH relativeFrom="column">
                  <wp:posOffset>2258060</wp:posOffset>
                </wp:positionH>
                <wp:positionV relativeFrom="paragraph">
                  <wp:posOffset>370840</wp:posOffset>
                </wp:positionV>
                <wp:extent cx="3580765" cy="2912110"/>
                <wp:effectExtent l="0" t="0" r="635" b="2540"/>
                <wp:wrapSquare wrapText="bothSides"/>
                <wp:docPr id="579" name="群組 5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580765" cy="2912110"/>
                          <a:chOff x="22290" y="0"/>
                          <a:chExt cx="3662285" cy="2981772"/>
                        </a:xfrm>
                      </wpg:grpSpPr>
                      <pic:pic xmlns:pic="http://schemas.openxmlformats.org/drawingml/2006/picture">
                        <pic:nvPicPr>
                          <pic:cNvPr id="508" name="圖片 5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50" t="364" r="7063" b="14489"/>
                          <a:stretch/>
                        </pic:blipFill>
                        <pic:spPr>
                          <a:xfrm>
                            <a:off x="498264" y="0"/>
                            <a:ext cx="3128357" cy="246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602623" y="2800162"/>
                            <a:ext cx="514985" cy="18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39F889" w14:textId="23E0D5F3" w:rsidR="006C4AE4" w:rsidRPr="00E0434A" w:rsidRDefault="006C4AE4" w:rsidP="00301DCA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E0434A">
                                <w:rPr>
                                  <w:sz w:val="22"/>
                                </w:rPr>
                                <w:t>圖</w:t>
                              </w:r>
                              <w:r w:rsidRPr="00E0434A">
                                <w:rPr>
                                  <w:rFonts w:hint="eastAsia"/>
                                  <w:sz w:val="22"/>
                                </w:rPr>
                                <w:t>1</w:t>
                              </w:r>
                              <w:r w:rsidR="00404E37">
                                <w:rPr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6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312812" y="2406649"/>
                            <a:ext cx="51498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10D3C3" w14:textId="29800A7C" w:rsidR="009B7006" w:rsidRPr="00E0434A" w:rsidRDefault="009B7006" w:rsidP="00301DCA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4</w:t>
                              </w:r>
                              <w:r>
                                <w:rPr>
                                  <w:sz w:val="22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6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333156" y="2406649"/>
                            <a:ext cx="51498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05DD28" w14:textId="74414F2C" w:rsidR="009B7006" w:rsidRPr="00E0434A" w:rsidRDefault="009B7006" w:rsidP="00301DCA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6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465500" y="2406649"/>
                            <a:ext cx="21907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D048A0" w14:textId="2C339945" w:rsidR="009B7006" w:rsidRPr="00E0434A" w:rsidRDefault="009B7006" w:rsidP="00301DCA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6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378987" y="2584748"/>
                            <a:ext cx="1376831" cy="18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DE67DC" w14:textId="7E4A8967" w:rsidR="009B7006" w:rsidRPr="00E0434A" w:rsidRDefault="004C3318" w:rsidP="00301DCA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時間</w:t>
                              </w:r>
                              <w:r w:rsidR="00C7681D">
                                <w:rPr>
                                  <w:rFonts w:hint="eastAsia"/>
                                  <w:sz w:val="22"/>
                                </w:rPr>
                                <w:t>（</w:t>
                              </w:r>
                              <w:r w:rsidR="009B7006">
                                <w:rPr>
                                  <w:rFonts w:hint="eastAsia"/>
                                  <w:sz w:val="22"/>
                                </w:rPr>
                                <w:t>百萬年</w:t>
                              </w:r>
                              <w:r>
                                <w:rPr>
                                  <w:rFonts w:hint="eastAsia"/>
                                  <w:sz w:val="22"/>
                                </w:rPr>
                                <w:t>前</w:t>
                              </w:r>
                              <w:r w:rsidR="00C7681D">
                                <w:rPr>
                                  <w:rFonts w:hint="eastAsia"/>
                                  <w:sz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6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76626" y="2266761"/>
                            <a:ext cx="30861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347E17D" w14:textId="724DC979" w:rsidR="009B7006" w:rsidRPr="00E0434A" w:rsidRDefault="009B7006" w:rsidP="00301DCA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6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76626" y="1790357"/>
                            <a:ext cx="30861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98EAF9" w14:textId="3B70D2A5" w:rsidR="009B7006" w:rsidRPr="00E0434A" w:rsidRDefault="009B7006" w:rsidP="00301DCA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6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76626" y="1321637"/>
                            <a:ext cx="30861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EBB1CA" w14:textId="77777777" w:rsidR="009B7006" w:rsidRPr="00E0434A" w:rsidRDefault="009B7006" w:rsidP="00301DCA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4</w:t>
                              </w:r>
                              <w:r>
                                <w:rPr>
                                  <w:sz w:val="22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6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76626" y="845233"/>
                            <a:ext cx="30861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9049D3" w14:textId="43147C89" w:rsidR="009B7006" w:rsidRPr="00E0434A" w:rsidRDefault="009B7006" w:rsidP="00301DCA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6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76626" y="376513"/>
                            <a:ext cx="30861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03899B" w14:textId="40DF44AF" w:rsidR="009B7006" w:rsidRPr="00E0434A" w:rsidRDefault="009B7006" w:rsidP="00301DCA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6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22263" y="61460"/>
                            <a:ext cx="170484" cy="34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54399B" w14:textId="77777777" w:rsidR="009B7006" w:rsidRPr="00465993" w:rsidRDefault="009B7006" w:rsidP="009B7006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46599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寒</w:t>
                              </w:r>
                              <w:proofErr w:type="gramEnd"/>
                            </w:p>
                            <w:p w14:paraId="31060D6C" w14:textId="0A32BAD7" w:rsidR="009B7006" w:rsidRPr="00465993" w:rsidRDefault="009B7006" w:rsidP="009B7006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6599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武</w:t>
                              </w:r>
                            </w:p>
                            <w:p w14:paraId="5736812D" w14:textId="0C2352CC" w:rsidR="009B7006" w:rsidRPr="00465993" w:rsidRDefault="009B7006" w:rsidP="009B7006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6599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7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498387" y="1836461"/>
                            <a:ext cx="66294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ED213D1" w14:textId="4D508660" w:rsidR="009B7006" w:rsidRPr="00465993" w:rsidRDefault="009B7006" w:rsidP="00301DCA">
                              <w:pPr>
                                <w:spacing w:line="240" w:lineRule="atLeast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465993"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</w:rPr>
                                <w:t>古生動物相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7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835409" y="1552155"/>
                            <a:ext cx="6318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72F351" w14:textId="3E4A3D7F" w:rsidR="009B7006" w:rsidRPr="00465993" w:rsidRDefault="009B7006" w:rsidP="00301DCA">
                              <w:pPr>
                                <w:spacing w:line="240" w:lineRule="atLeast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465993"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</w:rPr>
                                <w:t>現代動物相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7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91078" y="61460"/>
                            <a:ext cx="170484" cy="34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90AAE17" w14:textId="0F885164" w:rsidR="009B7006" w:rsidRPr="00465993" w:rsidRDefault="00A414C6" w:rsidP="009B7006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6599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奧陶</w:t>
                              </w:r>
                            </w:p>
                            <w:p w14:paraId="69C56FC3" w14:textId="77777777" w:rsidR="009B7006" w:rsidRPr="00465993" w:rsidRDefault="009B7006" w:rsidP="009B7006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6599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7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321657" y="61460"/>
                            <a:ext cx="170484" cy="34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DA4551" w14:textId="03E8489E" w:rsidR="009B7006" w:rsidRPr="00465993" w:rsidRDefault="00A414C6" w:rsidP="009B7006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6599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志留</w:t>
                              </w:r>
                            </w:p>
                            <w:p w14:paraId="1AA20C05" w14:textId="77777777" w:rsidR="009B7006" w:rsidRPr="00465993" w:rsidRDefault="009B7006" w:rsidP="009B7006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6599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7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552096" y="61460"/>
                            <a:ext cx="169835" cy="34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0737DB" w14:textId="3D7FC2EC" w:rsidR="009B7006" w:rsidRPr="00465993" w:rsidRDefault="00A414C6" w:rsidP="009B7006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6599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泥盆</w:t>
                              </w:r>
                            </w:p>
                            <w:p w14:paraId="4DF6A5CC" w14:textId="77777777" w:rsidR="009B7006" w:rsidRPr="00465993" w:rsidRDefault="009B7006" w:rsidP="009B7006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6599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7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874809" y="61460"/>
                            <a:ext cx="170484" cy="34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73C586" w14:textId="1A38E522" w:rsidR="009B7006" w:rsidRPr="00465993" w:rsidRDefault="00A414C6" w:rsidP="009B7006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6599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石炭</w:t>
                              </w:r>
                            </w:p>
                            <w:p w14:paraId="576D81D7" w14:textId="77777777" w:rsidR="009B7006" w:rsidRPr="00465993" w:rsidRDefault="009B7006" w:rsidP="009B7006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6599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7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197522" y="61460"/>
                            <a:ext cx="170484" cy="34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B55729" w14:textId="1AB0D25D" w:rsidR="009B7006" w:rsidRPr="00465993" w:rsidRDefault="00A414C6" w:rsidP="009B7006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6599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二疊</w:t>
                              </w:r>
                            </w:p>
                            <w:p w14:paraId="1EDD9517" w14:textId="77777777" w:rsidR="009B7006" w:rsidRPr="009B7006" w:rsidRDefault="009B7006" w:rsidP="009B7006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46599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7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428030" y="61460"/>
                            <a:ext cx="169835" cy="34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9D443D" w14:textId="51C59F2D" w:rsidR="009B7006" w:rsidRPr="00465993" w:rsidRDefault="00A414C6" w:rsidP="009B7006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6599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三疊</w:t>
                              </w:r>
                            </w:p>
                            <w:p w14:paraId="214FD571" w14:textId="77777777" w:rsidR="009B7006" w:rsidRPr="00465993" w:rsidRDefault="009B7006" w:rsidP="009B7006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6599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7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658540" y="61460"/>
                            <a:ext cx="170613" cy="35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FA9EC" w14:textId="6DC4BACC" w:rsidR="009B7006" w:rsidRPr="00465993" w:rsidRDefault="00A414C6" w:rsidP="009B7006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46599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侏</w:t>
                              </w:r>
                              <w:proofErr w:type="gramEnd"/>
                              <w:r w:rsidR="00C7681D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羅</w:t>
                              </w:r>
                            </w:p>
                            <w:p w14:paraId="3FF694A2" w14:textId="77777777" w:rsidR="009B7006" w:rsidRPr="009B7006" w:rsidRDefault="009B7006" w:rsidP="009B7006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46599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7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981252" y="61460"/>
                            <a:ext cx="170484" cy="34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E688A9" w14:textId="098E51A1" w:rsidR="009B7006" w:rsidRPr="00465993" w:rsidRDefault="00A414C6" w:rsidP="009B7006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6599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白堊</w:t>
                              </w:r>
                            </w:p>
                            <w:p w14:paraId="45159F80" w14:textId="77777777" w:rsidR="009B7006" w:rsidRPr="00465993" w:rsidRDefault="009B7006" w:rsidP="009B7006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6599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8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327016" y="61460"/>
                            <a:ext cx="169835" cy="34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41B3CE" w14:textId="3E1DEFF0" w:rsidR="009B7006" w:rsidRPr="00465993" w:rsidRDefault="00A414C6" w:rsidP="009B7006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6599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新生代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7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14616" y="2174554"/>
                            <a:ext cx="66294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7EDDFE" w14:textId="22F38BBD" w:rsidR="00A414C6" w:rsidRPr="00465993" w:rsidRDefault="00A414C6" w:rsidP="00301DCA">
                              <w:pPr>
                                <w:spacing w:line="240" w:lineRule="atLeast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465993"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</w:rPr>
                                <w:t>寒武動物</w:t>
                              </w:r>
                              <w:proofErr w:type="gramEnd"/>
                              <w:r w:rsidRPr="00465993"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</w:rPr>
                                <w:t>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7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290" y="537169"/>
                            <a:ext cx="232731" cy="1520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7F8DF" w14:textId="259E5535" w:rsidR="00A414C6" w:rsidRPr="00C7681D" w:rsidRDefault="00A414C6" w:rsidP="00C7681D">
                              <w:pPr>
                                <w:spacing w:line="280" w:lineRule="atLeast"/>
                                <w:rPr>
                                  <w:spacing w:val="6"/>
                                  <w:sz w:val="22"/>
                                  <w:szCs w:val="18"/>
                                </w:rPr>
                              </w:pPr>
                              <w:r w:rsidRPr="00C7681D">
                                <w:rPr>
                                  <w:rFonts w:hint="eastAsia"/>
                                  <w:spacing w:val="6"/>
                                  <w:sz w:val="22"/>
                                  <w:szCs w:val="18"/>
                                </w:rPr>
                                <w:t>海洋生物</w:t>
                              </w:r>
                              <w:r w:rsidR="00C7681D" w:rsidRPr="00C7681D">
                                <w:rPr>
                                  <w:rFonts w:hint="eastAsia"/>
                                  <w:spacing w:val="6"/>
                                  <w:sz w:val="22"/>
                                  <w:szCs w:val="18"/>
                                </w:rPr>
                                <w:t>量（</w:t>
                              </w:r>
                              <w:r w:rsidRPr="00C7681D">
                                <w:rPr>
                                  <w:rFonts w:hint="eastAsia"/>
                                  <w:spacing w:val="6"/>
                                  <w:sz w:val="22"/>
                                  <w:szCs w:val="18"/>
                                </w:rPr>
                                <w:t>科數</w:t>
                              </w:r>
                              <w:r w:rsidR="00C7681D" w:rsidRPr="00C7681D">
                                <w:rPr>
                                  <w:rFonts w:hint="eastAsia"/>
                                  <w:spacing w:val="6"/>
                                  <w:sz w:val="22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437EC" id="群組 579" o:spid="_x0000_s1302" style="position:absolute;left:0;text-align:left;margin-left:177.8pt;margin-top:29.2pt;width:281.95pt;height:229.3pt;z-index:251846656;mso-width-relative:margin;mso-height-relative:margin" coordorigin="222" coordsize="36622,29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">
                <o:lock v:ext="edit" aspectratio="t"/>
                <v:shape id="圖片 508" o:spid="_x0000_s1303" type="#_x0000_t75" style="position:absolute;left:4982;width:31284;height:24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">
                  <v:imagedata r:id="rId260" o:title="" croptop="239f" cropbottom="9496f" cropleft="8618f" cropright="4629f" grayscale="t"/>
                </v:shape>
                <v:shape id="Text Box 9" o:spid="_x0000_s1304" type="#_x0000_t202" style="position:absolute;left:16026;top:28001;width:5150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" stroked="f">
                  <v:textbox style="mso-fit-shape-to-text:t" inset="0,0,0,0">
                    <w:txbxContent>
                      <w:p w14:paraId="6E39F889" w14:textId="23E0D5F3" w:rsidR="006C4AE4" w:rsidRPr="00E0434A" w:rsidRDefault="006C4AE4" w:rsidP="00301DCA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 w:rsidRPr="00E0434A">
                          <w:rPr>
                            <w:sz w:val="22"/>
                          </w:rPr>
                          <w:t>圖</w:t>
                        </w:r>
                        <w:r w:rsidRPr="00E0434A">
                          <w:rPr>
                            <w:rFonts w:hint="eastAsia"/>
                            <w:sz w:val="22"/>
                          </w:rPr>
                          <w:t>1</w:t>
                        </w:r>
                        <w:r w:rsidR="00404E37">
                          <w:rPr>
                            <w:sz w:val="22"/>
                          </w:rPr>
                          <w:t>1</w:t>
                        </w:r>
                      </w:p>
                    </w:txbxContent>
                  </v:textbox>
                </v:shape>
                <v:shape id="Text Box 9" o:spid="_x0000_s1305" type="#_x0000_t202" style="position:absolute;left:13128;top:24066;width:5149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yyq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sEq&#10;DfPDmXAE5OYJAAD//wMAUEsBAi0AFAAGAAgAAAAhANvh9svuAAAAhQEAABMAAAAAAAAAAAAAAAAA&#10;AAAAAFtDb250ZW50X1R5cGVzXS54bWxQSwECLQAUAAYACAAAACEAWvQsW78AAAAVAQAACwAAAAAA&#10;AAAAAAAAAAAfAQAAX3JlbHMvLnJlbHNQSwECLQAUAAYACAAAACEAUQMsqsAAAADcAAAADwAAAAAA&#10;AAAAAAAAAAAHAgAAZHJzL2Rvd25yZXYueG1sUEsFBgAAAAADAAMAtwAAAPQCAAAAAA==&#10;" filled="f" stroked="f">
                  <v:textbox style="mso-fit-shape-to-text:t" inset="0,0,0,0">
                    <w:txbxContent>
                      <w:p w14:paraId="4110D3C3" w14:textId="29800A7C" w:rsidR="009B7006" w:rsidRPr="00E0434A" w:rsidRDefault="009B7006" w:rsidP="00301DCA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4</w:t>
                        </w:r>
                        <w:r>
                          <w:rPr>
                            <w:sz w:val="22"/>
                          </w:rPr>
                          <w:t>00</w:t>
                        </w:r>
                      </w:p>
                    </w:txbxContent>
                  </v:textbox>
                </v:shape>
                <v:shape id="Text Box 9" o:spid="_x0000_s1306" type="#_x0000_t202" style="position:absolute;left:23331;top:24066;width:5150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" filled="f" stroked="f">
                  <v:textbox style="mso-fit-shape-to-text:t" inset="0,0,0,0">
                    <w:txbxContent>
                      <w:p w14:paraId="7A05DD28" w14:textId="74414F2C" w:rsidR="009B7006" w:rsidRPr="00E0434A" w:rsidRDefault="009B7006" w:rsidP="00301DCA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200</w:t>
                        </w:r>
                      </w:p>
                    </w:txbxContent>
                  </v:textbox>
                </v:shape>
                <v:shape id="Text Box 9" o:spid="_x0000_s1307" type="#_x0000_t202" style="position:absolute;left:34655;top:24066;width:2190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" filled="f" stroked="f">
                  <v:textbox style="mso-fit-shape-to-text:t" inset="0,0,0,0">
                    <w:txbxContent>
                      <w:p w14:paraId="43D048A0" w14:textId="2C339945" w:rsidR="009B7006" w:rsidRPr="00E0434A" w:rsidRDefault="009B7006" w:rsidP="00301DCA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Text Box 9" o:spid="_x0000_s1308" type="#_x0000_t202" style="position:absolute;left:13789;top:25847;width:13769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" filled="f" stroked="f">
                  <v:textbox style="mso-fit-shape-to-text:t" inset="0,0,0,0">
                    <w:txbxContent>
                      <w:p w14:paraId="69DE67DC" w14:textId="7E4A8967" w:rsidR="009B7006" w:rsidRPr="00E0434A" w:rsidRDefault="004C3318" w:rsidP="00301DCA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時間</w:t>
                        </w:r>
                        <w:r w:rsidR="00C7681D">
                          <w:rPr>
                            <w:rFonts w:hint="eastAsia"/>
                            <w:sz w:val="22"/>
                          </w:rPr>
                          <w:t>（</w:t>
                        </w:r>
                        <w:r w:rsidR="009B7006">
                          <w:rPr>
                            <w:rFonts w:hint="eastAsia"/>
                            <w:sz w:val="22"/>
                          </w:rPr>
                          <w:t>百萬年</w:t>
                        </w:r>
                        <w:r>
                          <w:rPr>
                            <w:rFonts w:hint="eastAsia"/>
                            <w:sz w:val="22"/>
                          </w:rPr>
                          <w:t>前</w:t>
                        </w:r>
                        <w:r w:rsidR="00C7681D">
                          <w:rPr>
                            <w:rFonts w:hint="eastAsia"/>
                            <w:sz w:val="22"/>
                          </w:rPr>
                          <w:t>）</w:t>
                        </w:r>
                      </w:p>
                    </w:txbxContent>
                  </v:textbox>
                </v:shape>
                <v:shape id="Text Box 9" o:spid="_x0000_s1309" type="#_x0000_t202" style="position:absolute;left:2766;top:22667;width:3086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" filled="f" stroked="f">
                  <v:textbox style="mso-fit-shape-to-text:t" inset="0,0,0,0">
                    <w:txbxContent>
                      <w:p w14:paraId="6347E17D" w14:textId="724DC979" w:rsidR="009B7006" w:rsidRPr="00E0434A" w:rsidRDefault="009B7006" w:rsidP="00301DCA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Text Box 9" o:spid="_x0000_s1310" type="#_x0000_t202" style="position:absolute;left:2766;top:17903;width:3086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" filled="f" stroked="f">
                  <v:textbox style="mso-fit-shape-to-text:t" inset="0,0,0,0">
                    <w:txbxContent>
                      <w:p w14:paraId="0898EAF9" w14:textId="3B70D2A5" w:rsidR="009B7006" w:rsidRPr="00E0434A" w:rsidRDefault="009B7006" w:rsidP="00301DCA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200</w:t>
                        </w:r>
                      </w:p>
                    </w:txbxContent>
                  </v:textbox>
                </v:shape>
                <v:shape id="Text Box 9" o:spid="_x0000_s1311" type="#_x0000_t202" style="position:absolute;left:2766;top:13216;width:3086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" filled="f" stroked="f">
                  <v:textbox style="mso-fit-shape-to-text:t" inset="0,0,0,0">
                    <w:txbxContent>
                      <w:p w14:paraId="36EBB1CA" w14:textId="77777777" w:rsidR="009B7006" w:rsidRPr="00E0434A" w:rsidRDefault="009B7006" w:rsidP="00301DCA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4</w:t>
                        </w:r>
                        <w:r>
                          <w:rPr>
                            <w:sz w:val="22"/>
                          </w:rPr>
                          <w:t>00</w:t>
                        </w:r>
                      </w:p>
                    </w:txbxContent>
                  </v:textbox>
                </v:shape>
                <v:shape id="Text Box 9" o:spid="_x0000_s1312" type="#_x0000_t202" style="position:absolute;left:2766;top:8452;width:3086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" filled="f" stroked="f">
                  <v:textbox style="mso-fit-shape-to-text:t" inset="0,0,0,0">
                    <w:txbxContent>
                      <w:p w14:paraId="109049D3" w14:textId="43147C89" w:rsidR="009B7006" w:rsidRPr="00E0434A" w:rsidRDefault="009B7006" w:rsidP="00301DCA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600</w:t>
                        </w:r>
                      </w:p>
                    </w:txbxContent>
                  </v:textbox>
                </v:shape>
                <v:shape id="Text Box 9" o:spid="_x0000_s1313" type="#_x0000_t202" style="position:absolute;left:2766;top:3765;width:3086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SCs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sEq&#10;DWvDmXAE5OYJAAD//wMAUEsBAi0AFAAGAAgAAAAhANvh9svuAAAAhQEAABMAAAAAAAAAAAAAAAAA&#10;AAAAAFtDb250ZW50X1R5cGVzXS54bWxQSwECLQAUAAYACAAAACEAWvQsW78AAAAVAQAACwAAAAAA&#10;AAAAAAAAAAAfAQAAX3JlbHMvLnJlbHNQSwECLQAUAAYACAAAACEAr3UgrMAAAADcAAAADwAAAAAA&#10;AAAAAAAAAAAHAgAAZHJzL2Rvd25yZXYueG1sUEsFBgAAAAADAAMAtwAAAPQCAAAAAA==&#10;" filled="f" stroked="f">
                  <v:textbox style="mso-fit-shape-to-text:t" inset="0,0,0,0">
                    <w:txbxContent>
                      <w:p w14:paraId="7903899B" w14:textId="40DF44AF" w:rsidR="009B7006" w:rsidRPr="00E0434A" w:rsidRDefault="009B7006" w:rsidP="00301DCA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800</w:t>
                        </w:r>
                      </w:p>
                    </w:txbxContent>
                  </v:textbox>
                </v:shape>
                <v:shape id="Text Box 9" o:spid="_x0000_s1314" type="#_x0000_t202" style="position:absolute;left:7222;top:614;width:1705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" filled="f" stroked="f">
                  <v:textbox style="mso-fit-shape-to-text:t" inset="0,0,0,0">
                    <w:txbxContent>
                      <w:p w14:paraId="1054399B" w14:textId="77777777" w:rsidR="009B7006" w:rsidRPr="00465993" w:rsidRDefault="009B7006" w:rsidP="009B7006">
                        <w:pPr>
                          <w:snapToGrid w:val="0"/>
                          <w:spacing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65993">
                          <w:rPr>
                            <w:rFonts w:hint="eastAsia"/>
                            <w:sz w:val="18"/>
                            <w:szCs w:val="18"/>
                          </w:rPr>
                          <w:t>寒</w:t>
                        </w:r>
                      </w:p>
                      <w:p w14:paraId="31060D6C" w14:textId="0A32BAD7" w:rsidR="009B7006" w:rsidRPr="00465993" w:rsidRDefault="009B7006" w:rsidP="009B7006">
                        <w:pPr>
                          <w:snapToGrid w:val="0"/>
                          <w:spacing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65993">
                          <w:rPr>
                            <w:rFonts w:hint="eastAsia"/>
                            <w:sz w:val="18"/>
                            <w:szCs w:val="18"/>
                          </w:rPr>
                          <w:t>武</w:t>
                        </w:r>
                      </w:p>
                      <w:p w14:paraId="5736812D" w14:textId="0C2352CC" w:rsidR="009B7006" w:rsidRPr="00465993" w:rsidRDefault="009B7006" w:rsidP="009B7006">
                        <w:pPr>
                          <w:snapToGrid w:val="0"/>
                          <w:spacing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65993">
                          <w:rPr>
                            <w:rFonts w:hint="eastAsia"/>
                            <w:sz w:val="18"/>
                            <w:szCs w:val="18"/>
                          </w:rPr>
                          <w:t>紀</w:t>
                        </w:r>
                      </w:p>
                    </w:txbxContent>
                  </v:textbox>
                </v:shape>
                <v:shape id="Text Box 9" o:spid="_x0000_s1315" type="#_x0000_t202" style="position:absolute;left:14983;top:18364;width:663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" filled="f" stroked="f">
                  <v:textbox style="mso-fit-shape-to-text:t" inset="0,0,0,0">
                    <w:txbxContent>
                      <w:p w14:paraId="5ED213D1" w14:textId="4D508660" w:rsidR="009B7006" w:rsidRPr="00465993" w:rsidRDefault="009B7006" w:rsidP="00301DCA">
                        <w:pPr>
                          <w:spacing w:line="240" w:lineRule="atLeast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465993"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</w:rPr>
                          <w:t>古生動物相</w:t>
                        </w:r>
                      </w:p>
                    </w:txbxContent>
                  </v:textbox>
                </v:shape>
                <v:shape id="Text Box 9" o:spid="_x0000_s1316" type="#_x0000_t202" style="position:absolute;left:28354;top:15521;width:631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" filled="f" stroked="f">
                  <v:textbox style="mso-fit-shape-to-text:t" inset="0,0,0,0">
                    <w:txbxContent>
                      <w:p w14:paraId="0C72F351" w14:textId="3E4A3D7F" w:rsidR="009B7006" w:rsidRPr="00465993" w:rsidRDefault="009B7006" w:rsidP="00301DCA">
                        <w:pPr>
                          <w:spacing w:line="240" w:lineRule="atLeast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465993"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</w:rPr>
                          <w:t>現代動物相</w:t>
                        </w:r>
                      </w:p>
                    </w:txbxContent>
                  </v:textbox>
                </v:shape>
                <v:shape id="Text Box 9" o:spid="_x0000_s1317" type="#_x0000_t202" style="position:absolute;left:10910;top:614;width:1705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" filled="f" stroked="f">
                  <v:textbox style="mso-fit-shape-to-text:t" inset="0,0,0,0">
                    <w:txbxContent>
                      <w:p w14:paraId="390AAE17" w14:textId="0F885164" w:rsidR="009B7006" w:rsidRPr="00465993" w:rsidRDefault="00A414C6" w:rsidP="009B7006">
                        <w:pPr>
                          <w:snapToGrid w:val="0"/>
                          <w:spacing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65993">
                          <w:rPr>
                            <w:rFonts w:hint="eastAsia"/>
                            <w:sz w:val="18"/>
                            <w:szCs w:val="18"/>
                          </w:rPr>
                          <w:t>奧陶</w:t>
                        </w:r>
                      </w:p>
                      <w:p w14:paraId="69C56FC3" w14:textId="77777777" w:rsidR="009B7006" w:rsidRPr="00465993" w:rsidRDefault="009B7006" w:rsidP="009B7006">
                        <w:pPr>
                          <w:snapToGrid w:val="0"/>
                          <w:spacing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65993">
                          <w:rPr>
                            <w:rFonts w:hint="eastAsia"/>
                            <w:sz w:val="18"/>
                            <w:szCs w:val="18"/>
                          </w:rPr>
                          <w:t>紀</w:t>
                        </w:r>
                      </w:p>
                    </w:txbxContent>
                  </v:textbox>
                </v:shape>
                <v:shape id="Text Box 9" o:spid="_x0000_s1318" type="#_x0000_t202" style="position:absolute;left:13216;top:614;width:1705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" filled="f" stroked="f">
                  <v:textbox style="mso-fit-shape-to-text:t" inset="0,0,0,0">
                    <w:txbxContent>
                      <w:p w14:paraId="52DA4551" w14:textId="03E8489E" w:rsidR="009B7006" w:rsidRPr="00465993" w:rsidRDefault="00A414C6" w:rsidP="009B7006">
                        <w:pPr>
                          <w:snapToGrid w:val="0"/>
                          <w:spacing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65993">
                          <w:rPr>
                            <w:rFonts w:hint="eastAsia"/>
                            <w:sz w:val="18"/>
                            <w:szCs w:val="18"/>
                          </w:rPr>
                          <w:t>志留</w:t>
                        </w:r>
                      </w:p>
                      <w:p w14:paraId="1AA20C05" w14:textId="77777777" w:rsidR="009B7006" w:rsidRPr="00465993" w:rsidRDefault="009B7006" w:rsidP="009B7006">
                        <w:pPr>
                          <w:snapToGrid w:val="0"/>
                          <w:spacing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65993">
                          <w:rPr>
                            <w:rFonts w:hint="eastAsia"/>
                            <w:sz w:val="18"/>
                            <w:szCs w:val="18"/>
                          </w:rPr>
                          <w:t>紀</w:t>
                        </w:r>
                      </w:p>
                    </w:txbxContent>
                  </v:textbox>
                </v:shape>
                <v:shape id="Text Box 9" o:spid="_x0000_s1319" type="#_x0000_t202" style="position:absolute;left:15520;top:614;width:1699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" filled="f" stroked="f">
                  <v:textbox style="mso-fit-shape-to-text:t" inset="0,0,0,0">
                    <w:txbxContent>
                      <w:p w14:paraId="360737DB" w14:textId="3D7FC2EC" w:rsidR="009B7006" w:rsidRPr="00465993" w:rsidRDefault="00A414C6" w:rsidP="009B7006">
                        <w:pPr>
                          <w:snapToGrid w:val="0"/>
                          <w:spacing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65993">
                          <w:rPr>
                            <w:rFonts w:hint="eastAsia"/>
                            <w:sz w:val="18"/>
                            <w:szCs w:val="18"/>
                          </w:rPr>
                          <w:t>泥盆</w:t>
                        </w:r>
                      </w:p>
                      <w:p w14:paraId="4DF6A5CC" w14:textId="77777777" w:rsidR="009B7006" w:rsidRPr="00465993" w:rsidRDefault="009B7006" w:rsidP="009B7006">
                        <w:pPr>
                          <w:snapToGrid w:val="0"/>
                          <w:spacing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65993">
                          <w:rPr>
                            <w:rFonts w:hint="eastAsia"/>
                            <w:sz w:val="18"/>
                            <w:szCs w:val="18"/>
                          </w:rPr>
                          <w:t>紀</w:t>
                        </w:r>
                      </w:p>
                    </w:txbxContent>
                  </v:textbox>
                </v:shape>
                <v:shape id="Text Box 9" o:spid="_x0000_s1320" type="#_x0000_t202" style="position:absolute;left:18748;top:614;width:1704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" filled="f" stroked="f">
                  <v:textbox style="mso-fit-shape-to-text:t" inset="0,0,0,0">
                    <w:txbxContent>
                      <w:p w14:paraId="3F73C586" w14:textId="1A38E522" w:rsidR="009B7006" w:rsidRPr="00465993" w:rsidRDefault="00A414C6" w:rsidP="009B7006">
                        <w:pPr>
                          <w:snapToGrid w:val="0"/>
                          <w:spacing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65993">
                          <w:rPr>
                            <w:rFonts w:hint="eastAsia"/>
                            <w:sz w:val="18"/>
                            <w:szCs w:val="18"/>
                          </w:rPr>
                          <w:t>石炭</w:t>
                        </w:r>
                      </w:p>
                      <w:p w14:paraId="576D81D7" w14:textId="77777777" w:rsidR="009B7006" w:rsidRPr="00465993" w:rsidRDefault="009B7006" w:rsidP="009B7006">
                        <w:pPr>
                          <w:snapToGrid w:val="0"/>
                          <w:spacing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65993">
                          <w:rPr>
                            <w:rFonts w:hint="eastAsia"/>
                            <w:sz w:val="18"/>
                            <w:szCs w:val="18"/>
                          </w:rPr>
                          <w:t>紀</w:t>
                        </w:r>
                      </w:p>
                    </w:txbxContent>
                  </v:textbox>
                </v:shape>
                <v:shape id="Text Box 9" o:spid="_x0000_s1321" type="#_x0000_t202" style="position:absolute;left:21975;top:614;width:1705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" filled="f" stroked="f">
                  <v:textbox style="mso-fit-shape-to-text:t" inset="0,0,0,0">
                    <w:txbxContent>
                      <w:p w14:paraId="43B55729" w14:textId="1AB0D25D" w:rsidR="009B7006" w:rsidRPr="00465993" w:rsidRDefault="00A414C6" w:rsidP="009B7006">
                        <w:pPr>
                          <w:snapToGrid w:val="0"/>
                          <w:spacing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65993">
                          <w:rPr>
                            <w:rFonts w:hint="eastAsia"/>
                            <w:sz w:val="18"/>
                            <w:szCs w:val="18"/>
                          </w:rPr>
                          <w:t>二疊</w:t>
                        </w:r>
                      </w:p>
                      <w:p w14:paraId="1EDD9517" w14:textId="77777777" w:rsidR="009B7006" w:rsidRPr="009B7006" w:rsidRDefault="009B7006" w:rsidP="009B7006">
                        <w:pPr>
                          <w:snapToGrid w:val="0"/>
                          <w:spacing w:line="180" w:lineRule="exact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465993">
                          <w:rPr>
                            <w:rFonts w:hint="eastAsia"/>
                            <w:sz w:val="18"/>
                            <w:szCs w:val="18"/>
                          </w:rPr>
                          <w:t>紀</w:t>
                        </w:r>
                      </w:p>
                    </w:txbxContent>
                  </v:textbox>
                </v:shape>
                <v:shape id="Text Box 9" o:spid="_x0000_s1322" type="#_x0000_t202" style="position:absolute;left:24280;top:614;width:1698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" filled="f" stroked="f">
                  <v:textbox style="mso-fit-shape-to-text:t" inset="0,0,0,0">
                    <w:txbxContent>
                      <w:p w14:paraId="799D443D" w14:textId="51C59F2D" w:rsidR="009B7006" w:rsidRPr="00465993" w:rsidRDefault="00A414C6" w:rsidP="009B7006">
                        <w:pPr>
                          <w:snapToGrid w:val="0"/>
                          <w:spacing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65993">
                          <w:rPr>
                            <w:rFonts w:hint="eastAsia"/>
                            <w:sz w:val="18"/>
                            <w:szCs w:val="18"/>
                          </w:rPr>
                          <w:t>三疊</w:t>
                        </w:r>
                      </w:p>
                      <w:p w14:paraId="214FD571" w14:textId="77777777" w:rsidR="009B7006" w:rsidRPr="00465993" w:rsidRDefault="009B7006" w:rsidP="009B7006">
                        <w:pPr>
                          <w:snapToGrid w:val="0"/>
                          <w:spacing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65993">
                          <w:rPr>
                            <w:rFonts w:hint="eastAsia"/>
                            <w:sz w:val="18"/>
                            <w:szCs w:val="18"/>
                          </w:rPr>
                          <w:t>紀</w:t>
                        </w:r>
                      </w:p>
                    </w:txbxContent>
                  </v:textbox>
                </v:shape>
                <v:shape id="Text Box 9" o:spid="_x0000_s1323" type="#_x0000_t202" style="position:absolute;left:26585;top:614;width:1706;height:3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" filled="f" stroked="f">
                  <v:textbox style="mso-fit-shape-to-text:t" inset="0,0,0,0">
                    <w:txbxContent>
                      <w:p w14:paraId="3C0FA9EC" w14:textId="6DC4BACC" w:rsidR="009B7006" w:rsidRPr="00465993" w:rsidRDefault="00A414C6" w:rsidP="009B7006">
                        <w:pPr>
                          <w:snapToGrid w:val="0"/>
                          <w:spacing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65993">
                          <w:rPr>
                            <w:rFonts w:hint="eastAsia"/>
                            <w:sz w:val="18"/>
                            <w:szCs w:val="18"/>
                          </w:rPr>
                          <w:t>侏</w:t>
                        </w:r>
                        <w:r w:rsidR="00C7681D">
                          <w:rPr>
                            <w:rFonts w:hint="eastAsia"/>
                            <w:sz w:val="18"/>
                            <w:szCs w:val="18"/>
                          </w:rPr>
                          <w:t>羅</w:t>
                        </w:r>
                      </w:p>
                      <w:p w14:paraId="3FF694A2" w14:textId="77777777" w:rsidR="009B7006" w:rsidRPr="009B7006" w:rsidRDefault="009B7006" w:rsidP="009B7006">
                        <w:pPr>
                          <w:snapToGrid w:val="0"/>
                          <w:spacing w:line="180" w:lineRule="exact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465993">
                          <w:rPr>
                            <w:rFonts w:hint="eastAsia"/>
                            <w:sz w:val="18"/>
                            <w:szCs w:val="18"/>
                          </w:rPr>
                          <w:t>紀</w:t>
                        </w:r>
                      </w:p>
                    </w:txbxContent>
                  </v:textbox>
                </v:shape>
                <v:shape id="Text Box 9" o:spid="_x0000_s1324" type="#_x0000_t202" style="position:absolute;left:29812;top:614;width:1705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" filled="f" stroked="f">
                  <v:textbox style="mso-fit-shape-to-text:t" inset="0,0,0,0">
                    <w:txbxContent>
                      <w:p w14:paraId="36E688A9" w14:textId="098E51A1" w:rsidR="009B7006" w:rsidRPr="00465993" w:rsidRDefault="00A414C6" w:rsidP="009B7006">
                        <w:pPr>
                          <w:snapToGrid w:val="0"/>
                          <w:spacing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65993">
                          <w:rPr>
                            <w:rFonts w:hint="eastAsia"/>
                            <w:sz w:val="18"/>
                            <w:szCs w:val="18"/>
                          </w:rPr>
                          <w:t>白堊</w:t>
                        </w:r>
                      </w:p>
                      <w:p w14:paraId="45159F80" w14:textId="77777777" w:rsidR="009B7006" w:rsidRPr="00465993" w:rsidRDefault="009B7006" w:rsidP="009B7006">
                        <w:pPr>
                          <w:snapToGrid w:val="0"/>
                          <w:spacing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65993">
                          <w:rPr>
                            <w:rFonts w:hint="eastAsia"/>
                            <w:sz w:val="18"/>
                            <w:szCs w:val="18"/>
                          </w:rPr>
                          <w:t>紀</w:t>
                        </w:r>
                      </w:p>
                    </w:txbxContent>
                  </v:textbox>
                </v:shape>
                <v:shape id="Text Box 9" o:spid="_x0000_s1325" type="#_x0000_t202" style="position:absolute;left:33270;top:614;width:1698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" filled="f" stroked="f">
                  <v:textbox style="mso-fit-shape-to-text:t" inset="0,0,0,0">
                    <w:txbxContent>
                      <w:p w14:paraId="0D41B3CE" w14:textId="3E1DEFF0" w:rsidR="009B7006" w:rsidRPr="00465993" w:rsidRDefault="00A414C6" w:rsidP="009B7006">
                        <w:pPr>
                          <w:snapToGrid w:val="0"/>
                          <w:spacing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65993">
                          <w:rPr>
                            <w:rFonts w:hint="eastAsia"/>
                            <w:sz w:val="18"/>
                            <w:szCs w:val="18"/>
                          </w:rPr>
                          <w:t>新生代</w:t>
                        </w:r>
                      </w:p>
                    </w:txbxContent>
                  </v:textbox>
                </v:shape>
                <v:shape id="Text Box 9" o:spid="_x0000_s1326" type="#_x0000_t202" style="position:absolute;left:7146;top:21745;width:662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" filled="f" stroked="f">
                  <v:textbox style="mso-fit-shape-to-text:t" inset="0,0,0,0">
                    <w:txbxContent>
                      <w:p w14:paraId="6A7EDDFE" w14:textId="22F38BBD" w:rsidR="00A414C6" w:rsidRPr="00465993" w:rsidRDefault="00A414C6" w:rsidP="00301DCA">
                        <w:pPr>
                          <w:spacing w:line="240" w:lineRule="atLeast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465993"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</w:rPr>
                          <w:t>寒武動物相</w:t>
                        </w:r>
                      </w:p>
                    </w:txbxContent>
                  </v:textbox>
                </v:shape>
                <v:shape id="_x0000_s1327" type="#_x0000_t202" style="position:absolute;left:222;top:5371;width:2328;height:15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" filled="f" stroked="f">
                  <v:textbox style="layout-flow:vertical-ideographic" inset="0,0,0,0">
                    <w:txbxContent>
                      <w:p w14:paraId="4E57F8DF" w14:textId="259E5535" w:rsidR="00A414C6" w:rsidRPr="00C7681D" w:rsidRDefault="00A414C6" w:rsidP="00C7681D">
                        <w:pPr>
                          <w:spacing w:line="280" w:lineRule="atLeast"/>
                          <w:rPr>
                            <w:spacing w:val="6"/>
                            <w:sz w:val="22"/>
                            <w:szCs w:val="18"/>
                          </w:rPr>
                        </w:pPr>
                        <w:r w:rsidRPr="00C7681D">
                          <w:rPr>
                            <w:rFonts w:hint="eastAsia"/>
                            <w:spacing w:val="6"/>
                            <w:sz w:val="22"/>
                            <w:szCs w:val="18"/>
                          </w:rPr>
                          <w:t>海洋生物</w:t>
                        </w:r>
                        <w:r w:rsidR="00C7681D" w:rsidRPr="00C7681D">
                          <w:rPr>
                            <w:rFonts w:hint="eastAsia"/>
                            <w:spacing w:val="6"/>
                            <w:sz w:val="22"/>
                            <w:szCs w:val="18"/>
                          </w:rPr>
                          <w:t>量（</w:t>
                        </w:r>
                        <w:r w:rsidRPr="00C7681D">
                          <w:rPr>
                            <w:rFonts w:hint="eastAsia"/>
                            <w:spacing w:val="6"/>
                            <w:sz w:val="22"/>
                            <w:szCs w:val="18"/>
                          </w:rPr>
                          <w:t>科數</w:t>
                        </w:r>
                        <w:r w:rsidR="00C7681D" w:rsidRPr="00C7681D">
                          <w:rPr>
                            <w:rFonts w:hint="eastAsia"/>
                            <w:spacing w:val="6"/>
                            <w:sz w:val="22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C4AE4" w:rsidRPr="0078745C">
        <w:rPr>
          <w:spacing w:val="20"/>
        </w:rPr>
        <w:t>34.</w:t>
      </w:r>
      <w:r w:rsidR="007022C4" w:rsidRPr="0078745C">
        <w:rPr>
          <w:spacing w:val="20"/>
        </w:rPr>
        <w:tab/>
      </w:r>
      <w:r w:rsidR="006C4AE4" w:rsidRPr="0078745C">
        <w:rPr>
          <w:spacing w:val="20"/>
        </w:rPr>
        <w:t>古生物學家舍科斯基</w:t>
      </w:r>
      <w:r w:rsidR="007022C4" w:rsidRPr="0078745C">
        <w:rPr>
          <w:rFonts w:hint="eastAsia"/>
          <w:spacing w:val="20"/>
        </w:rPr>
        <w:t>（</w:t>
      </w:r>
      <w:proofErr w:type="spellStart"/>
      <w:r w:rsidR="006C4AE4" w:rsidRPr="0078745C">
        <w:rPr>
          <w:spacing w:val="20"/>
        </w:rPr>
        <w:t>Sepkoski</w:t>
      </w:r>
      <w:proofErr w:type="spellEnd"/>
      <w:r w:rsidR="007022C4" w:rsidRPr="0078745C">
        <w:rPr>
          <w:rFonts w:hint="eastAsia"/>
          <w:spacing w:val="20"/>
        </w:rPr>
        <w:t>）</w:t>
      </w:r>
      <w:r w:rsidR="006C4AE4" w:rsidRPr="0078745C">
        <w:rPr>
          <w:rFonts w:hint="eastAsia"/>
          <w:spacing w:val="20"/>
        </w:rPr>
        <w:t>教授將</w:t>
      </w:r>
      <w:r w:rsidR="006C4AE4" w:rsidRPr="0078745C">
        <w:rPr>
          <w:spacing w:val="20"/>
        </w:rPr>
        <w:t>海洋生物</w:t>
      </w:r>
      <w:r w:rsidR="006C4AE4" w:rsidRPr="0078745C">
        <w:rPr>
          <w:rFonts w:hint="eastAsia"/>
          <w:spacing w:val="20"/>
        </w:rPr>
        <w:t>化石多樣性</w:t>
      </w:r>
      <w:r w:rsidR="006C4AE4" w:rsidRPr="0078745C">
        <w:rPr>
          <w:spacing w:val="20"/>
        </w:rPr>
        <w:t>歸納</w:t>
      </w:r>
      <w:r w:rsidR="006C4AE4" w:rsidRPr="0078745C">
        <w:rPr>
          <w:rFonts w:hint="eastAsia"/>
          <w:spacing w:val="20"/>
        </w:rPr>
        <w:t>為三個動物相。以科為單位，他列舉</w:t>
      </w:r>
      <w:r w:rsidR="006C4AE4" w:rsidRPr="0078745C">
        <w:rPr>
          <w:spacing w:val="20"/>
        </w:rPr>
        <w:t>了地球</w:t>
      </w:r>
      <w:r w:rsidR="006C4AE4" w:rsidRPr="00CA6E60">
        <w:rPr>
          <w:spacing w:val="32"/>
        </w:rPr>
        <w:t>生命史上的五次大滅絕</w:t>
      </w:r>
      <w:r w:rsidR="006C4AE4" w:rsidRPr="0078745C">
        <w:rPr>
          <w:spacing w:val="20"/>
        </w:rPr>
        <w:t>如圖</w:t>
      </w:r>
      <w:r w:rsidR="006C4AE4" w:rsidRPr="0078745C">
        <w:rPr>
          <w:rFonts w:hint="eastAsia"/>
          <w:spacing w:val="20"/>
        </w:rPr>
        <w:t>1</w:t>
      </w:r>
      <w:r w:rsidR="00404E37">
        <w:rPr>
          <w:rFonts w:hint="eastAsia"/>
          <w:spacing w:val="20"/>
        </w:rPr>
        <w:t>1</w:t>
      </w:r>
      <w:r w:rsidR="006C4AE4" w:rsidRPr="0078745C">
        <w:rPr>
          <w:rFonts w:hint="eastAsia"/>
          <w:spacing w:val="20"/>
        </w:rPr>
        <w:t>之數字</w:t>
      </w:r>
      <w:r w:rsidR="006C4AE4" w:rsidRPr="0078745C">
        <w:rPr>
          <w:spacing w:val="20"/>
        </w:rPr>
        <w:t>1</w:t>
      </w:r>
      <w:r w:rsidR="007022C4" w:rsidRPr="0078745C">
        <w:rPr>
          <w:rFonts w:hint="eastAsia"/>
          <w:spacing w:val="20"/>
        </w:rPr>
        <w:t>～</w:t>
      </w:r>
      <w:r w:rsidR="006C4AE4" w:rsidRPr="0078745C">
        <w:rPr>
          <w:spacing w:val="20"/>
        </w:rPr>
        <w:t>5</w:t>
      </w:r>
      <w:r w:rsidR="006C4AE4" w:rsidRPr="0078745C">
        <w:rPr>
          <w:spacing w:val="20"/>
        </w:rPr>
        <w:t>所示。</w:t>
      </w:r>
      <w:r w:rsidR="006C4AE4" w:rsidRPr="00C101AA">
        <w:t>依其歸納及後來的科學發展，</w:t>
      </w:r>
      <w:r w:rsidR="006C4AE4" w:rsidRPr="00CA6E60">
        <w:rPr>
          <w:spacing w:val="20"/>
        </w:rPr>
        <w:t>下列敘述</w:t>
      </w:r>
      <w:r w:rsidR="006C4AE4" w:rsidRPr="00CA6E60">
        <w:rPr>
          <w:rFonts w:hint="eastAsia"/>
          <w:spacing w:val="20"/>
        </w:rPr>
        <w:t>何者</w:t>
      </w:r>
      <w:r w:rsidR="006C4AE4" w:rsidRPr="00CA6E60">
        <w:rPr>
          <w:spacing w:val="20"/>
        </w:rPr>
        <w:t>正確</w:t>
      </w:r>
      <w:r w:rsidR="006C4AE4" w:rsidRPr="00CA6E60">
        <w:rPr>
          <w:rFonts w:hint="eastAsia"/>
          <w:spacing w:val="20"/>
        </w:rPr>
        <w:t>？</w:t>
      </w:r>
    </w:p>
    <w:p w14:paraId="03C0FABF" w14:textId="20AD8169" w:rsidR="006C4AE4" w:rsidRPr="00CA6E60" w:rsidRDefault="006C4AE4" w:rsidP="001763D9">
      <w:pPr>
        <w:pStyle w:val="TIT1"/>
        <w:spacing w:beforeLines="0" w:before="0" w:line="350" w:lineRule="atLeast"/>
        <w:ind w:leftChars="165" w:left="747" w:hangingChars="135" w:hanging="351"/>
        <w:rPr>
          <w:color w:val="000000" w:themeColor="text1"/>
          <w:spacing w:val="20"/>
        </w:rPr>
      </w:pPr>
      <w:r w:rsidRPr="00CA6E60">
        <w:rPr>
          <w:color w:val="000000" w:themeColor="text1"/>
          <w:spacing w:val="20"/>
        </w:rPr>
        <w:t>(A)</w:t>
      </w:r>
      <w:r w:rsidRPr="00CA6E60">
        <w:rPr>
          <w:color w:val="000000" w:themeColor="text1"/>
          <w:spacing w:val="30"/>
        </w:rPr>
        <w:t>寒武紀大爆</w:t>
      </w:r>
      <w:r w:rsidRPr="00CA6E60">
        <w:rPr>
          <w:rFonts w:hint="eastAsia"/>
          <w:color w:val="000000" w:themeColor="text1"/>
          <w:spacing w:val="30"/>
        </w:rPr>
        <w:t>發</w:t>
      </w:r>
      <w:r w:rsidRPr="00CA6E60">
        <w:rPr>
          <w:color w:val="000000" w:themeColor="text1"/>
          <w:spacing w:val="30"/>
        </w:rPr>
        <w:t>之後，</w:t>
      </w:r>
      <w:r w:rsidRPr="00CA6E60">
        <w:rPr>
          <w:color w:val="000000" w:themeColor="text1"/>
          <w:spacing w:val="20"/>
        </w:rPr>
        <w:t>奧陶紀加速形成了古生動物相</w:t>
      </w:r>
    </w:p>
    <w:p w14:paraId="1D60132F" w14:textId="3735C9C1" w:rsidR="006C4AE4" w:rsidRPr="00CA6E60" w:rsidRDefault="006C4AE4" w:rsidP="001763D9">
      <w:pPr>
        <w:pStyle w:val="TIT1"/>
        <w:spacing w:beforeLines="0" w:before="0" w:line="350" w:lineRule="atLeast"/>
        <w:ind w:leftChars="165" w:left="747" w:hangingChars="135" w:hanging="351"/>
        <w:rPr>
          <w:color w:val="000000" w:themeColor="text1"/>
          <w:spacing w:val="20"/>
        </w:rPr>
      </w:pPr>
      <w:r w:rsidRPr="00CA6E60">
        <w:rPr>
          <w:color w:val="000000" w:themeColor="text1"/>
          <w:spacing w:val="20"/>
        </w:rPr>
        <w:t>(B)</w:t>
      </w:r>
      <w:r w:rsidRPr="00CA6E60">
        <w:rPr>
          <w:color w:val="000000" w:themeColor="text1"/>
          <w:spacing w:val="30"/>
        </w:rPr>
        <w:t>第</w:t>
      </w:r>
      <w:r w:rsidRPr="00CA6E60">
        <w:rPr>
          <w:color w:val="000000" w:themeColor="text1"/>
          <w:spacing w:val="30"/>
        </w:rPr>
        <w:t>1</w:t>
      </w:r>
      <w:r w:rsidRPr="00CA6E60">
        <w:rPr>
          <w:color w:val="000000" w:themeColor="text1"/>
          <w:spacing w:val="30"/>
        </w:rPr>
        <w:t>次大滅絕之後，古生代的</w:t>
      </w:r>
      <w:r w:rsidRPr="00CA6E60">
        <w:rPr>
          <w:rFonts w:hint="eastAsia"/>
          <w:color w:val="000000" w:themeColor="text1"/>
          <w:spacing w:val="30"/>
        </w:rPr>
        <w:t>海洋</w:t>
      </w:r>
      <w:r w:rsidRPr="00CA6E60">
        <w:rPr>
          <w:color w:val="000000" w:themeColor="text1"/>
          <w:spacing w:val="30"/>
        </w:rPr>
        <w:t>生物科幾乎</w:t>
      </w:r>
      <w:r w:rsidRPr="00CA6E60">
        <w:rPr>
          <w:color w:val="000000" w:themeColor="text1"/>
          <w:spacing w:val="20"/>
        </w:rPr>
        <w:t>消失殆盡</w:t>
      </w:r>
    </w:p>
    <w:p w14:paraId="09CCA27B" w14:textId="29436E06" w:rsidR="006C4AE4" w:rsidRPr="00CA6E60" w:rsidRDefault="006C4AE4" w:rsidP="001763D9">
      <w:pPr>
        <w:pStyle w:val="TIT1"/>
        <w:spacing w:beforeLines="0" w:before="0" w:line="350" w:lineRule="atLeast"/>
        <w:ind w:leftChars="165" w:left="747" w:hangingChars="135" w:hanging="351"/>
        <w:rPr>
          <w:color w:val="000000" w:themeColor="text1"/>
          <w:spacing w:val="20"/>
        </w:rPr>
      </w:pPr>
      <w:r w:rsidRPr="00CA6E60">
        <w:rPr>
          <w:color w:val="000000" w:themeColor="text1"/>
          <w:spacing w:val="20"/>
        </w:rPr>
        <w:t>(C)</w:t>
      </w:r>
      <w:r w:rsidRPr="00CA6E60">
        <w:rPr>
          <w:color w:val="000000" w:themeColor="text1"/>
          <w:spacing w:val="30"/>
        </w:rPr>
        <w:t>第</w:t>
      </w:r>
      <w:r w:rsidRPr="00CA6E60">
        <w:rPr>
          <w:color w:val="000000" w:themeColor="text1"/>
          <w:spacing w:val="30"/>
        </w:rPr>
        <w:t>3</w:t>
      </w:r>
      <w:r w:rsidRPr="00CA6E60">
        <w:rPr>
          <w:color w:val="000000" w:themeColor="text1"/>
          <w:spacing w:val="30"/>
        </w:rPr>
        <w:t>次大滅絕之後，</w:t>
      </w:r>
      <w:r w:rsidRPr="00CA6E60">
        <w:rPr>
          <w:color w:val="000000" w:themeColor="text1"/>
          <w:spacing w:val="20"/>
        </w:rPr>
        <w:t>中生代的物種不再出</w:t>
      </w:r>
      <w:r w:rsidRPr="00CA6E60">
        <w:rPr>
          <w:rFonts w:hint="eastAsia"/>
          <w:color w:val="000000" w:themeColor="text1"/>
          <w:spacing w:val="20"/>
        </w:rPr>
        <w:t>現於</w:t>
      </w:r>
      <w:r w:rsidRPr="00CA6E60">
        <w:rPr>
          <w:color w:val="000000" w:themeColor="text1"/>
          <w:spacing w:val="20"/>
        </w:rPr>
        <w:t>新生代</w:t>
      </w:r>
    </w:p>
    <w:p w14:paraId="0A820933" w14:textId="7856104A" w:rsidR="006C4AE4" w:rsidRPr="00430794" w:rsidRDefault="006C4AE4" w:rsidP="001763D9">
      <w:pPr>
        <w:pStyle w:val="TIT1"/>
        <w:spacing w:beforeLines="0" w:before="0" w:line="350" w:lineRule="atLeast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(D)</w:t>
      </w:r>
      <w:r w:rsidRPr="00430794">
        <w:rPr>
          <w:color w:val="000000" w:themeColor="text1"/>
          <w:spacing w:val="20"/>
        </w:rPr>
        <w:t>侏羅紀將結束之時，</w:t>
      </w:r>
      <w:proofErr w:type="gramStart"/>
      <w:r w:rsidRPr="00430794">
        <w:rPr>
          <w:color w:val="000000" w:themeColor="text1"/>
          <w:spacing w:val="20"/>
        </w:rPr>
        <w:t>恐龍類群的</w:t>
      </w:r>
      <w:proofErr w:type="gramEnd"/>
      <w:r w:rsidRPr="00430794">
        <w:rPr>
          <w:color w:val="000000" w:themeColor="text1"/>
          <w:spacing w:val="20"/>
        </w:rPr>
        <w:t>物種大量從地球消失</w:t>
      </w:r>
    </w:p>
    <w:p w14:paraId="39A7AC10" w14:textId="7B9A28F1" w:rsidR="006C4AE4" w:rsidRPr="00430794" w:rsidRDefault="006C4AE4" w:rsidP="001763D9">
      <w:pPr>
        <w:pStyle w:val="TIT1"/>
        <w:spacing w:beforeLines="0" w:before="0" w:line="350" w:lineRule="atLeast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(E)</w:t>
      </w:r>
      <w:r w:rsidRPr="00430794">
        <w:rPr>
          <w:color w:val="000000" w:themeColor="text1"/>
          <w:spacing w:val="20"/>
        </w:rPr>
        <w:t>地球生命史上生物多樣性的高低</w:t>
      </w:r>
      <w:r w:rsidRPr="00430794">
        <w:rPr>
          <w:rFonts w:hint="eastAsia"/>
          <w:color w:val="000000" w:themeColor="text1"/>
          <w:spacing w:val="20"/>
        </w:rPr>
        <w:t>，僅由</w:t>
      </w:r>
      <w:r w:rsidRPr="00430794">
        <w:rPr>
          <w:color w:val="000000" w:themeColor="text1"/>
          <w:spacing w:val="20"/>
        </w:rPr>
        <w:t>滅絕速率的高低</w:t>
      </w:r>
      <w:r w:rsidRPr="00430794">
        <w:rPr>
          <w:rFonts w:hint="eastAsia"/>
          <w:color w:val="000000" w:themeColor="text1"/>
          <w:spacing w:val="20"/>
        </w:rPr>
        <w:t>所</w:t>
      </w:r>
      <w:r w:rsidRPr="00430794">
        <w:rPr>
          <w:color w:val="000000" w:themeColor="text1"/>
          <w:spacing w:val="20"/>
        </w:rPr>
        <w:t>決定</w:t>
      </w:r>
    </w:p>
    <w:p w14:paraId="1760B3AF" w14:textId="4F43A5E1" w:rsidR="006C4AE4" w:rsidRPr="0078745C" w:rsidRDefault="006C4AE4" w:rsidP="0078745C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spacing w:val="20"/>
        </w:rPr>
        <w:lastRenderedPageBreak/>
        <w:t>35.</w:t>
      </w:r>
      <w:r w:rsidR="007022C4" w:rsidRPr="0078745C">
        <w:rPr>
          <w:spacing w:val="20"/>
        </w:rPr>
        <w:tab/>
      </w:r>
      <w:r w:rsidRPr="0078745C">
        <w:rPr>
          <w:spacing w:val="20"/>
        </w:rPr>
        <w:t>有關共同祖先的概念及演化證據對生物分類系統之影響，下列敘述哪些正確</w:t>
      </w:r>
      <w:r w:rsidR="00AC26C5" w:rsidRPr="0078745C">
        <w:rPr>
          <w:spacing w:val="20"/>
        </w:rPr>
        <w:t>？</w:t>
      </w:r>
      <w:r w:rsidR="007022C4" w:rsidRPr="0078745C">
        <w:rPr>
          <w:rFonts w:hint="eastAsia"/>
          <w:spacing w:val="20"/>
        </w:rPr>
        <w:t>（</w:t>
      </w:r>
      <w:r w:rsidRPr="0078745C">
        <w:rPr>
          <w:spacing w:val="20"/>
        </w:rPr>
        <w:t>應選</w:t>
      </w:r>
      <w:r w:rsidRPr="0078745C">
        <w:rPr>
          <w:spacing w:val="20"/>
        </w:rPr>
        <w:t>2</w:t>
      </w:r>
      <w:r w:rsidRPr="0078745C">
        <w:rPr>
          <w:spacing w:val="20"/>
        </w:rPr>
        <w:t>項</w:t>
      </w:r>
      <w:r w:rsidR="007022C4" w:rsidRPr="0078745C">
        <w:rPr>
          <w:rFonts w:hint="eastAsia"/>
          <w:spacing w:val="20"/>
        </w:rPr>
        <w:t>）</w:t>
      </w:r>
    </w:p>
    <w:p w14:paraId="73DA0D86" w14:textId="2CFCD3E1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bookmarkStart w:id="4" w:name="_Hlk215485146"/>
      <w:r w:rsidRPr="00430794">
        <w:rPr>
          <w:color w:val="000000" w:themeColor="text1"/>
          <w:spacing w:val="20"/>
        </w:rPr>
        <w:t>(A)</w:t>
      </w:r>
      <w:r w:rsidRPr="00430794">
        <w:rPr>
          <w:rFonts w:hint="eastAsia"/>
          <w:color w:val="000000" w:themeColor="text1"/>
          <w:spacing w:val="20"/>
        </w:rPr>
        <w:t>以二名法為新物種命名，是根據共同祖先的概念而進行的方法</w:t>
      </w:r>
    </w:p>
    <w:p w14:paraId="0F45BC6D" w14:textId="483EC115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(B)</w:t>
      </w:r>
      <w:r w:rsidRPr="00430794">
        <w:rPr>
          <w:rFonts w:hint="eastAsia"/>
          <w:color w:val="000000" w:themeColor="text1"/>
          <w:spacing w:val="20"/>
        </w:rPr>
        <w:t>因為無法決定病毒的分類地位，生物</w:t>
      </w:r>
      <w:r w:rsidRPr="00430794">
        <w:rPr>
          <w:color w:val="000000" w:themeColor="text1"/>
          <w:spacing w:val="20"/>
        </w:rPr>
        <w:t>分類將二界分類系統擴增為三界</w:t>
      </w:r>
    </w:p>
    <w:p w14:paraId="015A670F" w14:textId="5A1E1533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(C)</w:t>
      </w:r>
      <w:r w:rsidRPr="00430794">
        <w:rPr>
          <w:rFonts w:hint="eastAsia"/>
          <w:color w:val="000000" w:themeColor="text1"/>
          <w:spacing w:val="20"/>
        </w:rPr>
        <w:t>DNA</w:t>
      </w:r>
      <w:r w:rsidRPr="00430794">
        <w:rPr>
          <w:rFonts w:hint="eastAsia"/>
          <w:color w:val="000000" w:themeColor="text1"/>
          <w:spacing w:val="20"/>
        </w:rPr>
        <w:t>及</w:t>
      </w:r>
      <w:r w:rsidRPr="00430794">
        <w:rPr>
          <w:rFonts w:hint="eastAsia"/>
          <w:color w:val="000000" w:themeColor="text1"/>
          <w:spacing w:val="20"/>
        </w:rPr>
        <w:t>RNA</w:t>
      </w:r>
      <w:r w:rsidRPr="00430794">
        <w:rPr>
          <w:rFonts w:hint="eastAsia"/>
          <w:color w:val="000000" w:themeColor="text1"/>
          <w:spacing w:val="20"/>
        </w:rPr>
        <w:t>分子的突變率太高，不適合運用於推論分類</w:t>
      </w:r>
      <w:proofErr w:type="gramStart"/>
      <w:r w:rsidRPr="00430794">
        <w:rPr>
          <w:rFonts w:hint="eastAsia"/>
          <w:color w:val="000000" w:themeColor="text1"/>
          <w:spacing w:val="20"/>
        </w:rPr>
        <w:t>單元間的共同</w:t>
      </w:r>
      <w:proofErr w:type="gramEnd"/>
      <w:r w:rsidRPr="00430794">
        <w:rPr>
          <w:rFonts w:hint="eastAsia"/>
          <w:color w:val="000000" w:themeColor="text1"/>
          <w:spacing w:val="20"/>
        </w:rPr>
        <w:t>祖先</w:t>
      </w:r>
    </w:p>
    <w:p w14:paraId="04306C8A" w14:textId="1F79DE26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(D)</w:t>
      </w:r>
      <w:r w:rsidRPr="00C671F5">
        <w:rPr>
          <w:color w:val="000000" w:themeColor="text1"/>
          <w:spacing w:val="18"/>
        </w:rPr>
        <w:t>由於</w:t>
      </w:r>
      <w:r w:rsidRPr="00C671F5">
        <w:rPr>
          <w:rFonts w:hint="eastAsia"/>
          <w:color w:val="000000" w:themeColor="text1"/>
          <w:spacing w:val="18"/>
        </w:rPr>
        <w:t>有一些不具細胞核的單細胞</w:t>
      </w:r>
      <w:r w:rsidRPr="00C671F5">
        <w:rPr>
          <w:color w:val="000000" w:themeColor="text1"/>
          <w:spacing w:val="18"/>
        </w:rPr>
        <w:t>生物體，</w:t>
      </w:r>
      <w:proofErr w:type="gramStart"/>
      <w:r w:rsidRPr="00C671F5">
        <w:rPr>
          <w:rFonts w:hint="eastAsia"/>
          <w:color w:val="000000" w:themeColor="text1"/>
          <w:spacing w:val="18"/>
        </w:rPr>
        <w:t>故</w:t>
      </w:r>
      <w:r w:rsidRPr="00C671F5">
        <w:rPr>
          <w:color w:val="000000" w:themeColor="text1"/>
          <w:spacing w:val="18"/>
        </w:rPr>
        <w:t>原核</w:t>
      </w:r>
      <w:proofErr w:type="gramEnd"/>
      <w:r w:rsidRPr="00C671F5">
        <w:rPr>
          <w:color w:val="000000" w:themeColor="text1"/>
          <w:spacing w:val="18"/>
        </w:rPr>
        <w:t>生物界從原生生物界劃分出來</w:t>
      </w:r>
    </w:p>
    <w:p w14:paraId="50C0A58D" w14:textId="0399CB95" w:rsidR="006C4AE4" w:rsidRPr="00430794" w:rsidRDefault="006C4AE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(E)</w:t>
      </w:r>
      <w:r w:rsidRPr="00430794">
        <w:rPr>
          <w:rFonts w:hint="eastAsia"/>
          <w:color w:val="000000" w:themeColor="text1"/>
          <w:spacing w:val="20"/>
        </w:rPr>
        <w:t>真核生物</w:t>
      </w:r>
      <w:r w:rsidR="00C7681D">
        <w:rPr>
          <w:rFonts w:hint="eastAsia"/>
          <w:color w:val="000000" w:themeColor="text1"/>
          <w:spacing w:val="20"/>
        </w:rPr>
        <w:t>具有</w:t>
      </w:r>
      <w:r w:rsidRPr="00430794">
        <w:rPr>
          <w:rFonts w:hint="eastAsia"/>
          <w:color w:val="000000" w:themeColor="text1"/>
          <w:spacing w:val="20"/>
        </w:rPr>
        <w:t>DNA</w:t>
      </w:r>
      <w:r w:rsidRPr="00430794">
        <w:rPr>
          <w:rFonts w:hint="eastAsia"/>
          <w:color w:val="000000" w:themeColor="text1"/>
          <w:spacing w:val="20"/>
        </w:rPr>
        <w:t>位於</w:t>
      </w:r>
      <w:proofErr w:type="gramStart"/>
      <w:r w:rsidRPr="00430794">
        <w:rPr>
          <w:rFonts w:hint="eastAsia"/>
          <w:color w:val="000000" w:themeColor="text1"/>
          <w:spacing w:val="20"/>
        </w:rPr>
        <w:t>核膜內</w:t>
      </w:r>
      <w:proofErr w:type="gramEnd"/>
      <w:r w:rsidR="00C7681D">
        <w:rPr>
          <w:rFonts w:hint="eastAsia"/>
          <w:color w:val="000000" w:themeColor="text1"/>
          <w:spacing w:val="20"/>
        </w:rPr>
        <w:t>的特徵</w:t>
      </w:r>
      <w:r w:rsidRPr="00430794">
        <w:rPr>
          <w:rFonts w:hint="eastAsia"/>
          <w:color w:val="000000" w:themeColor="text1"/>
          <w:spacing w:val="20"/>
        </w:rPr>
        <w:t>，說明</w:t>
      </w:r>
      <w:r w:rsidR="00C7681D">
        <w:rPr>
          <w:rFonts w:hint="eastAsia"/>
          <w:color w:val="000000" w:themeColor="text1"/>
          <w:spacing w:val="20"/>
        </w:rPr>
        <w:t>他們</w:t>
      </w:r>
      <w:r w:rsidRPr="00430794">
        <w:rPr>
          <w:rFonts w:hint="eastAsia"/>
          <w:color w:val="000000" w:themeColor="text1"/>
          <w:spacing w:val="20"/>
        </w:rPr>
        <w:t>有一個不為</w:t>
      </w:r>
      <w:proofErr w:type="gramStart"/>
      <w:r w:rsidRPr="00430794">
        <w:rPr>
          <w:rFonts w:hint="eastAsia"/>
          <w:color w:val="000000" w:themeColor="text1"/>
          <w:spacing w:val="20"/>
        </w:rPr>
        <w:t>古菌域</w:t>
      </w:r>
      <w:proofErr w:type="gramEnd"/>
      <w:r w:rsidRPr="00430794">
        <w:rPr>
          <w:rFonts w:hint="eastAsia"/>
          <w:color w:val="000000" w:themeColor="text1"/>
          <w:spacing w:val="20"/>
        </w:rPr>
        <w:t>所擁有的共同祖先</w:t>
      </w:r>
    </w:p>
    <w:bookmarkEnd w:id="4"/>
    <w:p w14:paraId="3FB15EF3" w14:textId="738E9116" w:rsidR="006C4AE4" w:rsidRPr="0078745C" w:rsidRDefault="00762B39" w:rsidP="007C2975">
      <w:pPr>
        <w:pStyle w:val="TIT1"/>
        <w:spacing w:before="60"/>
        <w:ind w:left="341" w:hangingChars="155" w:hanging="341"/>
        <w:rPr>
          <w:spacing w:val="20"/>
        </w:rPr>
      </w:pPr>
      <w:r>
        <w:rPr>
          <w:noProof/>
          <w:spacing w:val="20"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73D14E8C" wp14:editId="7F6DD330">
                <wp:simplePos x="4440677" y="3405897"/>
                <wp:positionH relativeFrom="column">
                  <wp:align>right</wp:align>
                </wp:positionH>
                <wp:positionV relativeFrom="paragraph">
                  <wp:posOffset>496962</wp:posOffset>
                </wp:positionV>
                <wp:extent cx="2419200" cy="1562400"/>
                <wp:effectExtent l="0" t="171450" r="635" b="0"/>
                <wp:wrapSquare wrapText="bothSides"/>
                <wp:docPr id="488" name="群組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200" cy="1562400"/>
                          <a:chOff x="0" y="0"/>
                          <a:chExt cx="2419307" cy="1562100"/>
                        </a:xfrm>
                      </wpg:grpSpPr>
                      <wpg:grpSp>
                        <wpg:cNvPr id="670" name="群組 670"/>
                        <wpg:cNvGrpSpPr/>
                        <wpg:grpSpPr>
                          <a:xfrm>
                            <a:off x="0" y="0"/>
                            <a:ext cx="2419307" cy="1562100"/>
                            <a:chOff x="0" y="0"/>
                            <a:chExt cx="2419131" cy="1579543"/>
                          </a:xfrm>
                        </wpg:grpSpPr>
                        <wps:wsp>
                          <wps:cNvPr id="581" name="文字方塊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0" y="41147"/>
                              <a:ext cx="564468" cy="1932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BD62C4" w14:textId="27ED16A9" w:rsidR="00C671F5" w:rsidRPr="00455998" w:rsidRDefault="00C671F5" w:rsidP="00C671F5">
                                <w:pPr>
                                  <w:spacing w:line="240" w:lineRule="atLeast"/>
                                  <w:jc w:val="center"/>
                                  <w:rPr>
                                    <w:rFonts w:eastAsiaTheme="minorEastAsia"/>
                                    <w:sz w:val="21"/>
                                    <w:szCs w:val="21"/>
                                  </w:rPr>
                                </w:pPr>
                                <w:r w:rsidRPr="00455998">
                                  <w:rPr>
                                    <w:rFonts w:eastAsiaTheme="minorEastAsia" w:hint="eastAsia"/>
                                    <w:sz w:val="22"/>
                                    <w:szCs w:val="22"/>
                                  </w:rPr>
                                  <w:t>哺乳類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82" name="文字方塊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417507" y="2940"/>
                              <a:ext cx="563245" cy="189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ADE338" w14:textId="5C469DFE" w:rsidR="00C671F5" w:rsidRPr="00C671F5" w:rsidRDefault="00C671F5" w:rsidP="00C671F5">
                                <w:pPr>
                                  <w:spacing w:line="240" w:lineRule="atLeast"/>
                                  <w:jc w:val="center"/>
                                  <w:rPr>
                                    <w:rFonts w:eastAsiaTheme="minorEastAsi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eastAsiaTheme="minorEastAsia" w:hint="eastAsia"/>
                                    <w:sz w:val="22"/>
                                    <w:szCs w:val="22"/>
                                  </w:rPr>
                                  <w:t>龜鱉類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83" name="文字方塊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840895" y="0"/>
                              <a:ext cx="563880" cy="189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4F2E67" w14:textId="4D4811DC" w:rsidR="00C671F5" w:rsidRPr="00C671F5" w:rsidRDefault="00C671F5" w:rsidP="00C671F5">
                                <w:pPr>
                                  <w:spacing w:line="240" w:lineRule="atLeast"/>
                                  <w:jc w:val="center"/>
                                  <w:rPr>
                                    <w:rFonts w:eastAsiaTheme="minorEastAsi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eastAsiaTheme="minorEastAsia" w:hint="eastAsia"/>
                                    <w:sz w:val="22"/>
                                    <w:szCs w:val="22"/>
                                  </w:rPr>
                                  <w:t>蛇</w:t>
                                </w:r>
                                <w:proofErr w:type="gramStart"/>
                                <w:r>
                                  <w:rPr>
                                    <w:rFonts w:eastAsiaTheme="minorEastAsia" w:hint="eastAsia"/>
                                    <w:sz w:val="22"/>
                                    <w:szCs w:val="22"/>
                                  </w:rPr>
                                  <w:t>蜥</w:t>
                                </w:r>
                                <w:proofErr w:type="gramEnd"/>
                                <w:r>
                                  <w:rPr>
                                    <w:rFonts w:eastAsiaTheme="minorEastAsia" w:hint="eastAsia"/>
                                    <w:sz w:val="22"/>
                                    <w:szCs w:val="22"/>
                                  </w:rPr>
                                  <w:t>類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84" name="文字方塊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1240761" y="0"/>
                              <a:ext cx="563880" cy="189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2C9CFD" w14:textId="69BF71BF" w:rsidR="00C671F5" w:rsidRPr="00C671F5" w:rsidRDefault="00C671F5" w:rsidP="00C671F5">
                                <w:pPr>
                                  <w:spacing w:line="240" w:lineRule="atLeast"/>
                                  <w:jc w:val="center"/>
                                  <w:rPr>
                                    <w:rFonts w:eastAsiaTheme="minorEastAsi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eastAsiaTheme="minorEastAsia" w:hint="eastAsia"/>
                                    <w:sz w:val="22"/>
                                    <w:szCs w:val="22"/>
                                  </w:rPr>
                                  <w:t>鱷魚類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85" name="文字方塊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1855251" y="38223"/>
                              <a:ext cx="563880" cy="189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E6BB0B" w14:textId="7E885ACE" w:rsidR="00C671F5" w:rsidRPr="00C671F5" w:rsidRDefault="00C671F5" w:rsidP="00C671F5">
                                <w:pPr>
                                  <w:spacing w:line="240" w:lineRule="atLeast"/>
                                  <w:jc w:val="center"/>
                                  <w:rPr>
                                    <w:rFonts w:eastAsiaTheme="minorEastAsi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eastAsiaTheme="minorEastAsia" w:hint="eastAsia"/>
                                    <w:sz w:val="22"/>
                                    <w:szCs w:val="22"/>
                                  </w:rPr>
                                  <w:t>鳥類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g:grpSp>
                          <wpg:cNvPr id="220" name="群組 220"/>
                          <wpg:cNvGrpSpPr/>
                          <wpg:grpSpPr>
                            <a:xfrm>
                              <a:off x="258736" y="298981"/>
                              <a:ext cx="1781533" cy="1042685"/>
                              <a:chOff x="0" y="0"/>
                              <a:chExt cx="1781880" cy="1043592"/>
                            </a:xfrm>
                          </wpg:grpSpPr>
                          <wps:wsp>
                            <wps:cNvPr id="510" name="直線接點 510"/>
                            <wps:cNvCnPr/>
                            <wps:spPr>
                              <a:xfrm>
                                <a:off x="0" y="2940"/>
                                <a:ext cx="905580" cy="91149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2" name="直線接點 542"/>
                            <wps:cNvCnPr/>
                            <wps:spPr>
                              <a:xfrm flipV="1">
                                <a:off x="787972" y="2940"/>
                                <a:ext cx="993908" cy="104065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5" name="直線接點 625"/>
                            <wps:cNvCnPr/>
                            <wps:spPr>
                              <a:xfrm flipH="1" flipV="1">
                                <a:off x="402807" y="2940"/>
                                <a:ext cx="702706" cy="70270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6" name="直線接點 626"/>
                            <wps:cNvCnPr/>
                            <wps:spPr>
                              <a:xfrm flipH="1" flipV="1">
                                <a:off x="808553" y="0"/>
                                <a:ext cx="491012" cy="49101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0" name="直線接點 200"/>
                            <wps:cNvCnPr/>
                            <wps:spPr>
                              <a:xfrm flipH="1" flipV="1">
                                <a:off x="1226061" y="2940"/>
                                <a:ext cx="276378" cy="28225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241" y="1388735"/>
                              <a:ext cx="563745" cy="1908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542FD4" w14:textId="62436790" w:rsidR="006C4AE4" w:rsidRPr="00C671F5" w:rsidRDefault="006C4AE4" w:rsidP="00C671F5">
                                <w:pPr>
                                  <w:spacing w:line="240" w:lineRule="atLeast"/>
                                  <w:jc w:val="center"/>
                                  <w:rPr>
                                    <w:rFonts w:eastAsiaTheme="minorEastAsia"/>
                                    <w:sz w:val="22"/>
                                    <w:szCs w:val="22"/>
                                  </w:rPr>
                                </w:pPr>
                                <w:r w:rsidRPr="00C671F5">
                                  <w:rPr>
                                    <w:rFonts w:eastAsiaTheme="minorEastAsia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 w:rsidRPr="00C671F5">
                                  <w:rPr>
                                    <w:rFonts w:eastAsiaTheme="minorEastAsia" w:hint="eastAsia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404E37">
                                  <w:rPr>
                                    <w:rFonts w:eastAsiaTheme="minorEastAsia"/>
                                    <w:sz w:val="22"/>
                                    <w:szCs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s:wsp>
                        <wps:cNvPr id="53" name="橢圓 38"/>
                        <wps:cNvSpPr>
                          <a:spLocks noChangeAspect="1"/>
                        </wps:cNvSpPr>
                        <wps:spPr>
                          <a:xfrm>
                            <a:off x="729574" y="363571"/>
                            <a:ext cx="143510" cy="1435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32E1E4" w14:textId="1F6D8249" w:rsidR="00762B39" w:rsidRPr="00762B39" w:rsidRDefault="00762B39" w:rsidP="00762B39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eastAsia="BatangChe"/>
                                  <w:color w:val="000000" w:themeColor="text1"/>
                                  <w:kern w:val="24"/>
                                  <w:sz w:val="20"/>
                                </w:rPr>
                              </w:pPr>
                              <w:r w:rsidRPr="00762B39">
                                <w:rPr>
                                  <w:rFonts w:eastAsia="BatangChe"/>
                                  <w:color w:val="000000" w:themeColor="text1"/>
                                  <w:kern w:val="24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55" name="橢圓 38"/>
                        <wps:cNvSpPr>
                          <a:spLocks noChangeAspect="1"/>
                        </wps:cNvSpPr>
                        <wps:spPr>
                          <a:xfrm>
                            <a:off x="1138136" y="358707"/>
                            <a:ext cx="143510" cy="1435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4ECD6E" w14:textId="78945572" w:rsidR="00762B39" w:rsidRPr="00762B39" w:rsidRDefault="00762B39" w:rsidP="00762B39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eastAsia="BatangChe"/>
                                  <w:color w:val="000000" w:themeColor="text1"/>
                                  <w:kern w:val="24"/>
                                  <w:sz w:val="20"/>
                                </w:rPr>
                              </w:pPr>
                              <w:r w:rsidRPr="00762B39">
                                <w:rPr>
                                  <w:rFonts w:eastAsia="BatangChe"/>
                                  <w:color w:val="000000" w:themeColor="text1"/>
                                  <w:kern w:val="24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57" name="橢圓 38"/>
                        <wps:cNvSpPr>
                          <a:spLocks noChangeAspect="1"/>
                        </wps:cNvSpPr>
                        <wps:spPr>
                          <a:xfrm>
                            <a:off x="1551561" y="358707"/>
                            <a:ext cx="143510" cy="1435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B08F95" w14:textId="799504AA" w:rsidR="00762B39" w:rsidRPr="00762B39" w:rsidRDefault="00762B39" w:rsidP="00762B39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eastAsia="BatangChe"/>
                                  <w:color w:val="000000" w:themeColor="text1"/>
                                  <w:kern w:val="24"/>
                                  <w:sz w:val="20"/>
                                </w:rPr>
                              </w:pPr>
                              <w:r>
                                <w:rPr>
                                  <w:rFonts w:eastAsia="BatangChe"/>
                                  <w:color w:val="000000" w:themeColor="text1"/>
                                  <w:kern w:val="24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58" name="橢圓 38"/>
                        <wps:cNvSpPr>
                          <a:spLocks noChangeAspect="1"/>
                        </wps:cNvSpPr>
                        <wps:spPr>
                          <a:xfrm>
                            <a:off x="1838527" y="363571"/>
                            <a:ext cx="143510" cy="1435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7E7D99" w14:textId="7BD2AAD5" w:rsidR="00762B39" w:rsidRPr="00762B39" w:rsidRDefault="00762B39" w:rsidP="00762B39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eastAsia="BatangChe"/>
                                  <w:color w:val="000000" w:themeColor="text1"/>
                                  <w:kern w:val="24"/>
                                  <w:sz w:val="20"/>
                                </w:rPr>
                              </w:pPr>
                              <w:r w:rsidRPr="00762B39">
                                <w:rPr>
                                  <w:rFonts w:eastAsia="BatangChe"/>
                                  <w:color w:val="000000" w:themeColor="text1"/>
                                  <w:kern w:val="24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487" name="橢圓 38"/>
                        <wps:cNvSpPr/>
                        <wps:spPr>
                          <a:xfrm>
                            <a:off x="325876" y="363571"/>
                            <a:ext cx="143510" cy="1435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F341C5" w14:textId="77777777" w:rsidR="00762B39" w:rsidRPr="00762B39" w:rsidRDefault="00762B39" w:rsidP="00762B39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eastAsia="BatangChe"/>
                                  <w:color w:val="000000" w:themeColor="text1"/>
                                  <w:kern w:val="24"/>
                                  <w:sz w:val="20"/>
                                </w:rPr>
                              </w:pPr>
                              <w:r w:rsidRPr="00762B39">
                                <w:rPr>
                                  <w:rFonts w:eastAsia="BatangChe"/>
                                  <w:color w:val="000000" w:themeColor="text1"/>
                                  <w:kern w:val="24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D14E8C" id="群組 488" o:spid="_x0000_s1328" style="position:absolute;left:0;text-align:left;margin-left:139.3pt;margin-top:39.15pt;width:190.5pt;height:123pt;z-index:252296192;mso-position-horizontal:right;mso-width-relative:margin;mso-height-relative:margin" coordsize="24193,15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">
                <v:group id="群組 670" o:spid="_x0000_s1329" style="position:absolute;width:24193;height:15621" coordsize="24191,15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_x0000_s1330" type="#_x0000_t202" style="position:absolute;top:411;width:5644;height:1932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28BD62C4" w14:textId="27ED16A9" w:rsidR="00C671F5" w:rsidRPr="00455998" w:rsidRDefault="00C671F5" w:rsidP="00C671F5">
                          <w:pPr>
                            <w:spacing w:line="240" w:lineRule="atLeast"/>
                            <w:jc w:val="center"/>
                            <w:rPr>
                              <w:rFonts w:eastAsiaTheme="minorEastAsia"/>
                              <w:sz w:val="21"/>
                              <w:szCs w:val="21"/>
                            </w:rPr>
                          </w:pPr>
                          <w:r w:rsidRPr="00455998">
                            <w:rPr>
                              <w:rFonts w:eastAsiaTheme="minorEastAsia" w:hint="eastAsia"/>
                              <w:sz w:val="22"/>
                              <w:szCs w:val="22"/>
                            </w:rPr>
                            <w:t>哺乳類</w:t>
                          </w:r>
                        </w:p>
                      </w:txbxContent>
                    </v:textbox>
                  </v:shape>
                  <v:shape id="_x0000_s1331" type="#_x0000_t202" style="position:absolute;left:4175;top:29;width:5632;height:1899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" filled="f" stroked="f">
                    <v:textbox style="mso-fit-shape-to-text:t" inset="0,0,0,0">
                      <w:txbxContent>
                        <w:p w14:paraId="01ADE338" w14:textId="5C469DFE" w:rsidR="00C671F5" w:rsidRPr="00C671F5" w:rsidRDefault="00C671F5" w:rsidP="00C671F5">
                          <w:pPr>
                            <w:spacing w:line="240" w:lineRule="atLeast"/>
                            <w:jc w:val="center"/>
                            <w:rPr>
                              <w:rFonts w:eastAsiaTheme="minorEastAsi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eastAsiaTheme="minorEastAsia" w:hint="eastAsia"/>
                              <w:sz w:val="22"/>
                              <w:szCs w:val="22"/>
                            </w:rPr>
                            <w:t>龜鱉類</w:t>
                          </w:r>
                        </w:p>
                      </w:txbxContent>
                    </v:textbox>
                  </v:shape>
                  <v:shape id="_x0000_s1332" type="#_x0000_t202" style="position:absolute;left:8408;width:5639;height:1898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" filled="f" stroked="f">
                    <v:textbox style="mso-fit-shape-to-text:t" inset="0,0,0,0">
                      <w:txbxContent>
                        <w:p w14:paraId="374F2E67" w14:textId="4D4811DC" w:rsidR="00C671F5" w:rsidRPr="00C671F5" w:rsidRDefault="00C671F5" w:rsidP="00C671F5">
                          <w:pPr>
                            <w:spacing w:line="240" w:lineRule="atLeast"/>
                            <w:jc w:val="center"/>
                            <w:rPr>
                              <w:rFonts w:eastAsiaTheme="minorEastAsi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eastAsiaTheme="minorEastAsia" w:hint="eastAsia"/>
                              <w:sz w:val="22"/>
                              <w:szCs w:val="22"/>
                            </w:rPr>
                            <w:t>蛇</w:t>
                          </w:r>
                          <w:proofErr w:type="gramStart"/>
                          <w:r>
                            <w:rPr>
                              <w:rFonts w:eastAsiaTheme="minorEastAsia" w:hint="eastAsia"/>
                              <w:sz w:val="22"/>
                              <w:szCs w:val="22"/>
                            </w:rPr>
                            <w:t>蜥</w:t>
                          </w:r>
                          <w:proofErr w:type="gramEnd"/>
                          <w:r>
                            <w:rPr>
                              <w:rFonts w:eastAsiaTheme="minorEastAsia" w:hint="eastAsia"/>
                              <w:sz w:val="22"/>
                              <w:szCs w:val="22"/>
                            </w:rPr>
                            <w:t>類</w:t>
                          </w:r>
                        </w:p>
                      </w:txbxContent>
                    </v:textbox>
                  </v:shape>
                  <v:shape id="_x0000_s1333" type="#_x0000_t202" style="position:absolute;left:12407;width:5639;height:1898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" filled="f" stroked="f">
                    <v:textbox style="mso-fit-shape-to-text:t" inset="0,0,0,0">
                      <w:txbxContent>
                        <w:p w14:paraId="582C9CFD" w14:textId="69BF71BF" w:rsidR="00C671F5" w:rsidRPr="00C671F5" w:rsidRDefault="00C671F5" w:rsidP="00C671F5">
                          <w:pPr>
                            <w:spacing w:line="240" w:lineRule="atLeast"/>
                            <w:jc w:val="center"/>
                            <w:rPr>
                              <w:rFonts w:eastAsiaTheme="minorEastAsi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eastAsiaTheme="minorEastAsia" w:hint="eastAsia"/>
                              <w:sz w:val="22"/>
                              <w:szCs w:val="22"/>
                            </w:rPr>
                            <w:t>鱷魚類</w:t>
                          </w:r>
                        </w:p>
                      </w:txbxContent>
                    </v:textbox>
                  </v:shape>
                  <v:shape id="_x0000_s1334" type="#_x0000_t202" style="position:absolute;left:18552;top:382;width:5639;height:1898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52E6BB0B" w14:textId="7E885ACE" w:rsidR="00C671F5" w:rsidRPr="00C671F5" w:rsidRDefault="00C671F5" w:rsidP="00C671F5">
                          <w:pPr>
                            <w:spacing w:line="240" w:lineRule="atLeast"/>
                            <w:jc w:val="center"/>
                            <w:rPr>
                              <w:rFonts w:eastAsiaTheme="minorEastAsi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eastAsiaTheme="minorEastAsia" w:hint="eastAsia"/>
                              <w:sz w:val="22"/>
                              <w:szCs w:val="22"/>
                            </w:rPr>
                            <w:t>鳥類</w:t>
                          </w:r>
                        </w:p>
                      </w:txbxContent>
                    </v:textbox>
                  </v:shape>
                  <v:group id="群組 220" o:spid="_x0000_s1335" style="position:absolute;left:2587;top:2989;width:17815;height:10427" coordsize="17818,1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<v:line id="直線接點 510" o:spid="_x0000_s1336" style="position:absolute;visibility:visible;mso-wrap-style:square" from="0,29" to="9055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" strokecolor="black [3213]" strokeweight="1pt">
                      <v:stroke joinstyle="miter"/>
                    </v:line>
                    <v:line id="直線接點 542" o:spid="_x0000_s1337" style="position:absolute;flip:y;visibility:visible;mso-wrap-style:square" from="7879,29" to="17818,10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" strokecolor="black [3213]" strokeweight="1pt">
                      <v:stroke joinstyle="miter"/>
                    </v:line>
                    <v:line id="直線接點 625" o:spid="_x0000_s1338" style="position:absolute;flip:x y;visibility:visible;mso-wrap-style:square" from="4028,29" to="11055,7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" strokecolor="black [3213]" strokeweight="1pt">
                      <v:stroke joinstyle="miter"/>
                    </v:line>
                    <v:line id="直線接點 626" o:spid="_x0000_s1339" style="position:absolute;flip:x y;visibility:visible;mso-wrap-style:square" from="8085,0" to="12995,4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" strokecolor="black [3213]" strokeweight="1pt">
                      <v:stroke joinstyle="miter"/>
                    </v:line>
                    <v:line id="直線接點 200" o:spid="_x0000_s1340" style="position:absolute;flip:x y;visibility:visible;mso-wrap-style:square" from="12260,29" to="15024,2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" strokecolor="black [3213]" strokeweight="1pt">
                      <v:stroke joinstyle="miter"/>
                    </v:line>
                  </v:group>
                  <v:shape id="_x0000_s1341" type="#_x0000_t202" style="position:absolute;left:8732;top:13887;width:5637;height:1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C542FD4" w14:textId="62436790" w:rsidR="006C4AE4" w:rsidRPr="00C671F5" w:rsidRDefault="006C4AE4" w:rsidP="00C671F5">
                          <w:pPr>
                            <w:spacing w:line="240" w:lineRule="atLeast"/>
                            <w:jc w:val="center"/>
                            <w:rPr>
                              <w:rFonts w:eastAsiaTheme="minorEastAsia"/>
                              <w:sz w:val="22"/>
                              <w:szCs w:val="22"/>
                            </w:rPr>
                          </w:pPr>
                          <w:r w:rsidRPr="00C671F5">
                            <w:rPr>
                              <w:rFonts w:eastAsiaTheme="minorEastAsia"/>
                              <w:sz w:val="22"/>
                              <w:szCs w:val="22"/>
                            </w:rPr>
                            <w:t>圖</w:t>
                          </w:r>
                          <w:r w:rsidRPr="00C671F5">
                            <w:rPr>
                              <w:rFonts w:eastAsiaTheme="minorEastAsia" w:hint="eastAsia"/>
                              <w:sz w:val="22"/>
                              <w:szCs w:val="22"/>
                            </w:rPr>
                            <w:t>1</w:t>
                          </w:r>
                          <w:r w:rsidR="00404E37">
                            <w:rPr>
                              <w:rFonts w:eastAsiaTheme="minorEastAsia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oval id="橢圓 38" o:spid="_x0000_s1342" style="position:absolute;left:7295;top:3635;width:143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" fillcolor="white [3212]" strokecolor="black [3213]" strokeweight=".5pt">
                  <v:stroke joinstyle="miter"/>
                  <v:path arrowok="t"/>
                  <o:lock v:ext="edit" aspectratio="t"/>
                  <v:textbox inset="0,0,0,0">
                    <w:txbxContent>
                      <w:p w14:paraId="5B32E1E4" w14:textId="1F6D8249" w:rsidR="00762B39" w:rsidRPr="00762B39" w:rsidRDefault="00762B39" w:rsidP="00762B39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eastAsia="BatangChe"/>
                            <w:color w:val="000000" w:themeColor="text1"/>
                            <w:kern w:val="24"/>
                            <w:sz w:val="20"/>
                          </w:rPr>
                        </w:pPr>
                        <w:r w:rsidRPr="00762B39">
                          <w:rPr>
                            <w:rFonts w:eastAsia="BatangChe"/>
                            <w:color w:val="000000" w:themeColor="text1"/>
                            <w:kern w:val="24"/>
                            <w:sz w:val="20"/>
                          </w:rPr>
                          <w:t>4</w:t>
                        </w:r>
                      </w:p>
                    </w:txbxContent>
                  </v:textbox>
                </v:oval>
                <v:oval id="橢圓 38" o:spid="_x0000_s1343" style="position:absolute;left:11381;top:3587;width:143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" fillcolor="white [3212]" strokecolor="black [3213]" strokeweight=".5pt">
                  <v:stroke joinstyle="miter"/>
                  <v:path arrowok="t"/>
                  <o:lock v:ext="edit" aspectratio="t"/>
                  <v:textbox inset="0,0,0,0">
                    <w:txbxContent>
                      <w:p w14:paraId="084ECD6E" w14:textId="78945572" w:rsidR="00762B39" w:rsidRPr="00762B39" w:rsidRDefault="00762B39" w:rsidP="00762B39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eastAsia="BatangChe"/>
                            <w:color w:val="000000" w:themeColor="text1"/>
                            <w:kern w:val="24"/>
                            <w:sz w:val="20"/>
                          </w:rPr>
                        </w:pPr>
                        <w:r w:rsidRPr="00762B39">
                          <w:rPr>
                            <w:rFonts w:eastAsia="BatangChe"/>
                            <w:color w:val="000000" w:themeColor="text1"/>
                            <w:kern w:val="24"/>
                            <w:sz w:val="20"/>
                          </w:rPr>
                          <w:t>3</w:t>
                        </w:r>
                      </w:p>
                    </w:txbxContent>
                  </v:textbox>
                </v:oval>
                <v:oval id="橢圓 38" o:spid="_x0000_s1344" style="position:absolute;left:15515;top:3587;width:143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" fillcolor="white [3212]" strokecolor="black [3213]" strokeweight=".5pt">
                  <v:stroke joinstyle="miter"/>
                  <v:path arrowok="t"/>
                  <o:lock v:ext="edit" aspectratio="t"/>
                  <v:textbox inset="0,0,0,0">
                    <w:txbxContent>
                      <w:p w14:paraId="2EB08F95" w14:textId="799504AA" w:rsidR="00762B39" w:rsidRPr="00762B39" w:rsidRDefault="00762B39" w:rsidP="00762B39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eastAsia="BatangChe"/>
                            <w:color w:val="000000" w:themeColor="text1"/>
                            <w:kern w:val="24"/>
                            <w:sz w:val="20"/>
                          </w:rPr>
                        </w:pPr>
                        <w:r>
                          <w:rPr>
                            <w:rFonts w:eastAsia="BatangChe"/>
                            <w:color w:val="000000" w:themeColor="text1"/>
                            <w:kern w:val="24"/>
                            <w:sz w:val="20"/>
                          </w:rPr>
                          <w:t>2</w:t>
                        </w:r>
                      </w:p>
                    </w:txbxContent>
                  </v:textbox>
                </v:oval>
                <v:oval id="橢圓 38" o:spid="_x0000_s1345" style="position:absolute;left:18385;top:3635;width:143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" fillcolor="white [3212]" strokecolor="black [3213]" strokeweight=".5pt">
                  <v:stroke joinstyle="miter"/>
                  <v:path arrowok="t"/>
                  <o:lock v:ext="edit" aspectratio="t"/>
                  <v:textbox inset="0,0,0,0">
                    <w:txbxContent>
                      <w:p w14:paraId="507E7D99" w14:textId="7BD2AAD5" w:rsidR="00762B39" w:rsidRPr="00762B39" w:rsidRDefault="00762B39" w:rsidP="00762B39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eastAsia="BatangChe"/>
                            <w:color w:val="000000" w:themeColor="text1"/>
                            <w:kern w:val="24"/>
                            <w:sz w:val="20"/>
                          </w:rPr>
                        </w:pPr>
                        <w:r w:rsidRPr="00762B39">
                          <w:rPr>
                            <w:rFonts w:eastAsia="BatangChe"/>
                            <w:color w:val="000000" w:themeColor="text1"/>
                            <w:kern w:val="24"/>
                            <w:sz w:val="20"/>
                          </w:rPr>
                          <w:t>1</w:t>
                        </w:r>
                      </w:p>
                    </w:txbxContent>
                  </v:textbox>
                </v:oval>
                <v:oval id="橢圓 38" o:spid="_x0000_s1346" style="position:absolute;left:3258;top:3635;width:143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" fillcolor="white [3212]" strokecolor="black [3213]" strokeweight=".5pt">
                  <v:stroke joinstyle="miter"/>
                  <v:textbox inset="0,0,0,0">
                    <w:txbxContent>
                      <w:p w14:paraId="7BF341C5" w14:textId="77777777" w:rsidR="00762B39" w:rsidRPr="00762B39" w:rsidRDefault="00762B39" w:rsidP="00762B39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eastAsia="BatangChe"/>
                            <w:color w:val="000000" w:themeColor="text1"/>
                            <w:kern w:val="24"/>
                            <w:sz w:val="20"/>
                          </w:rPr>
                        </w:pPr>
                        <w:r w:rsidRPr="00762B39">
                          <w:rPr>
                            <w:rFonts w:eastAsia="BatangChe"/>
                            <w:color w:val="000000" w:themeColor="text1"/>
                            <w:kern w:val="24"/>
                            <w:sz w:val="20"/>
                          </w:rPr>
                          <w:t>5</w:t>
                        </w:r>
                      </w:p>
                    </w:txbxContent>
                  </v:textbox>
                </v:oval>
                <w10:wrap type="square"/>
              </v:group>
            </w:pict>
          </mc:Fallback>
        </mc:AlternateContent>
      </w:r>
      <w:r w:rsidR="006C4AE4" w:rsidRPr="0078745C">
        <w:rPr>
          <w:spacing w:val="20"/>
        </w:rPr>
        <w:t>36.</w:t>
      </w:r>
      <w:r w:rsidR="007022C4" w:rsidRPr="00CA6E60">
        <w:rPr>
          <w:spacing w:val="18"/>
        </w:rPr>
        <w:tab/>
      </w:r>
      <w:r w:rsidR="006C4AE4" w:rsidRPr="00CA6E60">
        <w:rPr>
          <w:rFonts w:hint="eastAsia"/>
          <w:spacing w:val="18"/>
        </w:rPr>
        <w:t>分子生物學發達前，</w:t>
      </w:r>
      <w:r w:rsidR="006C4AE4" w:rsidRPr="00CA6E60">
        <w:rPr>
          <w:spacing w:val="18"/>
        </w:rPr>
        <w:t>圖</w:t>
      </w:r>
      <w:r w:rsidR="006C4AE4" w:rsidRPr="00CA6E60">
        <w:rPr>
          <w:rFonts w:hint="eastAsia"/>
          <w:spacing w:val="18"/>
        </w:rPr>
        <w:t>1</w:t>
      </w:r>
      <w:r w:rsidR="00404E37" w:rsidRPr="00CA6E60">
        <w:rPr>
          <w:rFonts w:hint="eastAsia"/>
          <w:spacing w:val="18"/>
        </w:rPr>
        <w:t>2</w:t>
      </w:r>
      <w:r w:rsidR="006C4AE4" w:rsidRPr="00CA6E60">
        <w:rPr>
          <w:spacing w:val="18"/>
        </w:rPr>
        <w:t>表示現生四足類合理的親緣關係之</w:t>
      </w:r>
      <w:proofErr w:type="gramStart"/>
      <w:r w:rsidR="006C4AE4" w:rsidRPr="00CA6E60">
        <w:rPr>
          <w:spacing w:val="18"/>
        </w:rPr>
        <w:t>一</w:t>
      </w:r>
      <w:proofErr w:type="gramEnd"/>
      <w:r w:rsidR="006C4AE4" w:rsidRPr="00CA6E60">
        <w:rPr>
          <w:spacing w:val="18"/>
        </w:rPr>
        <w:t>。科學家在侏羅紀</w:t>
      </w:r>
      <w:r w:rsidR="006C4AE4" w:rsidRPr="00CA6E60">
        <w:rPr>
          <w:spacing w:val="14"/>
        </w:rPr>
        <w:t>的地層發現一塊恐龍之長骨，並</w:t>
      </w:r>
      <w:proofErr w:type="gramStart"/>
      <w:r w:rsidR="006C4AE4" w:rsidRPr="00CA6E60">
        <w:rPr>
          <w:spacing w:val="14"/>
        </w:rPr>
        <w:t>從骨腔中</w:t>
      </w:r>
      <w:r w:rsidR="006C4AE4" w:rsidRPr="00CA6E60">
        <w:rPr>
          <w:rFonts w:hint="eastAsia"/>
          <w:spacing w:val="14"/>
        </w:rPr>
        <w:t>採</w:t>
      </w:r>
      <w:proofErr w:type="gramEnd"/>
      <w:r w:rsidR="006C4AE4" w:rsidRPr="00CA6E60">
        <w:rPr>
          <w:spacing w:val="14"/>
        </w:rPr>
        <w:t>樣。</w:t>
      </w:r>
      <w:r w:rsidR="006C4AE4" w:rsidRPr="004C3318">
        <w:rPr>
          <w:spacing w:val="22"/>
        </w:rPr>
        <w:t>假設此</w:t>
      </w:r>
      <w:proofErr w:type="gramStart"/>
      <w:r w:rsidR="006C4AE4" w:rsidRPr="004C3318">
        <w:rPr>
          <w:rFonts w:hint="eastAsia"/>
          <w:spacing w:val="22"/>
        </w:rPr>
        <w:t>採</w:t>
      </w:r>
      <w:proofErr w:type="gramEnd"/>
      <w:r w:rsidR="006C4AE4" w:rsidRPr="004C3318">
        <w:rPr>
          <w:spacing w:val="22"/>
        </w:rPr>
        <w:t>樣可獲得約</w:t>
      </w:r>
      <w:r w:rsidR="006C4AE4" w:rsidRPr="004C3318">
        <w:rPr>
          <w:spacing w:val="22"/>
        </w:rPr>
        <w:t>200</w:t>
      </w:r>
      <w:r w:rsidR="004C3318" w:rsidRPr="004C3318">
        <w:rPr>
          <w:rFonts w:hint="eastAsia"/>
          <w:spacing w:val="22"/>
        </w:rPr>
        <w:t>個</w:t>
      </w:r>
      <w:r w:rsidR="006C4AE4" w:rsidRPr="004C3318">
        <w:rPr>
          <w:spacing w:val="22"/>
        </w:rPr>
        <w:t>鹼基對的</w:t>
      </w:r>
      <w:r w:rsidR="006C4AE4" w:rsidRPr="004C3318">
        <w:rPr>
          <w:spacing w:val="22"/>
        </w:rPr>
        <w:t>DNA</w:t>
      </w:r>
      <w:r w:rsidR="006C4AE4" w:rsidRPr="004C3318">
        <w:rPr>
          <w:spacing w:val="20"/>
        </w:rPr>
        <w:t>序列，若將此序列與現生生物之序列比對並</w:t>
      </w:r>
      <w:r w:rsidR="006C4AE4" w:rsidRPr="004C3318">
        <w:rPr>
          <w:spacing w:val="14"/>
        </w:rPr>
        <w:t>推論之，則</w:t>
      </w:r>
      <w:r w:rsidR="00C7681D" w:rsidRPr="004C3318">
        <w:rPr>
          <w:rFonts w:hint="eastAsia"/>
          <w:spacing w:val="14"/>
        </w:rPr>
        <w:t>該恐龍</w:t>
      </w:r>
      <w:r w:rsidR="006C4AE4" w:rsidRPr="004C3318">
        <w:rPr>
          <w:spacing w:val="14"/>
        </w:rPr>
        <w:t>最可能插入圖中的哪一分支</w:t>
      </w:r>
      <w:r w:rsidR="006C4AE4" w:rsidRPr="004C3318">
        <w:rPr>
          <w:rFonts w:hint="eastAsia"/>
          <w:spacing w:val="14"/>
        </w:rPr>
        <w:t>，</w:t>
      </w:r>
      <w:r w:rsidR="006C4AE4" w:rsidRPr="0078745C">
        <w:rPr>
          <w:rFonts w:hint="eastAsia"/>
          <w:spacing w:val="20"/>
        </w:rPr>
        <w:t>形成新的節點</w:t>
      </w:r>
      <w:r w:rsidR="006C4AE4" w:rsidRPr="0078745C">
        <w:rPr>
          <w:spacing w:val="20"/>
        </w:rPr>
        <w:t>？</w:t>
      </w:r>
    </w:p>
    <w:p w14:paraId="72818F69" w14:textId="6BAEAB26" w:rsidR="00E0434A" w:rsidRDefault="006C4AE4" w:rsidP="00430794">
      <w:pPr>
        <w:pStyle w:val="TIT1"/>
        <w:tabs>
          <w:tab w:val="left" w:pos="5760"/>
          <w:tab w:val="left" w:pos="7560"/>
        </w:tabs>
        <w:spacing w:beforeLines="0" w:before="0"/>
        <w:ind w:leftChars="165" w:left="396" w:firstLine="0"/>
        <w:jc w:val="left"/>
        <w:rPr>
          <w:spacing w:val="20"/>
        </w:rPr>
      </w:pPr>
      <w:r w:rsidRPr="00430794">
        <w:rPr>
          <w:spacing w:val="20"/>
        </w:rPr>
        <w:t>(A)</w:t>
      </w:r>
      <w:r w:rsidR="007022C4" w:rsidRPr="00430794">
        <w:rPr>
          <w:rFonts w:hint="eastAsia"/>
          <w:spacing w:val="20"/>
        </w:rPr>
        <w:t xml:space="preserve"> </w:t>
      </w:r>
      <w:r w:rsidRPr="00430794">
        <w:rPr>
          <w:rFonts w:hint="eastAsia"/>
          <w:spacing w:val="20"/>
        </w:rPr>
        <w:t>①</w:t>
      </w:r>
      <w:r w:rsidR="007022C4" w:rsidRPr="00430794">
        <w:rPr>
          <w:spacing w:val="20"/>
        </w:rPr>
        <w:tab/>
      </w:r>
      <w:r w:rsidRPr="00430794">
        <w:rPr>
          <w:spacing w:val="20"/>
        </w:rPr>
        <w:t xml:space="preserve">(B) </w:t>
      </w:r>
      <w:r w:rsidRPr="00430794">
        <w:rPr>
          <w:rFonts w:hint="eastAsia"/>
          <w:spacing w:val="20"/>
        </w:rPr>
        <w:t>②</w:t>
      </w:r>
      <w:r w:rsidR="007022C4" w:rsidRPr="00430794">
        <w:rPr>
          <w:spacing w:val="20"/>
        </w:rPr>
        <w:tab/>
      </w:r>
      <w:r w:rsidRPr="00430794">
        <w:rPr>
          <w:spacing w:val="20"/>
        </w:rPr>
        <w:t xml:space="preserve">(C) </w:t>
      </w:r>
      <w:r w:rsidRPr="00430794">
        <w:rPr>
          <w:rFonts w:hint="eastAsia"/>
          <w:spacing w:val="20"/>
        </w:rPr>
        <w:t>③</w:t>
      </w:r>
    </w:p>
    <w:p w14:paraId="129462B4" w14:textId="411418B0" w:rsidR="006C4AE4" w:rsidRPr="00430794" w:rsidRDefault="006C4AE4" w:rsidP="00430794">
      <w:pPr>
        <w:pStyle w:val="TIT1"/>
        <w:tabs>
          <w:tab w:val="left" w:pos="5760"/>
          <w:tab w:val="left" w:pos="7560"/>
        </w:tabs>
        <w:spacing w:beforeLines="0" w:before="0"/>
        <w:ind w:leftChars="165" w:left="396" w:firstLine="0"/>
        <w:jc w:val="left"/>
        <w:rPr>
          <w:spacing w:val="20"/>
        </w:rPr>
      </w:pPr>
      <w:r w:rsidRPr="00430794">
        <w:rPr>
          <w:spacing w:val="20"/>
        </w:rPr>
        <w:t xml:space="preserve">(D) </w:t>
      </w:r>
      <w:r w:rsidRPr="00430794">
        <w:rPr>
          <w:rFonts w:hint="eastAsia"/>
          <w:spacing w:val="20"/>
        </w:rPr>
        <w:t>④</w:t>
      </w:r>
      <w:r w:rsidR="007022C4" w:rsidRPr="00430794">
        <w:rPr>
          <w:spacing w:val="20"/>
        </w:rPr>
        <w:tab/>
      </w:r>
      <w:r w:rsidRPr="00430794">
        <w:rPr>
          <w:spacing w:val="20"/>
        </w:rPr>
        <w:t xml:space="preserve">(E) </w:t>
      </w:r>
      <w:r w:rsidRPr="00430794">
        <w:rPr>
          <w:rFonts w:hint="eastAsia"/>
          <w:spacing w:val="20"/>
        </w:rPr>
        <w:t>⑤</w:t>
      </w:r>
    </w:p>
    <w:p w14:paraId="7710309E" w14:textId="785A5116" w:rsidR="00E0434A" w:rsidRPr="00C671F5" w:rsidRDefault="00E0434A">
      <w:pPr>
        <w:widowControl/>
        <w:adjustRightInd/>
        <w:spacing w:line="240" w:lineRule="auto"/>
        <w:textAlignment w:val="auto"/>
        <w:rPr>
          <w:rFonts w:eastAsia="新細明體"/>
          <w:b/>
          <w:bCs/>
          <w:spacing w:val="24"/>
          <w:sz w:val="26"/>
          <w:szCs w:val="26"/>
        </w:rPr>
      </w:pPr>
    </w:p>
    <w:p w14:paraId="0FAF270C" w14:textId="6BBAC478" w:rsidR="00BF2AB1" w:rsidRPr="00DD4576" w:rsidRDefault="00315E1D" w:rsidP="005E5F6C">
      <w:pPr>
        <w:pStyle w:val="aff"/>
        <w:rPr>
          <w:sz w:val="26"/>
          <w:szCs w:val="26"/>
        </w:rPr>
      </w:pPr>
      <w:r w:rsidRPr="00DD4576">
        <w:rPr>
          <w:rFonts w:hint="eastAsia"/>
          <w:sz w:val="26"/>
          <w:szCs w:val="26"/>
        </w:rPr>
        <w:t>第貳部分</w:t>
      </w:r>
      <w:r w:rsidR="00A66B0A" w:rsidRPr="00DD4576">
        <w:rPr>
          <w:rFonts w:hint="eastAsia"/>
          <w:sz w:val="26"/>
          <w:szCs w:val="26"/>
        </w:rPr>
        <w:t>、</w:t>
      </w:r>
      <w:r w:rsidRPr="00DD4576">
        <w:rPr>
          <w:rFonts w:hint="eastAsia"/>
          <w:sz w:val="26"/>
          <w:szCs w:val="26"/>
        </w:rPr>
        <w:t>混合題或非選擇題</w:t>
      </w:r>
      <w:r w:rsidR="00BF2AB1" w:rsidRPr="00DD4576">
        <w:rPr>
          <w:rFonts w:hint="eastAsia"/>
          <w:sz w:val="26"/>
          <w:szCs w:val="26"/>
        </w:rPr>
        <w:t>（占</w:t>
      </w:r>
      <w:r w:rsidR="00AA28C5" w:rsidRPr="001C6D24">
        <w:rPr>
          <w:rFonts w:hint="eastAsia"/>
          <w:sz w:val="26"/>
          <w:szCs w:val="26"/>
        </w:rPr>
        <w:t>5</w:t>
      </w:r>
      <w:r w:rsidR="00AA28C5" w:rsidRPr="001C6D24">
        <w:rPr>
          <w:sz w:val="26"/>
          <w:szCs w:val="26"/>
        </w:rPr>
        <w:t>6</w:t>
      </w:r>
      <w:r w:rsidR="00BF2AB1" w:rsidRPr="00DD4576">
        <w:rPr>
          <w:rFonts w:hint="eastAsia"/>
          <w:sz w:val="26"/>
          <w:szCs w:val="26"/>
        </w:rPr>
        <w:t>分）</w:t>
      </w:r>
    </w:p>
    <w:p w14:paraId="4D79ADC2" w14:textId="35435F6D" w:rsidR="00315E1D" w:rsidRPr="00DD4576" w:rsidRDefault="00BF2AB1" w:rsidP="00DD4576">
      <w:pPr>
        <w:pStyle w:val="a6"/>
        <w:pBdr>
          <w:right w:val="single" w:sz="6" w:space="0" w:color="auto"/>
        </w:pBdr>
        <w:spacing w:beforeLines="25" w:before="60" w:afterLines="0" w:after="0"/>
        <w:ind w:left="720" w:hangingChars="300" w:hanging="720"/>
        <w:rPr>
          <w:sz w:val="24"/>
          <w:szCs w:val="24"/>
        </w:rPr>
      </w:pPr>
      <w:r w:rsidRPr="00DD4576">
        <w:rPr>
          <w:rFonts w:hint="eastAsia"/>
          <w:sz w:val="24"/>
          <w:szCs w:val="24"/>
        </w:rPr>
        <w:t>說明：</w:t>
      </w:r>
      <w:r w:rsidR="00A66B0A" w:rsidRPr="00DD4576">
        <w:rPr>
          <w:rFonts w:hint="eastAsia"/>
          <w:sz w:val="24"/>
          <w:szCs w:val="24"/>
        </w:rPr>
        <w:t>本部分共有</w:t>
      </w:r>
      <w:r w:rsidR="003B43E0" w:rsidRPr="001C6D24">
        <w:rPr>
          <w:rFonts w:hint="eastAsia"/>
          <w:sz w:val="24"/>
          <w:szCs w:val="24"/>
        </w:rPr>
        <w:t>6</w:t>
      </w:r>
      <w:r w:rsidR="00A66B0A" w:rsidRPr="00DD4576">
        <w:rPr>
          <w:rFonts w:hint="eastAsia"/>
          <w:sz w:val="24"/>
          <w:szCs w:val="24"/>
        </w:rPr>
        <w:t>題組，選擇題每題</w:t>
      </w:r>
      <w:r w:rsidR="003B43E0" w:rsidRPr="001C6D24">
        <w:rPr>
          <w:rFonts w:hint="eastAsia"/>
          <w:sz w:val="24"/>
          <w:szCs w:val="24"/>
        </w:rPr>
        <w:t>2</w:t>
      </w:r>
      <w:r w:rsidR="00A66B0A" w:rsidRPr="00DD4576">
        <w:rPr>
          <w:rFonts w:hint="eastAsia"/>
          <w:sz w:val="24"/>
          <w:szCs w:val="24"/>
        </w:rPr>
        <w:t>分，非選擇題配分標</w:t>
      </w:r>
      <w:proofErr w:type="gramStart"/>
      <w:r w:rsidR="00A66B0A" w:rsidRPr="00DD4576">
        <w:rPr>
          <w:rFonts w:hint="eastAsia"/>
          <w:sz w:val="24"/>
          <w:szCs w:val="24"/>
        </w:rPr>
        <w:t>於題末。</w:t>
      </w:r>
      <w:proofErr w:type="gramEnd"/>
      <w:r w:rsidR="00A66B0A" w:rsidRPr="00DD4576">
        <w:rPr>
          <w:rFonts w:hint="eastAsia"/>
          <w:sz w:val="24"/>
          <w:szCs w:val="24"/>
        </w:rPr>
        <w:t>限在</w:t>
      </w:r>
      <w:proofErr w:type="gramStart"/>
      <w:r w:rsidR="00A66B0A" w:rsidRPr="00DD4576">
        <w:rPr>
          <w:rFonts w:hint="eastAsia"/>
          <w:sz w:val="24"/>
          <w:szCs w:val="24"/>
        </w:rPr>
        <w:t>答題卷標示</w:t>
      </w:r>
      <w:proofErr w:type="gramEnd"/>
      <w:r w:rsidR="00A66B0A" w:rsidRPr="00DD4576">
        <w:rPr>
          <w:rFonts w:hint="eastAsia"/>
          <w:sz w:val="24"/>
          <w:szCs w:val="24"/>
        </w:rPr>
        <w:t>題號的</w:t>
      </w:r>
      <w:proofErr w:type="gramStart"/>
      <w:r w:rsidR="00A66B0A" w:rsidRPr="00DD4576">
        <w:rPr>
          <w:rFonts w:hint="eastAsia"/>
          <w:sz w:val="24"/>
          <w:szCs w:val="24"/>
        </w:rPr>
        <w:t>作答區內</w:t>
      </w:r>
      <w:proofErr w:type="gramEnd"/>
      <w:r w:rsidR="00A66B0A" w:rsidRPr="00DD4576">
        <w:rPr>
          <w:rFonts w:hint="eastAsia"/>
          <w:sz w:val="24"/>
          <w:szCs w:val="24"/>
        </w:rPr>
        <w:t>作答。</w:t>
      </w:r>
      <w:r w:rsidR="00CE0C0A">
        <w:rPr>
          <w:sz w:val="24"/>
          <w:szCs w:val="24"/>
        </w:rPr>
        <w:br/>
      </w:r>
      <w:r w:rsidR="00A66B0A" w:rsidRPr="00992C33">
        <w:rPr>
          <w:rFonts w:hint="eastAsia"/>
          <w:sz w:val="24"/>
          <w:szCs w:val="24"/>
        </w:rPr>
        <w:t>選擇題與「非選擇題作圖部分」使用</w:t>
      </w:r>
      <w:r w:rsidR="00A66B0A" w:rsidRPr="00992C33">
        <w:rPr>
          <w:rFonts w:hint="eastAsia"/>
          <w:sz w:val="24"/>
          <w:szCs w:val="24"/>
        </w:rPr>
        <w:t>2B</w:t>
      </w:r>
      <w:r w:rsidR="00A66B0A" w:rsidRPr="00992C33">
        <w:rPr>
          <w:rFonts w:hint="eastAsia"/>
          <w:sz w:val="24"/>
          <w:szCs w:val="24"/>
        </w:rPr>
        <w:t>鉛筆作答，更正時以橡皮擦擦拭，切勿使用</w:t>
      </w:r>
      <w:r w:rsidR="00A66B0A" w:rsidRPr="001C6D24">
        <w:rPr>
          <w:rFonts w:hint="eastAsia"/>
          <w:sz w:val="24"/>
          <w:szCs w:val="24"/>
        </w:rPr>
        <w:t>修正帶（液）。非選擇題請由左而右橫式書寫，</w:t>
      </w:r>
      <w:r w:rsidR="00315E1D" w:rsidRPr="001C6D24">
        <w:rPr>
          <w:rFonts w:hint="eastAsia"/>
          <w:sz w:val="24"/>
          <w:szCs w:val="24"/>
        </w:rPr>
        <w:t>作答時必須寫出計算過程或</w:t>
      </w:r>
      <w:r w:rsidR="00315E1D" w:rsidRPr="00DD4576">
        <w:rPr>
          <w:rFonts w:hint="eastAsia"/>
          <w:sz w:val="24"/>
          <w:szCs w:val="24"/>
        </w:rPr>
        <w:t>理由，否則將酌予扣分。</w:t>
      </w:r>
    </w:p>
    <w:p w14:paraId="56FF9874" w14:textId="40641990" w:rsidR="004D56D4" w:rsidRPr="001C60B5" w:rsidRDefault="004D56D4" w:rsidP="001C60B5">
      <w:pPr>
        <w:pStyle w:val="TIT1"/>
        <w:spacing w:beforeLines="50" w:before="120"/>
        <w:ind w:firstLine="0"/>
        <w:jc w:val="left"/>
        <w:rPr>
          <w:bCs/>
          <w:spacing w:val="20"/>
          <w:u w:val="single"/>
        </w:rPr>
      </w:pPr>
      <w:r w:rsidRPr="001C60B5">
        <w:rPr>
          <w:bCs/>
          <w:spacing w:val="20"/>
          <w:u w:val="single"/>
        </w:rPr>
        <w:t>37-39</w:t>
      </w:r>
      <w:proofErr w:type="gramStart"/>
      <w:r w:rsidRPr="001C60B5">
        <w:rPr>
          <w:rFonts w:hint="eastAsia"/>
          <w:bCs/>
          <w:spacing w:val="20"/>
          <w:u w:val="single"/>
        </w:rPr>
        <w:t>題為題</w:t>
      </w:r>
      <w:proofErr w:type="gramEnd"/>
      <w:r w:rsidRPr="001C60B5">
        <w:rPr>
          <w:rFonts w:hint="eastAsia"/>
          <w:bCs/>
          <w:spacing w:val="20"/>
          <w:u w:val="single"/>
        </w:rPr>
        <w:t>組</w:t>
      </w:r>
    </w:p>
    <w:p w14:paraId="26888D75" w14:textId="1115581D" w:rsidR="004D56D4" w:rsidRPr="007C2975" w:rsidRDefault="004D56D4" w:rsidP="007C2975">
      <w:pPr>
        <w:pStyle w:val="TIT1"/>
        <w:spacing w:beforeLines="0" w:before="0"/>
        <w:ind w:firstLineChars="200" w:firstLine="528"/>
        <w:rPr>
          <w:color w:val="000000" w:themeColor="text1"/>
          <w:spacing w:val="20"/>
        </w:rPr>
      </w:pPr>
      <w:r w:rsidRPr="00CA6E60">
        <w:rPr>
          <w:color w:val="000000" w:themeColor="text1"/>
          <w:spacing w:val="22"/>
        </w:rPr>
        <w:t>巴西龜</w:t>
      </w:r>
      <w:r w:rsidR="007022C4" w:rsidRPr="00CA6E60">
        <w:rPr>
          <w:rFonts w:hint="eastAsia"/>
          <w:color w:val="000000" w:themeColor="text1"/>
          <w:spacing w:val="22"/>
        </w:rPr>
        <w:t>（</w:t>
      </w:r>
      <w:r w:rsidR="00465993" w:rsidRPr="00CA6E60">
        <w:rPr>
          <w:spacing w:val="22"/>
          <w:position w:val="-10"/>
        </w:rPr>
        <w:object w:dxaOrig="1719" w:dyaOrig="300" w14:anchorId="28F41EE5">
          <v:shape id="_x0000_i1127" type="#_x0000_t75" style="width:85.95pt;height:15.6pt" o:ole="">
            <v:imagedata r:id="rId261" o:title=""/>
          </v:shape>
          <o:OLEObject Type="Embed" ProgID="Equation.DSMT4" ShapeID="_x0000_i1127" DrawAspect="Content" ObjectID="_1829563724" r:id="rId262"/>
        </w:object>
      </w:r>
      <w:r w:rsidR="007022C4" w:rsidRPr="00CA6E60">
        <w:rPr>
          <w:rFonts w:hint="eastAsia"/>
          <w:color w:val="000000" w:themeColor="text1"/>
          <w:spacing w:val="22"/>
        </w:rPr>
        <w:t>）</w:t>
      </w:r>
      <w:r w:rsidRPr="00CA6E60">
        <w:rPr>
          <w:color w:val="000000" w:themeColor="text1"/>
          <w:spacing w:val="22"/>
        </w:rPr>
        <w:t>的性別是由受精卵孵化時的環境溫度所決定。</w:t>
      </w:r>
      <w:proofErr w:type="gramStart"/>
      <w:r w:rsidRPr="00CA6E60">
        <w:rPr>
          <w:rFonts w:hint="eastAsia"/>
          <w:color w:val="000000" w:themeColor="text1"/>
          <w:spacing w:val="22"/>
        </w:rPr>
        <w:t>將</w:t>
      </w:r>
      <w:r w:rsidRPr="00CA6E60">
        <w:rPr>
          <w:color w:val="000000" w:themeColor="text1"/>
          <w:spacing w:val="22"/>
        </w:rPr>
        <w:t>卵</w:t>
      </w:r>
      <w:r w:rsidRPr="007C2975">
        <w:rPr>
          <w:rFonts w:hint="eastAsia"/>
          <w:color w:val="000000" w:themeColor="text1"/>
          <w:spacing w:val="20"/>
        </w:rPr>
        <w:t>置</w:t>
      </w:r>
      <w:r w:rsidRPr="007C2975">
        <w:rPr>
          <w:color w:val="000000" w:themeColor="text1"/>
          <w:spacing w:val="20"/>
        </w:rPr>
        <w:t>於</w:t>
      </w:r>
      <w:proofErr w:type="gramEnd"/>
      <w:r w:rsidRPr="007C2975">
        <w:rPr>
          <w:color w:val="000000" w:themeColor="text1"/>
          <w:spacing w:val="20"/>
        </w:rPr>
        <w:t>26</w:t>
      </w:r>
      <w:r w:rsidR="007022C4" w:rsidRPr="007C2975">
        <w:rPr>
          <w:rFonts w:hint="eastAsia"/>
          <w:color w:val="000000" w:themeColor="text1"/>
          <w:spacing w:val="20"/>
        </w:rPr>
        <w:t xml:space="preserve"> </w:t>
      </w:r>
      <w:r w:rsidRPr="007C2975">
        <w:rPr>
          <w:color w:val="000000" w:themeColor="text1"/>
          <w:spacing w:val="20"/>
        </w:rPr>
        <w:t>℃</w:t>
      </w:r>
      <w:r w:rsidRPr="007C2975">
        <w:rPr>
          <w:color w:val="000000" w:themeColor="text1"/>
          <w:spacing w:val="20"/>
        </w:rPr>
        <w:t>，性別決定基因</w:t>
      </w:r>
      <w:r w:rsidR="000439E1" w:rsidRPr="00465993">
        <w:rPr>
          <w:position w:val="-6"/>
        </w:rPr>
        <w:object w:dxaOrig="660" w:dyaOrig="260" w14:anchorId="1842D047">
          <v:shape id="_x0000_i1128" type="#_x0000_t75" style="width:33.3pt;height:13.45pt" o:ole="">
            <v:imagedata r:id="rId263" o:title=""/>
          </v:shape>
          <o:OLEObject Type="Embed" ProgID="Equation.DSMT4" ShapeID="_x0000_i1128" DrawAspect="Content" ObjectID="_1829563725" r:id="rId264"/>
        </w:object>
      </w:r>
      <w:r w:rsidRPr="007C2975">
        <w:rPr>
          <w:color w:val="000000" w:themeColor="text1"/>
          <w:spacing w:val="20"/>
        </w:rPr>
        <w:t>會表現出來，胚胎發育為雄性</w:t>
      </w:r>
      <w:r w:rsidRPr="007C2975">
        <w:rPr>
          <w:rFonts w:hint="eastAsia"/>
          <w:color w:val="000000" w:themeColor="text1"/>
          <w:spacing w:val="20"/>
        </w:rPr>
        <w:t>。</w:t>
      </w:r>
      <w:proofErr w:type="gramStart"/>
      <w:r w:rsidRPr="007C2975">
        <w:rPr>
          <w:rFonts w:hint="eastAsia"/>
          <w:color w:val="000000" w:themeColor="text1"/>
          <w:spacing w:val="20"/>
        </w:rPr>
        <w:t>將</w:t>
      </w:r>
      <w:r w:rsidRPr="007C2975">
        <w:rPr>
          <w:color w:val="000000" w:themeColor="text1"/>
          <w:spacing w:val="20"/>
        </w:rPr>
        <w:t>卵</w:t>
      </w:r>
      <w:r w:rsidRPr="007C2975">
        <w:rPr>
          <w:rFonts w:hint="eastAsia"/>
          <w:color w:val="000000" w:themeColor="text1"/>
          <w:spacing w:val="20"/>
        </w:rPr>
        <w:t>置於</w:t>
      </w:r>
      <w:proofErr w:type="gramEnd"/>
      <w:r w:rsidRPr="007C2975">
        <w:rPr>
          <w:color w:val="000000" w:themeColor="text1"/>
          <w:spacing w:val="20"/>
        </w:rPr>
        <w:t>32</w:t>
      </w:r>
      <w:r w:rsidR="007022C4" w:rsidRPr="007C2975">
        <w:rPr>
          <w:rFonts w:hint="eastAsia"/>
          <w:color w:val="000000" w:themeColor="text1"/>
          <w:spacing w:val="20"/>
        </w:rPr>
        <w:t xml:space="preserve"> </w:t>
      </w:r>
      <w:r w:rsidRPr="007C2975">
        <w:rPr>
          <w:color w:val="000000" w:themeColor="text1"/>
          <w:spacing w:val="20"/>
        </w:rPr>
        <w:t>℃</w:t>
      </w:r>
      <w:r w:rsidRPr="007C2975">
        <w:rPr>
          <w:color w:val="000000" w:themeColor="text1"/>
          <w:spacing w:val="20"/>
        </w:rPr>
        <w:t>，</w:t>
      </w:r>
      <w:r w:rsidR="000439E1" w:rsidRPr="00465993">
        <w:rPr>
          <w:position w:val="-6"/>
        </w:rPr>
        <w:object w:dxaOrig="660" w:dyaOrig="260" w14:anchorId="10D0D243">
          <v:shape id="_x0000_i1129" type="#_x0000_t75" style="width:33.3pt;height:13.45pt" o:ole="">
            <v:imagedata r:id="rId263" o:title=""/>
          </v:shape>
          <o:OLEObject Type="Embed" ProgID="Equation.DSMT4" ShapeID="_x0000_i1129" DrawAspect="Content" ObjectID="_1829563726" r:id="rId265"/>
        </w:object>
      </w:r>
      <w:r w:rsidRPr="007C2975">
        <w:rPr>
          <w:color w:val="000000" w:themeColor="text1"/>
          <w:spacing w:val="20"/>
        </w:rPr>
        <w:t>基因不</w:t>
      </w:r>
      <w:r w:rsidRPr="007C2975">
        <w:rPr>
          <w:rFonts w:hint="eastAsia"/>
          <w:color w:val="000000" w:themeColor="text1"/>
          <w:spacing w:val="20"/>
        </w:rPr>
        <w:t>會</w:t>
      </w:r>
      <w:r w:rsidRPr="007C2975">
        <w:rPr>
          <w:color w:val="000000" w:themeColor="text1"/>
          <w:spacing w:val="20"/>
        </w:rPr>
        <w:t>表現，胚胎發育為雌性。</w:t>
      </w:r>
    </w:p>
    <w:p w14:paraId="5FA789E2" w14:textId="394B2BA6" w:rsidR="004D56D4" w:rsidRPr="007C2975" w:rsidRDefault="004D56D4" w:rsidP="007C2975">
      <w:pPr>
        <w:pStyle w:val="TIT1"/>
        <w:spacing w:beforeLines="0" w:before="0"/>
        <w:ind w:firstLineChars="200" w:firstLine="512"/>
        <w:rPr>
          <w:color w:val="000000" w:themeColor="text1"/>
          <w:spacing w:val="20"/>
        </w:rPr>
      </w:pPr>
      <w:r w:rsidRPr="00CA6E60">
        <w:rPr>
          <w:color w:val="000000" w:themeColor="text1"/>
          <w:spacing w:val="18"/>
        </w:rPr>
        <w:t>進一步的研究發現，</w:t>
      </w:r>
      <w:r w:rsidR="000439E1" w:rsidRPr="00CA6E60">
        <w:rPr>
          <w:spacing w:val="18"/>
          <w:position w:val="-6"/>
        </w:rPr>
        <w:object w:dxaOrig="740" w:dyaOrig="260" w14:anchorId="1834E0A9">
          <v:shape id="_x0000_i1130" type="#_x0000_t75" style="width:37.05pt;height:13.45pt" o:ole="">
            <v:imagedata r:id="rId266" o:title=""/>
          </v:shape>
          <o:OLEObject Type="Embed" ProgID="Equation.DSMT4" ShapeID="_x0000_i1130" DrawAspect="Content" ObjectID="_1829563727" r:id="rId267"/>
        </w:object>
      </w:r>
      <w:r w:rsidRPr="00CA6E60">
        <w:rPr>
          <w:color w:val="000000" w:themeColor="text1"/>
          <w:spacing w:val="18"/>
        </w:rPr>
        <w:t>基因</w:t>
      </w:r>
      <w:r w:rsidR="00951D47" w:rsidRPr="00CA6E60">
        <w:rPr>
          <w:rFonts w:hint="eastAsia"/>
          <w:color w:val="000000" w:themeColor="text1"/>
          <w:spacing w:val="18"/>
        </w:rPr>
        <w:t>會</w:t>
      </w:r>
      <w:r w:rsidRPr="00CA6E60">
        <w:rPr>
          <w:color w:val="000000" w:themeColor="text1"/>
          <w:spacing w:val="18"/>
        </w:rPr>
        <w:t>影響</w:t>
      </w:r>
      <w:r w:rsidR="000439E1" w:rsidRPr="00CA6E60">
        <w:rPr>
          <w:spacing w:val="18"/>
          <w:position w:val="-6"/>
        </w:rPr>
        <w:object w:dxaOrig="660" w:dyaOrig="260" w14:anchorId="63EC89C4">
          <v:shape id="_x0000_i1131" type="#_x0000_t75" style="width:33.3pt;height:13.45pt" o:ole="">
            <v:imagedata r:id="rId263" o:title=""/>
          </v:shape>
          <o:OLEObject Type="Embed" ProgID="Equation.DSMT4" ShapeID="_x0000_i1131" DrawAspect="Content" ObjectID="_1829563728" r:id="rId268"/>
        </w:object>
      </w:r>
      <w:r w:rsidRPr="00CA6E60">
        <w:rPr>
          <w:color w:val="000000" w:themeColor="text1"/>
          <w:spacing w:val="18"/>
        </w:rPr>
        <w:t>基因的表現</w:t>
      </w:r>
      <w:r w:rsidRPr="00CA6E60">
        <w:rPr>
          <w:rFonts w:hint="eastAsia"/>
          <w:color w:val="000000" w:themeColor="text1"/>
          <w:spacing w:val="18"/>
        </w:rPr>
        <w:t>與否，即</w:t>
      </w:r>
      <w:r w:rsidRPr="00CA6E60">
        <w:rPr>
          <w:rFonts w:hint="eastAsia"/>
          <w:color w:val="000000" w:themeColor="text1"/>
          <w:spacing w:val="18"/>
        </w:rPr>
        <w:t>Kdm6b</w:t>
      </w:r>
      <w:r w:rsidRPr="00CA6E60">
        <w:rPr>
          <w:rFonts w:hint="eastAsia"/>
          <w:color w:val="000000" w:themeColor="text1"/>
          <w:spacing w:val="18"/>
        </w:rPr>
        <w:t>蛋白質</w:t>
      </w:r>
      <w:r w:rsidRPr="00CA6E60">
        <w:rPr>
          <w:rFonts w:hint="eastAsia"/>
          <w:color w:val="000000" w:themeColor="text1"/>
          <w:spacing w:val="24"/>
        </w:rPr>
        <w:t>的量相對較高時，會促進</w:t>
      </w:r>
      <w:r w:rsidR="000439E1" w:rsidRPr="00CA6E60">
        <w:rPr>
          <w:spacing w:val="24"/>
          <w:position w:val="-6"/>
        </w:rPr>
        <w:object w:dxaOrig="660" w:dyaOrig="260" w14:anchorId="3F468D77">
          <v:shape id="_x0000_i1132" type="#_x0000_t75" style="width:33.3pt;height:13.45pt" o:ole="">
            <v:imagedata r:id="rId263" o:title=""/>
          </v:shape>
          <o:OLEObject Type="Embed" ProgID="Equation.DSMT4" ShapeID="_x0000_i1132" DrawAspect="Content" ObjectID="_1829563729" r:id="rId269"/>
        </w:object>
      </w:r>
      <w:r w:rsidRPr="00CA6E60">
        <w:rPr>
          <w:rFonts w:hint="eastAsia"/>
          <w:color w:val="000000" w:themeColor="text1"/>
          <w:spacing w:val="24"/>
        </w:rPr>
        <w:t>基因表現</w:t>
      </w:r>
      <w:r w:rsidRPr="00CA6E60">
        <w:rPr>
          <w:rFonts w:hint="eastAsia"/>
          <w:color w:val="000000" w:themeColor="text1"/>
          <w:spacing w:val="24"/>
        </w:rPr>
        <w:t>RNA</w:t>
      </w:r>
      <w:r w:rsidRPr="00CA6E60">
        <w:rPr>
          <w:rFonts w:hint="eastAsia"/>
          <w:color w:val="000000" w:themeColor="text1"/>
          <w:spacing w:val="24"/>
        </w:rPr>
        <w:t>，進而產生更多的</w:t>
      </w:r>
      <w:r w:rsidR="00951D47" w:rsidRPr="00CA6E60">
        <w:rPr>
          <w:color w:val="000000" w:themeColor="text1"/>
          <w:spacing w:val="24"/>
        </w:rPr>
        <w:t>Dmrt1</w:t>
      </w:r>
      <w:r w:rsidRPr="00CA6E60">
        <w:rPr>
          <w:rFonts w:hint="eastAsia"/>
          <w:color w:val="000000" w:themeColor="text1"/>
          <w:spacing w:val="24"/>
        </w:rPr>
        <w:t>蛋白質</w:t>
      </w:r>
      <w:r w:rsidRPr="00CA6E60">
        <w:rPr>
          <w:color w:val="000000" w:themeColor="text1"/>
          <w:spacing w:val="24"/>
        </w:rPr>
        <w:t>。</w:t>
      </w:r>
      <w:r w:rsidRPr="00CA6E60">
        <w:rPr>
          <w:color w:val="000000" w:themeColor="text1"/>
          <w:spacing w:val="20"/>
        </w:rPr>
        <w:t>在</w:t>
      </w:r>
      <w:r w:rsidRPr="00CA6E60">
        <w:rPr>
          <w:color w:val="000000" w:themeColor="text1"/>
          <w:spacing w:val="20"/>
        </w:rPr>
        <w:t>26</w:t>
      </w:r>
      <w:r w:rsidR="007022C4" w:rsidRPr="00CA6E60">
        <w:rPr>
          <w:rFonts w:hint="eastAsia"/>
          <w:color w:val="000000" w:themeColor="text1"/>
          <w:spacing w:val="20"/>
        </w:rPr>
        <w:t xml:space="preserve"> </w:t>
      </w:r>
      <w:r w:rsidRPr="00CA6E60">
        <w:rPr>
          <w:color w:val="000000" w:themeColor="text1"/>
          <w:spacing w:val="20"/>
        </w:rPr>
        <w:t>℃</w:t>
      </w:r>
      <w:r w:rsidRPr="00CA6E60">
        <w:rPr>
          <w:color w:val="000000" w:themeColor="text1"/>
          <w:spacing w:val="20"/>
        </w:rPr>
        <w:t>時，</w:t>
      </w:r>
      <w:r w:rsidRPr="00CA6E60">
        <w:rPr>
          <w:color w:val="000000" w:themeColor="text1"/>
          <w:spacing w:val="20"/>
        </w:rPr>
        <w:t>Kdm6b</w:t>
      </w:r>
      <w:r w:rsidRPr="00CA6E60">
        <w:rPr>
          <w:color w:val="000000" w:themeColor="text1"/>
          <w:spacing w:val="20"/>
        </w:rPr>
        <w:t>蛋白</w:t>
      </w:r>
      <w:r w:rsidRPr="00CA6E60">
        <w:rPr>
          <w:rFonts w:hint="eastAsia"/>
          <w:color w:val="000000" w:themeColor="text1"/>
          <w:spacing w:val="20"/>
        </w:rPr>
        <w:t>質的</w:t>
      </w:r>
      <w:r w:rsidRPr="00CA6E60">
        <w:rPr>
          <w:color w:val="000000" w:themeColor="text1"/>
          <w:spacing w:val="20"/>
        </w:rPr>
        <w:t>表</w:t>
      </w:r>
      <w:r w:rsidRPr="00CA6E60">
        <w:rPr>
          <w:rFonts w:hint="eastAsia"/>
          <w:color w:val="000000" w:themeColor="text1"/>
          <w:spacing w:val="20"/>
        </w:rPr>
        <w:t>現</w:t>
      </w:r>
      <w:r w:rsidRPr="00CA6E60">
        <w:rPr>
          <w:color w:val="000000" w:themeColor="text1"/>
          <w:spacing w:val="20"/>
        </w:rPr>
        <w:t>量</w:t>
      </w:r>
      <w:r w:rsidRPr="00CA6E60">
        <w:rPr>
          <w:rFonts w:hint="eastAsia"/>
          <w:color w:val="000000" w:themeColor="text1"/>
          <w:spacing w:val="20"/>
        </w:rPr>
        <w:t>相對較</w:t>
      </w:r>
      <w:r w:rsidRPr="00CA6E60">
        <w:rPr>
          <w:color w:val="000000" w:themeColor="text1"/>
          <w:spacing w:val="20"/>
        </w:rPr>
        <w:t>高，於是活化</w:t>
      </w:r>
      <w:r w:rsidR="000439E1" w:rsidRPr="00CA6E60">
        <w:rPr>
          <w:spacing w:val="20"/>
          <w:position w:val="-6"/>
        </w:rPr>
        <w:object w:dxaOrig="660" w:dyaOrig="260" w14:anchorId="38CDE6A5">
          <v:shape id="_x0000_i1133" type="#_x0000_t75" style="width:33.3pt;height:13.45pt" o:ole="">
            <v:imagedata r:id="rId263" o:title=""/>
          </v:shape>
          <o:OLEObject Type="Embed" ProgID="Equation.DSMT4" ShapeID="_x0000_i1133" DrawAspect="Content" ObjectID="_1829563730" r:id="rId270"/>
        </w:object>
      </w:r>
      <w:r w:rsidRPr="00CA6E60">
        <w:rPr>
          <w:color w:val="000000" w:themeColor="text1"/>
          <w:spacing w:val="20"/>
        </w:rPr>
        <w:t>基因</w:t>
      </w:r>
      <w:r w:rsidRPr="00CA6E60">
        <w:rPr>
          <w:rFonts w:hint="eastAsia"/>
          <w:color w:val="000000" w:themeColor="text1"/>
          <w:spacing w:val="20"/>
        </w:rPr>
        <w:t>。</w:t>
      </w:r>
      <w:r w:rsidRPr="00CA6E60">
        <w:rPr>
          <w:color w:val="000000" w:themeColor="text1"/>
          <w:spacing w:val="20"/>
        </w:rPr>
        <w:t>在</w:t>
      </w:r>
      <w:r w:rsidRPr="00CA6E60">
        <w:rPr>
          <w:color w:val="000000" w:themeColor="text1"/>
          <w:spacing w:val="20"/>
        </w:rPr>
        <w:t>32</w:t>
      </w:r>
      <w:r w:rsidR="007022C4" w:rsidRPr="00CA6E60">
        <w:rPr>
          <w:rFonts w:hint="eastAsia"/>
          <w:color w:val="000000" w:themeColor="text1"/>
          <w:spacing w:val="20"/>
        </w:rPr>
        <w:t xml:space="preserve"> </w:t>
      </w:r>
      <w:r w:rsidRPr="00CA6E60">
        <w:rPr>
          <w:color w:val="000000" w:themeColor="text1"/>
          <w:spacing w:val="20"/>
        </w:rPr>
        <w:t>℃</w:t>
      </w:r>
      <w:r w:rsidRPr="00CA6E60">
        <w:rPr>
          <w:color w:val="000000" w:themeColor="text1"/>
          <w:spacing w:val="20"/>
        </w:rPr>
        <w:t>時，</w:t>
      </w:r>
      <w:r w:rsidRPr="00CA6E60">
        <w:rPr>
          <w:color w:val="000000" w:themeColor="text1"/>
          <w:spacing w:val="20"/>
        </w:rPr>
        <w:t>Kdm6b</w:t>
      </w:r>
      <w:r w:rsidRPr="00CA6E60">
        <w:rPr>
          <w:color w:val="000000" w:themeColor="text1"/>
          <w:spacing w:val="20"/>
        </w:rPr>
        <w:t>蛋</w:t>
      </w:r>
      <w:r w:rsidRPr="007C2975">
        <w:rPr>
          <w:color w:val="000000" w:themeColor="text1"/>
          <w:spacing w:val="20"/>
        </w:rPr>
        <w:t>白</w:t>
      </w:r>
      <w:r w:rsidRPr="007C2975">
        <w:rPr>
          <w:rFonts w:hint="eastAsia"/>
          <w:color w:val="000000" w:themeColor="text1"/>
          <w:spacing w:val="20"/>
        </w:rPr>
        <w:t>質的</w:t>
      </w:r>
      <w:r w:rsidRPr="007C2975">
        <w:rPr>
          <w:color w:val="000000" w:themeColor="text1"/>
          <w:spacing w:val="20"/>
        </w:rPr>
        <w:t>表現量</w:t>
      </w:r>
      <w:r w:rsidRPr="007C2975">
        <w:rPr>
          <w:rFonts w:hint="eastAsia"/>
          <w:color w:val="000000" w:themeColor="text1"/>
          <w:spacing w:val="20"/>
        </w:rPr>
        <w:t>相對</w:t>
      </w:r>
      <w:r w:rsidRPr="007C2975">
        <w:rPr>
          <w:color w:val="000000" w:themeColor="text1"/>
          <w:spacing w:val="20"/>
        </w:rPr>
        <w:t>低，使得</w:t>
      </w:r>
      <w:r w:rsidR="000439E1" w:rsidRPr="00465993">
        <w:rPr>
          <w:position w:val="-6"/>
        </w:rPr>
        <w:object w:dxaOrig="660" w:dyaOrig="260" w14:anchorId="3E7279D4">
          <v:shape id="_x0000_i1134" type="#_x0000_t75" style="width:33.3pt;height:13.45pt" o:ole="">
            <v:imagedata r:id="rId263" o:title=""/>
          </v:shape>
          <o:OLEObject Type="Embed" ProgID="Equation.DSMT4" ShapeID="_x0000_i1134" DrawAspect="Content" ObjectID="_1829563731" r:id="rId271"/>
        </w:object>
      </w:r>
      <w:r w:rsidRPr="007C2975">
        <w:rPr>
          <w:color w:val="000000" w:themeColor="text1"/>
          <w:spacing w:val="20"/>
        </w:rPr>
        <w:t>基因幾乎不表現。</w:t>
      </w:r>
    </w:p>
    <w:p w14:paraId="6EAF1C71" w14:textId="05CC7278" w:rsidR="004D56D4" w:rsidRPr="0078745C" w:rsidRDefault="004D56D4" w:rsidP="0078745C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spacing w:val="20"/>
        </w:rPr>
        <w:t>37.</w:t>
      </w:r>
      <w:r w:rsidR="007022C4" w:rsidRPr="0078745C">
        <w:rPr>
          <w:spacing w:val="20"/>
        </w:rPr>
        <w:tab/>
      </w:r>
      <w:r w:rsidRPr="0078745C">
        <w:rPr>
          <w:spacing w:val="20"/>
        </w:rPr>
        <w:t>關於</w:t>
      </w:r>
      <w:r w:rsidR="000439E1" w:rsidRPr="00465993">
        <w:rPr>
          <w:position w:val="-6"/>
        </w:rPr>
        <w:object w:dxaOrig="660" w:dyaOrig="260" w14:anchorId="78631077">
          <v:shape id="_x0000_i1135" type="#_x0000_t75" style="width:33.3pt;height:13.45pt" o:ole="">
            <v:imagedata r:id="rId263" o:title=""/>
          </v:shape>
          <o:OLEObject Type="Embed" ProgID="Equation.DSMT4" ShapeID="_x0000_i1135" DrawAspect="Content" ObjectID="_1829563732" r:id="rId272"/>
        </w:object>
      </w:r>
      <w:r w:rsidRPr="0078745C">
        <w:rPr>
          <w:spacing w:val="20"/>
        </w:rPr>
        <w:t>與</w:t>
      </w:r>
      <w:r w:rsidR="000439E1" w:rsidRPr="00465993">
        <w:rPr>
          <w:position w:val="-6"/>
        </w:rPr>
        <w:object w:dxaOrig="740" w:dyaOrig="260" w14:anchorId="68CFC52E">
          <v:shape id="_x0000_i1136" type="#_x0000_t75" style="width:37.05pt;height:13.45pt" o:ole="">
            <v:imagedata r:id="rId266" o:title=""/>
          </v:shape>
          <o:OLEObject Type="Embed" ProgID="Equation.DSMT4" ShapeID="_x0000_i1136" DrawAspect="Content" ObjectID="_1829563733" r:id="rId273"/>
        </w:object>
      </w:r>
      <w:r w:rsidRPr="0078745C">
        <w:rPr>
          <w:rFonts w:hint="eastAsia"/>
          <w:spacing w:val="20"/>
        </w:rPr>
        <w:t>兩</w:t>
      </w:r>
      <w:r w:rsidRPr="0078745C">
        <w:rPr>
          <w:spacing w:val="20"/>
        </w:rPr>
        <w:t>基因的敘述</w:t>
      </w:r>
      <w:r w:rsidRPr="0078745C">
        <w:rPr>
          <w:rFonts w:hint="eastAsia"/>
          <w:spacing w:val="20"/>
        </w:rPr>
        <w:t>或推論，</w:t>
      </w:r>
      <w:r w:rsidRPr="0078745C">
        <w:rPr>
          <w:spacing w:val="20"/>
        </w:rPr>
        <w:t>下列哪些正確？</w:t>
      </w:r>
      <w:r w:rsidR="007022C4" w:rsidRPr="0078745C">
        <w:rPr>
          <w:rFonts w:hint="eastAsia"/>
          <w:spacing w:val="20"/>
        </w:rPr>
        <w:t>（</w:t>
      </w:r>
      <w:r w:rsidRPr="0078745C">
        <w:rPr>
          <w:spacing w:val="20"/>
        </w:rPr>
        <w:t>應選</w:t>
      </w:r>
      <w:r w:rsidRPr="0078745C">
        <w:rPr>
          <w:spacing w:val="20"/>
        </w:rPr>
        <w:t>3</w:t>
      </w:r>
      <w:r w:rsidRPr="0078745C">
        <w:rPr>
          <w:spacing w:val="20"/>
        </w:rPr>
        <w:t>項</w:t>
      </w:r>
      <w:r w:rsidR="007022C4" w:rsidRPr="0078745C">
        <w:rPr>
          <w:rFonts w:hint="eastAsia"/>
          <w:spacing w:val="20"/>
        </w:rPr>
        <w:t>）</w:t>
      </w:r>
    </w:p>
    <w:p w14:paraId="4EE30513" w14:textId="797024FD" w:rsidR="004D56D4" w:rsidRPr="00430794" w:rsidRDefault="004D56D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(A)</w:t>
      </w:r>
      <w:r w:rsidR="000439E1" w:rsidRPr="00465993">
        <w:rPr>
          <w:position w:val="-6"/>
        </w:rPr>
        <w:object w:dxaOrig="660" w:dyaOrig="260" w14:anchorId="285EE6D5">
          <v:shape id="_x0000_i1137" type="#_x0000_t75" style="width:33.3pt;height:13.45pt" o:ole="">
            <v:imagedata r:id="rId263" o:title=""/>
          </v:shape>
          <o:OLEObject Type="Embed" ProgID="Equation.DSMT4" ShapeID="_x0000_i1137" DrawAspect="Content" ObjectID="_1829563734" r:id="rId274"/>
        </w:object>
      </w:r>
      <w:r w:rsidRPr="00430794">
        <w:rPr>
          <w:color w:val="000000" w:themeColor="text1"/>
          <w:spacing w:val="20"/>
        </w:rPr>
        <w:t>基因</w:t>
      </w:r>
      <w:r w:rsidRPr="00430794">
        <w:rPr>
          <w:rFonts w:hint="eastAsia"/>
          <w:color w:val="000000" w:themeColor="text1"/>
          <w:spacing w:val="20"/>
        </w:rPr>
        <w:t>存在於雄性</w:t>
      </w:r>
      <w:r w:rsidRPr="00430794">
        <w:rPr>
          <w:color w:val="000000" w:themeColor="text1"/>
          <w:spacing w:val="20"/>
        </w:rPr>
        <w:t>巴西龜</w:t>
      </w:r>
      <w:r w:rsidRPr="00430794">
        <w:rPr>
          <w:rFonts w:hint="eastAsia"/>
          <w:color w:val="000000" w:themeColor="text1"/>
          <w:spacing w:val="20"/>
        </w:rPr>
        <w:t>，雌性則</w:t>
      </w:r>
      <w:r w:rsidRPr="00430794">
        <w:rPr>
          <w:color w:val="000000" w:themeColor="text1"/>
          <w:spacing w:val="20"/>
        </w:rPr>
        <w:t>沒有</w:t>
      </w:r>
    </w:p>
    <w:p w14:paraId="764684A3" w14:textId="7B27F78A" w:rsidR="004D56D4" w:rsidRPr="00430794" w:rsidRDefault="004D56D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(B) Dmrt1</w:t>
      </w:r>
      <w:r w:rsidRPr="00430794">
        <w:rPr>
          <w:color w:val="000000" w:themeColor="text1"/>
          <w:spacing w:val="20"/>
        </w:rPr>
        <w:t>蛋白</w:t>
      </w:r>
      <w:r w:rsidRPr="00430794">
        <w:rPr>
          <w:rFonts w:hint="eastAsia"/>
          <w:color w:val="000000" w:themeColor="text1"/>
          <w:spacing w:val="20"/>
        </w:rPr>
        <w:t>質</w:t>
      </w:r>
      <w:r w:rsidRPr="00430794">
        <w:rPr>
          <w:color w:val="000000" w:themeColor="text1"/>
          <w:spacing w:val="20"/>
        </w:rPr>
        <w:t>可能會促進雄性性器官的發育</w:t>
      </w:r>
    </w:p>
    <w:p w14:paraId="0A5B6026" w14:textId="00B581A1" w:rsidR="004D56D4" w:rsidRPr="00430794" w:rsidRDefault="004D56D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(C)</w:t>
      </w:r>
      <w:r w:rsidR="000439E1" w:rsidRPr="00465993">
        <w:rPr>
          <w:position w:val="-6"/>
        </w:rPr>
        <w:object w:dxaOrig="660" w:dyaOrig="260" w14:anchorId="5C46939F">
          <v:shape id="_x0000_i1138" type="#_x0000_t75" style="width:33.3pt;height:13.45pt" o:ole="">
            <v:imagedata r:id="rId263" o:title=""/>
          </v:shape>
          <o:OLEObject Type="Embed" ProgID="Equation.DSMT4" ShapeID="_x0000_i1138" DrawAspect="Content" ObjectID="_1829563735" r:id="rId275"/>
        </w:object>
      </w:r>
      <w:r w:rsidRPr="00430794">
        <w:rPr>
          <w:color w:val="000000" w:themeColor="text1"/>
          <w:spacing w:val="20"/>
        </w:rPr>
        <w:t>基因在細胞核中進行轉錄，</w:t>
      </w:r>
      <w:r w:rsidR="000439E1" w:rsidRPr="00465993">
        <w:rPr>
          <w:position w:val="-6"/>
        </w:rPr>
        <w:object w:dxaOrig="740" w:dyaOrig="260" w14:anchorId="004F63D5">
          <v:shape id="_x0000_i1139" type="#_x0000_t75" style="width:37.05pt;height:13.45pt" o:ole="">
            <v:imagedata r:id="rId266" o:title=""/>
          </v:shape>
          <o:OLEObject Type="Embed" ProgID="Equation.DSMT4" ShapeID="_x0000_i1139" DrawAspect="Content" ObjectID="_1829563736" r:id="rId276"/>
        </w:object>
      </w:r>
      <w:r w:rsidRPr="00430794">
        <w:rPr>
          <w:color w:val="000000" w:themeColor="text1"/>
          <w:spacing w:val="20"/>
        </w:rPr>
        <w:t>基因在細胞質中進行轉錄</w:t>
      </w:r>
    </w:p>
    <w:p w14:paraId="6E8439E4" w14:textId="6EE8F0F0" w:rsidR="004D56D4" w:rsidRPr="00430794" w:rsidRDefault="004D56D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(D)</w:t>
      </w:r>
      <w:r w:rsidR="000439E1" w:rsidRPr="00465993">
        <w:rPr>
          <w:position w:val="-6"/>
        </w:rPr>
        <w:object w:dxaOrig="740" w:dyaOrig="260" w14:anchorId="1159DCA2">
          <v:shape id="_x0000_i1140" type="#_x0000_t75" style="width:37.05pt;height:13.45pt" o:ole="">
            <v:imagedata r:id="rId266" o:title=""/>
          </v:shape>
          <o:OLEObject Type="Embed" ProgID="Equation.DSMT4" ShapeID="_x0000_i1140" DrawAspect="Content" ObjectID="_1829563737" r:id="rId277"/>
        </w:object>
      </w:r>
      <w:r w:rsidRPr="00430794">
        <w:rPr>
          <w:color w:val="000000" w:themeColor="text1"/>
          <w:spacing w:val="20"/>
        </w:rPr>
        <w:t>基因與</w:t>
      </w:r>
      <w:r w:rsidR="000439E1" w:rsidRPr="00465993">
        <w:rPr>
          <w:position w:val="-6"/>
        </w:rPr>
        <w:object w:dxaOrig="660" w:dyaOrig="260" w14:anchorId="5DB86198">
          <v:shape id="_x0000_i1141" type="#_x0000_t75" style="width:33.3pt;height:13.45pt" o:ole="">
            <v:imagedata r:id="rId263" o:title=""/>
          </v:shape>
          <o:OLEObject Type="Embed" ProgID="Equation.DSMT4" ShapeID="_x0000_i1141" DrawAspect="Content" ObjectID="_1829563738" r:id="rId278"/>
        </w:object>
      </w:r>
      <w:r w:rsidRPr="00430794">
        <w:rPr>
          <w:color w:val="000000" w:themeColor="text1"/>
          <w:spacing w:val="20"/>
        </w:rPr>
        <w:t>基因轉錄後，都在細胞質中進行轉譯</w:t>
      </w:r>
    </w:p>
    <w:p w14:paraId="61ADC07C" w14:textId="14A1036D" w:rsidR="004D56D4" w:rsidRPr="00430794" w:rsidRDefault="004D56D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(E) Kdm6b</w:t>
      </w:r>
      <w:r w:rsidRPr="00430794">
        <w:rPr>
          <w:color w:val="000000" w:themeColor="text1"/>
          <w:spacing w:val="20"/>
        </w:rPr>
        <w:t>蛋白</w:t>
      </w:r>
      <w:r w:rsidRPr="00430794">
        <w:rPr>
          <w:rFonts w:hint="eastAsia"/>
          <w:color w:val="000000" w:themeColor="text1"/>
          <w:spacing w:val="20"/>
        </w:rPr>
        <w:t>質</w:t>
      </w:r>
      <w:r w:rsidRPr="00430794">
        <w:rPr>
          <w:color w:val="000000" w:themeColor="text1"/>
          <w:spacing w:val="20"/>
        </w:rPr>
        <w:t>會在細胞核中幫助</w:t>
      </w:r>
      <w:r w:rsidR="000439E1" w:rsidRPr="00465993">
        <w:rPr>
          <w:position w:val="-6"/>
        </w:rPr>
        <w:object w:dxaOrig="660" w:dyaOrig="260" w14:anchorId="7A366A82">
          <v:shape id="_x0000_i1142" type="#_x0000_t75" style="width:33.3pt;height:13.45pt" o:ole="">
            <v:imagedata r:id="rId263" o:title=""/>
          </v:shape>
          <o:OLEObject Type="Embed" ProgID="Equation.DSMT4" ShapeID="_x0000_i1142" DrawAspect="Content" ObjectID="_1829563739" r:id="rId279"/>
        </w:object>
      </w:r>
      <w:r w:rsidRPr="00430794">
        <w:rPr>
          <w:color w:val="000000" w:themeColor="text1"/>
          <w:spacing w:val="20"/>
        </w:rPr>
        <w:t>基因的轉錄</w:t>
      </w:r>
    </w:p>
    <w:p w14:paraId="59F0F6ED" w14:textId="5788EBB3" w:rsidR="004D56D4" w:rsidRPr="0078745C" w:rsidRDefault="004D56D4" w:rsidP="0078745C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spacing w:val="20"/>
        </w:rPr>
        <w:lastRenderedPageBreak/>
        <w:t>38.</w:t>
      </w:r>
      <w:r w:rsidR="007022C4" w:rsidRPr="0078745C">
        <w:rPr>
          <w:spacing w:val="20"/>
        </w:rPr>
        <w:tab/>
      </w:r>
      <w:r w:rsidRPr="0078745C">
        <w:rPr>
          <w:rFonts w:hint="eastAsia"/>
          <w:spacing w:val="20"/>
        </w:rPr>
        <w:t>將</w:t>
      </w:r>
      <w:r w:rsidR="00951D47">
        <w:rPr>
          <w:rFonts w:hint="eastAsia"/>
          <w:spacing w:val="20"/>
        </w:rPr>
        <w:t>文本的研究發現</w:t>
      </w:r>
      <w:r w:rsidRPr="0078745C">
        <w:rPr>
          <w:rFonts w:hint="eastAsia"/>
          <w:spacing w:val="20"/>
        </w:rPr>
        <w:t>歸納總結，可用示意圖</w:t>
      </w:r>
      <w:r w:rsidRPr="0078745C">
        <w:rPr>
          <w:rFonts w:hint="eastAsia"/>
          <w:spacing w:val="20"/>
        </w:rPr>
        <w:t>1</w:t>
      </w:r>
      <w:r w:rsidR="00404E37">
        <w:rPr>
          <w:rFonts w:hint="eastAsia"/>
          <w:spacing w:val="20"/>
        </w:rPr>
        <w:t>3</w:t>
      </w:r>
      <w:r w:rsidRPr="0078745C">
        <w:rPr>
          <w:rFonts w:hint="eastAsia"/>
          <w:spacing w:val="20"/>
        </w:rPr>
        <w:t>表示。</w:t>
      </w:r>
    </w:p>
    <w:p w14:paraId="0C3DCA2D" w14:textId="2C892E9B" w:rsidR="004D56D4" w:rsidRDefault="00271BFF" w:rsidP="004D56D4">
      <w:pPr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794497DD" wp14:editId="5E4A7998">
                <wp:simplePos x="0" y="0"/>
                <wp:positionH relativeFrom="column">
                  <wp:align>center</wp:align>
                </wp:positionH>
                <wp:positionV relativeFrom="paragraph">
                  <wp:posOffset>192307</wp:posOffset>
                </wp:positionV>
                <wp:extent cx="3240000" cy="1058400"/>
                <wp:effectExtent l="0" t="0" r="0" b="8890"/>
                <wp:wrapNone/>
                <wp:docPr id="603" name="群組 6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240000" cy="1058400"/>
                          <a:chOff x="0" y="0"/>
                          <a:chExt cx="3101187" cy="1014534"/>
                        </a:xfrm>
                      </wpg:grpSpPr>
                      <pic:pic xmlns:pic="http://schemas.openxmlformats.org/drawingml/2006/picture">
                        <pic:nvPicPr>
                          <pic:cNvPr id="477" name="圖片 477"/>
                          <pic:cNvPicPr>
                            <a:picLocks noChangeAspect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08787" y="19539"/>
                            <a:ext cx="2868549" cy="773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293354" y="831632"/>
                            <a:ext cx="510571" cy="182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A9974A" w14:textId="01A34F60" w:rsidR="004D56D4" w:rsidRPr="001B5A34" w:rsidRDefault="004D56D4" w:rsidP="001B5A3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B5A34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1B5A34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1</w:t>
                              </w:r>
                              <w:r w:rsidR="00404E37">
                                <w:rPr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9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0571" cy="16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5DD06" w14:textId="0D490DFE" w:rsidR="001B5A34" w:rsidRPr="001B5A34" w:rsidRDefault="001B5A34" w:rsidP="001B5A3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3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2</w:t>
                              </w:r>
                              <w:r w:rsidRPr="001B5A34">
                                <w:rPr>
                                  <w:sz w:val="22"/>
                                  <w:szCs w:val="22"/>
                                </w:rPr>
                                <w:t>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9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7085" y="113270"/>
                            <a:ext cx="509356" cy="16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362D7C" w14:textId="54B268B1" w:rsidR="001B5A34" w:rsidRPr="00271BFF" w:rsidRDefault="001B5A34" w:rsidP="001B5A34">
                              <w:pPr>
                                <w:spacing w:line="240" w:lineRule="atLeast"/>
                                <w:jc w:val="center"/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271BFF">
                                <w:rPr>
                                  <w:rFonts w:hint="eastAsia"/>
                                  <w:i/>
                                  <w:iCs/>
                                  <w:sz w:val="22"/>
                                  <w:szCs w:val="22"/>
                                </w:rPr>
                                <w:t>D</w:t>
                              </w:r>
                              <w:r w:rsidRPr="00271BFF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mrt1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9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814" y="581972"/>
                            <a:ext cx="509964" cy="16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D376FE" w14:textId="57D29B25" w:rsidR="001B5A34" w:rsidRPr="001B5A34" w:rsidRDefault="001B5A34" w:rsidP="001B5A3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26</w:t>
                              </w:r>
                              <w:r w:rsidRPr="001B5A34">
                                <w:rPr>
                                  <w:sz w:val="22"/>
                                  <w:szCs w:val="22"/>
                                </w:rPr>
                                <w:t>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9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93927" y="292939"/>
                            <a:ext cx="509356" cy="16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FC41D4" w14:textId="6F6E0B11" w:rsidR="001B5A34" w:rsidRPr="001B5A34" w:rsidRDefault="001B5A34" w:rsidP="001B5A3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Kdm6b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0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602039" y="480420"/>
                            <a:ext cx="509964" cy="16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DD0AA" w14:textId="77777777" w:rsidR="00271BFF" w:rsidRPr="00271BFF" w:rsidRDefault="00271BFF" w:rsidP="001B5A34">
                              <w:pPr>
                                <w:spacing w:line="240" w:lineRule="atLeast"/>
                                <w:jc w:val="center"/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271BFF">
                                <w:rPr>
                                  <w:rFonts w:hint="eastAsia"/>
                                  <w:i/>
                                  <w:iCs/>
                                  <w:sz w:val="22"/>
                                  <w:szCs w:val="22"/>
                                </w:rPr>
                                <w:t>D</w:t>
                              </w:r>
                              <w:r w:rsidRPr="00271BFF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mrt1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0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586708" y="113270"/>
                            <a:ext cx="509964" cy="182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DF78EB" w14:textId="2AF70B78" w:rsidR="00271BFF" w:rsidRPr="00271BFF" w:rsidRDefault="00271BFF" w:rsidP="001B5A3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雌龜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0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590616" y="488231"/>
                            <a:ext cx="510571" cy="182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A6778A" w14:textId="555C2D5D" w:rsidR="00271BFF" w:rsidRPr="00271BFF" w:rsidRDefault="00271BFF" w:rsidP="001B5A3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雄龜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4497DD" id="群組 603" o:spid="_x0000_s1347" style="position:absolute;margin-left:0;margin-top:15.15pt;width:255.1pt;height:83.35pt;z-index:251898880;mso-position-horizontal:center;mso-width-relative:margin;mso-height-relative:margin" coordsize="31011,10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">
                <o:lock v:ext="edit" aspectratio="t"/>
                <v:shape id="圖片 477" o:spid="_x0000_s1348" type="#_x0000_t75" style="position:absolute;left:2087;top:195;width:28686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">
                  <v:imagedata r:id="rId281" o:title=""/>
                </v:shape>
                <v:shape id="Text Box 24" o:spid="_x0000_s1349" type="#_x0000_t202" style="position:absolute;left:12933;top:8316;width:5106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" filled="f" stroked="f">
                  <v:textbox style="mso-fit-shape-to-text:t" inset="0,0,0,0">
                    <w:txbxContent>
                      <w:p w14:paraId="74A9974A" w14:textId="01A34F60" w:rsidR="004D56D4" w:rsidRPr="001B5A34" w:rsidRDefault="004D56D4" w:rsidP="001B5A34">
                        <w:pPr>
                          <w:spacing w:line="24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B5A34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 w:rsidRPr="001B5A34">
                          <w:rPr>
                            <w:rFonts w:hint="eastAsia"/>
                            <w:sz w:val="22"/>
                            <w:szCs w:val="22"/>
                          </w:rPr>
                          <w:t>1</w:t>
                        </w:r>
                        <w:r w:rsidR="00404E37"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Text Box 24" o:spid="_x0000_s1350" type="#_x0000_t202" style="position:absolute;width:5105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" filled="f" stroked="f">
                  <v:textbox style="mso-fit-shape-to-text:t" inset="0,0,0,0">
                    <w:txbxContent>
                      <w:p w14:paraId="54D5DD06" w14:textId="0D490DFE" w:rsidR="001B5A34" w:rsidRPr="001B5A34" w:rsidRDefault="001B5A34" w:rsidP="001B5A34">
                        <w:pPr>
                          <w:spacing w:line="24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  <w:r w:rsidRPr="001B5A34">
                          <w:rPr>
                            <w:sz w:val="22"/>
                            <w:szCs w:val="22"/>
                          </w:rPr>
                          <w:t>℃</w:t>
                        </w:r>
                      </w:p>
                    </w:txbxContent>
                  </v:textbox>
                </v:shape>
                <v:shape id="Text Box 24" o:spid="_x0000_s1351" type="#_x0000_t202" style="position:absolute;left:15970;top:1132;width:5094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" filled="f" stroked="f">
                  <v:textbox style="mso-fit-shape-to-text:t" inset="0,0,0,0">
                    <w:txbxContent>
                      <w:p w14:paraId="5C362D7C" w14:textId="54B268B1" w:rsidR="001B5A34" w:rsidRPr="00271BFF" w:rsidRDefault="001B5A34" w:rsidP="001B5A34">
                        <w:pPr>
                          <w:spacing w:line="240" w:lineRule="atLeast"/>
                          <w:jc w:val="center"/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271BFF">
                          <w:rPr>
                            <w:rFonts w:hint="eastAsia"/>
                            <w:i/>
                            <w:iCs/>
                            <w:sz w:val="22"/>
                            <w:szCs w:val="22"/>
                          </w:rPr>
                          <w:t>D</w:t>
                        </w:r>
                        <w:r w:rsidRPr="00271BFF">
                          <w:rPr>
                            <w:i/>
                            <w:iCs/>
                            <w:sz w:val="22"/>
                            <w:szCs w:val="22"/>
                          </w:rPr>
                          <w:t>mrt1</w:t>
                        </w:r>
                      </w:p>
                    </w:txbxContent>
                  </v:textbox>
                </v:shape>
                <v:shape id="Text Box 24" o:spid="_x0000_s1352" type="#_x0000_t202" style="position:absolute;left:78;top:5819;width:509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" filled="f" stroked="f">
                  <v:textbox style="mso-fit-shape-to-text:t" inset="0,0,0,0">
                    <w:txbxContent>
                      <w:p w14:paraId="17D376FE" w14:textId="57D29B25" w:rsidR="001B5A34" w:rsidRPr="001B5A34" w:rsidRDefault="001B5A34" w:rsidP="001B5A34">
                        <w:pPr>
                          <w:spacing w:line="24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26</w:t>
                        </w:r>
                        <w:r w:rsidRPr="001B5A34">
                          <w:rPr>
                            <w:sz w:val="22"/>
                            <w:szCs w:val="22"/>
                          </w:rPr>
                          <w:t>℃</w:t>
                        </w:r>
                      </w:p>
                    </w:txbxContent>
                  </v:textbox>
                </v:shape>
                <v:shape id="Text Box 24" o:spid="_x0000_s1353" type="#_x0000_t202" style="position:absolute;left:5939;top:2929;width:5093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" filled="f" stroked="f">
                  <v:textbox style="mso-fit-shape-to-text:t" inset="0,0,0,0">
                    <w:txbxContent>
                      <w:p w14:paraId="5BFC41D4" w14:textId="6F6E0B11" w:rsidR="001B5A34" w:rsidRPr="001B5A34" w:rsidRDefault="001B5A34" w:rsidP="001B5A34">
                        <w:pPr>
                          <w:spacing w:line="24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Kdm6b</w:t>
                        </w:r>
                      </w:p>
                    </w:txbxContent>
                  </v:textbox>
                </v:shape>
                <v:shape id="Text Box 24" o:spid="_x0000_s1354" type="#_x0000_t202" style="position:absolute;left:16020;top:4804;width:5100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" filled="f" stroked="f">
                  <v:textbox style="mso-fit-shape-to-text:t" inset="0,0,0,0">
                    <w:txbxContent>
                      <w:p w14:paraId="663DD0AA" w14:textId="77777777" w:rsidR="00271BFF" w:rsidRPr="00271BFF" w:rsidRDefault="00271BFF" w:rsidP="001B5A34">
                        <w:pPr>
                          <w:spacing w:line="240" w:lineRule="atLeast"/>
                          <w:jc w:val="center"/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271BFF">
                          <w:rPr>
                            <w:rFonts w:hint="eastAsia"/>
                            <w:i/>
                            <w:iCs/>
                            <w:sz w:val="22"/>
                            <w:szCs w:val="22"/>
                          </w:rPr>
                          <w:t>D</w:t>
                        </w:r>
                        <w:r w:rsidRPr="00271BFF">
                          <w:rPr>
                            <w:i/>
                            <w:iCs/>
                            <w:sz w:val="22"/>
                            <w:szCs w:val="22"/>
                          </w:rPr>
                          <w:t>mrt1</w:t>
                        </w:r>
                      </w:p>
                    </w:txbxContent>
                  </v:textbox>
                </v:shape>
                <v:shape id="Text Box 24" o:spid="_x0000_s1355" type="#_x0000_t202" style="position:absolute;left:25867;top:1132;width:509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" filled="f" stroked="f">
                  <v:textbox style="mso-fit-shape-to-text:t" inset="0,0,0,0">
                    <w:txbxContent>
                      <w:p w14:paraId="44DF78EB" w14:textId="2AF70B78" w:rsidR="00271BFF" w:rsidRPr="00271BFF" w:rsidRDefault="00271BFF" w:rsidP="001B5A34">
                        <w:pPr>
                          <w:spacing w:line="24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雌龜</w:t>
                        </w:r>
                      </w:p>
                    </w:txbxContent>
                  </v:textbox>
                </v:shape>
                <v:shape id="Text Box 24" o:spid="_x0000_s1356" type="#_x0000_t202" style="position:absolute;left:25906;top:4882;width:5105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" filled="f" stroked="f">
                  <v:textbox style="mso-fit-shape-to-text:t" inset="0,0,0,0">
                    <w:txbxContent>
                      <w:p w14:paraId="60A6778A" w14:textId="555C2D5D" w:rsidR="00271BFF" w:rsidRPr="00271BFF" w:rsidRDefault="00271BFF" w:rsidP="001B5A34">
                        <w:pPr>
                          <w:spacing w:line="24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雄龜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81DF4A" w14:textId="2B8BFFA1" w:rsidR="004D56D4" w:rsidRDefault="004D56D4" w:rsidP="004D56D4">
      <w:pPr>
        <w:rPr>
          <w:sz w:val="22"/>
        </w:rPr>
      </w:pPr>
    </w:p>
    <w:p w14:paraId="2713FCA9" w14:textId="35AA6FEF" w:rsidR="00E0434A" w:rsidRDefault="00E0434A" w:rsidP="004D56D4">
      <w:pPr>
        <w:rPr>
          <w:sz w:val="22"/>
        </w:rPr>
      </w:pPr>
    </w:p>
    <w:p w14:paraId="150EB39A" w14:textId="24AADFA2" w:rsidR="00E0434A" w:rsidRDefault="00E0434A" w:rsidP="004D56D4">
      <w:pPr>
        <w:rPr>
          <w:sz w:val="22"/>
        </w:rPr>
      </w:pPr>
    </w:p>
    <w:p w14:paraId="398B120D" w14:textId="396DA6E0" w:rsidR="00E0434A" w:rsidRDefault="00E0434A" w:rsidP="004D56D4">
      <w:pPr>
        <w:rPr>
          <w:sz w:val="22"/>
        </w:rPr>
      </w:pPr>
    </w:p>
    <w:p w14:paraId="77FC874E" w14:textId="77777777" w:rsidR="00AD0169" w:rsidRDefault="00AD0169" w:rsidP="00E0434A">
      <w:pPr>
        <w:ind w:leftChars="165" w:left="1046" w:hangingChars="250" w:hanging="650"/>
        <w:jc w:val="both"/>
        <w:rPr>
          <w:spacing w:val="20"/>
          <w:sz w:val="22"/>
        </w:rPr>
      </w:pPr>
    </w:p>
    <w:p w14:paraId="718CDA6A" w14:textId="3A6F4B48" w:rsidR="004D56D4" w:rsidRPr="00E0434A" w:rsidRDefault="007022C4" w:rsidP="00E0434A">
      <w:pPr>
        <w:ind w:leftChars="165" w:left="1046" w:hangingChars="250" w:hanging="650"/>
        <w:jc w:val="both"/>
        <w:rPr>
          <w:spacing w:val="20"/>
        </w:rPr>
      </w:pPr>
      <w:r w:rsidRPr="00E0434A">
        <w:rPr>
          <w:rFonts w:hint="eastAsia"/>
          <w:spacing w:val="20"/>
          <w:sz w:val="22"/>
        </w:rPr>
        <w:t>（</w:t>
      </w:r>
      <w:r w:rsidR="004D56D4" w:rsidRPr="00E0434A">
        <w:rPr>
          <w:spacing w:val="20"/>
          <w:sz w:val="22"/>
        </w:rPr>
        <w:t>a</w:t>
      </w:r>
      <w:r w:rsidRPr="00E0434A">
        <w:rPr>
          <w:rFonts w:hint="eastAsia"/>
          <w:spacing w:val="20"/>
          <w:sz w:val="22"/>
        </w:rPr>
        <w:t>）</w:t>
      </w:r>
      <w:r w:rsidR="00E0434A">
        <w:rPr>
          <w:spacing w:val="20"/>
          <w:sz w:val="22"/>
        </w:rPr>
        <w:tab/>
      </w:r>
      <w:r w:rsidR="004D56D4" w:rsidRPr="00E0434A">
        <w:rPr>
          <w:rFonts w:hint="eastAsia"/>
          <w:spacing w:val="20"/>
          <w:sz w:val="22"/>
        </w:rPr>
        <w:t>因此，可推論</w:t>
      </w:r>
      <w:r w:rsidR="004D56D4" w:rsidRPr="00E0434A">
        <w:rPr>
          <w:spacing w:val="20"/>
          <w:sz w:val="22"/>
        </w:rPr>
        <w:t>在</w:t>
      </w:r>
      <w:r w:rsidR="004D56D4" w:rsidRPr="00E0434A">
        <w:rPr>
          <w:spacing w:val="20"/>
          <w:sz w:val="22"/>
        </w:rPr>
        <w:t>26</w:t>
      </w:r>
      <w:r w:rsidRPr="00E0434A">
        <w:rPr>
          <w:rFonts w:hint="eastAsia"/>
          <w:spacing w:val="20"/>
          <w:sz w:val="22"/>
        </w:rPr>
        <w:t xml:space="preserve"> </w:t>
      </w:r>
      <w:r w:rsidR="004D56D4" w:rsidRPr="00E0434A">
        <w:rPr>
          <w:spacing w:val="20"/>
          <w:sz w:val="22"/>
        </w:rPr>
        <w:t>℃</w:t>
      </w:r>
      <w:r w:rsidR="004D56D4" w:rsidRPr="00E0434A">
        <w:rPr>
          <w:spacing w:val="20"/>
          <w:sz w:val="22"/>
        </w:rPr>
        <w:t>孵化的巴西龜</w:t>
      </w:r>
      <w:r w:rsidR="00951D47">
        <w:rPr>
          <w:rFonts w:hint="eastAsia"/>
          <w:spacing w:val="20"/>
          <w:sz w:val="22"/>
        </w:rPr>
        <w:t>受精</w:t>
      </w:r>
      <w:r w:rsidR="004D56D4" w:rsidRPr="00E0434A">
        <w:rPr>
          <w:rFonts w:hint="eastAsia"/>
          <w:spacing w:val="20"/>
          <w:sz w:val="22"/>
        </w:rPr>
        <w:t>卵</w:t>
      </w:r>
      <w:r w:rsidR="004D56D4" w:rsidRPr="00E0434A">
        <w:rPr>
          <w:spacing w:val="20"/>
          <w:sz w:val="22"/>
        </w:rPr>
        <w:t>，若在適當時間點對</w:t>
      </w:r>
      <w:r w:rsidR="004D56D4" w:rsidRPr="00E0434A">
        <w:rPr>
          <w:rFonts w:hint="eastAsia"/>
          <w:spacing w:val="20"/>
          <w:sz w:val="22"/>
        </w:rPr>
        <w:t>其</w:t>
      </w:r>
      <w:r w:rsidR="004D56D4" w:rsidRPr="00E0434A">
        <w:rPr>
          <w:spacing w:val="20"/>
          <w:sz w:val="22"/>
        </w:rPr>
        <w:t>胚胎注射抑制</w:t>
      </w:r>
      <w:r w:rsidR="000439E1" w:rsidRPr="00465993">
        <w:rPr>
          <w:position w:val="-6"/>
        </w:rPr>
        <w:object w:dxaOrig="740" w:dyaOrig="260" w14:anchorId="3B2B44B8">
          <v:shape id="_x0000_i1143" type="#_x0000_t75" style="width:37.05pt;height:13.45pt" o:ole="">
            <v:imagedata r:id="rId266" o:title=""/>
          </v:shape>
          <o:OLEObject Type="Embed" ProgID="Equation.DSMT4" ShapeID="_x0000_i1143" DrawAspect="Content" ObjectID="_1829563740" r:id="rId282"/>
        </w:object>
      </w:r>
      <w:r w:rsidR="004D56D4" w:rsidRPr="00E0434A">
        <w:rPr>
          <w:spacing w:val="20"/>
          <w:sz w:val="22"/>
        </w:rPr>
        <w:t>基因表現的藥物，則</w:t>
      </w:r>
      <w:proofErr w:type="gramStart"/>
      <w:r w:rsidR="004D56D4" w:rsidRPr="00E0434A">
        <w:rPr>
          <w:spacing w:val="20"/>
          <w:sz w:val="22"/>
        </w:rPr>
        <w:t>此幼龜</w:t>
      </w:r>
      <w:proofErr w:type="gramEnd"/>
      <w:r w:rsidR="004D56D4" w:rsidRPr="00E0434A">
        <w:rPr>
          <w:spacing w:val="20"/>
          <w:sz w:val="22"/>
        </w:rPr>
        <w:t>的性別為何？</w:t>
      </w:r>
      <w:r w:rsidRPr="00E0434A">
        <w:rPr>
          <w:rFonts w:hint="eastAsia"/>
          <w:spacing w:val="20"/>
          <w:sz w:val="22"/>
        </w:rPr>
        <w:t>（</w:t>
      </w:r>
      <w:r w:rsidR="004D56D4" w:rsidRPr="00E0434A">
        <w:rPr>
          <w:rFonts w:hint="eastAsia"/>
          <w:spacing w:val="20"/>
          <w:sz w:val="22"/>
        </w:rPr>
        <w:t>2</w:t>
      </w:r>
      <w:r w:rsidR="004D56D4" w:rsidRPr="00E0434A">
        <w:rPr>
          <w:spacing w:val="20"/>
          <w:sz w:val="22"/>
        </w:rPr>
        <w:t>分</w:t>
      </w:r>
      <w:r w:rsidRPr="00E0434A">
        <w:rPr>
          <w:rFonts w:hint="eastAsia"/>
          <w:spacing w:val="20"/>
          <w:sz w:val="22"/>
        </w:rPr>
        <w:t>）</w:t>
      </w:r>
    </w:p>
    <w:p w14:paraId="43A40008" w14:textId="7514BCD7" w:rsidR="004D56D4" w:rsidRPr="00E0434A" w:rsidRDefault="00841BFC" w:rsidP="00E0434A">
      <w:pPr>
        <w:ind w:leftChars="165" w:left="1046" w:hangingChars="250" w:hanging="650"/>
        <w:jc w:val="both"/>
        <w:rPr>
          <w:spacing w:val="20"/>
          <w:sz w:val="22"/>
        </w:rPr>
      </w:pPr>
      <w:r w:rsidRPr="00E0434A">
        <w:rPr>
          <w:rFonts w:hint="eastAsia"/>
          <w:spacing w:val="20"/>
          <w:sz w:val="22"/>
        </w:rPr>
        <w:t>（</w:t>
      </w:r>
      <w:r w:rsidR="004D56D4" w:rsidRPr="00E0434A">
        <w:rPr>
          <w:spacing w:val="20"/>
          <w:sz w:val="22"/>
        </w:rPr>
        <w:t>b</w:t>
      </w:r>
      <w:r w:rsidRPr="00E0434A">
        <w:rPr>
          <w:rFonts w:hint="eastAsia"/>
          <w:spacing w:val="20"/>
          <w:sz w:val="22"/>
        </w:rPr>
        <w:t>）</w:t>
      </w:r>
      <w:r w:rsidR="00951D47">
        <w:rPr>
          <w:rFonts w:hint="eastAsia"/>
          <w:spacing w:val="20"/>
          <w:sz w:val="22"/>
        </w:rPr>
        <w:t>承</w:t>
      </w:r>
      <w:r w:rsidR="00951D47" w:rsidRPr="00E0434A">
        <w:rPr>
          <w:rFonts w:hint="eastAsia"/>
          <w:spacing w:val="20"/>
          <w:sz w:val="22"/>
        </w:rPr>
        <w:t>（</w:t>
      </w:r>
      <w:r w:rsidR="00951D47" w:rsidRPr="00E0434A">
        <w:rPr>
          <w:spacing w:val="20"/>
          <w:sz w:val="22"/>
        </w:rPr>
        <w:t>a</w:t>
      </w:r>
      <w:r w:rsidR="00951D47" w:rsidRPr="00E0434A">
        <w:rPr>
          <w:rFonts w:hint="eastAsia"/>
          <w:spacing w:val="20"/>
          <w:sz w:val="22"/>
        </w:rPr>
        <w:t>）</w:t>
      </w:r>
      <w:r w:rsidR="00951D47">
        <w:rPr>
          <w:rFonts w:hint="eastAsia"/>
          <w:spacing w:val="20"/>
          <w:sz w:val="22"/>
        </w:rPr>
        <w:t>題，</w:t>
      </w:r>
      <w:r w:rsidR="004D56D4" w:rsidRPr="00E0434A">
        <w:rPr>
          <w:rFonts w:hint="eastAsia"/>
          <w:spacing w:val="20"/>
          <w:sz w:val="22"/>
        </w:rPr>
        <w:t>相較於未經藥物處理的</w:t>
      </w:r>
      <w:r w:rsidR="004D56D4" w:rsidRPr="00E0434A">
        <w:rPr>
          <w:rFonts w:hint="eastAsia"/>
          <w:spacing w:val="20"/>
          <w:sz w:val="22"/>
        </w:rPr>
        <w:t>26</w:t>
      </w:r>
      <w:r w:rsidRPr="00E0434A">
        <w:rPr>
          <w:rFonts w:hint="eastAsia"/>
          <w:spacing w:val="20"/>
          <w:sz w:val="22"/>
        </w:rPr>
        <w:t xml:space="preserve"> </w:t>
      </w:r>
      <w:r w:rsidR="004D56D4" w:rsidRPr="008931F6">
        <w:rPr>
          <w:spacing w:val="20"/>
          <w:sz w:val="22"/>
        </w:rPr>
        <w:t>℃</w:t>
      </w:r>
      <w:r w:rsidR="004D56D4" w:rsidRPr="00E0434A">
        <w:rPr>
          <w:rFonts w:hint="eastAsia"/>
          <w:spacing w:val="20"/>
          <w:sz w:val="22"/>
        </w:rPr>
        <w:t>孵化胚胎，此胚胎中</w:t>
      </w:r>
      <w:r w:rsidR="000439E1" w:rsidRPr="00465993">
        <w:rPr>
          <w:position w:val="-6"/>
        </w:rPr>
        <w:object w:dxaOrig="660" w:dyaOrig="260" w14:anchorId="146BB55E">
          <v:shape id="_x0000_i1144" type="#_x0000_t75" style="width:33.3pt;height:13.45pt" o:ole="">
            <v:imagedata r:id="rId263" o:title=""/>
          </v:shape>
          <o:OLEObject Type="Embed" ProgID="Equation.DSMT4" ShapeID="_x0000_i1144" DrawAspect="Content" ObjectID="_1829563741" r:id="rId283"/>
        </w:object>
      </w:r>
      <w:r w:rsidR="004D56D4" w:rsidRPr="00E0434A">
        <w:rPr>
          <w:rFonts w:hint="eastAsia"/>
          <w:spacing w:val="20"/>
          <w:sz w:val="22"/>
        </w:rPr>
        <w:t>基因及</w:t>
      </w:r>
      <w:r w:rsidR="000439E1" w:rsidRPr="00465993">
        <w:rPr>
          <w:position w:val="-6"/>
        </w:rPr>
        <w:object w:dxaOrig="740" w:dyaOrig="260" w14:anchorId="5275E381">
          <v:shape id="_x0000_i1145" type="#_x0000_t75" style="width:37.05pt;height:13.45pt" o:ole="">
            <v:imagedata r:id="rId266" o:title=""/>
          </v:shape>
          <o:OLEObject Type="Embed" ProgID="Equation.DSMT4" ShapeID="_x0000_i1145" DrawAspect="Content" ObjectID="_1829563742" r:id="rId284"/>
        </w:object>
      </w:r>
      <w:r w:rsidR="004D56D4" w:rsidRPr="00E0434A">
        <w:rPr>
          <w:rFonts w:hint="eastAsia"/>
          <w:spacing w:val="20"/>
          <w:sz w:val="22"/>
        </w:rPr>
        <w:t>基因的表現量變化為何</w:t>
      </w:r>
      <w:r w:rsidR="00C700C8">
        <w:rPr>
          <w:rFonts w:hint="eastAsia"/>
          <w:spacing w:val="20"/>
          <w:sz w:val="22"/>
        </w:rPr>
        <w:t>（</w:t>
      </w:r>
      <w:r w:rsidR="00C700C8">
        <w:rPr>
          <w:rFonts w:hint="eastAsia"/>
          <w:spacing w:val="20"/>
          <w:sz w:val="22"/>
        </w:rPr>
        <w:t>20</w:t>
      </w:r>
      <w:r w:rsidR="00C700C8">
        <w:rPr>
          <w:rFonts w:hint="eastAsia"/>
          <w:spacing w:val="20"/>
          <w:sz w:val="22"/>
        </w:rPr>
        <w:t>字以內）</w:t>
      </w:r>
      <w:r w:rsidR="004D56D4" w:rsidRPr="00E0434A">
        <w:rPr>
          <w:rFonts w:hint="eastAsia"/>
          <w:spacing w:val="20"/>
          <w:sz w:val="22"/>
        </w:rPr>
        <w:t>？（</w:t>
      </w:r>
      <w:r w:rsidR="004D56D4" w:rsidRPr="00E0434A">
        <w:rPr>
          <w:rFonts w:hint="eastAsia"/>
          <w:spacing w:val="20"/>
          <w:sz w:val="22"/>
        </w:rPr>
        <w:t>2</w:t>
      </w:r>
      <w:r w:rsidR="004D56D4" w:rsidRPr="00E0434A">
        <w:rPr>
          <w:rFonts w:hint="eastAsia"/>
          <w:spacing w:val="20"/>
          <w:sz w:val="22"/>
        </w:rPr>
        <w:t>分）</w:t>
      </w:r>
    </w:p>
    <w:p w14:paraId="32D5E3D2" w14:textId="2F68D550" w:rsidR="004D56D4" w:rsidRPr="0078745C" w:rsidRDefault="006F4927" w:rsidP="007C2975">
      <w:pPr>
        <w:pStyle w:val="TIT1"/>
        <w:spacing w:before="60"/>
        <w:ind w:left="341" w:hangingChars="155" w:hanging="341"/>
        <w:rPr>
          <w:spacing w:val="20"/>
        </w:rPr>
      </w:pPr>
      <w:r>
        <w:rPr>
          <w:noProof/>
          <w:spacing w:val="20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3C14CA68" wp14:editId="731EDBAA">
                <wp:simplePos x="0" y="0"/>
                <wp:positionH relativeFrom="column">
                  <wp:posOffset>4218305</wp:posOffset>
                </wp:positionH>
                <wp:positionV relativeFrom="paragraph">
                  <wp:posOffset>1021617</wp:posOffset>
                </wp:positionV>
                <wp:extent cx="1620000" cy="1911281"/>
                <wp:effectExtent l="0" t="0" r="0" b="13335"/>
                <wp:wrapTight wrapText="bothSides">
                  <wp:wrapPolygon edited="0">
                    <wp:start x="0" y="0"/>
                    <wp:lineTo x="0" y="20459"/>
                    <wp:lineTo x="6350" y="20674"/>
                    <wp:lineTo x="6350" y="21535"/>
                    <wp:lineTo x="15241" y="21535"/>
                    <wp:lineTo x="15241" y="20674"/>
                    <wp:lineTo x="21338" y="20459"/>
                    <wp:lineTo x="21338" y="0"/>
                    <wp:lineTo x="0" y="0"/>
                  </wp:wrapPolygon>
                </wp:wrapTight>
                <wp:docPr id="541" name="群組 5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620000" cy="1911281"/>
                          <a:chOff x="0" y="0"/>
                          <a:chExt cx="1529715" cy="1803157"/>
                        </a:xfrm>
                      </wpg:grpSpPr>
                      <pic:pic xmlns:pic="http://schemas.openxmlformats.org/drawingml/2006/picture">
                        <pic:nvPicPr>
                          <pic:cNvPr id="480" name="圖片 20"/>
                          <pic:cNvPicPr>
                            <a:picLocks noChangeAspect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709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475" y="1631821"/>
                            <a:ext cx="561235" cy="17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1DEF77" w14:textId="6757AB4E" w:rsidR="004D56D4" w:rsidRPr="00B65620" w:rsidRDefault="004D56D4" w:rsidP="00B65620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240" w:lineRule="atLeast"/>
                                <w:jc w:val="center"/>
                                <w:textAlignment w:val="baseline"/>
                              </w:pPr>
                              <w:r w:rsidRPr="00B65620">
                                <w:rPr>
                                  <w:rFonts w:ascii="Times New Roman" w:hint="eastAsia"/>
                                  <w:kern w:val="24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B65620">
                                <w:rPr>
                                  <w:rFonts w:ascii="Times New Roman" w:hint="eastAsia"/>
                                  <w:kern w:val="24"/>
                                  <w:sz w:val="22"/>
                                  <w:szCs w:val="22"/>
                                </w:rPr>
                                <w:t>1</w:t>
                              </w:r>
                              <w:r w:rsidR="00404E37">
                                <w:rPr>
                                  <w:rFonts w:ascii="Times New Roman"/>
                                  <w:kern w:val="24"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3762" y="20871"/>
                            <a:ext cx="323790" cy="15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0A5658" w14:textId="1EFEA07F" w:rsidR="00B65620" w:rsidRPr="00B65620" w:rsidRDefault="00B65620" w:rsidP="00B65620">
                              <w:pPr>
                                <w:pStyle w:val="a0"/>
                                <w:kinsoku w:val="0"/>
                                <w:overflowPunct w:val="0"/>
                                <w:spacing w:line="240" w:lineRule="atLeast"/>
                                <w:ind w:leftChars="0" w:left="0" w:firstLineChars="0" w:firstLine="0"/>
                                <w:rPr>
                                  <w:spacing w:val="0"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pacing w:val="0"/>
                                  <w:kern w:val="24"/>
                                  <w:sz w:val="20"/>
                                </w:rPr>
                                <w:t>青蛙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8883" y="488348"/>
                            <a:ext cx="425124" cy="15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4DE5A1" w14:textId="1D780804" w:rsidR="00B65620" w:rsidRPr="00B65620" w:rsidRDefault="00B65620" w:rsidP="00B65620">
                              <w:pPr>
                                <w:pStyle w:val="a0"/>
                                <w:kinsoku w:val="0"/>
                                <w:overflowPunct w:val="0"/>
                                <w:spacing w:line="240" w:lineRule="atLeast"/>
                                <w:ind w:leftChars="0" w:left="0" w:firstLineChars="0" w:firstLine="0"/>
                                <w:rPr>
                                  <w:rFonts w:asciiTheme="minorEastAsia" w:eastAsiaTheme="minorEastAsia" w:hAnsiTheme="minorEastAsia"/>
                                  <w:spacing w:val="0"/>
                                  <w:sz w:val="20"/>
                                  <w:szCs w:val="16"/>
                                </w:rPr>
                              </w:pPr>
                              <w:r w:rsidRPr="00B65620">
                                <w:rPr>
                                  <w:rFonts w:asciiTheme="minorEastAsia" w:eastAsiaTheme="minorEastAsia" w:hAnsiTheme="minorEastAsia" w:hint="eastAsia"/>
                                  <w:spacing w:val="0"/>
                                  <w:kern w:val="24"/>
                                  <w:sz w:val="20"/>
                                </w:rPr>
                                <w:t>巴西龜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7163" y="171138"/>
                            <a:ext cx="324389" cy="15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5EEC4A" w14:textId="5A0FAD4B" w:rsidR="00B65620" w:rsidRPr="00B65620" w:rsidRDefault="006F4927" w:rsidP="00B65620">
                              <w:pPr>
                                <w:pStyle w:val="a0"/>
                                <w:kinsoku w:val="0"/>
                                <w:overflowPunct w:val="0"/>
                                <w:spacing w:line="240" w:lineRule="atLeast"/>
                                <w:ind w:leftChars="0" w:left="0" w:firstLineChars="0" w:firstLine="0"/>
                                <w:rPr>
                                  <w:spacing w:val="0"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pacing w:val="0"/>
                                  <w:kern w:val="24"/>
                                  <w:sz w:val="20"/>
                                </w:rPr>
                                <w:t>大鼠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4909" y="813951"/>
                            <a:ext cx="323790" cy="15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D3C137" w14:textId="415A8211" w:rsidR="006F4927" w:rsidRPr="00B65620" w:rsidRDefault="006F4927" w:rsidP="00B65620">
                              <w:pPr>
                                <w:pStyle w:val="a0"/>
                                <w:kinsoku w:val="0"/>
                                <w:overflowPunct w:val="0"/>
                                <w:spacing w:line="240" w:lineRule="atLeast"/>
                                <w:ind w:leftChars="0" w:left="0" w:firstLineChars="0" w:firstLine="0"/>
                                <w:rPr>
                                  <w:spacing w:val="0"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pacing w:val="0"/>
                                  <w:sz w:val="20"/>
                                  <w:szCs w:val="16"/>
                                </w:rPr>
                                <w:t>鱷魚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0090" y="985089"/>
                            <a:ext cx="179284" cy="15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C468CD" w14:textId="416EC8CC" w:rsidR="006F4927" w:rsidRPr="00B65620" w:rsidRDefault="006F4927" w:rsidP="00B65620">
                              <w:pPr>
                                <w:pStyle w:val="a0"/>
                                <w:kinsoku w:val="0"/>
                                <w:overflowPunct w:val="0"/>
                                <w:spacing w:line="240" w:lineRule="atLeast"/>
                                <w:ind w:leftChars="0" w:left="0" w:firstLineChars="0" w:firstLine="0"/>
                                <w:rPr>
                                  <w:spacing w:val="0"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pacing w:val="0"/>
                                  <w:kern w:val="24"/>
                                  <w:sz w:val="20"/>
                                </w:rPr>
                                <w:t>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633" y="1197968"/>
                            <a:ext cx="323790" cy="15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555732" w14:textId="43A5FF5F" w:rsidR="006F4927" w:rsidRPr="00B65620" w:rsidRDefault="006F4927" w:rsidP="00B65620">
                              <w:pPr>
                                <w:pStyle w:val="a0"/>
                                <w:kinsoku w:val="0"/>
                                <w:overflowPunct w:val="0"/>
                                <w:spacing w:line="240" w:lineRule="atLeast"/>
                                <w:ind w:leftChars="0" w:left="0" w:firstLineChars="0" w:firstLine="0"/>
                                <w:rPr>
                                  <w:spacing w:val="0"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pacing w:val="0"/>
                                  <w:kern w:val="24"/>
                                  <w:sz w:val="20"/>
                                </w:rPr>
                                <w:t>蜥蜴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9316" y="1494330"/>
                            <a:ext cx="179883" cy="15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BDA61A" w14:textId="6DCC5831" w:rsidR="006F4927" w:rsidRPr="00B65620" w:rsidRDefault="006F4927" w:rsidP="00B65620">
                              <w:pPr>
                                <w:pStyle w:val="a0"/>
                                <w:kinsoku w:val="0"/>
                                <w:overflowPunct w:val="0"/>
                                <w:spacing w:line="240" w:lineRule="atLeast"/>
                                <w:ind w:leftChars="0" w:left="0" w:firstLineChars="0" w:firstLine="0"/>
                                <w:rPr>
                                  <w:spacing w:val="0"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pacing w:val="0"/>
                                  <w:kern w:val="24"/>
                                  <w:sz w:val="20"/>
                                </w:rPr>
                                <w:t>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4CA68" id="群組 541" o:spid="_x0000_s1357" style="position:absolute;left:0;text-align:left;margin-left:332.15pt;margin-top:80.45pt;width:127.55pt;height:150.5pt;z-index:251915264;mso-width-relative:margin;mso-height-relative:margin" coordsize="15297,18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">
                <o:lock v:ext="edit" aspectratio="t"/>
                <v:shape id="圖片 20" o:spid="_x0000_s1358" type="#_x0000_t75" style="position:absolute;width:1529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">
                  <v:imagedata r:id="rId286" o:title=""/>
                </v:shape>
                <v:shape id="Text Box 2" o:spid="_x0000_s1359" type="#_x0000_t202" style="position:absolute;left:4884;top:16318;width:561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" filled="f" stroked="f">
                  <v:textbox style="mso-fit-shape-to-text:t" inset="0,0,0,0">
                    <w:txbxContent>
                      <w:p w14:paraId="291DEF77" w14:textId="6757AB4E" w:rsidR="004D56D4" w:rsidRPr="00B65620" w:rsidRDefault="004D56D4" w:rsidP="00B65620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240" w:lineRule="atLeast"/>
                          <w:jc w:val="center"/>
                          <w:textAlignment w:val="baseline"/>
                        </w:pPr>
                        <w:r w:rsidRPr="00B65620">
                          <w:rPr>
                            <w:rFonts w:ascii="Times New Roman" w:hint="eastAsia"/>
                            <w:kern w:val="24"/>
                            <w:sz w:val="22"/>
                            <w:szCs w:val="22"/>
                          </w:rPr>
                          <w:t>圖</w:t>
                        </w:r>
                        <w:r w:rsidRPr="00B65620">
                          <w:rPr>
                            <w:rFonts w:ascii="Times New Roman" w:hint="eastAsia"/>
                            <w:kern w:val="24"/>
                            <w:sz w:val="22"/>
                            <w:szCs w:val="22"/>
                          </w:rPr>
                          <w:t>1</w:t>
                        </w:r>
                        <w:r w:rsidR="00404E37">
                          <w:rPr>
                            <w:rFonts w:ascii="Times New Roman"/>
                            <w:kern w:val="24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shape id="Text Box 2" o:spid="_x0000_s1360" type="#_x0000_t202" style="position:absolute;left:10437;top:208;width:3238;height:1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" filled="f" stroked="f">
                  <v:textbox style="mso-fit-shape-to-text:t" inset="0,0,0,0">
                    <w:txbxContent>
                      <w:p w14:paraId="540A5658" w14:textId="1EFEA07F" w:rsidR="00B65620" w:rsidRPr="00B65620" w:rsidRDefault="00B65620" w:rsidP="00B65620">
                        <w:pPr>
                          <w:pStyle w:val="a0"/>
                          <w:kinsoku w:val="0"/>
                          <w:overflowPunct w:val="0"/>
                          <w:spacing w:line="240" w:lineRule="atLeast"/>
                          <w:ind w:leftChars="0" w:left="0" w:firstLineChars="0" w:firstLine="0"/>
                          <w:rPr>
                            <w:spacing w:val="0"/>
                            <w:sz w:val="20"/>
                            <w:szCs w:val="16"/>
                          </w:rPr>
                        </w:pPr>
                        <w:r>
                          <w:rPr>
                            <w:rFonts w:hint="eastAsia"/>
                            <w:spacing w:val="0"/>
                            <w:kern w:val="24"/>
                            <w:sz w:val="20"/>
                          </w:rPr>
                          <w:t>青蛙</w:t>
                        </w:r>
                      </w:p>
                    </w:txbxContent>
                  </v:textbox>
                </v:shape>
                <v:shape id="Text Box 2" o:spid="_x0000_s1361" type="#_x0000_t202" style="position:absolute;left:6888;top:4883;width:4252;height:1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" filled="f" stroked="f">
                  <v:textbox style="mso-fit-shape-to-text:t" inset="0,0,0,0">
                    <w:txbxContent>
                      <w:p w14:paraId="2B4DE5A1" w14:textId="1D780804" w:rsidR="00B65620" w:rsidRPr="00B65620" w:rsidRDefault="00B65620" w:rsidP="00B65620">
                        <w:pPr>
                          <w:pStyle w:val="a0"/>
                          <w:kinsoku w:val="0"/>
                          <w:overflowPunct w:val="0"/>
                          <w:spacing w:line="240" w:lineRule="atLeast"/>
                          <w:ind w:leftChars="0" w:left="0" w:firstLineChars="0" w:firstLine="0"/>
                          <w:rPr>
                            <w:rFonts w:asciiTheme="minorEastAsia" w:eastAsiaTheme="minorEastAsia" w:hAnsiTheme="minorEastAsia"/>
                            <w:spacing w:val="0"/>
                            <w:sz w:val="20"/>
                            <w:szCs w:val="16"/>
                          </w:rPr>
                        </w:pPr>
                        <w:r w:rsidRPr="00B65620">
                          <w:rPr>
                            <w:rFonts w:asciiTheme="minorEastAsia" w:eastAsiaTheme="minorEastAsia" w:hAnsiTheme="minorEastAsia" w:hint="eastAsia"/>
                            <w:spacing w:val="0"/>
                            <w:kern w:val="24"/>
                            <w:sz w:val="20"/>
                          </w:rPr>
                          <w:t>巴西龜</w:t>
                        </w:r>
                      </w:p>
                    </w:txbxContent>
                  </v:textbox>
                </v:shape>
                <v:shape id="Text Box 2" o:spid="_x0000_s1362" type="#_x0000_t202" style="position:absolute;left:10771;top:1711;width:3244;height: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ZWFxQAAANw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" filled="f" stroked="f">
                  <v:textbox style="mso-fit-shape-to-text:t" inset="0,0,0,0">
                    <w:txbxContent>
                      <w:p w14:paraId="3C5EEC4A" w14:textId="5A0FAD4B" w:rsidR="00B65620" w:rsidRPr="00B65620" w:rsidRDefault="006F4927" w:rsidP="00B65620">
                        <w:pPr>
                          <w:pStyle w:val="a0"/>
                          <w:kinsoku w:val="0"/>
                          <w:overflowPunct w:val="0"/>
                          <w:spacing w:line="240" w:lineRule="atLeast"/>
                          <w:ind w:leftChars="0" w:left="0" w:firstLineChars="0" w:firstLine="0"/>
                          <w:rPr>
                            <w:spacing w:val="0"/>
                            <w:sz w:val="20"/>
                            <w:szCs w:val="16"/>
                          </w:rPr>
                        </w:pPr>
                        <w:r>
                          <w:rPr>
                            <w:rFonts w:hint="eastAsia"/>
                            <w:spacing w:val="0"/>
                            <w:kern w:val="24"/>
                            <w:sz w:val="20"/>
                          </w:rPr>
                          <w:t>大鼠</w:t>
                        </w:r>
                      </w:p>
                    </w:txbxContent>
                  </v:textbox>
                </v:shape>
                <v:shape id="Text Box 2" o:spid="_x0000_s1363" type="#_x0000_t202" style="position:absolute;left:7849;top:8139;width:3237;height:1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" filled="f" stroked="f">
                  <v:textbox style="mso-fit-shape-to-text:t" inset="0,0,0,0">
                    <w:txbxContent>
                      <w:p w14:paraId="18D3C137" w14:textId="415A8211" w:rsidR="006F4927" w:rsidRPr="00B65620" w:rsidRDefault="006F4927" w:rsidP="00B65620">
                        <w:pPr>
                          <w:pStyle w:val="a0"/>
                          <w:kinsoku w:val="0"/>
                          <w:overflowPunct w:val="0"/>
                          <w:spacing w:line="240" w:lineRule="atLeast"/>
                          <w:ind w:leftChars="0" w:left="0" w:firstLineChars="0" w:firstLine="0"/>
                          <w:rPr>
                            <w:spacing w:val="0"/>
                            <w:sz w:val="20"/>
                            <w:szCs w:val="16"/>
                          </w:rPr>
                        </w:pPr>
                        <w:r>
                          <w:rPr>
                            <w:rFonts w:hint="eastAsia"/>
                            <w:spacing w:val="0"/>
                            <w:sz w:val="20"/>
                            <w:szCs w:val="16"/>
                          </w:rPr>
                          <w:t>鱷魚</w:t>
                        </w:r>
                      </w:p>
                    </w:txbxContent>
                  </v:textbox>
                </v:shape>
                <v:shape id="Text Box 2" o:spid="_x0000_s1364" type="#_x0000_t202" style="position:absolute;left:12900;top:9850;width:1793;height:1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" filled="f" stroked="f">
                  <v:textbox style="mso-fit-shape-to-text:t" inset="0,0,0,0">
                    <w:txbxContent>
                      <w:p w14:paraId="02C468CD" w14:textId="416EC8CC" w:rsidR="006F4927" w:rsidRPr="00B65620" w:rsidRDefault="006F4927" w:rsidP="00B65620">
                        <w:pPr>
                          <w:pStyle w:val="a0"/>
                          <w:kinsoku w:val="0"/>
                          <w:overflowPunct w:val="0"/>
                          <w:spacing w:line="240" w:lineRule="atLeast"/>
                          <w:ind w:leftChars="0" w:left="0" w:firstLineChars="0" w:firstLine="0"/>
                          <w:rPr>
                            <w:spacing w:val="0"/>
                            <w:sz w:val="20"/>
                            <w:szCs w:val="16"/>
                          </w:rPr>
                        </w:pPr>
                        <w:r>
                          <w:rPr>
                            <w:rFonts w:hint="eastAsia"/>
                            <w:spacing w:val="0"/>
                            <w:kern w:val="24"/>
                            <w:sz w:val="20"/>
                          </w:rPr>
                          <w:t>鳥</w:t>
                        </w:r>
                      </w:p>
                    </w:txbxContent>
                  </v:textbox>
                </v:shape>
                <v:shape id="Text Box 2" o:spid="_x0000_s1365" type="#_x0000_t202" style="position:absolute;left:7306;top:11979;width:3238;height:1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" filled="f" stroked="f">
                  <v:textbox style="mso-fit-shape-to-text:t" inset="0,0,0,0">
                    <w:txbxContent>
                      <w:p w14:paraId="42555732" w14:textId="43A5FF5F" w:rsidR="006F4927" w:rsidRPr="00B65620" w:rsidRDefault="006F4927" w:rsidP="00B65620">
                        <w:pPr>
                          <w:pStyle w:val="a0"/>
                          <w:kinsoku w:val="0"/>
                          <w:overflowPunct w:val="0"/>
                          <w:spacing w:line="240" w:lineRule="atLeast"/>
                          <w:ind w:leftChars="0" w:left="0" w:firstLineChars="0" w:firstLine="0"/>
                          <w:rPr>
                            <w:spacing w:val="0"/>
                            <w:sz w:val="20"/>
                            <w:szCs w:val="16"/>
                          </w:rPr>
                        </w:pPr>
                        <w:r>
                          <w:rPr>
                            <w:rFonts w:hint="eastAsia"/>
                            <w:spacing w:val="0"/>
                            <w:kern w:val="24"/>
                            <w:sz w:val="20"/>
                          </w:rPr>
                          <w:t>蜥蜴</w:t>
                        </w:r>
                      </w:p>
                    </w:txbxContent>
                  </v:textbox>
                </v:shape>
                <v:shape id="Text Box 2" o:spid="_x0000_s1366" type="#_x0000_t202" style="position:absolute;left:13193;top:14943;width:1798;height: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" filled="f" stroked="f">
                  <v:textbox style="mso-fit-shape-to-text:t" inset="0,0,0,0">
                    <w:txbxContent>
                      <w:p w14:paraId="52BDA61A" w14:textId="6DCC5831" w:rsidR="006F4927" w:rsidRPr="00B65620" w:rsidRDefault="006F4927" w:rsidP="00B65620">
                        <w:pPr>
                          <w:pStyle w:val="a0"/>
                          <w:kinsoku w:val="0"/>
                          <w:overflowPunct w:val="0"/>
                          <w:spacing w:line="240" w:lineRule="atLeast"/>
                          <w:ind w:leftChars="0" w:left="0" w:firstLineChars="0" w:firstLine="0"/>
                          <w:rPr>
                            <w:spacing w:val="0"/>
                            <w:sz w:val="20"/>
                            <w:szCs w:val="16"/>
                          </w:rPr>
                        </w:pPr>
                        <w:r>
                          <w:rPr>
                            <w:rFonts w:hint="eastAsia"/>
                            <w:spacing w:val="0"/>
                            <w:kern w:val="24"/>
                            <w:sz w:val="20"/>
                          </w:rPr>
                          <w:t>蛇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4D56D4" w:rsidRPr="0078745C">
        <w:rPr>
          <w:spacing w:val="20"/>
        </w:rPr>
        <w:t>39.</w:t>
      </w:r>
      <w:r w:rsidR="00841BFC" w:rsidRPr="0078745C">
        <w:rPr>
          <w:spacing w:val="20"/>
        </w:rPr>
        <w:tab/>
      </w:r>
      <w:r w:rsidR="000439E1" w:rsidRPr="00CA6E60">
        <w:rPr>
          <w:spacing w:val="26"/>
          <w:position w:val="-6"/>
        </w:rPr>
        <w:object w:dxaOrig="660" w:dyaOrig="260" w14:anchorId="07E8FC29">
          <v:shape id="_x0000_i1146" type="#_x0000_t75" style="width:33.3pt;height:13.45pt" o:ole="">
            <v:imagedata r:id="rId263" o:title=""/>
          </v:shape>
          <o:OLEObject Type="Embed" ProgID="Equation.DSMT4" ShapeID="_x0000_i1146" DrawAspect="Content" ObjectID="_1829563743" r:id="rId287"/>
        </w:object>
      </w:r>
      <w:r w:rsidR="004D56D4" w:rsidRPr="00CA6E60">
        <w:rPr>
          <w:rFonts w:hint="eastAsia"/>
          <w:spacing w:val="26"/>
        </w:rPr>
        <w:t>基因從「共同祖先」之祖先型演化出線蟲、昆蟲和魚類，</w:t>
      </w:r>
      <w:proofErr w:type="gramStart"/>
      <w:r w:rsidR="004D56D4" w:rsidRPr="00CA6E60">
        <w:rPr>
          <w:rFonts w:hint="eastAsia"/>
          <w:spacing w:val="26"/>
        </w:rPr>
        <w:t>乃至兩生類</w:t>
      </w:r>
      <w:proofErr w:type="gramEnd"/>
      <w:r w:rsidR="004D56D4" w:rsidRPr="00CA6E60">
        <w:rPr>
          <w:rFonts w:hint="eastAsia"/>
          <w:spacing w:val="26"/>
        </w:rPr>
        <w:t>、</w:t>
      </w:r>
      <w:r w:rsidR="004D56D4" w:rsidRPr="00CA6E60">
        <w:rPr>
          <w:rFonts w:hint="eastAsia"/>
          <w:spacing w:val="14"/>
        </w:rPr>
        <w:t>爬蟲類、鳥類和哺乳類等不同衍生型的版本，形成一個基因族。發展至今，此基因族</w:t>
      </w:r>
      <w:r w:rsidR="004D56D4" w:rsidRPr="00CA6E60">
        <w:rPr>
          <w:rFonts w:hint="eastAsia"/>
          <w:spacing w:val="18"/>
        </w:rPr>
        <w:t>是一個高度保守</w:t>
      </w:r>
      <w:r w:rsidR="00841BFC" w:rsidRPr="00CA6E60">
        <w:rPr>
          <w:rFonts w:hint="eastAsia"/>
          <w:spacing w:val="18"/>
        </w:rPr>
        <w:t>（</w:t>
      </w:r>
      <w:r w:rsidR="004D56D4" w:rsidRPr="00CA6E60">
        <w:rPr>
          <w:rFonts w:hint="eastAsia"/>
          <w:spacing w:val="18"/>
        </w:rPr>
        <w:t>即大體上維持與過去相同</w:t>
      </w:r>
      <w:r w:rsidR="00841BFC" w:rsidRPr="00CA6E60">
        <w:rPr>
          <w:rFonts w:hint="eastAsia"/>
          <w:spacing w:val="18"/>
        </w:rPr>
        <w:t>）</w:t>
      </w:r>
      <w:r w:rsidR="004D56D4" w:rsidRPr="00CA6E60">
        <w:rPr>
          <w:rFonts w:hint="eastAsia"/>
          <w:spacing w:val="18"/>
        </w:rPr>
        <w:t>，而且其</w:t>
      </w:r>
      <w:proofErr w:type="gramStart"/>
      <w:r w:rsidR="004D56D4" w:rsidRPr="00CA6E60">
        <w:rPr>
          <w:rFonts w:hint="eastAsia"/>
          <w:spacing w:val="18"/>
        </w:rPr>
        <w:t>成員間能忠實反</w:t>
      </w:r>
      <w:r w:rsidR="00402F51">
        <w:rPr>
          <w:rFonts w:hint="eastAsia"/>
          <w:spacing w:val="18"/>
        </w:rPr>
        <w:t>映</w:t>
      </w:r>
      <w:r w:rsidR="004D56D4" w:rsidRPr="00CA6E60">
        <w:rPr>
          <w:rFonts w:hint="eastAsia"/>
          <w:spacing w:val="18"/>
        </w:rPr>
        <w:t>類群演化</w:t>
      </w:r>
      <w:proofErr w:type="gramEnd"/>
      <w:r w:rsidR="004D56D4" w:rsidRPr="00C700C8">
        <w:rPr>
          <w:rFonts w:hint="eastAsia"/>
          <w:spacing w:val="14"/>
        </w:rPr>
        <w:t>的分子性狀。今以巴西龜的</w:t>
      </w:r>
      <w:r w:rsidR="000439E1" w:rsidRPr="00C700C8">
        <w:rPr>
          <w:spacing w:val="14"/>
          <w:position w:val="-6"/>
        </w:rPr>
        <w:object w:dxaOrig="660" w:dyaOrig="260" w14:anchorId="3B1DF58B">
          <v:shape id="_x0000_i1147" type="#_x0000_t75" style="width:33.3pt;height:13.45pt" o:ole="">
            <v:imagedata r:id="rId263" o:title=""/>
          </v:shape>
          <o:OLEObject Type="Embed" ProgID="Equation.DSMT4" ShapeID="_x0000_i1147" DrawAspect="Content" ObjectID="_1829563744" r:id="rId288"/>
        </w:object>
      </w:r>
      <w:r w:rsidR="00C700C8" w:rsidRPr="00C700C8">
        <w:rPr>
          <w:rFonts w:hint="eastAsia"/>
          <w:spacing w:val="14"/>
        </w:rPr>
        <w:t>基因</w:t>
      </w:r>
      <w:r w:rsidR="004D56D4" w:rsidRPr="00C700C8">
        <w:rPr>
          <w:rFonts w:hint="eastAsia"/>
          <w:spacing w:val="14"/>
        </w:rPr>
        <w:t>對青蛙、</w:t>
      </w:r>
      <w:proofErr w:type="gramStart"/>
      <w:r w:rsidR="004D56D4" w:rsidRPr="00C700C8">
        <w:rPr>
          <w:rFonts w:hint="eastAsia"/>
          <w:spacing w:val="14"/>
        </w:rPr>
        <w:t>大鼠</w:t>
      </w:r>
      <w:proofErr w:type="gramEnd"/>
      <w:r w:rsidR="004D56D4" w:rsidRPr="00C700C8">
        <w:rPr>
          <w:rFonts w:hint="eastAsia"/>
          <w:spacing w:val="14"/>
        </w:rPr>
        <w:t>、蛇、蜥蜴、鱷魚及鳥的同源</w:t>
      </w:r>
      <w:r w:rsidR="004D56D4" w:rsidRPr="00C700C8">
        <w:rPr>
          <w:rFonts w:hint="eastAsia"/>
          <w:spacing w:val="14"/>
        </w:rPr>
        <w:t>DNA</w:t>
      </w:r>
      <w:r w:rsidR="004D56D4" w:rsidRPr="0078745C">
        <w:rPr>
          <w:rFonts w:hint="eastAsia"/>
          <w:spacing w:val="20"/>
        </w:rPr>
        <w:t>做親緣分析，</w:t>
      </w:r>
      <w:proofErr w:type="gramStart"/>
      <w:r w:rsidR="004D56D4" w:rsidRPr="0078745C">
        <w:rPr>
          <w:rFonts w:hint="eastAsia"/>
          <w:spacing w:val="20"/>
        </w:rPr>
        <w:t>得圖</w:t>
      </w:r>
      <w:proofErr w:type="gramEnd"/>
      <w:r w:rsidR="004D56D4" w:rsidRPr="0078745C">
        <w:rPr>
          <w:rFonts w:hint="eastAsia"/>
          <w:spacing w:val="20"/>
        </w:rPr>
        <w:t>1</w:t>
      </w:r>
      <w:r w:rsidR="00404E37">
        <w:rPr>
          <w:rFonts w:hint="eastAsia"/>
          <w:spacing w:val="20"/>
        </w:rPr>
        <w:t>4</w:t>
      </w:r>
      <w:r w:rsidR="004D56D4" w:rsidRPr="0078745C">
        <w:rPr>
          <w:rFonts w:hint="eastAsia"/>
          <w:spacing w:val="20"/>
        </w:rPr>
        <w:t>，則下列圖示哪些合理</w:t>
      </w:r>
      <w:r w:rsidR="00AC26C5" w:rsidRPr="0078745C">
        <w:rPr>
          <w:rFonts w:hint="eastAsia"/>
          <w:spacing w:val="20"/>
        </w:rPr>
        <w:t>？</w:t>
      </w:r>
      <w:r w:rsidR="00CA6E60">
        <w:rPr>
          <w:spacing w:val="20"/>
        </w:rPr>
        <w:br/>
      </w:r>
      <w:r w:rsidR="00841BFC" w:rsidRPr="0078745C">
        <w:rPr>
          <w:rFonts w:hint="eastAsia"/>
          <w:spacing w:val="20"/>
        </w:rPr>
        <w:t>（</w:t>
      </w:r>
      <w:r w:rsidR="004D56D4" w:rsidRPr="0078745C">
        <w:rPr>
          <w:rFonts w:hint="eastAsia"/>
          <w:spacing w:val="20"/>
        </w:rPr>
        <w:t>應選</w:t>
      </w:r>
      <w:r w:rsidR="004D56D4" w:rsidRPr="0078745C">
        <w:rPr>
          <w:rFonts w:hint="eastAsia"/>
          <w:spacing w:val="20"/>
        </w:rPr>
        <w:t>2</w:t>
      </w:r>
      <w:r w:rsidR="004D56D4" w:rsidRPr="0078745C">
        <w:rPr>
          <w:rFonts w:hint="eastAsia"/>
          <w:spacing w:val="20"/>
        </w:rPr>
        <w:t>項</w:t>
      </w:r>
      <w:r w:rsidR="00841BFC" w:rsidRPr="0078745C">
        <w:rPr>
          <w:rFonts w:hint="eastAsia"/>
          <w:spacing w:val="20"/>
        </w:rPr>
        <w:t>）</w:t>
      </w:r>
    </w:p>
    <w:p w14:paraId="3D428FA5" w14:textId="13BE0333" w:rsidR="004D56D4" w:rsidRDefault="004D56D4" w:rsidP="004D56D4">
      <w:pPr>
        <w:rPr>
          <w:sz w:val="22"/>
        </w:rPr>
      </w:pPr>
    </w:p>
    <w:p w14:paraId="5D7B629E" w14:textId="77777777" w:rsidR="00AD0169" w:rsidRDefault="00AD0169" w:rsidP="006F4927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</w:p>
    <w:p w14:paraId="7E37777C" w14:textId="77777777" w:rsidR="00AD0169" w:rsidRDefault="00AD0169" w:rsidP="006F4927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</w:p>
    <w:p w14:paraId="7A404290" w14:textId="77777777" w:rsidR="00AD0169" w:rsidRDefault="00AD0169" w:rsidP="006F4927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</w:p>
    <w:p w14:paraId="448587BC" w14:textId="77777777" w:rsidR="00AD0169" w:rsidRDefault="00AD0169" w:rsidP="006F4927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</w:p>
    <w:p w14:paraId="2CE0408C" w14:textId="77777777" w:rsidR="00AD0169" w:rsidRDefault="00AD0169" w:rsidP="006F4927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</w:p>
    <w:p w14:paraId="42D1EA9E" w14:textId="77777777" w:rsidR="00951D47" w:rsidRDefault="00951D47" w:rsidP="006F4927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</w:p>
    <w:p w14:paraId="5D9C0F81" w14:textId="0C3405DF" w:rsidR="006F4927" w:rsidRPr="004F0E53" w:rsidRDefault="006F4927" w:rsidP="006F4927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  <w:r w:rsidRPr="004F0E53">
        <w:rPr>
          <w:rFonts w:eastAsiaTheme="minorEastAsia" w:hint="eastAsia"/>
          <w:spacing w:val="20"/>
        </w:rPr>
        <w:t>(</w:t>
      </w:r>
      <w:r w:rsidRPr="004F0E53">
        <w:rPr>
          <w:rFonts w:eastAsiaTheme="minorEastAsia"/>
          <w:spacing w:val="20"/>
        </w:rPr>
        <w:t>A)</w:t>
      </w:r>
      <w:r w:rsidRPr="004F0E53">
        <w:rPr>
          <w:rFonts w:eastAsiaTheme="minorEastAsia"/>
          <w:spacing w:val="20"/>
        </w:rPr>
        <w:tab/>
        <w:t>(B)</w:t>
      </w:r>
      <w:r w:rsidRPr="004F0E53">
        <w:rPr>
          <w:rFonts w:eastAsiaTheme="minorEastAsia"/>
          <w:spacing w:val="20"/>
        </w:rPr>
        <w:tab/>
        <w:t>(C)</w:t>
      </w:r>
    </w:p>
    <w:p w14:paraId="7A3089E2" w14:textId="3C324597" w:rsidR="006F4927" w:rsidRDefault="00455998" w:rsidP="006F4927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  <w:r>
        <w:rPr>
          <w:rFonts w:eastAsiaTheme="minorEastAsia"/>
          <w:noProof/>
          <w:spacing w:val="20"/>
        </w:rPr>
        <mc:AlternateContent>
          <mc:Choice Requires="wpg">
            <w:drawing>
              <wp:anchor distT="0" distB="0" distL="114300" distR="114300" simplePos="0" relativeHeight="251947008" behindDoc="1" locked="0" layoutInCell="1" allowOverlap="1" wp14:anchorId="387F6E55" wp14:editId="46CB2CAD">
                <wp:simplePos x="0" y="0"/>
                <wp:positionH relativeFrom="column">
                  <wp:posOffset>2189469</wp:posOffset>
                </wp:positionH>
                <wp:positionV relativeFrom="paragraph">
                  <wp:posOffset>43384</wp:posOffset>
                </wp:positionV>
                <wp:extent cx="1799590" cy="1241425"/>
                <wp:effectExtent l="0" t="0" r="10160" b="0"/>
                <wp:wrapNone/>
                <wp:docPr id="628" name="群組 6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99590" cy="1241425"/>
                          <a:chOff x="0" y="0"/>
                          <a:chExt cx="1449851" cy="1000987"/>
                        </a:xfrm>
                      </wpg:grpSpPr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59"/>
                          <a:stretch/>
                        </pic:blipFill>
                        <pic:spPr bwMode="auto">
                          <a:xfrm>
                            <a:off x="0" y="129767"/>
                            <a:ext cx="1439545" cy="871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5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34" y="0"/>
                            <a:ext cx="248052" cy="130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46B716" w14:textId="049DE887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大鼠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7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995" y="0"/>
                            <a:ext cx="247540" cy="130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72EBB8" w14:textId="6E0279F0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青蛙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8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751" y="0"/>
                            <a:ext cx="248563" cy="130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1DDF1C" w14:textId="77777777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烏龜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9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542" y="3016"/>
                            <a:ext cx="248052" cy="130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DF3D4" w14:textId="4B6755E0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鱷魚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9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14599" y="3016"/>
                            <a:ext cx="248563" cy="130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C9E2A8" w14:textId="4ED3324C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9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98636" y="3016"/>
                            <a:ext cx="248052" cy="130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C5815" w14:textId="77777777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9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0776" y="3016"/>
                            <a:ext cx="249075" cy="130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32C157" w14:textId="77777777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蜥蜴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7F6E55" id="群組 628" o:spid="_x0000_s1367" style="position:absolute;left:0;text-align:left;margin-left:172.4pt;margin-top:3.4pt;width:141.7pt;height:97.75pt;z-index:-251369472;mso-width-relative:margin;mso-height-relative:margin" coordsize="14498,10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">
                <o:lock v:ext="edit" aspectratio="t"/>
                <v:shape id="圖片 8" o:spid="_x0000_s1368" type="#_x0000_t75" style="position:absolute;top:1297;width:14395;height:8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">
                  <v:imagedata r:id="rId291" o:title="" croptop="9672f"/>
                </v:shape>
                <v:shape id="_x0000_s1369" type="#_x0000_t202" style="position:absolute;left:141;width:248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" filled="f" stroked="f">
                  <v:textbox style="mso-fit-shape-to-text:t" inset="0,0,0,0">
                    <w:txbxContent>
                      <w:p w14:paraId="6F46B716" w14:textId="049DE887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大鼠</w:t>
                        </w:r>
                      </w:p>
                    </w:txbxContent>
                  </v:textbox>
                </v:shape>
                <v:shape id="_x0000_s1370" type="#_x0000_t202" style="position:absolute;left:2219;width:2476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" filled="f" stroked="f">
                  <v:textbox style="mso-fit-shape-to-text:t" inset="0,0,0,0">
                    <w:txbxContent>
                      <w:p w14:paraId="7672EBB8" w14:textId="6E0279F0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青蛙</w:t>
                        </w:r>
                      </w:p>
                    </w:txbxContent>
                  </v:textbox>
                </v:shape>
                <v:shape id="_x0000_s1371" type="#_x0000_t202" style="position:absolute;left:4217;width:2486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" filled="f" stroked="f">
                  <v:textbox style="mso-fit-shape-to-text:t" inset="0,0,0,0">
                    <w:txbxContent>
                      <w:p w14:paraId="2C1DDF1C" w14:textId="77777777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烏龜</w:t>
                        </w:r>
                      </w:p>
                    </w:txbxContent>
                  </v:textbox>
                </v:shape>
                <v:shape id="_x0000_s1372" type="#_x0000_t202" style="position:absolute;left:6275;top:30;width:248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" filled="f" stroked="f">
                  <v:textbox style="mso-fit-shape-to-text:t" inset="0,0,0,0">
                    <w:txbxContent>
                      <w:p w14:paraId="07ADF3D4" w14:textId="4B6755E0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鱷魚</w:t>
                        </w:r>
                      </w:p>
                    </w:txbxContent>
                  </v:textbox>
                </v:shape>
                <v:shape id="_x0000_s1373" type="#_x0000_t202" style="position:absolute;left:8145;top:30;width:2486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" filled="f" stroked="f">
                  <v:textbox style="mso-fit-shape-to-text:t" inset="0,0,0,0">
                    <w:txbxContent>
                      <w:p w14:paraId="56C9E2A8" w14:textId="4ED3324C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鳥</w:t>
                        </w:r>
                      </w:p>
                    </w:txbxContent>
                  </v:textbox>
                </v:shape>
                <v:shape id="_x0000_s1374" type="#_x0000_t202" style="position:absolute;left:9986;top:30;width:248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" filled="f" stroked="f">
                  <v:textbox style="mso-fit-shape-to-text:t" inset="0,0,0,0">
                    <w:txbxContent>
                      <w:p w14:paraId="6E6C5815" w14:textId="77777777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蛇</w:t>
                        </w:r>
                      </w:p>
                    </w:txbxContent>
                  </v:textbox>
                </v:shape>
                <v:shape id="_x0000_s1375" type="#_x0000_t202" style="position:absolute;left:12007;top:30;width:2491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" filled="f" stroked="f">
                  <v:textbox style="mso-fit-shape-to-text:t" inset="0,0,0,0">
                    <w:txbxContent>
                      <w:p w14:paraId="2B32C157" w14:textId="77777777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蜥蜴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Theme="minorEastAsia"/>
          <w:noProof/>
          <w:spacing w:val="20"/>
        </w:rPr>
        <mc:AlternateContent>
          <mc:Choice Requires="wpg">
            <w:drawing>
              <wp:anchor distT="0" distB="0" distL="114300" distR="114300" simplePos="0" relativeHeight="251937792" behindDoc="1" locked="0" layoutInCell="1" allowOverlap="1" wp14:anchorId="267AE400" wp14:editId="566AE68D">
                <wp:simplePos x="0" y="0"/>
                <wp:positionH relativeFrom="column">
                  <wp:posOffset>298605</wp:posOffset>
                </wp:positionH>
                <wp:positionV relativeFrom="paragraph">
                  <wp:posOffset>68209</wp:posOffset>
                </wp:positionV>
                <wp:extent cx="1799590" cy="1219835"/>
                <wp:effectExtent l="0" t="0" r="0" b="0"/>
                <wp:wrapNone/>
                <wp:docPr id="627" name="群組 6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99590" cy="1219835"/>
                          <a:chOff x="0" y="0"/>
                          <a:chExt cx="1438910" cy="974322"/>
                        </a:xfrm>
                      </wpg:grpSpPr>
                      <pic:pic xmlns:pic="http://schemas.openxmlformats.org/drawingml/2006/picture">
                        <pic:nvPicPr>
                          <pic:cNvPr id="255" name="圖片 2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88"/>
                          <a:stretch/>
                        </pic:blipFill>
                        <pic:spPr bwMode="auto">
                          <a:xfrm>
                            <a:off x="0" y="141837"/>
                            <a:ext cx="1438910" cy="832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53" y="0"/>
                            <a:ext cx="247264" cy="129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64FFD" w14:textId="55F36D2A" w:rsidR="006F4927" w:rsidRPr="00AD0169" w:rsidRDefault="006F4927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青蛙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4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110" y="0"/>
                            <a:ext cx="247264" cy="129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D5C0BD" w14:textId="7EADA3FC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大鼠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4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435" y="0"/>
                            <a:ext cx="247264" cy="129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ECF36" w14:textId="0264848E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烏龜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4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18490" y="3016"/>
                            <a:ext cx="246249" cy="129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AF938" w14:textId="55E11074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5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05545" y="0"/>
                            <a:ext cx="247264" cy="129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C1B2BC" w14:textId="10F17C82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鱷魚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5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68467" y="3016"/>
                            <a:ext cx="247264" cy="129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E400D0" w14:textId="5E1D4641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5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4572" y="3016"/>
                            <a:ext cx="246757" cy="129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0C3FB6" w14:textId="1C605150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蜥蜴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7AE400" id="群組 627" o:spid="_x0000_s1376" style="position:absolute;left:0;text-align:left;margin-left:23.5pt;margin-top:5.35pt;width:141.7pt;height:96.05pt;z-index:-251378688;mso-width-relative:margin;mso-height-relative:margin" coordsize="14389,9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">
                <o:lock v:ext="edit" aspectratio="t"/>
                <v:shape id="圖片 255" o:spid="_x0000_s1377" type="#_x0000_t75" style="position:absolute;top:1418;width:14389;height:8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">
                  <v:imagedata r:id="rId294" o:title="" croptop="9364f"/>
                </v:shape>
                <v:shape id="_x0000_s1378" type="#_x0000_t202" style="position:absolute;left:271;width:2473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" filled="f" stroked="f">
                  <v:textbox style="mso-fit-shape-to-text:t" inset="0,0,0,0">
                    <w:txbxContent>
                      <w:p w14:paraId="60964FFD" w14:textId="55F36D2A" w:rsidR="006F4927" w:rsidRPr="00AD0169" w:rsidRDefault="006F4927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青蛙</w:t>
                        </w:r>
                      </w:p>
                    </w:txbxContent>
                  </v:textbox>
                </v:shape>
                <v:shape id="_x0000_s1379" type="#_x0000_t202" style="position:absolute;left:2251;width:2472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" filled="f" stroked="f">
                  <v:textbox style="mso-fit-shape-to-text:t" inset="0,0,0,0">
                    <w:txbxContent>
                      <w:p w14:paraId="17D5C0BD" w14:textId="7EADA3FC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大鼠</w:t>
                        </w:r>
                      </w:p>
                    </w:txbxContent>
                  </v:textbox>
                </v:shape>
                <v:shape id="_x0000_s1380" type="#_x0000_t202" style="position:absolute;left:4314;width:2472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" filled="f" stroked="f">
                  <v:textbox style="mso-fit-shape-to-text:t" inset="0,0,0,0">
                    <w:txbxContent>
                      <w:p w14:paraId="4F6ECF36" w14:textId="0264848E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烏龜</w:t>
                        </w:r>
                      </w:p>
                    </w:txbxContent>
                  </v:textbox>
                </v:shape>
                <v:shape id="_x0000_s1381" type="#_x0000_t202" style="position:absolute;left:6184;top:30;width:2463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" filled="f" stroked="f">
                  <v:textbox style="mso-fit-shape-to-text:t" inset="0,0,0,0">
                    <w:txbxContent>
                      <w:p w14:paraId="482AF938" w14:textId="55E11074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鳥</w:t>
                        </w:r>
                      </w:p>
                    </w:txbxContent>
                  </v:textbox>
                </v:shape>
                <v:shape id="_x0000_s1382" type="#_x0000_t202" style="position:absolute;left:8055;width:2473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" filled="f" stroked="f">
                  <v:textbox style="mso-fit-shape-to-text:t" inset="0,0,0,0">
                    <w:txbxContent>
                      <w:p w14:paraId="02C1B2BC" w14:textId="10F17C82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鱷魚</w:t>
                        </w:r>
                      </w:p>
                    </w:txbxContent>
                  </v:textbox>
                </v:shape>
                <v:shape id="_x0000_s1383" type="#_x0000_t202" style="position:absolute;left:9684;top:30;width:2473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" filled="f" stroked="f">
                  <v:textbox style="mso-fit-shape-to-text:t" inset="0,0,0,0">
                    <w:txbxContent>
                      <w:p w14:paraId="28E400D0" w14:textId="5E1D4641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蛇</w:t>
                        </w:r>
                      </w:p>
                    </w:txbxContent>
                  </v:textbox>
                </v:shape>
                <v:shape id="_x0000_s1384" type="#_x0000_t202" style="position:absolute;left:11645;top:30;width:2468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" filled="f" stroked="f">
                  <v:textbox style="mso-fit-shape-to-text:t" inset="0,0,0,0">
                    <w:txbxContent>
                      <w:p w14:paraId="000C3FB6" w14:textId="1C605150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蜥蜴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439E1">
        <w:rPr>
          <w:rFonts w:eastAsiaTheme="minorEastAsia"/>
          <w:noProof/>
          <w:spacing w:val="20"/>
        </w:rPr>
        <mc:AlternateContent>
          <mc:Choice Requires="wpg">
            <w:drawing>
              <wp:anchor distT="0" distB="0" distL="114300" distR="114300" simplePos="0" relativeHeight="251973632" behindDoc="1" locked="0" layoutInCell="1" allowOverlap="1" wp14:anchorId="7FF9DFC1" wp14:editId="15622AEB">
                <wp:simplePos x="0" y="0"/>
                <wp:positionH relativeFrom="column">
                  <wp:align>right</wp:align>
                </wp:positionH>
                <wp:positionV relativeFrom="paragraph">
                  <wp:posOffset>50800</wp:posOffset>
                </wp:positionV>
                <wp:extent cx="1800000" cy="1231200"/>
                <wp:effectExtent l="0" t="0" r="10160" b="7620"/>
                <wp:wrapNone/>
                <wp:docPr id="629" name="群組 6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00000" cy="1231200"/>
                          <a:chOff x="0" y="0"/>
                          <a:chExt cx="1451616" cy="994165"/>
                        </a:xfrm>
                      </wpg:grpSpPr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74"/>
                          <a:stretch/>
                        </pic:blipFill>
                        <pic:spPr bwMode="auto">
                          <a:xfrm>
                            <a:off x="12071" y="138820"/>
                            <a:ext cx="1439545" cy="855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8935" cy="1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9BDB4F" w14:textId="17A1C0EB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大鼠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1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192" y="0"/>
                            <a:ext cx="248423" cy="1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5AFF71" w14:textId="46778EF5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青蛙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2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282" y="0"/>
                            <a:ext cx="247911" cy="1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A1A1D2" w14:textId="4BBB2183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2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91338" y="3015"/>
                            <a:ext cx="247911" cy="1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FD9B0" w14:textId="6A615176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烏龜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87444" y="3015"/>
                            <a:ext cx="247911" cy="1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E93CAA" w14:textId="36BBF32B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77517" y="3015"/>
                            <a:ext cx="248423" cy="1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357D99" w14:textId="1A8AAA4E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鱷魚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2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0777" y="3015"/>
                            <a:ext cx="247911" cy="1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A668A1" w14:textId="77777777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蜥蜴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F9DFC1" id="群組 629" o:spid="_x0000_s1385" style="position:absolute;left:0;text-align:left;margin-left:90.55pt;margin-top:4pt;width:141.75pt;height:96.95pt;z-index:-251342848;mso-position-horizontal:right;mso-width-relative:margin;mso-height-relative:margin" coordsize="14516,9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">
                <o:lock v:ext="edit" aspectratio="t"/>
                <v:shape id="圖片 9" o:spid="_x0000_s1386" type="#_x0000_t75" style="position:absolute;left:120;top:1388;width:14396;height:8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">
                  <v:imagedata r:id="rId297" o:title="" croptop="9486f"/>
                </v:shape>
                <v:shape id="_x0000_s1387" type="#_x0000_t202" style="position:absolute;width:2489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" filled="f" stroked="f">
                  <v:textbox style="mso-fit-shape-to-text:t" inset="0,0,0,0">
                    <w:txbxContent>
                      <w:p w14:paraId="7C9BDB4F" w14:textId="17A1C0EB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大鼠</w:t>
                        </w:r>
                      </w:p>
                    </w:txbxContent>
                  </v:textbox>
                </v:shape>
                <v:shape id="_x0000_s1388" type="#_x0000_t202" style="position:absolute;left:2111;width:2485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" filled="f" stroked="f">
                  <v:textbox style="mso-fit-shape-to-text:t" inset="0,0,0,0">
                    <w:txbxContent>
                      <w:p w14:paraId="6C5AFF71" w14:textId="46778EF5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青蛙</w:t>
                        </w:r>
                      </w:p>
                    </w:txbxContent>
                  </v:textbox>
                </v:shape>
                <v:shape id="_x0000_s1389" type="#_x0000_t202" style="position:absolute;left:4042;width:2479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" filled="f" stroked="f">
                  <v:textbox style="mso-fit-shape-to-text:t" inset="0,0,0,0">
                    <w:txbxContent>
                      <w:p w14:paraId="67A1A1D2" w14:textId="4BBB2183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鳥</w:t>
                        </w:r>
                      </w:p>
                    </w:txbxContent>
                  </v:textbox>
                </v:shape>
                <v:shape id="_x0000_s1390" type="#_x0000_t202" style="position:absolute;left:5913;top:30;width:2479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" filled="f" stroked="f">
                  <v:textbox style="mso-fit-shape-to-text:t" inset="0,0,0,0">
                    <w:txbxContent>
                      <w:p w14:paraId="619FD9B0" w14:textId="6A615176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烏龜</w:t>
                        </w:r>
                      </w:p>
                    </w:txbxContent>
                  </v:textbox>
                </v:shape>
                <v:shape id="_x0000_s1391" type="#_x0000_t202" style="position:absolute;left:7874;top:30;width:2479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" filled="f" stroked="f">
                  <v:textbox style="mso-fit-shape-to-text:t" inset="0,0,0,0">
                    <w:txbxContent>
                      <w:p w14:paraId="60E93CAA" w14:textId="36BBF32B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蛇</w:t>
                        </w:r>
                      </w:p>
                    </w:txbxContent>
                  </v:textbox>
                </v:shape>
                <v:shape id="_x0000_s1392" type="#_x0000_t202" style="position:absolute;left:9775;top:30;width:2484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" filled="f" stroked="f">
                  <v:textbox style="mso-fit-shape-to-text:t" inset="0,0,0,0">
                    <w:txbxContent>
                      <w:p w14:paraId="35357D99" w14:textId="1A8AAA4E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鱷魚</w:t>
                        </w:r>
                      </w:p>
                    </w:txbxContent>
                  </v:textbox>
                </v:shape>
                <v:shape id="_x0000_s1393" type="#_x0000_t202" style="position:absolute;left:12007;top:30;width:2479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" filled="f" stroked="f">
                  <v:textbox style="mso-fit-shape-to-text:t" inset="0,0,0,0">
                    <w:txbxContent>
                      <w:p w14:paraId="4EA668A1" w14:textId="77777777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蜥蜴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316638" w14:textId="37A8719A" w:rsidR="006F4927" w:rsidRDefault="006F4927" w:rsidP="006F4927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</w:p>
    <w:p w14:paraId="563E8B93" w14:textId="332A1DEF" w:rsidR="006F4927" w:rsidRDefault="006F4927" w:rsidP="006F4927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</w:p>
    <w:p w14:paraId="3E88892F" w14:textId="75D54DA1" w:rsidR="006F4927" w:rsidRDefault="006F4927" w:rsidP="006F4927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</w:p>
    <w:p w14:paraId="63BE6BDF" w14:textId="77777777" w:rsidR="0021332A" w:rsidRDefault="0021332A" w:rsidP="006F4927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</w:p>
    <w:p w14:paraId="4CB06E9E" w14:textId="77777777" w:rsidR="000439E1" w:rsidRDefault="000439E1" w:rsidP="006F4927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</w:p>
    <w:p w14:paraId="470BC166" w14:textId="7B0367C2" w:rsidR="006F4927" w:rsidRPr="004F0E53" w:rsidRDefault="006F4927" w:rsidP="006F4927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/>
        <w:ind w:leftChars="165" w:left="396" w:firstLine="0"/>
        <w:jc w:val="left"/>
        <w:rPr>
          <w:rFonts w:eastAsiaTheme="minorEastAsia"/>
          <w:spacing w:val="20"/>
        </w:rPr>
      </w:pPr>
      <w:r w:rsidRPr="004F0E53">
        <w:rPr>
          <w:rFonts w:eastAsiaTheme="minorEastAsia" w:hint="eastAsia"/>
          <w:spacing w:val="20"/>
        </w:rPr>
        <w:t>(</w:t>
      </w:r>
      <w:r w:rsidRPr="004F0E53">
        <w:rPr>
          <w:rFonts w:eastAsiaTheme="minorEastAsia"/>
          <w:spacing w:val="20"/>
        </w:rPr>
        <w:t>D)</w:t>
      </w:r>
      <w:r w:rsidRPr="004F0E53">
        <w:rPr>
          <w:rFonts w:eastAsiaTheme="minorEastAsia"/>
          <w:spacing w:val="20"/>
        </w:rPr>
        <w:tab/>
        <w:t>(E)</w:t>
      </w:r>
    </w:p>
    <w:p w14:paraId="24040746" w14:textId="6FA483D3" w:rsidR="006F4927" w:rsidRDefault="00455998" w:rsidP="004D56D4">
      <w:pPr>
        <w:rPr>
          <w:sz w:val="22"/>
        </w:rPr>
      </w:pPr>
      <w:r>
        <w:rPr>
          <w:rFonts w:eastAsiaTheme="minorEastAsia"/>
          <w:noProof/>
          <w:spacing w:val="20"/>
        </w:rPr>
        <mc:AlternateContent>
          <mc:Choice Requires="wpg">
            <w:drawing>
              <wp:anchor distT="0" distB="0" distL="114300" distR="114300" simplePos="0" relativeHeight="251964416" behindDoc="1" locked="0" layoutInCell="1" allowOverlap="1" wp14:anchorId="5F35EC66" wp14:editId="226AA5B1">
                <wp:simplePos x="0" y="0"/>
                <wp:positionH relativeFrom="column">
                  <wp:posOffset>2197744</wp:posOffset>
                </wp:positionH>
                <wp:positionV relativeFrom="paragraph">
                  <wp:posOffset>73381</wp:posOffset>
                </wp:positionV>
                <wp:extent cx="1800034" cy="1219835"/>
                <wp:effectExtent l="0" t="0" r="0" b="0"/>
                <wp:wrapNone/>
                <wp:docPr id="631" name="群組 6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00034" cy="1219835"/>
                          <a:chOff x="-362" y="0"/>
                          <a:chExt cx="1469117" cy="995592"/>
                        </a:xfrm>
                      </wpg:grpSpPr>
                      <pic:pic xmlns:pic="http://schemas.openxmlformats.org/drawingml/2006/picture">
                        <pic:nvPicPr>
                          <pic:cNvPr id="320" name="圖片 3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2"/>
                          <a:stretch/>
                        </pic:blipFill>
                        <pic:spPr bwMode="auto">
                          <a:xfrm>
                            <a:off x="0" y="135802"/>
                            <a:ext cx="1468755" cy="859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362" y="0"/>
                            <a:ext cx="248247" cy="132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74A73A" w14:textId="77777777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青蛙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1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214" y="0"/>
                            <a:ext cx="248247" cy="132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C8CFAD" w14:textId="040670FD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鱷魚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34453" y="0"/>
                            <a:ext cx="248247" cy="132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42D46E" w14:textId="77777777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烏龜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24525" y="3016"/>
                            <a:ext cx="248247" cy="132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0470A" w14:textId="5BA5669A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1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20631" y="3016"/>
                            <a:ext cx="248247" cy="132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D34097" w14:textId="54239149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蜥蜴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86568" y="3016"/>
                            <a:ext cx="248247" cy="132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902D5" w14:textId="7E9ACB9F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2676" y="3016"/>
                            <a:ext cx="247729" cy="132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062415" w14:textId="15026FED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大鼠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35EC66" id="群組 631" o:spid="_x0000_s1394" style="position:absolute;margin-left:173.05pt;margin-top:5.8pt;width:141.75pt;height:96.05pt;z-index:-251352064;mso-width-relative:margin;mso-height-relative:margin" coordorigin="-3" coordsize="14691,9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">
                <o:lock v:ext="edit" aspectratio="t"/>
                <v:shape id="圖片 320" o:spid="_x0000_s1395" type="#_x0000_t75" style="position:absolute;top:1358;width:14687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">
                  <v:imagedata r:id="rId300" o:title="" croptop="9262f"/>
                </v:shape>
                <v:shape id="_x0000_s1396" type="#_x0000_t202" style="position:absolute;left:-3;width:2481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" filled="f" stroked="f">
                  <v:textbox style="mso-fit-shape-to-text:t" inset="0,0,0,0">
                    <w:txbxContent>
                      <w:p w14:paraId="4774A73A" w14:textId="77777777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青蛙</w:t>
                        </w:r>
                      </w:p>
                    </w:txbxContent>
                  </v:textbox>
                </v:shape>
                <v:shape id="_x0000_s1397" type="#_x0000_t202" style="position:absolute;left:2282;width:2482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" filled="f" stroked="f">
                  <v:textbox style="mso-fit-shape-to-text:t" inset="0,0,0,0">
                    <w:txbxContent>
                      <w:p w14:paraId="75C8CFAD" w14:textId="040670FD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鱷魚</w:t>
                        </w:r>
                      </w:p>
                    </w:txbxContent>
                  </v:textbox>
                </v:shape>
                <v:shape id="_x0000_s1398" type="#_x0000_t202" style="position:absolute;left:4344;width:2483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" filled="f" stroked="f">
                  <v:textbox style="mso-fit-shape-to-text:t" inset="0,0,0,0">
                    <w:txbxContent>
                      <w:p w14:paraId="6D42D46E" w14:textId="77777777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烏龜</w:t>
                        </w:r>
                      </w:p>
                    </w:txbxContent>
                  </v:textbox>
                </v:shape>
                <v:shape id="_x0000_s1399" type="#_x0000_t202" style="position:absolute;left:6245;top:30;width:2482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" filled="f" stroked="f">
                  <v:textbox style="mso-fit-shape-to-text:t" inset="0,0,0,0">
                    <w:txbxContent>
                      <w:p w14:paraId="2050470A" w14:textId="5BA5669A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蛇</w:t>
                        </w:r>
                      </w:p>
                    </w:txbxContent>
                  </v:textbox>
                </v:shape>
                <v:shape id="_x0000_s1400" type="#_x0000_t202" style="position:absolute;left:8206;top:30;width:2482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" filled="f" stroked="f">
                  <v:textbox style="mso-fit-shape-to-text:t" inset="0,0,0,0">
                    <w:txbxContent>
                      <w:p w14:paraId="2AD34097" w14:textId="54239149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蜥蜴</w:t>
                        </w:r>
                      </w:p>
                    </w:txbxContent>
                  </v:textbox>
                </v:shape>
                <v:shape id="_x0000_s1401" type="#_x0000_t202" style="position:absolute;left:9865;top:30;width:2483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" filled="f" stroked="f">
                  <v:textbox style="mso-fit-shape-to-text:t" inset="0,0,0,0">
                    <w:txbxContent>
                      <w:p w14:paraId="0FA902D5" w14:textId="7E9ACB9F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鳥</w:t>
                        </w:r>
                      </w:p>
                    </w:txbxContent>
                  </v:textbox>
                </v:shape>
                <v:shape id="_x0000_s1402" type="#_x0000_t202" style="position:absolute;left:11826;top:30;width:2478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" filled="f" stroked="f">
                  <v:textbox style="mso-fit-shape-to-text:t" inset="0,0,0,0">
                    <w:txbxContent>
                      <w:p w14:paraId="2C062415" w14:textId="15026FED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大鼠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0169">
        <w:rPr>
          <w:rFonts w:eastAsiaTheme="minorEastAsia"/>
          <w:noProof/>
          <w:spacing w:val="20"/>
        </w:rPr>
        <mc:AlternateContent>
          <mc:Choice Requires="wpg">
            <w:drawing>
              <wp:anchor distT="0" distB="0" distL="114300" distR="114300" simplePos="0" relativeHeight="251956224" behindDoc="1" locked="0" layoutInCell="1" allowOverlap="1" wp14:anchorId="7FFB33BC" wp14:editId="4355AEE3">
                <wp:simplePos x="0" y="0"/>
                <wp:positionH relativeFrom="column">
                  <wp:posOffset>328295</wp:posOffset>
                </wp:positionH>
                <wp:positionV relativeFrom="paragraph">
                  <wp:posOffset>75565</wp:posOffset>
                </wp:positionV>
                <wp:extent cx="1799590" cy="1263015"/>
                <wp:effectExtent l="0" t="0" r="0" b="0"/>
                <wp:wrapNone/>
                <wp:docPr id="630" name="群組 6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99590" cy="1263015"/>
                          <a:chOff x="0" y="0"/>
                          <a:chExt cx="1439545" cy="1010046"/>
                        </a:xfrm>
                      </wpg:grpSpPr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85"/>
                          <a:stretch/>
                        </pic:blipFill>
                        <pic:spPr bwMode="auto">
                          <a:xfrm>
                            <a:off x="0" y="150891"/>
                            <a:ext cx="1439545" cy="859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0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3" y="0"/>
                            <a:ext cx="247373" cy="12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8B71F" w14:textId="77777777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青蛙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0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191" y="0"/>
                            <a:ext cx="247373" cy="12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6F2CD0" w14:textId="77777777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大鼠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0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384" y="0"/>
                            <a:ext cx="247373" cy="12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86F625" w14:textId="7DA55DDF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蜥蜴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405" y="3016"/>
                            <a:ext cx="247373" cy="12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B74E6" w14:textId="7F373DCD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0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99512" y="0"/>
                            <a:ext cx="247373" cy="12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6548C4" w14:textId="63C792D2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烏龜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0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3721" y="3016"/>
                            <a:ext cx="246865" cy="12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5E7029" w14:textId="20BB8911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鱷魚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1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8709" y="3016"/>
                            <a:ext cx="247373" cy="12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99B8B" w14:textId="323F5955" w:rsidR="00A729C5" w:rsidRPr="00AD0169" w:rsidRDefault="00A729C5" w:rsidP="006F492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01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FB33BC" id="群組 630" o:spid="_x0000_s1403" style="position:absolute;margin-left:25.85pt;margin-top:5.95pt;width:141.7pt;height:99.45pt;z-index:-251360256;mso-width-relative:margin;mso-height-relative:margin" coordsize="14395,10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">
                <o:lock v:ext="edit" aspectratio="t"/>
                <v:shape id="圖片 11" o:spid="_x0000_s1404" type="#_x0000_t75" style="position:absolute;top:1508;width:14395;height:8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">
                  <v:imagedata r:id="rId303" o:title="" croptop="10607f"/>
                </v:shape>
                <v:shape id="_x0000_s1405" type="#_x0000_t202" style="position:absolute;left:60;width:2474;height:1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" filled="f" stroked="f">
                  <v:textbox style="mso-fit-shape-to-text:t" inset="0,0,0,0">
                    <w:txbxContent>
                      <w:p w14:paraId="31D8B71F" w14:textId="77777777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青蛙</w:t>
                        </w:r>
                      </w:p>
                    </w:txbxContent>
                  </v:textbox>
                </v:shape>
                <v:shape id="_x0000_s1406" type="#_x0000_t202" style="position:absolute;left:2111;width:2474;height:1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" filled="f" stroked="f">
                  <v:textbox style="mso-fit-shape-to-text:t" inset="0,0,0,0">
                    <w:txbxContent>
                      <w:p w14:paraId="316F2CD0" w14:textId="77777777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大鼠</w:t>
                        </w:r>
                      </w:p>
                    </w:txbxContent>
                  </v:textbox>
                </v:shape>
                <v:shape id="_x0000_s1407" type="#_x0000_t202" style="position:absolute;left:4223;width:2474;height:1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1dhwwAAANw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MXZ3A/E46ALH8BAAD//wMAUEsBAi0AFAAGAAgAAAAhANvh9svuAAAAhQEAABMAAAAAAAAAAAAA&#10;AAAAAAAAAFtDb250ZW50X1R5cGVzXS54bWxQSwECLQAUAAYACAAAACEAWvQsW78AAAAVAQAACwAA&#10;AAAAAAAAAAAAAAAfAQAAX3JlbHMvLnJlbHNQSwECLQAUAAYACAAAACEAARdXYcMAAADcAAAADwAA&#10;AAAAAAAAAAAAAAAHAgAAZHJzL2Rvd25yZXYueG1sUEsFBgAAAAADAAMAtwAAAPcCAAAAAA==&#10;" filled="f" stroked="f">
                  <v:textbox style="mso-fit-shape-to-text:t" inset="0,0,0,0">
                    <w:txbxContent>
                      <w:p w14:paraId="3886F625" w14:textId="7DA55DDF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蜥蜴</w:t>
                        </w:r>
                      </w:p>
                    </w:txbxContent>
                  </v:textbox>
                </v:shape>
                <v:shape id="_x0000_s1408" type="#_x0000_t202" style="position:absolute;left:6034;top:30;width:2473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" filled="f" stroked="f">
                  <v:textbox style="mso-fit-shape-to-text:t" inset="0,0,0,0">
                    <w:txbxContent>
                      <w:p w14:paraId="3B2B74E6" w14:textId="7F373DCD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蛇</w:t>
                        </w:r>
                      </w:p>
                    </w:txbxContent>
                  </v:textbox>
                </v:shape>
                <v:shape id="_x0000_s1409" type="#_x0000_t202" style="position:absolute;left:7995;width:2473;height:1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" filled="f" stroked="f">
                  <v:textbox style="mso-fit-shape-to-text:t" inset="0,0,0,0">
                    <w:txbxContent>
                      <w:p w14:paraId="156548C4" w14:textId="63C792D2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烏龜</w:t>
                        </w:r>
                      </w:p>
                    </w:txbxContent>
                  </v:textbox>
                </v:shape>
                <v:shape id="_x0000_s1410" type="#_x0000_t202" style="position:absolute;left:10137;top:30;width:2468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" filled="f" stroked="f">
                  <v:textbox style="mso-fit-shape-to-text:t" inset="0,0,0,0">
                    <w:txbxContent>
                      <w:p w14:paraId="035E7029" w14:textId="20BB8911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鱷魚</w:t>
                        </w:r>
                      </w:p>
                    </w:txbxContent>
                  </v:textbox>
                </v:shape>
                <v:shape id="_x0000_s1411" type="#_x0000_t202" style="position:absolute;left:11887;top:30;width:2473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" filled="f" stroked="f">
                  <v:textbox style="mso-fit-shape-to-text:t" inset="0,0,0,0">
                    <w:txbxContent>
                      <w:p w14:paraId="2D299B8B" w14:textId="323F5955" w:rsidR="00A729C5" w:rsidRPr="00AD0169" w:rsidRDefault="00A729C5" w:rsidP="006F4927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0169">
                          <w:rPr>
                            <w:rFonts w:hint="eastAsia"/>
                            <w:sz w:val="18"/>
                            <w:szCs w:val="18"/>
                          </w:rPr>
                          <w:t>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4162C1" w14:textId="49590E18" w:rsidR="006F4927" w:rsidRDefault="006F4927" w:rsidP="004D56D4">
      <w:pPr>
        <w:rPr>
          <w:sz w:val="22"/>
        </w:rPr>
      </w:pPr>
    </w:p>
    <w:p w14:paraId="493A7A94" w14:textId="1CC703F3" w:rsidR="006F4927" w:rsidRDefault="006F4927" w:rsidP="004D56D4">
      <w:pPr>
        <w:rPr>
          <w:sz w:val="22"/>
        </w:rPr>
      </w:pPr>
    </w:p>
    <w:p w14:paraId="5B4DBC32" w14:textId="1BC83B9B" w:rsidR="006F4927" w:rsidRDefault="006F4927" w:rsidP="004D56D4">
      <w:pPr>
        <w:rPr>
          <w:sz w:val="22"/>
        </w:rPr>
      </w:pPr>
    </w:p>
    <w:p w14:paraId="4E69AB21" w14:textId="22837926" w:rsidR="006F4927" w:rsidRPr="00E74104" w:rsidRDefault="006F4927" w:rsidP="004D56D4">
      <w:pPr>
        <w:rPr>
          <w:sz w:val="22"/>
        </w:rPr>
      </w:pPr>
    </w:p>
    <w:p w14:paraId="48792580" w14:textId="77777777" w:rsidR="000064D5" w:rsidRPr="0025104B" w:rsidRDefault="000064D5">
      <w:pPr>
        <w:widowControl/>
        <w:adjustRightInd/>
        <w:spacing w:line="240" w:lineRule="auto"/>
        <w:textAlignment w:val="auto"/>
        <w:rPr>
          <w:bCs/>
          <w:spacing w:val="20"/>
          <w:kern w:val="2"/>
          <w:sz w:val="22"/>
        </w:rPr>
      </w:pPr>
      <w:r w:rsidRPr="0025104B">
        <w:rPr>
          <w:bCs/>
          <w:spacing w:val="20"/>
        </w:rPr>
        <w:br w:type="page"/>
      </w:r>
    </w:p>
    <w:p w14:paraId="042922DA" w14:textId="165EA8A9" w:rsidR="004D56D4" w:rsidRPr="001C60B5" w:rsidRDefault="004D56D4" w:rsidP="00AD0169">
      <w:pPr>
        <w:pStyle w:val="TIT1"/>
        <w:spacing w:beforeLines="50" w:before="120"/>
        <w:ind w:firstLine="0"/>
        <w:jc w:val="left"/>
        <w:rPr>
          <w:bCs/>
          <w:spacing w:val="20"/>
          <w:u w:val="single"/>
        </w:rPr>
      </w:pPr>
      <w:r w:rsidRPr="001C60B5">
        <w:rPr>
          <w:bCs/>
          <w:spacing w:val="20"/>
          <w:u w:val="single"/>
        </w:rPr>
        <w:lastRenderedPageBreak/>
        <w:t>40-43</w:t>
      </w:r>
      <w:proofErr w:type="gramStart"/>
      <w:r w:rsidRPr="001C60B5">
        <w:rPr>
          <w:rFonts w:hint="eastAsia"/>
          <w:bCs/>
          <w:spacing w:val="20"/>
          <w:u w:val="single"/>
        </w:rPr>
        <w:t>題為題</w:t>
      </w:r>
      <w:proofErr w:type="gramEnd"/>
      <w:r w:rsidRPr="001C60B5">
        <w:rPr>
          <w:rFonts w:hint="eastAsia"/>
          <w:bCs/>
          <w:spacing w:val="20"/>
          <w:u w:val="single"/>
        </w:rPr>
        <w:t>組</w:t>
      </w:r>
    </w:p>
    <w:p w14:paraId="392AC8C8" w14:textId="0EA6FA4F" w:rsidR="004D56D4" w:rsidRPr="007C2975" w:rsidRDefault="004D56D4" w:rsidP="00AD0169">
      <w:pPr>
        <w:pStyle w:val="TIT1"/>
        <w:spacing w:beforeLines="0" w:before="0"/>
        <w:ind w:firstLineChars="200" w:firstLine="520"/>
        <w:rPr>
          <w:color w:val="000000" w:themeColor="text1"/>
          <w:spacing w:val="20"/>
        </w:rPr>
      </w:pPr>
      <w:r w:rsidRPr="007C2975">
        <w:rPr>
          <w:color w:val="000000" w:themeColor="text1"/>
          <w:spacing w:val="20"/>
        </w:rPr>
        <w:t>植物的花蜜富含香氣，可吸引</w:t>
      </w:r>
      <w:r w:rsidR="00075C5C">
        <w:rPr>
          <w:rFonts w:hint="eastAsia"/>
          <w:color w:val="000000" w:themeColor="text1"/>
          <w:spacing w:val="20"/>
        </w:rPr>
        <w:t>某些</w:t>
      </w:r>
      <w:r w:rsidRPr="007C2975">
        <w:rPr>
          <w:color w:val="000000" w:themeColor="text1"/>
          <w:spacing w:val="20"/>
        </w:rPr>
        <w:t>鳥類前來取食。鳥類吸取花蜜之時，身體會接觸到花蕊與花粉，間接幫助植物授粉及繁衍後代。研究發現某</w:t>
      </w:r>
      <w:r w:rsidRPr="007C2975">
        <w:rPr>
          <w:rFonts w:hint="eastAsia"/>
          <w:color w:val="000000" w:themeColor="text1"/>
          <w:spacing w:val="20"/>
        </w:rPr>
        <w:t>野生</w:t>
      </w:r>
      <w:r w:rsidRPr="007C2975">
        <w:rPr>
          <w:color w:val="000000" w:themeColor="text1"/>
          <w:spacing w:val="20"/>
        </w:rPr>
        <w:t>菸草，其花蜜的主要成分為具香氣的苄丙酮與具毒性的尼古丁，兩者</w:t>
      </w:r>
      <w:r w:rsidR="00075C5C">
        <w:rPr>
          <w:rFonts w:hint="eastAsia"/>
          <w:color w:val="000000" w:themeColor="text1"/>
          <w:spacing w:val="20"/>
        </w:rPr>
        <w:t>結</w:t>
      </w:r>
      <w:r w:rsidRPr="007C2975">
        <w:rPr>
          <w:rFonts w:hint="eastAsia"/>
          <w:color w:val="000000" w:themeColor="text1"/>
          <w:spacing w:val="20"/>
        </w:rPr>
        <w:t>構</w:t>
      </w:r>
      <w:r w:rsidRPr="007C2975">
        <w:rPr>
          <w:color w:val="000000" w:themeColor="text1"/>
          <w:spacing w:val="20"/>
        </w:rPr>
        <w:t>式如圖</w:t>
      </w:r>
      <w:r w:rsidRPr="007C2975">
        <w:rPr>
          <w:rFonts w:hint="eastAsia"/>
          <w:color w:val="000000" w:themeColor="text1"/>
          <w:spacing w:val="20"/>
        </w:rPr>
        <w:t>1</w:t>
      </w:r>
      <w:r w:rsidR="00404E37">
        <w:rPr>
          <w:rFonts w:hint="eastAsia"/>
          <w:color w:val="000000" w:themeColor="text1"/>
          <w:spacing w:val="20"/>
        </w:rPr>
        <w:t>5</w:t>
      </w:r>
      <w:r w:rsidR="00762B39">
        <w:rPr>
          <w:rFonts w:hint="eastAsia"/>
          <w:color w:val="000000" w:themeColor="text1"/>
          <w:spacing w:val="20"/>
        </w:rPr>
        <w:t>。</w:t>
      </w:r>
    </w:p>
    <w:p w14:paraId="3965745A" w14:textId="1A73D4C2" w:rsidR="004D56D4" w:rsidRPr="007C2975" w:rsidRDefault="004D56D4" w:rsidP="00AD0169">
      <w:pPr>
        <w:pStyle w:val="TIT1"/>
        <w:spacing w:beforeLines="0" w:before="0"/>
        <w:ind w:firstLineChars="200" w:firstLine="520"/>
        <w:rPr>
          <w:color w:val="000000" w:themeColor="text1"/>
          <w:spacing w:val="20"/>
        </w:rPr>
      </w:pPr>
      <w:r w:rsidRPr="007C2975">
        <w:rPr>
          <w:color w:val="000000" w:themeColor="text1"/>
          <w:spacing w:val="20"/>
        </w:rPr>
        <w:t>為了探究這兩種成分對蜂鳥取食花蜜及</w:t>
      </w:r>
      <w:r w:rsidRPr="007C2975">
        <w:rPr>
          <w:rFonts w:hint="eastAsia"/>
          <w:color w:val="000000" w:themeColor="text1"/>
          <w:spacing w:val="20"/>
        </w:rPr>
        <w:t>對菸草</w:t>
      </w:r>
      <w:r w:rsidRPr="007C2975">
        <w:rPr>
          <w:color w:val="000000" w:themeColor="text1"/>
          <w:spacing w:val="20"/>
        </w:rPr>
        <w:t>繁衍的影響，研究</w:t>
      </w:r>
      <w:r w:rsidRPr="007C2975">
        <w:rPr>
          <w:rFonts w:hint="eastAsia"/>
          <w:color w:val="000000" w:themeColor="text1"/>
          <w:spacing w:val="20"/>
        </w:rPr>
        <w:t>者創造了</w:t>
      </w:r>
      <w:r w:rsidRPr="007C2975">
        <w:rPr>
          <w:color w:val="000000" w:themeColor="text1"/>
          <w:spacing w:val="20"/>
        </w:rPr>
        <w:t>花蜜</w:t>
      </w:r>
      <w:r w:rsidRPr="007C2975">
        <w:rPr>
          <w:rFonts w:hint="eastAsia"/>
          <w:color w:val="000000" w:themeColor="text1"/>
          <w:spacing w:val="20"/>
        </w:rPr>
        <w:t>中</w:t>
      </w:r>
      <w:r w:rsidRPr="007C2975">
        <w:rPr>
          <w:color w:val="000000" w:themeColor="text1"/>
          <w:spacing w:val="20"/>
        </w:rPr>
        <w:t>只</w:t>
      </w:r>
      <w:r w:rsidRPr="007C2975">
        <w:rPr>
          <w:rFonts w:hint="eastAsia"/>
          <w:color w:val="000000" w:themeColor="text1"/>
          <w:spacing w:val="20"/>
        </w:rPr>
        <w:t>含</w:t>
      </w:r>
      <w:r w:rsidRPr="007C2975">
        <w:rPr>
          <w:color w:val="000000" w:themeColor="text1"/>
          <w:spacing w:val="20"/>
        </w:rPr>
        <w:t>苄丙酮、只</w:t>
      </w:r>
      <w:r w:rsidRPr="007C2975">
        <w:rPr>
          <w:rFonts w:hint="eastAsia"/>
          <w:color w:val="000000" w:themeColor="text1"/>
          <w:spacing w:val="20"/>
        </w:rPr>
        <w:t>含</w:t>
      </w:r>
      <w:r w:rsidRPr="007C2975">
        <w:rPr>
          <w:color w:val="000000" w:themeColor="text1"/>
          <w:spacing w:val="20"/>
        </w:rPr>
        <w:t>尼古丁、以及兩者都缺乏的</w:t>
      </w:r>
      <w:r w:rsidR="00075C5C" w:rsidRPr="007C2975">
        <w:rPr>
          <w:color w:val="000000" w:themeColor="text1"/>
          <w:spacing w:val="20"/>
        </w:rPr>
        <w:t>三</w:t>
      </w:r>
      <w:r w:rsidR="00075C5C" w:rsidRPr="007C2975">
        <w:rPr>
          <w:rFonts w:hint="eastAsia"/>
          <w:color w:val="000000" w:themeColor="text1"/>
          <w:spacing w:val="20"/>
        </w:rPr>
        <w:t>型</w:t>
      </w:r>
      <w:r w:rsidR="00075C5C" w:rsidRPr="007C2975">
        <w:rPr>
          <w:color w:val="000000" w:themeColor="text1"/>
          <w:spacing w:val="20"/>
        </w:rPr>
        <w:t>基改</w:t>
      </w:r>
      <w:r w:rsidR="00075C5C" w:rsidRPr="007C2975">
        <w:rPr>
          <w:rFonts w:hint="eastAsia"/>
          <w:color w:val="000000" w:themeColor="text1"/>
          <w:spacing w:val="20"/>
        </w:rPr>
        <w:t>菸草</w:t>
      </w:r>
      <w:r w:rsidRPr="007C2975">
        <w:rPr>
          <w:color w:val="000000" w:themeColor="text1"/>
          <w:spacing w:val="20"/>
        </w:rPr>
        <w:t>。</w:t>
      </w:r>
    </w:p>
    <w:p w14:paraId="00312E5B" w14:textId="1D29BC6A" w:rsidR="00D211FE" w:rsidRDefault="00D211FE" w:rsidP="00AD0169">
      <w:pPr>
        <w:pStyle w:val="TIT1"/>
        <w:spacing w:beforeLines="0" w:before="0"/>
        <w:ind w:firstLineChars="200" w:firstLine="440"/>
        <w:rPr>
          <w:color w:val="000000" w:themeColor="text1"/>
          <w:spacing w:val="20"/>
        </w:rPr>
      </w:pPr>
      <w:r>
        <w:rPr>
          <w:bCs/>
          <w:noProof/>
          <w:spacing w:val="20"/>
          <w:u w:val="single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02DC6372" wp14:editId="49230624">
                <wp:simplePos x="0" y="0"/>
                <wp:positionH relativeFrom="column">
                  <wp:posOffset>1885950</wp:posOffset>
                </wp:positionH>
                <wp:positionV relativeFrom="paragraph">
                  <wp:posOffset>46355</wp:posOffset>
                </wp:positionV>
                <wp:extent cx="2142490" cy="2228215"/>
                <wp:effectExtent l="0" t="0" r="10160" b="635"/>
                <wp:wrapSquare wrapText="bothSides"/>
                <wp:docPr id="634" name="群組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490" cy="2228215"/>
                          <a:chOff x="-104197" y="0"/>
                          <a:chExt cx="2149617" cy="2253847"/>
                        </a:xfrm>
                      </wpg:grpSpPr>
                      <wps:wsp>
                        <wps:cNvPr id="25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474" y="2062713"/>
                            <a:ext cx="671829" cy="19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786C30" w14:textId="6667ED88" w:rsidR="004D56D4" w:rsidRPr="0021332A" w:rsidRDefault="004D56D4" w:rsidP="0021332A">
                              <w:pPr>
                                <w:spacing w:line="240" w:lineRule="atLeast"/>
                                <w:jc w:val="center"/>
                              </w:pPr>
                              <w:r w:rsidRPr="0021332A">
                                <w:rPr>
                                  <w:sz w:val="22"/>
                                </w:rPr>
                                <w:t>圖</w:t>
                              </w:r>
                              <w:r w:rsidRPr="0021332A">
                                <w:rPr>
                                  <w:rFonts w:hint="eastAsia"/>
                                  <w:sz w:val="22"/>
                                </w:rPr>
                                <w:t>1</w:t>
                              </w:r>
                              <w:r w:rsidR="00404E37">
                                <w:rPr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3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4197" y="0"/>
                            <a:ext cx="67183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C584CB" w14:textId="3683BCFA" w:rsidR="009A3712" w:rsidRPr="00075C5C" w:rsidRDefault="009A3712" w:rsidP="0021332A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  <w:szCs w:val="16"/>
                                </w:rPr>
                              </w:pPr>
                              <w:r w:rsidRPr="00075C5C">
                                <w:rPr>
                                  <w:rFonts w:hint="eastAsia"/>
                                  <w:sz w:val="20"/>
                                  <w:szCs w:val="16"/>
                                </w:rPr>
                                <w:t>苄丙酮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3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3591" y="0"/>
                            <a:ext cx="671829" cy="174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4838E0" w14:textId="4BD8E798" w:rsidR="009A3712" w:rsidRPr="00075C5C" w:rsidRDefault="009A3712" w:rsidP="0021332A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  <w:szCs w:val="16"/>
                                </w:rPr>
                              </w:pPr>
                              <w:r w:rsidRPr="00075C5C">
                                <w:rPr>
                                  <w:rFonts w:hint="eastAsia"/>
                                  <w:sz w:val="20"/>
                                  <w:szCs w:val="16"/>
                                </w:rPr>
                                <w:t>尼古丁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C6372" id="群組 634" o:spid="_x0000_s1412" style="position:absolute;left:0;text-align:left;margin-left:148.5pt;margin-top:3.65pt;width:168.7pt;height:175.45pt;z-index:251979776;mso-width-relative:margin;mso-height-relative:margin" coordorigin="-1041" coordsize="21496,2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">
                <v:shape id="_x0000_s1413" type="#_x0000_t202" style="position:absolute;left:6404;top:20627;width:6719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" filled="f" stroked="f">
                  <v:textbox style="mso-fit-shape-to-text:t" inset="0,0,0,0">
                    <w:txbxContent>
                      <w:p w14:paraId="7C786C30" w14:textId="6667ED88" w:rsidR="004D56D4" w:rsidRPr="0021332A" w:rsidRDefault="004D56D4" w:rsidP="0021332A">
                        <w:pPr>
                          <w:spacing w:line="240" w:lineRule="atLeast"/>
                          <w:jc w:val="center"/>
                        </w:pPr>
                        <w:r w:rsidRPr="0021332A">
                          <w:rPr>
                            <w:sz w:val="22"/>
                          </w:rPr>
                          <w:t>圖</w:t>
                        </w:r>
                        <w:r w:rsidRPr="0021332A">
                          <w:rPr>
                            <w:rFonts w:hint="eastAsia"/>
                            <w:sz w:val="22"/>
                          </w:rPr>
                          <w:t>1</w:t>
                        </w:r>
                        <w:r w:rsidR="00404E37">
                          <w:rPr>
                            <w:sz w:val="22"/>
                          </w:rPr>
                          <w:t>5</w:t>
                        </w:r>
                      </w:p>
                    </w:txbxContent>
                  </v:textbox>
                </v:shape>
                <v:shape id="_x0000_s1414" type="#_x0000_t202" style="position:absolute;left:-1041;width:671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14:paraId="4BC584CB" w14:textId="3683BCFA" w:rsidR="009A3712" w:rsidRPr="00075C5C" w:rsidRDefault="009A3712" w:rsidP="0021332A">
                        <w:pPr>
                          <w:spacing w:line="240" w:lineRule="atLeast"/>
                          <w:jc w:val="center"/>
                          <w:rPr>
                            <w:sz w:val="21"/>
                            <w:szCs w:val="16"/>
                          </w:rPr>
                        </w:pPr>
                        <w:r w:rsidRPr="00075C5C">
                          <w:rPr>
                            <w:rFonts w:hint="eastAsia"/>
                            <w:sz w:val="20"/>
                            <w:szCs w:val="16"/>
                          </w:rPr>
                          <w:t>苄丙酮</w:t>
                        </w:r>
                      </w:p>
                    </w:txbxContent>
                  </v:textbox>
                </v:shape>
                <v:shape id="_x0000_s1415" type="#_x0000_t202" style="position:absolute;left:13735;width:6719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" filled="f" stroked="f">
                  <v:textbox style="mso-fit-shape-to-text:t" inset="0,0,0,0">
                    <w:txbxContent>
                      <w:p w14:paraId="694838E0" w14:textId="4BD8E798" w:rsidR="009A3712" w:rsidRPr="00075C5C" w:rsidRDefault="009A3712" w:rsidP="0021332A">
                        <w:pPr>
                          <w:spacing w:line="240" w:lineRule="atLeast"/>
                          <w:jc w:val="center"/>
                          <w:rPr>
                            <w:sz w:val="21"/>
                            <w:szCs w:val="16"/>
                          </w:rPr>
                        </w:pPr>
                        <w:r w:rsidRPr="00075C5C">
                          <w:rPr>
                            <w:rFonts w:hint="eastAsia"/>
                            <w:sz w:val="20"/>
                            <w:szCs w:val="16"/>
                          </w:rPr>
                          <w:t>尼古丁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4ECCB3A" w14:textId="3D3026B2" w:rsidR="00D211FE" w:rsidRDefault="0099119C" w:rsidP="00AD0169">
      <w:pPr>
        <w:pStyle w:val="TIT1"/>
        <w:spacing w:beforeLines="0" w:before="0"/>
        <w:ind w:firstLineChars="200" w:firstLine="440"/>
        <w:rPr>
          <w:color w:val="000000" w:themeColor="text1"/>
          <w:spacing w:val="20"/>
        </w:rPr>
      </w:pPr>
      <w:r>
        <w:rPr>
          <w:bCs/>
          <w:noProof/>
          <w:spacing w:val="20"/>
          <w:u w:val="single"/>
        </w:rPr>
        <w:object w:dxaOrig="1440" w:dyaOrig="1440" w14:anchorId="34158E18">
          <v:shape id="_x0000_s1220" type="#_x0000_t75" style="position:absolute;left:0;text-align:left;margin-left:135.1pt;margin-top:2.55pt;width:209.75pt;height:141.8pt;z-index:251974656;mso-position-horizontal-relative:text;mso-position-vertical-relative:text">
            <v:imagedata r:id="rId304" o:title=""/>
            <w10:wrap type="square"/>
          </v:shape>
          <o:OLEObject Type="Embed" ProgID="ChemDraw.Document.6.0" ShapeID="_x0000_s1220" DrawAspect="Content" ObjectID="_1829563822" r:id="rId305"/>
        </w:object>
      </w:r>
    </w:p>
    <w:p w14:paraId="68970955" w14:textId="77777777" w:rsidR="00D211FE" w:rsidRDefault="00D211FE" w:rsidP="00AD0169">
      <w:pPr>
        <w:pStyle w:val="TIT1"/>
        <w:spacing w:beforeLines="0" w:before="0"/>
        <w:ind w:firstLineChars="200" w:firstLine="520"/>
        <w:rPr>
          <w:color w:val="000000" w:themeColor="text1"/>
          <w:spacing w:val="20"/>
        </w:rPr>
      </w:pPr>
    </w:p>
    <w:p w14:paraId="1AAD4895" w14:textId="77777777" w:rsidR="00D211FE" w:rsidRDefault="00D211FE" w:rsidP="00AD0169">
      <w:pPr>
        <w:pStyle w:val="TIT1"/>
        <w:spacing w:beforeLines="0" w:before="0"/>
        <w:ind w:firstLineChars="200" w:firstLine="520"/>
        <w:rPr>
          <w:color w:val="000000" w:themeColor="text1"/>
          <w:spacing w:val="20"/>
        </w:rPr>
      </w:pPr>
    </w:p>
    <w:p w14:paraId="43FA4983" w14:textId="77777777" w:rsidR="00D211FE" w:rsidRDefault="00D211FE" w:rsidP="00AD0169">
      <w:pPr>
        <w:pStyle w:val="TIT1"/>
        <w:spacing w:beforeLines="0" w:before="0"/>
        <w:ind w:firstLineChars="200" w:firstLine="520"/>
        <w:rPr>
          <w:color w:val="000000" w:themeColor="text1"/>
          <w:spacing w:val="20"/>
        </w:rPr>
      </w:pPr>
    </w:p>
    <w:p w14:paraId="7ED9153B" w14:textId="77777777" w:rsidR="00D211FE" w:rsidRDefault="00D211FE" w:rsidP="00AD0169">
      <w:pPr>
        <w:pStyle w:val="TIT1"/>
        <w:spacing w:beforeLines="0" w:before="0"/>
        <w:ind w:firstLineChars="200" w:firstLine="520"/>
        <w:rPr>
          <w:color w:val="000000" w:themeColor="text1"/>
          <w:spacing w:val="20"/>
        </w:rPr>
      </w:pPr>
    </w:p>
    <w:p w14:paraId="358F7261" w14:textId="77777777" w:rsidR="00D211FE" w:rsidRDefault="00D211FE" w:rsidP="00AD0169">
      <w:pPr>
        <w:pStyle w:val="TIT1"/>
        <w:spacing w:beforeLines="0" w:before="0"/>
        <w:ind w:firstLineChars="200" w:firstLine="520"/>
        <w:rPr>
          <w:color w:val="000000" w:themeColor="text1"/>
          <w:spacing w:val="20"/>
        </w:rPr>
      </w:pPr>
    </w:p>
    <w:p w14:paraId="072BEDB1" w14:textId="77777777" w:rsidR="00D211FE" w:rsidRDefault="00D211FE" w:rsidP="00AD0169">
      <w:pPr>
        <w:pStyle w:val="TIT1"/>
        <w:spacing w:beforeLines="0" w:before="0"/>
        <w:ind w:firstLineChars="200" w:firstLine="520"/>
        <w:rPr>
          <w:color w:val="000000" w:themeColor="text1"/>
          <w:spacing w:val="20"/>
        </w:rPr>
      </w:pPr>
    </w:p>
    <w:p w14:paraId="2DEEC71D" w14:textId="77777777" w:rsidR="00D211FE" w:rsidRDefault="00D211FE" w:rsidP="00AD0169">
      <w:pPr>
        <w:pStyle w:val="TIT1"/>
        <w:spacing w:beforeLines="0" w:before="0"/>
        <w:ind w:firstLineChars="200" w:firstLine="520"/>
        <w:rPr>
          <w:color w:val="000000" w:themeColor="text1"/>
          <w:spacing w:val="20"/>
        </w:rPr>
      </w:pPr>
    </w:p>
    <w:p w14:paraId="30BB5EC0" w14:textId="77777777" w:rsidR="00D211FE" w:rsidRDefault="00D211FE" w:rsidP="00AD0169">
      <w:pPr>
        <w:pStyle w:val="TIT1"/>
        <w:spacing w:beforeLines="0" w:before="0"/>
        <w:ind w:firstLineChars="200" w:firstLine="520"/>
        <w:rPr>
          <w:color w:val="000000" w:themeColor="text1"/>
          <w:spacing w:val="20"/>
        </w:rPr>
      </w:pPr>
    </w:p>
    <w:p w14:paraId="042D766B" w14:textId="2210CDA8" w:rsidR="004D56D4" w:rsidRPr="007C2975" w:rsidRDefault="004D56D4" w:rsidP="00AD0169">
      <w:pPr>
        <w:pStyle w:val="TIT1"/>
        <w:spacing w:beforeLines="0" w:before="0"/>
        <w:ind w:firstLineChars="200" w:firstLine="520"/>
        <w:rPr>
          <w:color w:val="000000" w:themeColor="text1"/>
          <w:spacing w:val="20"/>
        </w:rPr>
      </w:pPr>
      <w:r w:rsidRPr="007C2975">
        <w:rPr>
          <w:color w:val="000000" w:themeColor="text1"/>
          <w:spacing w:val="20"/>
        </w:rPr>
        <w:t>然後，將這</w:t>
      </w:r>
      <w:r w:rsidRPr="007C2975">
        <w:rPr>
          <w:rFonts w:hint="eastAsia"/>
          <w:color w:val="000000" w:themeColor="text1"/>
          <w:spacing w:val="20"/>
        </w:rPr>
        <w:t>三型</w:t>
      </w:r>
      <w:r w:rsidR="00075C5C" w:rsidRPr="007C2975">
        <w:rPr>
          <w:color w:val="000000" w:themeColor="text1"/>
          <w:spacing w:val="20"/>
        </w:rPr>
        <w:t>基改</w:t>
      </w:r>
      <w:r w:rsidR="00075C5C" w:rsidRPr="007C2975">
        <w:rPr>
          <w:rFonts w:hint="eastAsia"/>
          <w:color w:val="000000" w:themeColor="text1"/>
          <w:spacing w:val="20"/>
        </w:rPr>
        <w:t>菸草</w:t>
      </w:r>
      <w:r w:rsidRPr="007C2975">
        <w:rPr>
          <w:color w:val="000000" w:themeColor="text1"/>
          <w:spacing w:val="20"/>
        </w:rPr>
        <w:t>與野生型</w:t>
      </w:r>
      <w:r w:rsidR="00075C5C" w:rsidRPr="007C2975">
        <w:rPr>
          <w:rFonts w:hint="eastAsia"/>
          <w:color w:val="000000" w:themeColor="text1"/>
          <w:spacing w:val="20"/>
        </w:rPr>
        <w:t>菸草</w:t>
      </w:r>
      <w:r w:rsidRPr="007C2975">
        <w:rPr>
          <w:color w:val="000000" w:themeColor="text1"/>
          <w:spacing w:val="20"/>
        </w:rPr>
        <w:t>分別種植在不同</w:t>
      </w:r>
      <w:r w:rsidRPr="007C2975">
        <w:rPr>
          <w:rFonts w:hint="eastAsia"/>
          <w:color w:val="000000" w:themeColor="text1"/>
          <w:spacing w:val="20"/>
        </w:rPr>
        <w:t>樣</w:t>
      </w:r>
      <w:r w:rsidRPr="007C2975">
        <w:rPr>
          <w:color w:val="000000" w:themeColor="text1"/>
          <w:spacing w:val="20"/>
        </w:rPr>
        <w:t>區，於</w:t>
      </w:r>
      <w:r w:rsidRPr="007C2975">
        <w:rPr>
          <w:rFonts w:hint="eastAsia"/>
          <w:color w:val="000000" w:themeColor="text1"/>
          <w:spacing w:val="20"/>
        </w:rPr>
        <w:t>菸</w:t>
      </w:r>
      <w:r w:rsidRPr="007C2975">
        <w:rPr>
          <w:color w:val="000000" w:themeColor="text1"/>
          <w:spacing w:val="20"/>
        </w:rPr>
        <w:t>草開花期間</w:t>
      </w:r>
      <w:r w:rsidRPr="00CA6E60">
        <w:rPr>
          <w:color w:val="000000" w:themeColor="text1"/>
          <w:spacing w:val="22"/>
        </w:rPr>
        <w:t>同步記錄各區每天受蜂鳥到訪的花朵數目</w:t>
      </w:r>
      <w:r w:rsidR="00841BFC" w:rsidRPr="00CA6E60">
        <w:rPr>
          <w:rFonts w:hint="eastAsia"/>
          <w:color w:val="000000" w:themeColor="text1"/>
          <w:spacing w:val="22"/>
        </w:rPr>
        <w:t>（</w:t>
      </w:r>
      <w:r w:rsidRPr="00CA6E60">
        <w:rPr>
          <w:color w:val="000000" w:themeColor="text1"/>
          <w:spacing w:val="22"/>
        </w:rPr>
        <w:t>圖</w:t>
      </w:r>
      <w:r w:rsidRPr="00CA6E60">
        <w:rPr>
          <w:rFonts w:hint="eastAsia"/>
          <w:color w:val="000000" w:themeColor="text1"/>
          <w:spacing w:val="22"/>
        </w:rPr>
        <w:t>1</w:t>
      </w:r>
      <w:r w:rsidR="00404E37" w:rsidRPr="00CA6E60">
        <w:rPr>
          <w:rFonts w:hint="eastAsia"/>
          <w:color w:val="000000" w:themeColor="text1"/>
          <w:spacing w:val="22"/>
        </w:rPr>
        <w:t>6</w:t>
      </w:r>
      <w:r w:rsidRPr="00CA6E60">
        <w:rPr>
          <w:color w:val="000000" w:themeColor="text1"/>
          <w:spacing w:val="22"/>
        </w:rPr>
        <w:t>甲</w:t>
      </w:r>
      <w:r w:rsidR="00841BFC" w:rsidRPr="00CA6E60">
        <w:rPr>
          <w:rFonts w:hint="eastAsia"/>
          <w:color w:val="000000" w:themeColor="text1"/>
          <w:spacing w:val="22"/>
        </w:rPr>
        <w:t>）</w:t>
      </w:r>
      <w:r w:rsidRPr="00CA6E60">
        <w:rPr>
          <w:color w:val="000000" w:themeColor="text1"/>
          <w:spacing w:val="22"/>
        </w:rPr>
        <w:t>、蜂鳥在每朵花停留時間的</w:t>
      </w:r>
      <w:r w:rsidRPr="007C2975">
        <w:rPr>
          <w:color w:val="000000" w:themeColor="text1"/>
          <w:spacing w:val="20"/>
        </w:rPr>
        <w:t>平均值</w:t>
      </w:r>
      <w:r w:rsidR="00841BFC" w:rsidRPr="007C2975">
        <w:rPr>
          <w:rFonts w:hint="eastAsia"/>
          <w:color w:val="000000" w:themeColor="text1"/>
          <w:spacing w:val="20"/>
        </w:rPr>
        <w:t>（</w:t>
      </w:r>
      <w:r w:rsidRPr="007C2975">
        <w:rPr>
          <w:color w:val="000000" w:themeColor="text1"/>
          <w:spacing w:val="20"/>
        </w:rPr>
        <w:t>圖</w:t>
      </w:r>
      <w:r w:rsidRPr="007C2975">
        <w:rPr>
          <w:rFonts w:hint="eastAsia"/>
          <w:color w:val="000000" w:themeColor="text1"/>
          <w:spacing w:val="20"/>
        </w:rPr>
        <w:t>1</w:t>
      </w:r>
      <w:r w:rsidR="00404E37">
        <w:rPr>
          <w:rFonts w:hint="eastAsia"/>
          <w:color w:val="000000" w:themeColor="text1"/>
          <w:spacing w:val="20"/>
        </w:rPr>
        <w:t>6</w:t>
      </w:r>
      <w:r w:rsidRPr="007C2975">
        <w:rPr>
          <w:color w:val="000000" w:themeColor="text1"/>
          <w:spacing w:val="20"/>
        </w:rPr>
        <w:t>乙</w:t>
      </w:r>
      <w:r w:rsidR="00841BFC" w:rsidRPr="007C2975">
        <w:rPr>
          <w:rFonts w:hint="eastAsia"/>
          <w:color w:val="000000" w:themeColor="text1"/>
          <w:spacing w:val="20"/>
        </w:rPr>
        <w:t>）</w:t>
      </w:r>
      <w:r w:rsidRPr="007C2975">
        <w:rPr>
          <w:color w:val="000000" w:themeColor="text1"/>
          <w:spacing w:val="20"/>
        </w:rPr>
        <w:t>、果實之成熟率</w:t>
      </w:r>
      <w:r w:rsidR="00841BFC" w:rsidRPr="007C2975">
        <w:rPr>
          <w:rFonts w:hint="eastAsia"/>
          <w:color w:val="000000" w:themeColor="text1"/>
          <w:spacing w:val="20"/>
        </w:rPr>
        <w:t>（</w:t>
      </w:r>
      <w:r w:rsidRPr="007C2975">
        <w:rPr>
          <w:color w:val="000000" w:themeColor="text1"/>
          <w:spacing w:val="20"/>
        </w:rPr>
        <w:t>圖</w:t>
      </w:r>
      <w:r w:rsidRPr="007C2975">
        <w:rPr>
          <w:rFonts w:hint="eastAsia"/>
          <w:color w:val="000000" w:themeColor="text1"/>
          <w:spacing w:val="20"/>
        </w:rPr>
        <w:t>1</w:t>
      </w:r>
      <w:r w:rsidR="00404E37">
        <w:rPr>
          <w:rFonts w:hint="eastAsia"/>
          <w:color w:val="000000" w:themeColor="text1"/>
          <w:spacing w:val="20"/>
        </w:rPr>
        <w:t>6</w:t>
      </w:r>
      <w:r w:rsidRPr="007C2975">
        <w:rPr>
          <w:color w:val="000000" w:themeColor="text1"/>
          <w:spacing w:val="20"/>
        </w:rPr>
        <w:t>丙</w:t>
      </w:r>
      <w:r w:rsidR="00841BFC" w:rsidRPr="007C2975">
        <w:rPr>
          <w:rFonts w:hint="eastAsia"/>
          <w:color w:val="000000" w:themeColor="text1"/>
          <w:spacing w:val="20"/>
        </w:rPr>
        <w:t>）</w:t>
      </w:r>
      <w:r w:rsidRPr="007C2975">
        <w:rPr>
          <w:color w:val="000000" w:themeColor="text1"/>
          <w:spacing w:val="20"/>
        </w:rPr>
        <w:t>與花朵中花蜜剩餘的體積</w:t>
      </w:r>
      <w:r w:rsidR="00841BFC" w:rsidRPr="007C2975">
        <w:rPr>
          <w:rFonts w:hint="eastAsia"/>
          <w:color w:val="000000" w:themeColor="text1"/>
          <w:spacing w:val="20"/>
        </w:rPr>
        <w:t>（</w:t>
      </w:r>
      <w:r w:rsidRPr="007C2975">
        <w:rPr>
          <w:color w:val="000000" w:themeColor="text1"/>
          <w:spacing w:val="20"/>
        </w:rPr>
        <w:t>圖</w:t>
      </w:r>
      <w:r w:rsidRPr="007C2975">
        <w:rPr>
          <w:rFonts w:hint="eastAsia"/>
          <w:color w:val="000000" w:themeColor="text1"/>
          <w:spacing w:val="20"/>
        </w:rPr>
        <w:t>1</w:t>
      </w:r>
      <w:r w:rsidR="00404E37">
        <w:rPr>
          <w:rFonts w:hint="eastAsia"/>
          <w:color w:val="000000" w:themeColor="text1"/>
          <w:spacing w:val="20"/>
        </w:rPr>
        <w:t>6</w:t>
      </w:r>
      <w:r w:rsidRPr="007C2975">
        <w:rPr>
          <w:color w:val="000000" w:themeColor="text1"/>
          <w:spacing w:val="20"/>
        </w:rPr>
        <w:t>丁</w:t>
      </w:r>
      <w:r w:rsidR="00841BFC" w:rsidRPr="007C2975">
        <w:rPr>
          <w:rFonts w:hint="eastAsia"/>
          <w:color w:val="000000" w:themeColor="text1"/>
          <w:spacing w:val="20"/>
        </w:rPr>
        <w:t>）</w:t>
      </w:r>
      <w:r w:rsidRPr="007C2975">
        <w:rPr>
          <w:color w:val="000000" w:themeColor="text1"/>
          <w:spacing w:val="20"/>
        </w:rPr>
        <w:t>。</w:t>
      </w:r>
    </w:p>
    <w:p w14:paraId="5F24928D" w14:textId="35B467F6" w:rsidR="004D56D4" w:rsidRDefault="004D56D4" w:rsidP="00AD0169">
      <w:pPr>
        <w:pStyle w:val="TIT1"/>
        <w:spacing w:beforeLines="0" w:before="0"/>
        <w:ind w:firstLineChars="200" w:firstLine="520"/>
        <w:rPr>
          <w:color w:val="000000" w:themeColor="text1"/>
          <w:spacing w:val="20"/>
        </w:rPr>
      </w:pPr>
      <w:r w:rsidRPr="007C2975">
        <w:rPr>
          <w:color w:val="000000" w:themeColor="text1"/>
          <w:spacing w:val="20"/>
        </w:rPr>
        <w:t>圖</w:t>
      </w:r>
      <w:r w:rsidRPr="007C2975">
        <w:rPr>
          <w:rFonts w:hint="eastAsia"/>
          <w:color w:val="000000" w:themeColor="text1"/>
          <w:spacing w:val="20"/>
        </w:rPr>
        <w:t>1</w:t>
      </w:r>
      <w:r w:rsidR="00404E37">
        <w:rPr>
          <w:rFonts w:hint="eastAsia"/>
          <w:color w:val="000000" w:themeColor="text1"/>
          <w:spacing w:val="20"/>
        </w:rPr>
        <w:t>6</w:t>
      </w:r>
      <w:r w:rsidRPr="007C2975">
        <w:rPr>
          <w:rFonts w:hint="eastAsia"/>
          <w:color w:val="000000" w:themeColor="text1"/>
          <w:spacing w:val="20"/>
        </w:rPr>
        <w:t>之</w:t>
      </w:r>
      <w:r w:rsidRPr="007C2975">
        <w:rPr>
          <w:color w:val="000000" w:themeColor="text1"/>
          <w:spacing w:val="20"/>
        </w:rPr>
        <w:t>甲</w:t>
      </w:r>
      <w:r w:rsidR="00841BFC" w:rsidRPr="007C2975">
        <w:rPr>
          <w:rFonts w:hint="eastAsia"/>
          <w:color w:val="000000" w:themeColor="text1"/>
          <w:spacing w:val="20"/>
        </w:rPr>
        <w:t>～</w:t>
      </w:r>
      <w:r w:rsidRPr="007C2975">
        <w:rPr>
          <w:color w:val="000000" w:themeColor="text1"/>
          <w:spacing w:val="20"/>
        </w:rPr>
        <w:t>丁橫軸</w:t>
      </w:r>
      <w:r w:rsidRPr="007C2975">
        <w:rPr>
          <w:rFonts w:hint="eastAsia"/>
          <w:color w:val="000000" w:themeColor="text1"/>
          <w:spacing w:val="20"/>
        </w:rPr>
        <w:t>為</w:t>
      </w:r>
      <w:r w:rsidRPr="007C2975">
        <w:rPr>
          <w:color w:val="000000" w:themeColor="text1"/>
          <w:spacing w:val="20"/>
        </w:rPr>
        <w:t>花蜜中含苄丙酮及尼古丁的狀態，</w:t>
      </w:r>
      <w:r w:rsidRPr="007C2975">
        <w:rPr>
          <w:rFonts w:hint="eastAsia"/>
          <w:color w:val="000000" w:themeColor="text1"/>
          <w:spacing w:val="20"/>
        </w:rPr>
        <w:t>如表</w:t>
      </w:r>
      <w:r w:rsidRPr="007C2975">
        <w:rPr>
          <w:rFonts w:hint="eastAsia"/>
          <w:color w:val="000000" w:themeColor="text1"/>
          <w:spacing w:val="20"/>
        </w:rPr>
        <w:t>7</w:t>
      </w:r>
      <w:r w:rsidRPr="007C2975">
        <w:rPr>
          <w:rFonts w:hint="eastAsia"/>
          <w:color w:val="000000" w:themeColor="text1"/>
          <w:spacing w:val="20"/>
        </w:rPr>
        <w:t>的說明</w:t>
      </w:r>
      <w:r w:rsidRPr="007C2975">
        <w:rPr>
          <w:color w:val="000000" w:themeColor="text1"/>
          <w:spacing w:val="20"/>
        </w:rPr>
        <w:t>。依據圖文資料，回答</w:t>
      </w:r>
      <w:r w:rsidRPr="007C2975">
        <w:rPr>
          <w:rFonts w:hint="eastAsia"/>
          <w:color w:val="000000" w:themeColor="text1"/>
          <w:spacing w:val="20"/>
        </w:rPr>
        <w:t>40</w:t>
      </w:r>
      <w:r w:rsidR="00841BFC" w:rsidRPr="007C2975">
        <w:rPr>
          <w:rFonts w:hint="eastAsia"/>
          <w:color w:val="000000" w:themeColor="text1"/>
          <w:spacing w:val="20"/>
        </w:rPr>
        <w:t>～</w:t>
      </w:r>
      <w:r w:rsidRPr="007C2975">
        <w:rPr>
          <w:color w:val="000000" w:themeColor="text1"/>
          <w:spacing w:val="20"/>
        </w:rPr>
        <w:t>4</w:t>
      </w:r>
      <w:r w:rsidRPr="007C2975">
        <w:rPr>
          <w:rFonts w:hint="eastAsia"/>
          <w:color w:val="000000" w:themeColor="text1"/>
          <w:spacing w:val="20"/>
        </w:rPr>
        <w:t>3</w:t>
      </w:r>
      <w:r w:rsidRPr="007C2975">
        <w:rPr>
          <w:color w:val="000000" w:themeColor="text1"/>
          <w:spacing w:val="20"/>
        </w:rPr>
        <w:t>題。</w:t>
      </w:r>
    </w:p>
    <w:p w14:paraId="6E2AC73A" w14:textId="7AA2DA34" w:rsidR="00EF5990" w:rsidRPr="007C2975" w:rsidRDefault="008931F6" w:rsidP="007C2975">
      <w:pPr>
        <w:pStyle w:val="TIT1"/>
        <w:spacing w:beforeLines="0" w:before="0"/>
        <w:ind w:firstLineChars="200" w:firstLine="440"/>
        <w:rPr>
          <w:color w:val="000000" w:themeColor="text1"/>
          <w:spacing w:val="20"/>
        </w:rPr>
      </w:pPr>
      <w:r>
        <w:rPr>
          <w:noProof/>
          <w:color w:val="000000" w:themeColor="text1"/>
          <w:spacing w:val="20"/>
          <w:lang w:val="zh-TW"/>
        </w:rPr>
        <mc:AlternateContent>
          <mc:Choice Requires="wpg">
            <w:drawing>
              <wp:anchor distT="0" distB="0" distL="114300" distR="114300" simplePos="0" relativeHeight="252205056" behindDoc="0" locked="0" layoutInCell="1" allowOverlap="1" wp14:anchorId="2E341D61" wp14:editId="5FAF7E73">
                <wp:simplePos x="0" y="0"/>
                <wp:positionH relativeFrom="column">
                  <wp:posOffset>-11430</wp:posOffset>
                </wp:positionH>
                <wp:positionV relativeFrom="paragraph">
                  <wp:posOffset>92011</wp:posOffset>
                </wp:positionV>
                <wp:extent cx="3391535" cy="3922395"/>
                <wp:effectExtent l="0" t="0" r="0" b="1905"/>
                <wp:wrapSquare wrapText="bothSides"/>
                <wp:docPr id="591" name="群組 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1535" cy="3922395"/>
                          <a:chOff x="0" y="0"/>
                          <a:chExt cx="3391984" cy="3927954"/>
                        </a:xfrm>
                      </wpg:grpSpPr>
                      <pic:pic xmlns:pic="http://schemas.openxmlformats.org/drawingml/2006/picture">
                        <pic:nvPicPr>
                          <pic:cNvPr id="254" name="圖片 12"/>
                          <pic:cNvPicPr>
                            <a:picLocks noChangeAspect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3789" y="15368"/>
                            <a:ext cx="3338195" cy="3672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365" y="0"/>
                            <a:ext cx="518795" cy="20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BA6987" w14:textId="4E13B0C0" w:rsidR="00621AAF" w:rsidRPr="00621AAF" w:rsidRDefault="00621AAF" w:rsidP="009A3712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甲）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3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1853" y="46104"/>
                            <a:ext cx="478155" cy="20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D07DB0" w14:textId="4E75AF6E" w:rsidR="00621AAF" w:rsidRPr="00621AAF" w:rsidRDefault="00621AAF" w:rsidP="009A3712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（乙）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3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049" y="2005533"/>
                            <a:ext cx="488315" cy="20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34A63E" w14:textId="46D9E8C5" w:rsidR="00621AAF" w:rsidRPr="00621AAF" w:rsidRDefault="00621AAF" w:rsidP="009A3712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（丙）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3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1853" y="2005533"/>
                            <a:ext cx="478155" cy="20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327E3A" w14:textId="138653D8" w:rsidR="00621AAF" w:rsidRPr="00621AAF" w:rsidRDefault="00621AAF" w:rsidP="009A3712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（丁）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543" name="群組 543"/>
                        <wpg:cNvGrpSpPr/>
                        <wpg:grpSpPr>
                          <a:xfrm>
                            <a:off x="7685" y="322730"/>
                            <a:ext cx="400131" cy="1106751"/>
                            <a:chOff x="0" y="0"/>
                            <a:chExt cx="400131" cy="1106751"/>
                          </a:xfrm>
                        </wpg:grpSpPr>
                        <wps:wsp>
                          <wps:cNvPr id="63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051" y="0"/>
                              <a:ext cx="259080" cy="13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5DB966" w14:textId="5F7C2A11" w:rsidR="00621AAF" w:rsidRPr="00621AAF" w:rsidRDefault="00621AAF" w:rsidP="00621AA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621AAF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 w:rsidRPr="00621AAF"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9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051" y="189690"/>
                              <a:ext cx="259080" cy="13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1C0133" w14:textId="03D0B1A8" w:rsidR="00621AAF" w:rsidRPr="00621AAF" w:rsidRDefault="00621AAF" w:rsidP="00621AA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621AAF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3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187" y="384243"/>
                              <a:ext cx="259080" cy="13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B33809" w14:textId="35B95C46" w:rsidR="00621AAF" w:rsidRPr="00621AAF" w:rsidRDefault="00621AAF" w:rsidP="00621AA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  <w:r w:rsidRPr="00621AAF"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3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187" y="578796"/>
                              <a:ext cx="259080" cy="13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A61722" w14:textId="1499A2E3" w:rsidR="00621AAF" w:rsidRPr="00621AAF" w:rsidRDefault="00621AAF" w:rsidP="00621AA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3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323" y="778213"/>
                              <a:ext cx="259080" cy="13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462F49" w14:textId="221C90D1" w:rsidR="00621AAF" w:rsidRPr="00621AAF" w:rsidRDefault="00621AAF" w:rsidP="00621AA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621AAF"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3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187" y="972766"/>
                              <a:ext cx="259080" cy="13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D0956D" w14:textId="6EB8FF4C" w:rsidR="00621AAF" w:rsidRPr="00621AAF" w:rsidRDefault="00621AAF" w:rsidP="00621AA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3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9183"/>
                              <a:ext cx="173990" cy="1054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877D20" w14:textId="40A63DAD" w:rsidR="00621AAF" w:rsidRPr="00621AAF" w:rsidRDefault="00075C5C" w:rsidP="00621AA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每天</w:t>
                                </w:r>
                                <w:r w:rsidR="00621AAF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受訪花朵數（</w:t>
                                </w:r>
                                <w:r w:rsidR="00621AAF" w:rsidRPr="00621AAF">
                                  <w:rPr>
                                    <w:rFonts w:hint="eastAsia"/>
                                    <w:spacing w:val="10"/>
                                    <w:sz w:val="16"/>
                                    <w:szCs w:val="16"/>
                                  </w:rPr>
                                  <w:t>朵</w:t>
                                </w:r>
                                <w:r w:rsidR="00621AAF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eaVert" wrap="square" lIns="0" tIns="0" rIns="0" bIns="0" anchor="t" anchorCtr="0">
                            <a:noAutofit/>
                          </wps:bodyPr>
                        </wps:wsp>
                      </wpg:grpSp>
                      <wpg:grpSp>
                        <wpg:cNvPr id="700" name="群組 700"/>
                        <wpg:cNvGrpSpPr/>
                        <wpg:grpSpPr>
                          <a:xfrm>
                            <a:off x="430306" y="1529123"/>
                            <a:ext cx="1242695" cy="133985"/>
                            <a:chOff x="0" y="0"/>
                            <a:chExt cx="1242803" cy="134269"/>
                          </a:xfrm>
                          <a:noFill/>
                        </wpg:grpSpPr>
                        <wps:wsp>
                          <wps:cNvPr id="68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9691" cy="134269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898344" w14:textId="18C88E47" w:rsidR="00075C5C" w:rsidRPr="00DD3C1F" w:rsidRDefault="00075C5C" w:rsidP="00621AA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D3C1F">
                                  <w:rPr>
                                    <w:rFonts w:hint="eastAsia"/>
                                    <w:spacing w:val="20"/>
                                    <w:sz w:val="20"/>
                                    <w:szCs w:val="16"/>
                                  </w:rPr>
                                  <w:t>+/+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8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990" y="0"/>
                              <a:ext cx="259691" cy="134269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497B9C" w14:textId="775CA791" w:rsidR="00075C5C" w:rsidRPr="00DD3C1F" w:rsidRDefault="00075C5C" w:rsidP="00621AA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DD3C1F">
                                  <w:rPr>
                                    <w:rFonts w:hint="eastAsia"/>
                                    <w:spacing w:val="20"/>
                                    <w:sz w:val="20"/>
                                  </w:rPr>
                                  <w:t>+/</w:t>
                                </w:r>
                                <w:r w:rsidRPr="00DD3C1F">
                                  <w:rPr>
                                    <w:spacing w:val="20"/>
                                    <w:sz w:val="20"/>
                                  </w:rPr>
                                  <w:t>‒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9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408" y="0"/>
                              <a:ext cx="259691" cy="134269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8093F1" w14:textId="53DFCB96" w:rsidR="00075C5C" w:rsidRPr="00DD3C1F" w:rsidRDefault="00075C5C" w:rsidP="00621AA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DD3C1F">
                                  <w:rPr>
                                    <w:spacing w:val="20"/>
                                    <w:sz w:val="20"/>
                                  </w:rPr>
                                  <w:t>‒</w:t>
                                </w:r>
                                <w:r w:rsidRPr="00DD3C1F">
                                  <w:rPr>
                                    <w:rFonts w:hint="eastAsia"/>
                                    <w:spacing w:val="20"/>
                                    <w:sz w:val="20"/>
                                  </w:rPr>
                                  <w:t>/+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9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3112" y="0"/>
                              <a:ext cx="259691" cy="134269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E80CB2" w14:textId="27217014" w:rsidR="00075C5C" w:rsidRPr="00DD3C1F" w:rsidRDefault="00075C5C" w:rsidP="00621AA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DD3C1F">
                                  <w:rPr>
                                    <w:spacing w:val="20"/>
                                    <w:sz w:val="20"/>
                                  </w:rPr>
                                  <w:t>‒</w:t>
                                </w:r>
                                <w:r w:rsidRPr="00DD3C1F">
                                  <w:rPr>
                                    <w:rFonts w:hint="eastAsia"/>
                                    <w:spacing w:val="20"/>
                                    <w:sz w:val="20"/>
                                  </w:rPr>
                                  <w:t>/</w:t>
                                </w:r>
                                <w:r w:rsidRPr="00DD3C1F">
                                  <w:rPr>
                                    <w:spacing w:val="20"/>
                                    <w:sz w:val="20"/>
                                  </w:rPr>
                                  <w:t>‒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g:grpSp>
                        <wpg:cNvPr id="28" name="群組 28"/>
                        <wpg:cNvGrpSpPr/>
                        <wpg:grpSpPr>
                          <a:xfrm>
                            <a:off x="2136162" y="1529123"/>
                            <a:ext cx="1242695" cy="133350"/>
                            <a:chOff x="0" y="0"/>
                            <a:chExt cx="1242836" cy="133975"/>
                          </a:xfrm>
                        </wpg:grpSpPr>
                        <wps:wsp>
                          <wps:cNvPr id="69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9641" cy="133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E1418D" w14:textId="77777777" w:rsidR="00DD3C1F" w:rsidRPr="00DD3C1F" w:rsidRDefault="00DD3C1F" w:rsidP="00621AA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D3C1F">
                                  <w:rPr>
                                    <w:rFonts w:hint="eastAsia"/>
                                    <w:spacing w:val="20"/>
                                    <w:sz w:val="20"/>
                                    <w:szCs w:val="16"/>
                                  </w:rPr>
                                  <w:t>+/+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9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509" y="0"/>
                              <a:ext cx="259641" cy="133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9C8B8C" w14:textId="77777777" w:rsidR="00DD3C1F" w:rsidRPr="00DD3C1F" w:rsidRDefault="00DD3C1F" w:rsidP="00621AA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DD3C1F">
                                  <w:rPr>
                                    <w:rFonts w:hint="eastAsia"/>
                                    <w:spacing w:val="20"/>
                                    <w:sz w:val="20"/>
                                  </w:rPr>
                                  <w:t>+/</w:t>
                                </w:r>
                                <w:r w:rsidRPr="00DD3C1F">
                                  <w:rPr>
                                    <w:spacing w:val="20"/>
                                    <w:sz w:val="20"/>
                                  </w:rPr>
                                  <w:t>‒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9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419" y="0"/>
                              <a:ext cx="259641" cy="133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A26515" w14:textId="77777777" w:rsidR="00DD3C1F" w:rsidRPr="00DD3C1F" w:rsidRDefault="00DD3C1F" w:rsidP="00621AA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DD3C1F">
                                  <w:rPr>
                                    <w:spacing w:val="20"/>
                                    <w:sz w:val="20"/>
                                  </w:rPr>
                                  <w:t>‒</w:t>
                                </w:r>
                                <w:r w:rsidRPr="00DD3C1F">
                                  <w:rPr>
                                    <w:rFonts w:hint="eastAsia"/>
                                    <w:spacing w:val="20"/>
                                    <w:sz w:val="20"/>
                                  </w:rPr>
                                  <w:t>/+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9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3195" y="0"/>
                              <a:ext cx="259641" cy="133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0CADC5" w14:textId="77777777" w:rsidR="00DD3C1F" w:rsidRPr="00DD3C1F" w:rsidRDefault="00DD3C1F" w:rsidP="00621AA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DD3C1F">
                                  <w:rPr>
                                    <w:spacing w:val="20"/>
                                    <w:sz w:val="20"/>
                                  </w:rPr>
                                  <w:t>‒</w:t>
                                </w:r>
                                <w:r w:rsidRPr="00DD3C1F">
                                  <w:rPr>
                                    <w:rFonts w:hint="eastAsia"/>
                                    <w:spacing w:val="20"/>
                                    <w:sz w:val="20"/>
                                  </w:rPr>
                                  <w:t>/</w:t>
                                </w:r>
                                <w:r w:rsidRPr="00DD3C1F">
                                  <w:rPr>
                                    <w:spacing w:val="20"/>
                                    <w:sz w:val="20"/>
                                  </w:rPr>
                                  <w:t>‒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712" name="文字方塊 2"/>
                        <wps:cNvSpPr txBox="1">
                          <a:spLocks noChangeArrowheads="1"/>
                        </wps:cNvSpPr>
                        <wps:spPr bwMode="auto">
                          <a:xfrm rot="1625799">
                            <a:off x="2070687" y="1356072"/>
                            <a:ext cx="60325" cy="70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2F061E" w14:textId="77777777" w:rsidR="00DD3C1F" w:rsidRPr="003E6FFC" w:rsidRDefault="00DD3C1F" w:rsidP="00F411EA">
                              <w:pPr>
                                <w:snapToGrid w:val="0"/>
                                <w:spacing w:line="120" w:lineRule="exact"/>
                                <w:jc w:val="center"/>
                                <w:rPr>
                                  <w:b/>
                                  <w:bCs/>
                                  <w:spacing w:val="-6"/>
                                  <w:sz w:val="10"/>
                                  <w:szCs w:val="10"/>
                                </w:rPr>
                              </w:pPr>
                              <w:r w:rsidRPr="003E6FFC">
                                <w:rPr>
                                  <w:rFonts w:hint="eastAsia"/>
                                  <w:b/>
                                  <w:bCs/>
                                  <w:spacing w:val="-6"/>
                                  <w:sz w:val="10"/>
                                  <w:szCs w:val="10"/>
                                </w:rPr>
                                <w:t>//</w:t>
                              </w:r>
                            </w:p>
                            <w:p w14:paraId="2F24751F" w14:textId="260A69BE" w:rsidR="00DD3C1F" w:rsidRPr="003E6FFC" w:rsidRDefault="00DD3C1F" w:rsidP="00621AAF">
                              <w:pPr>
                                <w:snapToGrid w:val="0"/>
                                <w:spacing w:line="200" w:lineRule="exact"/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13" name="文字方塊 2"/>
                        <wps:cNvSpPr txBox="1">
                          <a:spLocks noChangeArrowheads="1"/>
                        </wps:cNvSpPr>
                        <wps:spPr bwMode="auto">
                          <a:xfrm rot="1625799">
                            <a:off x="395568" y="1371440"/>
                            <a:ext cx="60325" cy="70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A4ED5" w14:textId="77777777" w:rsidR="00F411EA" w:rsidRPr="003E6FFC" w:rsidRDefault="00F411EA" w:rsidP="00F411EA">
                              <w:pPr>
                                <w:snapToGrid w:val="0"/>
                                <w:spacing w:line="120" w:lineRule="exact"/>
                                <w:jc w:val="center"/>
                                <w:rPr>
                                  <w:b/>
                                  <w:bCs/>
                                  <w:spacing w:val="-6"/>
                                  <w:sz w:val="10"/>
                                  <w:szCs w:val="10"/>
                                </w:rPr>
                              </w:pPr>
                              <w:r w:rsidRPr="003E6FFC">
                                <w:rPr>
                                  <w:rFonts w:hint="eastAsia"/>
                                  <w:b/>
                                  <w:bCs/>
                                  <w:spacing w:val="-6"/>
                                  <w:sz w:val="10"/>
                                  <w:szCs w:val="10"/>
                                </w:rPr>
                                <w:t>//</w:t>
                              </w:r>
                            </w:p>
                            <w:p w14:paraId="757F0E54" w14:textId="77777777" w:rsidR="00F411EA" w:rsidRPr="003E6FFC" w:rsidRDefault="00F411EA" w:rsidP="00621AAF">
                              <w:pPr>
                                <w:snapToGrid w:val="0"/>
                                <w:spacing w:line="200" w:lineRule="exact"/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666" name="群組 666"/>
                        <wpg:cNvGrpSpPr/>
                        <wpg:grpSpPr>
                          <a:xfrm>
                            <a:off x="1705856" y="299678"/>
                            <a:ext cx="386715" cy="1113789"/>
                            <a:chOff x="0" y="-68687"/>
                            <a:chExt cx="354758" cy="1038257"/>
                          </a:xfrm>
                        </wpg:grpSpPr>
                        <wps:wsp>
                          <wps:cNvPr id="38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664" y="-68687"/>
                              <a:ext cx="238125" cy="1250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6BF7A0" w14:textId="38447ABA" w:rsidR="00621AAF" w:rsidRPr="00621AAF" w:rsidRDefault="00621AAF" w:rsidP="00621AA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="00075C5C">
                                  <w:rPr>
                                    <w:sz w:val="16"/>
                                    <w:szCs w:val="16"/>
                                  </w:rPr>
                                  <w:t>.0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8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633" y="114830"/>
                              <a:ext cx="238125" cy="1250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4D21B8" w14:textId="0DBA8070" w:rsidR="00621AAF" w:rsidRPr="00621AAF" w:rsidRDefault="00621AAF" w:rsidP="00621AA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1.8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8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633" y="300538"/>
                              <a:ext cx="238125" cy="1250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6B2902" w14:textId="4E9A1660" w:rsidR="00621AAF" w:rsidRPr="00621AAF" w:rsidRDefault="00621AAF" w:rsidP="00621AA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1.6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4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633" y="479180"/>
                              <a:ext cx="238125" cy="1250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0D8F5F" w14:textId="368591C8" w:rsidR="00621AAF" w:rsidRPr="00621AAF" w:rsidRDefault="00621AAF" w:rsidP="00621AA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1.4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4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633" y="664499"/>
                              <a:ext cx="238125" cy="1250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41F2C7" w14:textId="08CDC87E" w:rsidR="00621AAF" w:rsidRPr="00621AAF" w:rsidRDefault="00621AAF" w:rsidP="00621AA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1.2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4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633" y="844475"/>
                              <a:ext cx="238125" cy="1250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186D32" w14:textId="4281D75D" w:rsidR="00621AAF" w:rsidRPr="00621AAF" w:rsidRDefault="00621AAF" w:rsidP="00621AA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075C5C">
                                  <w:rPr>
                                    <w:sz w:val="16"/>
                                    <w:szCs w:val="16"/>
                                  </w:rPr>
                                  <w:t>.0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4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"/>
                              <a:ext cx="160020" cy="9063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CB4928" w14:textId="0F2BD9ED" w:rsidR="00621AAF" w:rsidRPr="00621AAF" w:rsidRDefault="00EF5990" w:rsidP="00621AA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平均停留時間</w:t>
                                </w:r>
                                <w:r w:rsidR="00621AAF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秒</w:t>
                                </w:r>
                                <w:r w:rsidR="00621AAF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eaVert" wrap="square" lIns="0" tIns="0" rIns="0" bIns="0" anchor="t" anchorCtr="0">
                            <a:noAutofit/>
                          </wps:bodyPr>
                        </wps:wsp>
                      </wpg:grpSp>
                      <wpg:grpSp>
                        <wpg:cNvPr id="668" name="群組 668"/>
                        <wpg:cNvGrpSpPr/>
                        <wpg:grpSpPr>
                          <a:xfrm>
                            <a:off x="0" y="2243738"/>
                            <a:ext cx="405130" cy="1210945"/>
                            <a:chOff x="0" y="14157"/>
                            <a:chExt cx="379389" cy="1131417"/>
                          </a:xfrm>
                        </wpg:grpSpPr>
                        <wps:wsp>
                          <wps:cNvPr id="64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662" y="14157"/>
                              <a:ext cx="237490" cy="107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82A0E0" w14:textId="5575164F" w:rsidR="00621AAF" w:rsidRPr="00621AAF" w:rsidRDefault="00EF5990" w:rsidP="00621AAF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4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810" y="139779"/>
                              <a:ext cx="237490" cy="107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9988A2" w14:textId="6C566D54" w:rsidR="00621AAF" w:rsidRPr="00621AAF" w:rsidRDefault="00EF5990" w:rsidP="00621AAF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4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697" y="399212"/>
                              <a:ext cx="237490" cy="107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0A2376" w14:textId="14067B76" w:rsidR="00621AAF" w:rsidRPr="00621AAF" w:rsidRDefault="00EF5990" w:rsidP="00621AAF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="00621AAF" w:rsidRPr="00621AAF"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4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899" y="524539"/>
                              <a:ext cx="237490" cy="107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57B9BC" w14:textId="0874049B" w:rsidR="00621AAF" w:rsidRPr="00621AAF" w:rsidRDefault="00EF5990" w:rsidP="00621AAF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="00621AAF"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4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615" y="654558"/>
                              <a:ext cx="237490" cy="107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4D422D" w14:textId="61BE9F9F" w:rsidR="00621AAF" w:rsidRPr="00621AAF" w:rsidRDefault="00EF5990" w:rsidP="00621AAF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621AAF" w:rsidRPr="00621AAF"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4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620" y="914243"/>
                              <a:ext cx="237490" cy="107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7B74BD" w14:textId="6FABDFAC" w:rsidR="00621AAF" w:rsidRPr="00621AAF" w:rsidRDefault="00EF5990" w:rsidP="00621AAF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5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6642"/>
                              <a:ext cx="160020" cy="9104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43D872" w14:textId="77777777" w:rsidR="00075C5C" w:rsidRDefault="00EF5990" w:rsidP="00075C5C">
                                <w:pPr>
                                  <w:snapToGrid w:val="0"/>
                                  <w:spacing w:line="18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果</w:t>
                                </w:r>
                              </w:p>
                              <w:p w14:paraId="4EFAEBFD" w14:textId="77777777" w:rsidR="00075C5C" w:rsidRDefault="00EF5990" w:rsidP="00075C5C">
                                <w:pPr>
                                  <w:snapToGrid w:val="0"/>
                                  <w:spacing w:line="18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實</w:t>
                                </w:r>
                              </w:p>
                              <w:p w14:paraId="1D784CA4" w14:textId="77777777" w:rsidR="00075C5C" w:rsidRDefault="00EF5990" w:rsidP="00075C5C">
                                <w:pPr>
                                  <w:snapToGrid w:val="0"/>
                                  <w:spacing w:line="18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成</w:t>
                                </w:r>
                              </w:p>
                              <w:p w14:paraId="27C780DB" w14:textId="77777777" w:rsidR="00075C5C" w:rsidRDefault="00EF5990" w:rsidP="00075C5C">
                                <w:pPr>
                                  <w:snapToGrid w:val="0"/>
                                  <w:spacing w:line="18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熟</w:t>
                                </w:r>
                              </w:p>
                              <w:p w14:paraId="42D4CC4B" w14:textId="77777777" w:rsidR="00075C5C" w:rsidRDefault="00EF5990" w:rsidP="00075C5C">
                                <w:pPr>
                                  <w:snapToGrid w:val="0"/>
                                  <w:spacing w:line="18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率</w:t>
                                </w:r>
                              </w:p>
                              <w:p w14:paraId="4DDC454F" w14:textId="77777777" w:rsidR="00075C5C" w:rsidRDefault="00075C5C" w:rsidP="00075C5C">
                                <w:pPr>
                                  <w:snapToGrid w:val="0"/>
                                  <w:spacing w:line="180" w:lineRule="exact"/>
                                  <w:jc w:val="center"/>
                                  <w:rPr>
                                    <w:spacing w:val="-20"/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 w:rsidRPr="00075C5C">
                                  <w:rPr>
                                    <w:rFonts w:hint="eastAsia"/>
                                    <w:spacing w:val="-20"/>
                                    <w:sz w:val="16"/>
                                    <w:szCs w:val="16"/>
                                  </w:rPr>
                                  <w:t>︵</w:t>
                                </w:r>
                                <w:proofErr w:type="gramEnd"/>
                              </w:p>
                              <w:p w14:paraId="5C24B9E3" w14:textId="77777777" w:rsidR="00075C5C" w:rsidRDefault="00075C5C" w:rsidP="00075C5C">
                                <w:pPr>
                                  <w:snapToGrid w:val="0"/>
                                  <w:spacing w:line="18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75C5C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%</w:t>
                                </w:r>
                              </w:p>
                              <w:p w14:paraId="6911FA71" w14:textId="165BD5C6" w:rsidR="00621AAF" w:rsidRPr="00075C5C" w:rsidRDefault="00075C5C" w:rsidP="00075C5C">
                                <w:pPr>
                                  <w:snapToGrid w:val="0"/>
                                  <w:spacing w:line="180" w:lineRule="exact"/>
                                  <w:jc w:val="center"/>
                                  <w:rPr>
                                    <w:spacing w:val="-20"/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 w:rsidRPr="00075C5C">
                                  <w:rPr>
                                    <w:rFonts w:hint="eastAsia"/>
                                    <w:spacing w:val="-20"/>
                                    <w:sz w:val="16"/>
                                    <w:szCs w:val="16"/>
                                  </w:rPr>
                                  <w:t>︶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5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641" y="268494"/>
                              <a:ext cx="237490" cy="107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F7E080" w14:textId="12C3F1E6" w:rsidR="00621AAF" w:rsidRPr="00621AAF" w:rsidRDefault="00EF5990" w:rsidP="00621AAF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5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35" y="787280"/>
                              <a:ext cx="237490" cy="107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8DA479" w14:textId="2AFA04E9" w:rsidR="00621AAF" w:rsidRPr="00621AAF" w:rsidRDefault="00EF5990" w:rsidP="00621AAF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621AAF"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5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804" y="1037624"/>
                              <a:ext cx="237490" cy="107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9963BF" w14:textId="446CFCAD" w:rsidR="00EF5990" w:rsidRPr="00621AAF" w:rsidRDefault="00EF5990" w:rsidP="00621AAF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g:grpSp>
                        <wpg:cNvPr id="665" name="群組 665"/>
                        <wpg:cNvGrpSpPr/>
                        <wpg:grpSpPr>
                          <a:xfrm>
                            <a:off x="1698172" y="2174582"/>
                            <a:ext cx="380186" cy="1276536"/>
                            <a:chOff x="11885" y="-161731"/>
                            <a:chExt cx="350842" cy="1198077"/>
                          </a:xfrm>
                        </wpg:grpSpPr>
                        <wps:wsp>
                          <wps:cNvPr id="65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266" y="-161731"/>
                              <a:ext cx="237490" cy="107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73A12" w14:textId="5CB4AA9C" w:rsidR="00EF5990" w:rsidRPr="00621AAF" w:rsidRDefault="00EF5990" w:rsidP="00621AAF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1.6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5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266" y="-24250"/>
                              <a:ext cx="237490" cy="107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D5EA5A" w14:textId="2C52AC9C" w:rsidR="00EF5990" w:rsidRPr="00621AAF" w:rsidRDefault="00EF5990" w:rsidP="00621AAF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1.4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5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266" y="246953"/>
                              <a:ext cx="237490" cy="107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333CB2" w14:textId="0813D349" w:rsidR="00EF5990" w:rsidRPr="00621AAF" w:rsidRDefault="00EF5990" w:rsidP="00621AAF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075C5C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075C5C"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5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266" y="386600"/>
                              <a:ext cx="237490" cy="107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11BCA3" w14:textId="3385C98F" w:rsidR="00EF5990" w:rsidRPr="00621AAF" w:rsidRDefault="00EF5990" w:rsidP="00621AAF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0.8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5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237" y="520184"/>
                              <a:ext cx="237490" cy="107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ABCAFA" w14:textId="29AFD55F" w:rsidR="00EF5990" w:rsidRPr="00621AAF" w:rsidRDefault="00EF5990" w:rsidP="00621AAF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6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257" y="799465"/>
                              <a:ext cx="237490" cy="107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F1F356" w14:textId="76A61038" w:rsidR="00EF5990" w:rsidRPr="00621AAF" w:rsidRDefault="00EF5990" w:rsidP="00621AAF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0.2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6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85" y="-53781"/>
                              <a:ext cx="160020" cy="1062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276A35" w14:textId="13C4B869" w:rsidR="00EF5990" w:rsidRPr="00621AAF" w:rsidRDefault="00EF5990" w:rsidP="00621AA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花蜜剩餘體積（</w:t>
                                </w:r>
                                <w:r>
                                  <w:rPr>
                                    <w:rFonts w:hint="eastAsia"/>
                                    <w:spacing w:val="10"/>
                                    <w:sz w:val="16"/>
                                    <w:szCs w:val="16"/>
                                  </w:rPr>
                                  <w:t>微升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eaVert" wrap="square" lIns="0" tIns="0" rIns="0" bIns="0" anchor="t" anchorCtr="0">
                            <a:noAutofit/>
                          </wps:bodyPr>
                        </wps:wsp>
                        <wps:wsp>
                          <wps:cNvPr id="66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266" y="111351"/>
                              <a:ext cx="237490" cy="107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C2D7B3" w14:textId="335C06FE" w:rsidR="00EF5990" w:rsidRPr="00621AAF" w:rsidRDefault="00EF5990" w:rsidP="00621AAF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1.2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6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267" y="657810"/>
                              <a:ext cx="237490" cy="107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768596" w14:textId="51066368" w:rsidR="00EF5990" w:rsidRPr="00621AAF" w:rsidRDefault="00EF5990" w:rsidP="00621AAF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6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298" y="928396"/>
                              <a:ext cx="237490" cy="107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B73C3F" w14:textId="59FFE514" w:rsidR="00EF5990" w:rsidRPr="00621AAF" w:rsidRDefault="00EF5990" w:rsidP="00621AAF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075C5C">
                                  <w:rPr>
                                    <w:sz w:val="16"/>
                                    <w:szCs w:val="16"/>
                                  </w:rPr>
                                  <w:t>.0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g:grpSp>
                        <wpg:cNvPr id="701" name="群組 701"/>
                        <wpg:cNvGrpSpPr/>
                        <wpg:grpSpPr>
                          <a:xfrm>
                            <a:off x="430306" y="3480868"/>
                            <a:ext cx="1242060" cy="133985"/>
                            <a:chOff x="0" y="0"/>
                            <a:chExt cx="1242803" cy="134269"/>
                          </a:xfrm>
                          <a:noFill/>
                        </wpg:grpSpPr>
                        <wps:wsp>
                          <wps:cNvPr id="70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9691" cy="134269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DD0047" w14:textId="77777777" w:rsidR="00DD3C1F" w:rsidRPr="00DD3C1F" w:rsidRDefault="00DD3C1F" w:rsidP="00DD3C1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D3C1F">
                                  <w:rPr>
                                    <w:rFonts w:hint="eastAsia"/>
                                    <w:spacing w:val="20"/>
                                    <w:sz w:val="20"/>
                                    <w:szCs w:val="16"/>
                                  </w:rPr>
                                  <w:t>+/+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0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990" y="0"/>
                              <a:ext cx="259691" cy="134269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A44559" w14:textId="77777777" w:rsidR="00DD3C1F" w:rsidRPr="00DD3C1F" w:rsidRDefault="00DD3C1F" w:rsidP="00DD3C1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DD3C1F">
                                  <w:rPr>
                                    <w:rFonts w:hint="eastAsia"/>
                                    <w:spacing w:val="20"/>
                                    <w:sz w:val="20"/>
                                  </w:rPr>
                                  <w:t>+/</w:t>
                                </w:r>
                                <w:r w:rsidRPr="00DD3C1F">
                                  <w:rPr>
                                    <w:spacing w:val="20"/>
                                    <w:sz w:val="20"/>
                                  </w:rPr>
                                  <w:t>‒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0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408" y="0"/>
                              <a:ext cx="259691" cy="134269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297798" w14:textId="77777777" w:rsidR="00DD3C1F" w:rsidRPr="00DD3C1F" w:rsidRDefault="00DD3C1F" w:rsidP="00DD3C1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DD3C1F">
                                  <w:rPr>
                                    <w:spacing w:val="20"/>
                                    <w:sz w:val="20"/>
                                  </w:rPr>
                                  <w:t>‒</w:t>
                                </w:r>
                                <w:r w:rsidRPr="00DD3C1F">
                                  <w:rPr>
                                    <w:rFonts w:hint="eastAsia"/>
                                    <w:spacing w:val="20"/>
                                    <w:sz w:val="20"/>
                                  </w:rPr>
                                  <w:t>/+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0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3112" y="0"/>
                              <a:ext cx="259691" cy="134269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68D70C" w14:textId="77777777" w:rsidR="00DD3C1F" w:rsidRPr="00DD3C1F" w:rsidRDefault="00DD3C1F" w:rsidP="00DD3C1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DD3C1F">
                                  <w:rPr>
                                    <w:spacing w:val="20"/>
                                    <w:sz w:val="20"/>
                                  </w:rPr>
                                  <w:t>‒</w:t>
                                </w:r>
                                <w:r w:rsidRPr="00DD3C1F">
                                  <w:rPr>
                                    <w:rFonts w:hint="eastAsia"/>
                                    <w:spacing w:val="20"/>
                                    <w:sz w:val="20"/>
                                  </w:rPr>
                                  <w:t>/</w:t>
                                </w:r>
                                <w:r w:rsidRPr="00DD3C1F">
                                  <w:rPr>
                                    <w:spacing w:val="20"/>
                                    <w:sz w:val="20"/>
                                  </w:rPr>
                                  <w:t>‒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g:grpSp>
                        <wpg:cNvPr id="706" name="群組 706"/>
                        <wpg:cNvGrpSpPr/>
                        <wpg:grpSpPr>
                          <a:xfrm>
                            <a:off x="2136162" y="3480868"/>
                            <a:ext cx="1242060" cy="133985"/>
                            <a:chOff x="0" y="0"/>
                            <a:chExt cx="1242803" cy="134269"/>
                          </a:xfrm>
                          <a:noFill/>
                        </wpg:grpSpPr>
                        <wps:wsp>
                          <wps:cNvPr id="70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9691" cy="134269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3631C8" w14:textId="77777777" w:rsidR="00DD3C1F" w:rsidRPr="00DD3C1F" w:rsidRDefault="00DD3C1F" w:rsidP="00DD3C1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D3C1F">
                                  <w:rPr>
                                    <w:rFonts w:hint="eastAsia"/>
                                    <w:spacing w:val="20"/>
                                    <w:sz w:val="20"/>
                                    <w:szCs w:val="16"/>
                                  </w:rPr>
                                  <w:t>+/+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0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990" y="0"/>
                              <a:ext cx="259691" cy="134269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B74BD5" w14:textId="77777777" w:rsidR="00DD3C1F" w:rsidRPr="00DD3C1F" w:rsidRDefault="00DD3C1F" w:rsidP="00DD3C1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DD3C1F">
                                  <w:rPr>
                                    <w:rFonts w:hint="eastAsia"/>
                                    <w:spacing w:val="20"/>
                                    <w:sz w:val="20"/>
                                  </w:rPr>
                                  <w:t>+/</w:t>
                                </w:r>
                                <w:r w:rsidRPr="00DD3C1F">
                                  <w:rPr>
                                    <w:spacing w:val="20"/>
                                    <w:sz w:val="20"/>
                                  </w:rPr>
                                  <w:t>‒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0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408" y="0"/>
                              <a:ext cx="259691" cy="134269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F52530" w14:textId="77777777" w:rsidR="00DD3C1F" w:rsidRPr="00DD3C1F" w:rsidRDefault="00DD3C1F" w:rsidP="00DD3C1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DD3C1F">
                                  <w:rPr>
                                    <w:spacing w:val="20"/>
                                    <w:sz w:val="20"/>
                                  </w:rPr>
                                  <w:t>‒</w:t>
                                </w:r>
                                <w:r w:rsidRPr="00DD3C1F">
                                  <w:rPr>
                                    <w:rFonts w:hint="eastAsia"/>
                                    <w:spacing w:val="20"/>
                                    <w:sz w:val="20"/>
                                  </w:rPr>
                                  <w:t>/+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3112" y="0"/>
                              <a:ext cx="259691" cy="134269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F131BE" w14:textId="77777777" w:rsidR="00DD3C1F" w:rsidRPr="00DD3C1F" w:rsidRDefault="00DD3C1F" w:rsidP="00DD3C1F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DD3C1F">
                                  <w:rPr>
                                    <w:spacing w:val="20"/>
                                    <w:sz w:val="20"/>
                                  </w:rPr>
                                  <w:t>‒</w:t>
                                </w:r>
                                <w:r w:rsidRPr="00DD3C1F">
                                  <w:rPr>
                                    <w:rFonts w:hint="eastAsia"/>
                                    <w:spacing w:val="20"/>
                                    <w:sz w:val="20"/>
                                  </w:rPr>
                                  <w:t>/</w:t>
                                </w:r>
                                <w:r w:rsidRPr="00DD3C1F">
                                  <w:rPr>
                                    <w:spacing w:val="20"/>
                                    <w:sz w:val="20"/>
                                  </w:rPr>
                                  <w:t>‒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5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4599" y="3719039"/>
                            <a:ext cx="500380" cy="20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DB63FA" w14:textId="103AA5B9" w:rsidR="004D56D4" w:rsidRPr="009A3712" w:rsidRDefault="004D56D4" w:rsidP="009A3712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9A3712">
                                <w:rPr>
                                  <w:sz w:val="22"/>
                                </w:rPr>
                                <w:t>圖</w:t>
                              </w:r>
                              <w:r w:rsidRPr="009A3712">
                                <w:rPr>
                                  <w:rFonts w:hint="eastAsia"/>
                                  <w:sz w:val="22"/>
                                </w:rPr>
                                <w:t>1</w:t>
                              </w:r>
                              <w:r w:rsidR="00404E37">
                                <w:rPr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41D61" id="群組 591" o:spid="_x0000_s1416" style="position:absolute;left:0;text-align:left;margin-left:-.9pt;margin-top:7.25pt;width:267.05pt;height:308.85pt;z-index:252205056;mso-height-relative:margin" coordsize="33919,39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">
                <v:shape id="圖片 12" o:spid="_x0000_s1417" type="#_x0000_t75" style="position:absolute;left:537;top:153;width:33382;height:36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">
                  <v:imagedata r:id="rId307" o:title=""/>
                </v:shape>
                <v:shape id="_x0000_s1418" type="#_x0000_t202" style="position:absolute;left:1613;width:5188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14:paraId="3ABA6987" w14:textId="4E13B0C0" w:rsidR="00621AAF" w:rsidRPr="00621AAF" w:rsidRDefault="00621AAF" w:rsidP="009A3712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（</w:t>
                        </w:r>
                        <w:r>
                          <w:rPr>
                            <w:rFonts w:hint="eastAsia"/>
                            <w:sz w:val="20"/>
                          </w:rPr>
                          <w:t>甲）</w:t>
                        </w:r>
                      </w:p>
                    </w:txbxContent>
                  </v:textbox>
                </v:shape>
                <v:shape id="_x0000_s1419" type="#_x0000_t202" style="position:absolute;left:18518;top:461;width:4782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14:paraId="42D07DB0" w14:textId="4E75AF6E" w:rsidR="00621AAF" w:rsidRPr="00621AAF" w:rsidRDefault="00621AAF" w:rsidP="009A3712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（乙）</w:t>
                        </w:r>
                      </w:p>
                    </w:txbxContent>
                  </v:textbox>
                </v:shape>
                <v:shape id="_x0000_s1420" type="#_x0000_t202" style="position:absolute;left:1690;top:20055;width:4883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14:paraId="0434A63E" w14:textId="46D9E8C5" w:rsidR="00621AAF" w:rsidRPr="00621AAF" w:rsidRDefault="00621AAF" w:rsidP="009A3712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（丙）</w:t>
                        </w:r>
                      </w:p>
                    </w:txbxContent>
                  </v:textbox>
                </v:shape>
                <v:shape id="_x0000_s1421" type="#_x0000_t202" style="position:absolute;left:18518;top:20055;width:4782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14:paraId="3A327E3A" w14:textId="138653D8" w:rsidR="00621AAF" w:rsidRPr="00621AAF" w:rsidRDefault="00621AAF" w:rsidP="009A3712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（丁）</w:t>
                        </w:r>
                      </w:p>
                    </w:txbxContent>
                  </v:textbox>
                </v:shape>
                <v:group id="群組 543" o:spid="_x0000_s1422" style="position:absolute;left:76;top:3227;width:4002;height:11067" coordsize="4001,1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_x0000_s1423" type="#_x0000_t202" style="position:absolute;left:1410;width:2591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  <v:textbox inset="0,0,0,0">
                      <w:txbxContent>
                        <w:p w14:paraId="165DB966" w14:textId="5F7C2A11" w:rsidR="00621AAF" w:rsidRPr="00621AAF" w:rsidRDefault="00621AAF" w:rsidP="00621AA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621AAF">
                            <w:rPr>
                              <w:rFonts w:hint="eastAsia"/>
                              <w:sz w:val="16"/>
                              <w:szCs w:val="16"/>
                            </w:rPr>
                            <w:t>5</w:t>
                          </w:r>
                          <w:r w:rsidRPr="00621AAF"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424" type="#_x0000_t202" style="position:absolute;left:1410;top:1896;width:2591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  <v:textbox inset="0,0,0,0">
                      <w:txbxContent>
                        <w:p w14:paraId="291C0133" w14:textId="03D0B1A8" w:rsidR="00621AAF" w:rsidRPr="00621AAF" w:rsidRDefault="00621AAF" w:rsidP="00621AA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621AAF">
                            <w:rPr>
                              <w:rFonts w:hint="eastAsia"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425" type="#_x0000_t202" style="position:absolute;left:1361;top:3842;width:2591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  <v:textbox inset="0,0,0,0">
                      <w:txbxContent>
                        <w:p w14:paraId="5DB33809" w14:textId="35B95C46" w:rsidR="00621AAF" w:rsidRPr="00621AAF" w:rsidRDefault="00621AAF" w:rsidP="00621AA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4</w:t>
                          </w:r>
                          <w:r w:rsidRPr="00621AAF"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426" type="#_x0000_t202" style="position:absolute;left:1361;top:5787;width:2591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  <v:textbox inset="0,0,0,0">
                      <w:txbxContent>
                        <w:p w14:paraId="38A61722" w14:textId="1499A2E3" w:rsidR="00621AAF" w:rsidRPr="00621AAF" w:rsidRDefault="00621AAF" w:rsidP="00621AA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_x0000_s1427" type="#_x0000_t202" style="position:absolute;left:1313;top:7782;width:2591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  <v:textbox inset="0,0,0,0">
                      <w:txbxContent>
                        <w:p w14:paraId="6D462F49" w14:textId="221C90D1" w:rsidR="00621AAF" w:rsidRPr="00621AAF" w:rsidRDefault="00621AAF" w:rsidP="00621AA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621AAF"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428" type="#_x0000_t202" style="position:absolute;left:1361;top:9727;width:2591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  <v:textbox inset="0,0,0,0">
                      <w:txbxContent>
                        <w:p w14:paraId="29D0956D" w14:textId="6EB8FF4C" w:rsidR="00621AAF" w:rsidRPr="00621AAF" w:rsidRDefault="00621AAF" w:rsidP="00621AA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1429" type="#_x0000_t202" style="position:absolute;top:291;width:1739;height:10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" filled="f" stroked="f">
                    <v:textbox style="layout-flow:vertical-ideographic" inset="0,0,0,0">
                      <w:txbxContent>
                        <w:p w14:paraId="54877D20" w14:textId="40A63DAD" w:rsidR="00621AAF" w:rsidRPr="00621AAF" w:rsidRDefault="00075C5C" w:rsidP="00621AA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每天</w:t>
                          </w:r>
                          <w:r w:rsidR="00621AAF">
                            <w:rPr>
                              <w:rFonts w:hint="eastAsia"/>
                              <w:sz w:val="16"/>
                              <w:szCs w:val="16"/>
                            </w:rPr>
                            <w:t>受訪花朵數（</w:t>
                          </w:r>
                          <w:r w:rsidR="00621AAF" w:rsidRPr="00621AAF">
                            <w:rPr>
                              <w:rFonts w:hint="eastAsia"/>
                              <w:spacing w:val="10"/>
                              <w:sz w:val="16"/>
                              <w:szCs w:val="16"/>
                            </w:rPr>
                            <w:t>朵</w:t>
                          </w:r>
                          <w:r w:rsidR="00621AAF">
                            <w:rPr>
                              <w:rFonts w:hint="eastAsia"/>
                              <w:sz w:val="16"/>
                              <w:szCs w:val="16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group id="群組 700" o:spid="_x0000_s1430" style="position:absolute;left:4303;top:15291;width:12427;height:1340" coordsize="12428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_x0000_s1431" type="#_x0000_t202" style="position:absolute;width:2596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PW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18Yz8QjI3R8AAAD//wMAUEsBAi0AFAAGAAgAAAAhANvh9svuAAAAhQEAABMAAAAAAAAAAAAA&#10;AAAAAAAAAFtDb250ZW50X1R5cGVzXS54bWxQSwECLQAUAAYACAAAACEAWvQsW78AAAAVAQAACwAA&#10;AAAAAAAAAAAAAAAfAQAAX3JlbHMvLnJlbHNQSwECLQAUAAYACAAAACEAMtGT1sMAAADcAAAADwAA&#10;AAAAAAAAAAAAAAAHAgAAZHJzL2Rvd25yZXYueG1sUEsFBgAAAAADAAMAtwAAAPcCAAAAAA==&#10;" filled="f" stroked="f">
                    <v:textbox inset="0,0,0,0">
                      <w:txbxContent>
                        <w:p w14:paraId="25898344" w14:textId="18C88E47" w:rsidR="00075C5C" w:rsidRPr="00DD3C1F" w:rsidRDefault="00075C5C" w:rsidP="00621AA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DD3C1F">
                            <w:rPr>
                              <w:rFonts w:hint="eastAsia"/>
                              <w:spacing w:val="20"/>
                              <w:sz w:val="20"/>
                              <w:szCs w:val="16"/>
                            </w:rPr>
                            <w:t>+/+</w:t>
                          </w:r>
                        </w:p>
                      </w:txbxContent>
                    </v:textbox>
                  </v:shape>
                  <v:shape id="_x0000_s1432" type="#_x0000_t202" style="position:absolute;left:3329;width:2597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ZN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" filled="f" stroked="f">
                    <v:textbox inset="0,0,0,0">
                      <w:txbxContent>
                        <w:p w14:paraId="68497B9C" w14:textId="775CA791" w:rsidR="00075C5C" w:rsidRPr="00DD3C1F" w:rsidRDefault="00075C5C" w:rsidP="00621AA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DD3C1F">
                            <w:rPr>
                              <w:rFonts w:hint="eastAsia"/>
                              <w:spacing w:val="20"/>
                              <w:sz w:val="20"/>
                            </w:rPr>
                            <w:t>+/</w:t>
                          </w:r>
                          <w:r w:rsidRPr="00DD3C1F">
                            <w:rPr>
                              <w:spacing w:val="20"/>
                              <w:sz w:val="20"/>
                            </w:rPr>
                            <w:t>‒</w:t>
                          </w:r>
                        </w:p>
                      </w:txbxContent>
                    </v:textbox>
                  </v:shape>
                  <v:shape id="_x0000_s1433" type="#_x0000_t202" style="position:absolute;left:6554;width:2596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DLh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" filled="f" stroked="f">
                    <v:textbox inset="0,0,0,0">
                      <w:txbxContent>
                        <w:p w14:paraId="5A8093F1" w14:textId="53DFCB96" w:rsidR="00075C5C" w:rsidRPr="00DD3C1F" w:rsidRDefault="00075C5C" w:rsidP="00621AA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DD3C1F">
                            <w:rPr>
                              <w:spacing w:val="20"/>
                              <w:sz w:val="20"/>
                            </w:rPr>
                            <w:t>‒</w:t>
                          </w:r>
                          <w:r w:rsidRPr="00DD3C1F">
                            <w:rPr>
                              <w:rFonts w:hint="eastAsia"/>
                              <w:spacing w:val="20"/>
                              <w:sz w:val="20"/>
                            </w:rPr>
                            <w:t>/+</w:t>
                          </w:r>
                        </w:p>
                      </w:txbxContent>
                    </v:textbox>
                  </v:shape>
                  <v:shape id="_x0000_s1434" type="#_x0000_t202" style="position:absolute;left:9831;width:2597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d6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C5rJd6xQAAANwAAAAP&#10;AAAAAAAAAAAAAAAAAAcCAABkcnMvZG93bnJldi54bWxQSwUGAAAAAAMAAwC3AAAA+QIAAAAA&#10;" filled="f" stroked="f">
                    <v:textbox inset="0,0,0,0">
                      <w:txbxContent>
                        <w:p w14:paraId="4DE80CB2" w14:textId="27217014" w:rsidR="00075C5C" w:rsidRPr="00DD3C1F" w:rsidRDefault="00075C5C" w:rsidP="00621AA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DD3C1F">
                            <w:rPr>
                              <w:spacing w:val="20"/>
                              <w:sz w:val="20"/>
                            </w:rPr>
                            <w:t>‒</w:t>
                          </w:r>
                          <w:r w:rsidRPr="00DD3C1F">
                            <w:rPr>
                              <w:rFonts w:hint="eastAsia"/>
                              <w:spacing w:val="20"/>
                              <w:sz w:val="20"/>
                            </w:rPr>
                            <w:t>/</w:t>
                          </w:r>
                          <w:r w:rsidRPr="00DD3C1F">
                            <w:rPr>
                              <w:spacing w:val="20"/>
                              <w:sz w:val="20"/>
                            </w:rPr>
                            <w:t>‒</w:t>
                          </w:r>
                        </w:p>
                      </w:txbxContent>
                    </v:textbox>
                  </v:shape>
                </v:group>
                <v:group id="群組 28" o:spid="_x0000_s1435" style="position:absolute;left:21361;top:15291;width:12427;height:1333" coordsize="12428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_x0000_s1436" type="#_x0000_t202" style="position:absolute;width:2596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qV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BZCaqVxQAAANwAAAAP&#10;AAAAAAAAAAAAAAAAAAcCAABkcnMvZG93bnJldi54bWxQSwUGAAAAAAMAAwC3AAAA+QIAAAAA&#10;" filled="f" stroked="f">
                    <v:textbox inset="0,0,0,0">
                      <w:txbxContent>
                        <w:p w14:paraId="2BE1418D" w14:textId="77777777" w:rsidR="00DD3C1F" w:rsidRPr="00DD3C1F" w:rsidRDefault="00DD3C1F" w:rsidP="00621AA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DD3C1F">
                            <w:rPr>
                              <w:rFonts w:hint="eastAsia"/>
                              <w:spacing w:val="20"/>
                              <w:sz w:val="20"/>
                              <w:szCs w:val="16"/>
                            </w:rPr>
                            <w:t>+/+</w:t>
                          </w:r>
                        </w:p>
                      </w:txbxContent>
                    </v:textbox>
                  </v:shape>
                  <v:shape id="_x0000_s1437" type="#_x0000_t202" style="position:absolute;left:3325;width:2596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 filled="f" stroked="f">
                    <v:textbox inset="0,0,0,0">
                      <w:txbxContent>
                        <w:p w14:paraId="7B9C8B8C" w14:textId="77777777" w:rsidR="00DD3C1F" w:rsidRPr="00DD3C1F" w:rsidRDefault="00DD3C1F" w:rsidP="00621AA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DD3C1F">
                            <w:rPr>
                              <w:rFonts w:hint="eastAsia"/>
                              <w:spacing w:val="20"/>
                              <w:sz w:val="20"/>
                            </w:rPr>
                            <w:t>+/</w:t>
                          </w:r>
                          <w:r w:rsidRPr="00DD3C1F">
                            <w:rPr>
                              <w:spacing w:val="20"/>
                              <w:sz w:val="20"/>
                            </w:rPr>
                            <w:t>‒</w:t>
                          </w:r>
                        </w:p>
                      </w:txbxContent>
                    </v:textbox>
                  </v:shape>
                  <v:shape id="_x0000_s1438" type="#_x0000_t202" style="position:absolute;left:6564;width:2596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 filled="f" stroked="f">
                    <v:textbox inset="0,0,0,0">
                      <w:txbxContent>
                        <w:p w14:paraId="3FA26515" w14:textId="77777777" w:rsidR="00DD3C1F" w:rsidRPr="00DD3C1F" w:rsidRDefault="00DD3C1F" w:rsidP="00621AA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DD3C1F">
                            <w:rPr>
                              <w:spacing w:val="20"/>
                              <w:sz w:val="20"/>
                            </w:rPr>
                            <w:t>‒</w:t>
                          </w:r>
                          <w:r w:rsidRPr="00DD3C1F">
                            <w:rPr>
                              <w:rFonts w:hint="eastAsia"/>
                              <w:spacing w:val="20"/>
                              <w:sz w:val="20"/>
                            </w:rPr>
                            <w:t>/+</w:t>
                          </w:r>
                        </w:p>
                      </w:txbxContent>
                    </v:textbox>
                  </v:shape>
                  <v:shape id="_x0000_s1439" type="#_x0000_t202" style="position:absolute;left:9831;width:2597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UL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18Yz8QjI7S8AAAD//wMAUEsBAi0AFAAGAAgAAAAhANvh9svuAAAAhQEAABMAAAAAAAAAAAAA&#10;AAAAAAAAAFtDb250ZW50X1R5cGVzXS54bWxQSwECLQAUAAYACAAAACEAWvQsW78AAAAVAQAACwAA&#10;AAAAAAAAAAAAAAAfAQAAX3JlbHMvLnJlbHNQSwECLQAUAAYACAAAACEAtwgFC8MAAADcAAAADwAA&#10;AAAAAAAAAAAAAAAHAgAAZHJzL2Rvd25yZXYueG1sUEsFBgAAAAADAAMAtwAAAPcCAAAAAA==&#10;" filled="f" stroked="f">
                    <v:textbox inset="0,0,0,0">
                      <w:txbxContent>
                        <w:p w14:paraId="540CADC5" w14:textId="77777777" w:rsidR="00DD3C1F" w:rsidRPr="00DD3C1F" w:rsidRDefault="00DD3C1F" w:rsidP="00621AA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DD3C1F">
                            <w:rPr>
                              <w:spacing w:val="20"/>
                              <w:sz w:val="20"/>
                            </w:rPr>
                            <w:t>‒</w:t>
                          </w:r>
                          <w:r w:rsidRPr="00DD3C1F">
                            <w:rPr>
                              <w:rFonts w:hint="eastAsia"/>
                              <w:spacing w:val="20"/>
                              <w:sz w:val="20"/>
                            </w:rPr>
                            <w:t>/</w:t>
                          </w:r>
                          <w:r w:rsidRPr="00DD3C1F">
                            <w:rPr>
                              <w:spacing w:val="20"/>
                              <w:sz w:val="20"/>
                            </w:rPr>
                            <w:t>‒</w:t>
                          </w:r>
                        </w:p>
                      </w:txbxContent>
                    </v:textbox>
                  </v:shape>
                </v:group>
                <v:shape id="_x0000_s1440" type="#_x0000_t202" style="position:absolute;left:20706;top:13560;width:604;height:705;rotation:17758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" filled="f" stroked="f">
                  <v:textbox inset="0,0,0,0">
                    <w:txbxContent>
                      <w:p w14:paraId="0B2F061E" w14:textId="77777777" w:rsidR="00DD3C1F" w:rsidRPr="003E6FFC" w:rsidRDefault="00DD3C1F" w:rsidP="00F411EA">
                        <w:pPr>
                          <w:snapToGrid w:val="0"/>
                          <w:spacing w:line="120" w:lineRule="exact"/>
                          <w:jc w:val="center"/>
                          <w:rPr>
                            <w:b/>
                            <w:bCs/>
                            <w:spacing w:val="-6"/>
                            <w:sz w:val="10"/>
                            <w:szCs w:val="10"/>
                          </w:rPr>
                        </w:pPr>
                        <w:r w:rsidRPr="003E6FFC">
                          <w:rPr>
                            <w:rFonts w:hint="eastAsia"/>
                            <w:b/>
                            <w:bCs/>
                            <w:spacing w:val="-6"/>
                            <w:sz w:val="10"/>
                            <w:szCs w:val="10"/>
                          </w:rPr>
                          <w:t>//</w:t>
                        </w:r>
                      </w:p>
                      <w:p w14:paraId="2F24751F" w14:textId="260A69BE" w:rsidR="00DD3C1F" w:rsidRPr="003E6FFC" w:rsidRDefault="00DD3C1F" w:rsidP="00621AAF">
                        <w:pPr>
                          <w:snapToGrid w:val="0"/>
                          <w:spacing w:line="200" w:lineRule="exact"/>
                          <w:jc w:val="center"/>
                          <w:rPr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_x0000_s1441" type="#_x0000_t202" style="position:absolute;left:3955;top:13714;width:603;height:705;rotation:17758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" filled="f" stroked="f">
                  <v:textbox inset="0,0,0,0">
                    <w:txbxContent>
                      <w:p w14:paraId="1B0A4ED5" w14:textId="77777777" w:rsidR="00F411EA" w:rsidRPr="003E6FFC" w:rsidRDefault="00F411EA" w:rsidP="00F411EA">
                        <w:pPr>
                          <w:snapToGrid w:val="0"/>
                          <w:spacing w:line="120" w:lineRule="exact"/>
                          <w:jc w:val="center"/>
                          <w:rPr>
                            <w:b/>
                            <w:bCs/>
                            <w:spacing w:val="-6"/>
                            <w:sz w:val="10"/>
                            <w:szCs w:val="10"/>
                          </w:rPr>
                        </w:pPr>
                        <w:r w:rsidRPr="003E6FFC">
                          <w:rPr>
                            <w:rFonts w:hint="eastAsia"/>
                            <w:b/>
                            <w:bCs/>
                            <w:spacing w:val="-6"/>
                            <w:sz w:val="10"/>
                            <w:szCs w:val="10"/>
                          </w:rPr>
                          <w:t>//</w:t>
                        </w:r>
                      </w:p>
                      <w:p w14:paraId="757F0E54" w14:textId="77777777" w:rsidR="00F411EA" w:rsidRPr="003E6FFC" w:rsidRDefault="00F411EA" w:rsidP="00621AAF">
                        <w:pPr>
                          <w:snapToGrid w:val="0"/>
                          <w:spacing w:line="200" w:lineRule="exact"/>
                          <w:jc w:val="center"/>
                          <w:rPr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group id="群組 666" o:spid="_x0000_s1442" style="position:absolute;left:17058;top:2996;width:3867;height:11138" coordorigin=",-686" coordsize="3547,10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_x0000_s1443" type="#_x0000_t202" style="position:absolute;left:1146;top:-686;width:238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  <v:textbox inset="0,0,0,0">
                      <w:txbxContent>
                        <w:p w14:paraId="1C6BF7A0" w14:textId="38447ABA" w:rsidR="00621AAF" w:rsidRPr="00621AAF" w:rsidRDefault="00621AAF" w:rsidP="00621AA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="00075C5C">
                            <w:rPr>
                              <w:sz w:val="16"/>
                              <w:szCs w:val="16"/>
                            </w:rPr>
                            <w:t>.0</w:t>
                          </w:r>
                        </w:p>
                      </w:txbxContent>
                    </v:textbox>
                  </v:shape>
                  <v:shape id="_x0000_s1444" type="#_x0000_t202" style="position:absolute;left:1166;top:1148;width:2381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  <v:textbox inset="0,0,0,0">
                      <w:txbxContent>
                        <w:p w14:paraId="394D21B8" w14:textId="0DBA8070" w:rsidR="00621AAF" w:rsidRPr="00621AAF" w:rsidRDefault="00621AAF" w:rsidP="00621AA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1.8</w:t>
                          </w:r>
                        </w:p>
                      </w:txbxContent>
                    </v:textbox>
                  </v:shape>
                  <v:shape id="_x0000_s1445" type="#_x0000_t202" style="position:absolute;left:1166;top:3005;width:2381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  <v:textbox inset="0,0,0,0">
                      <w:txbxContent>
                        <w:p w14:paraId="076B2902" w14:textId="4E9A1660" w:rsidR="00621AAF" w:rsidRPr="00621AAF" w:rsidRDefault="00621AAF" w:rsidP="00621AA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1.6</w:t>
                          </w:r>
                        </w:p>
                      </w:txbxContent>
                    </v:textbox>
                  </v:shape>
                  <v:shape id="_x0000_s1446" type="#_x0000_t202" style="position:absolute;left:1166;top:4791;width:2381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  <v:textbox inset="0,0,0,0">
                      <w:txbxContent>
                        <w:p w14:paraId="640D8F5F" w14:textId="368591C8" w:rsidR="00621AAF" w:rsidRPr="00621AAF" w:rsidRDefault="00621AAF" w:rsidP="00621AA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1.4</w:t>
                          </w:r>
                        </w:p>
                      </w:txbxContent>
                    </v:textbox>
                  </v:shape>
                  <v:shape id="_x0000_s1447" type="#_x0000_t202" style="position:absolute;left:1166;top:6644;width:2381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DR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BYUoDRxQAAANwAAAAP&#10;AAAAAAAAAAAAAAAAAAcCAABkcnMvZG93bnJldi54bWxQSwUGAAAAAAMAAwC3AAAA+QIAAAAA&#10;" filled="f" stroked="f">
                    <v:textbox inset="0,0,0,0">
                      <w:txbxContent>
                        <w:p w14:paraId="3E41F2C7" w14:textId="08CDC87E" w:rsidR="00621AAF" w:rsidRPr="00621AAF" w:rsidRDefault="00621AAF" w:rsidP="00621AA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1.2</w:t>
                          </w:r>
                        </w:p>
                      </w:txbxContent>
                    </v:textbox>
                  </v:shape>
                  <v:shape id="_x0000_s1448" type="#_x0000_t202" style="position:absolute;left:1166;top:8444;width:2381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6m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CogB6mxQAAANwAAAAP&#10;AAAAAAAAAAAAAAAAAAcCAABkcnMvZG93bnJldi54bWxQSwUGAAAAAAMAAwC3AAAA+QIAAAAA&#10;" filled="f" stroked="f">
                    <v:textbox inset="0,0,0,0">
                      <w:txbxContent>
                        <w:p w14:paraId="6E186D32" w14:textId="4281D75D" w:rsidR="00621AAF" w:rsidRPr="00621AAF" w:rsidRDefault="00621AAF" w:rsidP="00621AA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="00075C5C">
                            <w:rPr>
                              <w:sz w:val="16"/>
                              <w:szCs w:val="16"/>
                            </w:rPr>
                            <w:t>.0</w:t>
                          </w:r>
                        </w:p>
                      </w:txbxContent>
                    </v:textbox>
                  </v:shape>
                  <v:shape id="_x0000_s1449" type="#_x0000_t202" style="position:absolute;width:1600;height:9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" filled="f" stroked="f">
                    <v:textbox style="layout-flow:vertical-ideographic" inset="0,0,0,0">
                      <w:txbxContent>
                        <w:p w14:paraId="44CB4928" w14:textId="0F2BD9ED" w:rsidR="00621AAF" w:rsidRPr="00621AAF" w:rsidRDefault="00EF5990" w:rsidP="00621AA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平均停留時間</w:t>
                          </w:r>
                          <w:r w:rsidR="00621AAF">
                            <w:rPr>
                              <w:rFonts w:hint="eastAsia"/>
                              <w:sz w:val="16"/>
                              <w:szCs w:val="16"/>
                            </w:rPr>
                            <w:t>（</w:t>
                          </w: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秒</w:t>
                          </w:r>
                          <w:r w:rsidR="00621AAF">
                            <w:rPr>
                              <w:rFonts w:hint="eastAsia"/>
                              <w:sz w:val="16"/>
                              <w:szCs w:val="16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group id="群組 668" o:spid="_x0000_s1450" style="position:absolute;top:22437;width:4051;height:12109" coordorigin=",141" coordsize="3793,1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_x0000_s1451" type="#_x0000_t202" style="position:absolute;left:1366;top:141;width:2375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NJ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BIJSNJxQAAANwAAAAP&#10;AAAAAAAAAAAAAAAAAAcCAABkcnMvZG93bnJldi54bWxQSwUGAAAAAAMAAwC3AAAA+QIAAAAA&#10;" filled="f" stroked="f">
                    <v:textbox inset="0,0,0,0">
                      <w:txbxContent>
                        <w:p w14:paraId="6D82A0E0" w14:textId="5575164F" w:rsidR="00621AAF" w:rsidRPr="00621AAF" w:rsidRDefault="00EF5990" w:rsidP="00621AAF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_x0000_s1452" type="#_x0000_t202" style="position:absolute;left:1368;top:1397;width:2375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bS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naYbSxQAAANwAAAAP&#10;AAAAAAAAAAAAAAAAAAcCAABkcnMvZG93bnJldi54bWxQSwUGAAAAAAMAAwC3AAAA+QIAAAAA&#10;" filled="f" stroked="f">
                    <v:textbox inset="0,0,0,0">
                      <w:txbxContent>
                        <w:p w14:paraId="309988A2" w14:textId="6C566D54" w:rsidR="00621AAF" w:rsidRPr="00621AAF" w:rsidRDefault="00EF5990" w:rsidP="00621AAF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35</w:t>
                          </w:r>
                        </w:p>
                      </w:txbxContent>
                    </v:textbox>
                  </v:shape>
                  <v:shape id="_x0000_s1453" type="#_x0000_t202" style="position:absolute;left:1386;top:3992;width:2375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il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Ne7GKXEAAAA3AAAAA8A&#10;AAAAAAAAAAAAAAAABwIAAGRycy9kb3ducmV2LnhtbFBLBQYAAAAAAwADALcAAAD4AgAAAAA=&#10;" filled="f" stroked="f">
                    <v:textbox inset="0,0,0,0">
                      <w:txbxContent>
                        <w:p w14:paraId="740A2376" w14:textId="14067B76" w:rsidR="00621AAF" w:rsidRPr="00621AAF" w:rsidRDefault="00EF5990" w:rsidP="00621AAF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="00621AAF" w:rsidRPr="00621AAF"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454" type="#_x0000_t202" style="position:absolute;left:1418;top:5245;width:2375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70+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C4970+xQAAANwAAAAP&#10;AAAAAAAAAAAAAAAAAAcCAABkcnMvZG93bnJldi54bWxQSwUGAAAAAAMAAwC3AAAA+QIAAAAA&#10;" filled="f" stroked="f">
                    <v:textbox inset="0,0,0,0">
                      <w:txbxContent>
                        <w:p w14:paraId="3757B9BC" w14:textId="0874049B" w:rsidR="00621AAF" w:rsidRPr="00621AAF" w:rsidRDefault="00EF5990" w:rsidP="00621AAF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="00621AAF">
                            <w:rPr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455" type="#_x0000_t202" style="position:absolute;left:1356;top:6545;width:2375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  <v:textbox inset="0,0,0,0">
                      <w:txbxContent>
                        <w:p w14:paraId="4B4D422D" w14:textId="61BE9F9F" w:rsidR="00621AAF" w:rsidRPr="00621AAF" w:rsidRDefault="00EF5990" w:rsidP="00621AAF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="00621AAF" w:rsidRPr="00621AAF"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456" type="#_x0000_t202" style="position:absolute;left:1336;top:9142;width:2375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  <v:textbox inset="0,0,0,0">
                      <w:txbxContent>
                        <w:p w14:paraId="407B74BD" w14:textId="6FABDFAC" w:rsidR="00621AAF" w:rsidRPr="00621AAF" w:rsidRDefault="00EF5990" w:rsidP="00621AAF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457" type="#_x0000_t202" style="position:absolute;top:1566;width:1600;height:9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OX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Cyx7OXwgAAANwAAAAPAAAA&#10;AAAAAAAAAAAAAAcCAABkcnMvZG93bnJldi54bWxQSwUGAAAAAAMAAwC3AAAA9gIAAAAA&#10;" filled="f" stroked="f">
                    <v:textbox inset="0,0,0,0">
                      <w:txbxContent>
                        <w:p w14:paraId="7E43D872" w14:textId="77777777" w:rsidR="00075C5C" w:rsidRDefault="00EF5990" w:rsidP="00075C5C">
                          <w:pPr>
                            <w:snapToGrid w:val="0"/>
                            <w:spacing w:line="18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果</w:t>
                          </w:r>
                        </w:p>
                        <w:p w14:paraId="4EFAEBFD" w14:textId="77777777" w:rsidR="00075C5C" w:rsidRDefault="00EF5990" w:rsidP="00075C5C">
                          <w:pPr>
                            <w:snapToGrid w:val="0"/>
                            <w:spacing w:line="18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實</w:t>
                          </w:r>
                        </w:p>
                        <w:p w14:paraId="1D784CA4" w14:textId="77777777" w:rsidR="00075C5C" w:rsidRDefault="00EF5990" w:rsidP="00075C5C">
                          <w:pPr>
                            <w:snapToGrid w:val="0"/>
                            <w:spacing w:line="18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成</w:t>
                          </w:r>
                        </w:p>
                        <w:p w14:paraId="27C780DB" w14:textId="77777777" w:rsidR="00075C5C" w:rsidRDefault="00EF5990" w:rsidP="00075C5C">
                          <w:pPr>
                            <w:snapToGrid w:val="0"/>
                            <w:spacing w:line="18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熟</w:t>
                          </w:r>
                        </w:p>
                        <w:p w14:paraId="42D4CC4B" w14:textId="77777777" w:rsidR="00075C5C" w:rsidRDefault="00EF5990" w:rsidP="00075C5C">
                          <w:pPr>
                            <w:snapToGrid w:val="0"/>
                            <w:spacing w:line="18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率</w:t>
                          </w:r>
                        </w:p>
                        <w:p w14:paraId="4DDC454F" w14:textId="77777777" w:rsidR="00075C5C" w:rsidRDefault="00075C5C" w:rsidP="00075C5C">
                          <w:pPr>
                            <w:snapToGrid w:val="0"/>
                            <w:spacing w:line="180" w:lineRule="exact"/>
                            <w:jc w:val="center"/>
                            <w:rPr>
                              <w:spacing w:val="-20"/>
                              <w:sz w:val="16"/>
                              <w:szCs w:val="16"/>
                            </w:rPr>
                          </w:pPr>
                          <w:proofErr w:type="gramStart"/>
                          <w:r w:rsidRPr="00075C5C">
                            <w:rPr>
                              <w:rFonts w:hint="eastAsia"/>
                              <w:spacing w:val="-20"/>
                              <w:sz w:val="16"/>
                              <w:szCs w:val="16"/>
                            </w:rPr>
                            <w:t>︵</w:t>
                          </w:r>
                          <w:proofErr w:type="gramEnd"/>
                        </w:p>
                        <w:p w14:paraId="5C24B9E3" w14:textId="77777777" w:rsidR="00075C5C" w:rsidRDefault="00075C5C" w:rsidP="00075C5C">
                          <w:pPr>
                            <w:snapToGrid w:val="0"/>
                            <w:spacing w:line="18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75C5C">
                            <w:rPr>
                              <w:rFonts w:hint="eastAsia"/>
                              <w:sz w:val="16"/>
                              <w:szCs w:val="16"/>
                            </w:rPr>
                            <w:t>%</w:t>
                          </w:r>
                        </w:p>
                        <w:p w14:paraId="6911FA71" w14:textId="165BD5C6" w:rsidR="00621AAF" w:rsidRPr="00075C5C" w:rsidRDefault="00075C5C" w:rsidP="00075C5C">
                          <w:pPr>
                            <w:snapToGrid w:val="0"/>
                            <w:spacing w:line="180" w:lineRule="exact"/>
                            <w:jc w:val="center"/>
                            <w:rPr>
                              <w:spacing w:val="-20"/>
                              <w:sz w:val="16"/>
                              <w:szCs w:val="16"/>
                            </w:rPr>
                          </w:pPr>
                          <w:proofErr w:type="gramStart"/>
                          <w:r w:rsidRPr="00075C5C">
                            <w:rPr>
                              <w:rFonts w:hint="eastAsia"/>
                              <w:spacing w:val="-20"/>
                              <w:sz w:val="16"/>
                              <w:szCs w:val="16"/>
                            </w:rPr>
                            <w:t>︶</w:t>
                          </w:r>
                          <w:proofErr w:type="gramEnd"/>
                        </w:p>
                      </w:txbxContent>
                    </v:textbox>
                  </v:shape>
                  <v:shape id="_x0000_s1458" type="#_x0000_t202" style="position:absolute;left:1386;top:2684;width:2375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YM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DdixYMxQAAANwAAAAP&#10;AAAAAAAAAAAAAAAAAAcCAABkcnMvZG93bnJldi54bWxQSwUGAAAAAAMAAwC3AAAA+QIAAAAA&#10;" filled="f" stroked="f">
                    <v:textbox inset="0,0,0,0">
                      <w:txbxContent>
                        <w:p w14:paraId="3AF7E080" w14:textId="12C3F1E6" w:rsidR="00621AAF" w:rsidRPr="00621AAF" w:rsidRDefault="00EF5990" w:rsidP="00621AAF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459" type="#_x0000_t202" style="position:absolute;left:1333;top:7872;width:2375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h7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AtWYh7xQAAANwAAAAP&#10;AAAAAAAAAAAAAAAAAAcCAABkcnMvZG93bnJldi54bWxQSwUGAAAAAAMAAwC3AAAA+QIAAAAA&#10;" filled="f" stroked="f">
                    <v:textbox inset="0,0,0,0">
                      <w:txbxContent>
                        <w:p w14:paraId="2C8DA479" w14:textId="2AFA04E9" w:rsidR="00621AAF" w:rsidRPr="00621AAF" w:rsidRDefault="00EF5990" w:rsidP="00621AAF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="00621AAF">
                            <w:rPr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460" type="#_x0000_t202" style="position:absolute;left:1318;top:10376;width:2374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3g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BCFS3gxQAAANwAAAAP&#10;AAAAAAAAAAAAAAAAAAcCAABkcnMvZG93bnJldi54bWxQSwUGAAAAAAMAAwC3AAAA+QIAAAAA&#10;" filled="f" stroked="f">
                    <v:textbox inset="0,0,0,0">
                      <w:txbxContent>
                        <w:p w14:paraId="299963BF" w14:textId="446CFCAD" w:rsidR="00EF5990" w:rsidRPr="00621AAF" w:rsidRDefault="00EF5990" w:rsidP="00621AAF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群組 665" o:spid="_x0000_s1461" style="position:absolute;left:16981;top:21745;width:3802;height:12766" coordorigin="118,-1617" coordsize="3508,1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_x0000_s1462" type="#_x0000_t202" style="position:absolute;left:1232;top:-1617;width:2375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 filled="f" stroked="f">
                    <v:textbox inset="0,0,0,0">
                      <w:txbxContent>
                        <w:p w14:paraId="50A73A12" w14:textId="5CB4AA9C" w:rsidR="00EF5990" w:rsidRPr="00621AAF" w:rsidRDefault="00EF5990" w:rsidP="00621AAF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1.6</w:t>
                          </w:r>
                        </w:p>
                      </w:txbxContent>
                    </v:textbox>
                  </v:shape>
                  <v:shape id="_x0000_s1463" type="#_x0000_t202" style="position:absolute;left:1232;top:-242;width:2375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  <v:textbox inset="0,0,0,0">
                      <w:txbxContent>
                        <w:p w14:paraId="4CD5EA5A" w14:textId="2C52AC9C" w:rsidR="00EF5990" w:rsidRPr="00621AAF" w:rsidRDefault="00EF5990" w:rsidP="00621AAF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1.4</w:t>
                          </w:r>
                        </w:p>
                      </w:txbxContent>
                    </v:textbox>
                  </v:shape>
                  <v:shape id="_x0000_s1464" type="#_x0000_t202" style="position:absolute;left:1232;top:2469;width:2375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    <v:textbox inset="0,0,0,0">
                      <w:txbxContent>
                        <w:p w14:paraId="33333CB2" w14:textId="0813D349" w:rsidR="00EF5990" w:rsidRPr="00621AAF" w:rsidRDefault="00EF5990" w:rsidP="00621AAF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="00075C5C">
                            <w:rPr>
                              <w:rFonts w:hint="eastAsia"/>
                              <w:sz w:val="16"/>
                              <w:szCs w:val="16"/>
                            </w:rPr>
                            <w:t>.</w:t>
                          </w:r>
                          <w:r w:rsidR="00075C5C">
                            <w:rPr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465" type="#_x0000_t202" style="position:absolute;left:1232;top:3866;width:2375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R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BMsb+RwgAAANwAAAAPAAAA&#10;AAAAAAAAAAAAAAcCAABkcnMvZG93bnJldi54bWxQSwUGAAAAAAMAAwC3AAAA9gIAAAAA&#10;" filled="f" stroked="f">
                    <v:textbox inset="0,0,0,0">
                      <w:txbxContent>
                        <w:p w14:paraId="1D11BCA3" w14:textId="3385C98F" w:rsidR="00EF5990" w:rsidRPr="00621AAF" w:rsidRDefault="00EF5990" w:rsidP="00621AAF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0.8</w:t>
                          </w:r>
                        </w:p>
                      </w:txbxContent>
                    </v:textbox>
                  </v:shape>
                  <v:shape id="_x0000_s1466" type="#_x0000_t202" style="position:absolute;left:1252;top:5201;width:2375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  <v:textbox inset="0,0,0,0">
                      <w:txbxContent>
                        <w:p w14:paraId="2CABCAFA" w14:textId="29AFD55F" w:rsidR="00EF5990" w:rsidRPr="00621AAF" w:rsidRDefault="00EF5990" w:rsidP="00621AAF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0.6</w:t>
                          </w:r>
                        </w:p>
                      </w:txbxContent>
                    </v:textbox>
                  </v:shape>
                  <v:shape id="_x0000_s1467" type="#_x0000_t202" style="position:absolute;left:1232;top:7994;width:2375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3kq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" filled="f" stroked="f">
                    <v:textbox inset="0,0,0,0">
                      <w:txbxContent>
                        <w:p w14:paraId="10F1F356" w14:textId="76A61038" w:rsidR="00EF5990" w:rsidRPr="00621AAF" w:rsidRDefault="00EF5990" w:rsidP="00621AAF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0.2</w:t>
                          </w:r>
                        </w:p>
                      </w:txbxContent>
                    </v:textbox>
                  </v:shape>
                  <v:shape id="_x0000_s1468" type="#_x0000_t202" style="position:absolute;left:118;top:-537;width:1601;height:10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" filled="f" stroked="f">
                    <v:textbox style="layout-flow:vertical-ideographic" inset="0,0,0,0">
                      <w:txbxContent>
                        <w:p w14:paraId="7E276A35" w14:textId="13C4B869" w:rsidR="00EF5990" w:rsidRPr="00621AAF" w:rsidRDefault="00EF5990" w:rsidP="00621AA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花蜜剩餘體積（</w:t>
                          </w:r>
                          <w:r>
                            <w:rPr>
                              <w:rFonts w:hint="eastAsia"/>
                              <w:spacing w:val="10"/>
                              <w:sz w:val="16"/>
                              <w:szCs w:val="16"/>
                            </w:rPr>
                            <w:t>微升</w:t>
                          </w: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_x0000_s1469" type="#_x0000_t202" style="position:absolute;left:1232;top:1113;width:2375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LG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mk7gcSYeAbm8AwAA//8DAFBLAQItABQABgAIAAAAIQDb4fbL7gAAAIUBAAATAAAAAAAAAAAA&#10;AAAAAAAAAABbQ29udGVudF9UeXBlc10ueG1sUEsBAi0AFAAGAAgAAAAhAFr0LFu/AAAAFQEAAAsA&#10;AAAAAAAAAAAAAAAAHwEAAF9yZWxzLy5yZWxzUEsBAi0AFAAGAAgAAAAhAOM1QsbEAAAA3AAAAA8A&#10;AAAAAAAAAAAAAAAABwIAAGRycy9kb3ducmV2LnhtbFBLBQYAAAAAAwADALcAAAD4AgAAAAA=&#10;" filled="f" stroked="f">
                    <v:textbox inset="0,0,0,0">
                      <w:txbxContent>
                        <w:p w14:paraId="47C2D7B3" w14:textId="335C06FE" w:rsidR="00EF5990" w:rsidRPr="00621AAF" w:rsidRDefault="00EF5990" w:rsidP="00621AAF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1.2</w:t>
                          </w:r>
                        </w:p>
                      </w:txbxContent>
                    </v:textbox>
                  </v:shape>
                  <v:shape id="_x0000_s1470" type="#_x0000_t202" style="position:absolute;left:1232;top:6578;width:2375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dd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Ix5513EAAAA3AAAAA8A&#10;AAAAAAAAAAAAAAAABwIAAGRycy9kb3ducmV2LnhtbFBLBQYAAAAAAwADALcAAAD4AgAAAAA=&#10;" filled="f" stroked="f">
                    <v:textbox inset="0,0,0,0">
                      <w:txbxContent>
                        <w:p w14:paraId="75768596" w14:textId="51066368" w:rsidR="00EF5990" w:rsidRPr="00621AAF" w:rsidRDefault="00EF5990" w:rsidP="00621AAF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0.4</w:t>
                          </w:r>
                        </w:p>
                      </w:txbxContent>
                    </v:textbox>
                  </v:shape>
                  <v:shape id="_x0000_s1471" type="#_x0000_t202" style="position:absolute;left:1212;top:9283;width:2375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8p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AOQfynEAAAA3AAAAA8A&#10;AAAAAAAAAAAAAAAABwIAAGRycy9kb3ducmV2LnhtbFBLBQYAAAAAAwADALcAAAD4AgAAAAA=&#10;" filled="f" stroked="f">
                    <v:textbox inset="0,0,0,0">
                      <w:txbxContent>
                        <w:p w14:paraId="2DB73C3F" w14:textId="59FFE514" w:rsidR="00EF5990" w:rsidRPr="00621AAF" w:rsidRDefault="00EF5990" w:rsidP="00621AAF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0</w:t>
                          </w:r>
                          <w:r w:rsidR="00075C5C">
                            <w:rPr>
                              <w:sz w:val="16"/>
                              <w:szCs w:val="16"/>
                            </w:rPr>
                            <w:t>.0</w:t>
                          </w:r>
                        </w:p>
                      </w:txbxContent>
                    </v:textbox>
                  </v:shape>
                </v:group>
                <v:group id="群組 701" o:spid="_x0000_s1472" style="position:absolute;left:4303;top:34808;width:12420;height:1340" coordsize="12428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_x0000_s1473" type="#_x0000_t202" style="position:absolute;width:2596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6j7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" filled="f" stroked="f">
                    <v:textbox inset="0,0,0,0">
                      <w:txbxContent>
                        <w:p w14:paraId="31DD0047" w14:textId="77777777" w:rsidR="00DD3C1F" w:rsidRPr="00DD3C1F" w:rsidRDefault="00DD3C1F" w:rsidP="00DD3C1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DD3C1F">
                            <w:rPr>
                              <w:rFonts w:hint="eastAsia"/>
                              <w:spacing w:val="20"/>
                              <w:sz w:val="20"/>
                              <w:szCs w:val="16"/>
                            </w:rPr>
                            <w:t>+/+</w:t>
                          </w:r>
                        </w:p>
                      </w:txbxContent>
                    </v:textbox>
                  </v:shape>
                  <v:shape id="_x0000_s1474" type="#_x0000_t202" style="position:absolute;left:3329;width:2597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  <v:textbox inset="0,0,0,0">
                      <w:txbxContent>
                        <w:p w14:paraId="3BA44559" w14:textId="77777777" w:rsidR="00DD3C1F" w:rsidRPr="00DD3C1F" w:rsidRDefault="00DD3C1F" w:rsidP="00DD3C1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DD3C1F">
                            <w:rPr>
                              <w:rFonts w:hint="eastAsia"/>
                              <w:spacing w:val="20"/>
                              <w:sz w:val="20"/>
                            </w:rPr>
                            <w:t>+/</w:t>
                          </w:r>
                          <w:r w:rsidRPr="00DD3C1F">
                            <w:rPr>
                              <w:spacing w:val="20"/>
                              <w:sz w:val="20"/>
                            </w:rPr>
                            <w:t>‒</w:t>
                          </w:r>
                        </w:p>
                      </w:txbxContent>
                    </v:textbox>
                  </v:shape>
                  <v:shape id="_x0000_s1475" type="#_x0000_t202" style="position:absolute;left:6554;width:2596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UU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CorpUUxQAAANwAAAAP&#10;AAAAAAAAAAAAAAAAAAcCAABkcnMvZG93bnJldi54bWxQSwUGAAAAAAMAAwC3AAAA+QIAAAAA&#10;" filled="f" stroked="f">
                    <v:textbox inset="0,0,0,0">
                      <w:txbxContent>
                        <w:p w14:paraId="6B297798" w14:textId="77777777" w:rsidR="00DD3C1F" w:rsidRPr="00DD3C1F" w:rsidRDefault="00DD3C1F" w:rsidP="00DD3C1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DD3C1F">
                            <w:rPr>
                              <w:spacing w:val="20"/>
                              <w:sz w:val="20"/>
                            </w:rPr>
                            <w:t>‒</w:t>
                          </w:r>
                          <w:r w:rsidRPr="00DD3C1F">
                            <w:rPr>
                              <w:rFonts w:hint="eastAsia"/>
                              <w:spacing w:val="20"/>
                              <w:sz w:val="20"/>
                            </w:rPr>
                            <w:t>/+</w:t>
                          </w:r>
                        </w:p>
                      </w:txbxContent>
                    </v:textbox>
                  </v:shape>
                  <v:shape id="_x0000_s1476" type="#_x0000_t202" style="position:absolute;left:9831;width:2597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CP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DH4jCPxQAAANwAAAAP&#10;AAAAAAAAAAAAAAAAAAcCAABkcnMvZG93bnJldi54bWxQSwUGAAAAAAMAAwC3AAAA+QIAAAAA&#10;" filled="f" stroked="f">
                    <v:textbox inset="0,0,0,0">
                      <w:txbxContent>
                        <w:p w14:paraId="5068D70C" w14:textId="77777777" w:rsidR="00DD3C1F" w:rsidRPr="00DD3C1F" w:rsidRDefault="00DD3C1F" w:rsidP="00DD3C1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DD3C1F">
                            <w:rPr>
                              <w:spacing w:val="20"/>
                              <w:sz w:val="20"/>
                            </w:rPr>
                            <w:t>‒</w:t>
                          </w:r>
                          <w:r w:rsidRPr="00DD3C1F">
                            <w:rPr>
                              <w:rFonts w:hint="eastAsia"/>
                              <w:spacing w:val="20"/>
                              <w:sz w:val="20"/>
                            </w:rPr>
                            <w:t>/</w:t>
                          </w:r>
                          <w:r w:rsidRPr="00DD3C1F">
                            <w:rPr>
                              <w:spacing w:val="20"/>
                              <w:sz w:val="20"/>
                            </w:rPr>
                            <w:t>‒</w:t>
                          </w:r>
                        </w:p>
                      </w:txbxContent>
                    </v:textbox>
                  </v:shape>
                </v:group>
                <v:group id="群組 706" o:spid="_x0000_s1477" style="position:absolute;left:21361;top:34808;width:12421;height:1340" coordsize="12428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_x0000_s1478" type="#_x0000_t202" style="position:absolute;width:2596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" filled="f" stroked="f">
                    <v:textbox inset="0,0,0,0">
                      <w:txbxContent>
                        <w:p w14:paraId="0E3631C8" w14:textId="77777777" w:rsidR="00DD3C1F" w:rsidRPr="00DD3C1F" w:rsidRDefault="00DD3C1F" w:rsidP="00DD3C1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DD3C1F">
                            <w:rPr>
                              <w:rFonts w:hint="eastAsia"/>
                              <w:spacing w:val="20"/>
                              <w:sz w:val="20"/>
                              <w:szCs w:val="16"/>
                            </w:rPr>
                            <w:t>+/+</w:t>
                          </w:r>
                        </w:p>
                      </w:txbxContent>
                    </v:textbox>
                  </v:shape>
                  <v:shape id="_x0000_s1479" type="#_x0000_t202" style="position:absolute;left:3329;width:2597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 filled="f" stroked="f">
                    <v:textbox inset="0,0,0,0">
                      <w:txbxContent>
                        <w:p w14:paraId="07B74BD5" w14:textId="77777777" w:rsidR="00DD3C1F" w:rsidRPr="00DD3C1F" w:rsidRDefault="00DD3C1F" w:rsidP="00DD3C1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DD3C1F">
                            <w:rPr>
                              <w:rFonts w:hint="eastAsia"/>
                              <w:spacing w:val="20"/>
                              <w:sz w:val="20"/>
                            </w:rPr>
                            <w:t>+/</w:t>
                          </w:r>
                          <w:r w:rsidRPr="00DD3C1F">
                            <w:rPr>
                              <w:spacing w:val="20"/>
                              <w:sz w:val="20"/>
                            </w:rPr>
                            <w:t>‒</w:t>
                          </w:r>
                        </w:p>
                      </w:txbxContent>
                    </v:textbox>
                  </v:shape>
                  <v:shape id="_x0000_s1480" type="#_x0000_t202" style="position:absolute;left:6554;width:2596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qK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" filled="f" stroked="f">
                    <v:textbox inset="0,0,0,0">
                      <w:txbxContent>
                        <w:p w14:paraId="6DF52530" w14:textId="77777777" w:rsidR="00DD3C1F" w:rsidRPr="00DD3C1F" w:rsidRDefault="00DD3C1F" w:rsidP="00DD3C1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DD3C1F">
                            <w:rPr>
                              <w:spacing w:val="20"/>
                              <w:sz w:val="20"/>
                            </w:rPr>
                            <w:t>‒</w:t>
                          </w:r>
                          <w:r w:rsidRPr="00DD3C1F">
                            <w:rPr>
                              <w:rFonts w:hint="eastAsia"/>
                              <w:spacing w:val="20"/>
                              <w:sz w:val="20"/>
                            </w:rPr>
                            <w:t>/+</w:t>
                          </w:r>
                        </w:p>
                      </w:txbxContent>
                    </v:textbox>
                  </v:shape>
                  <v:shape id="_x0000_s1481" type="#_x0000_t202" style="position:absolute;left:9831;width:2597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XK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nxzPxCMjVEwAA//8DAFBLAQItABQABgAIAAAAIQDb4fbL7gAAAIUBAAATAAAAAAAAAAAAAAAA&#10;AAAAAABbQ29udGVudF9UeXBlc10ueG1sUEsBAi0AFAAGAAgAAAAhAFr0LFu/AAAAFQEAAAsAAAAA&#10;AAAAAAAAAAAAHwEAAF9yZWxzLy5yZWxzUEsBAi0AFAAGAAgAAAAhAFJMBcrBAAAA3AAAAA8AAAAA&#10;AAAAAAAAAAAABwIAAGRycy9kb3ducmV2LnhtbFBLBQYAAAAAAwADALcAAAD1AgAAAAA=&#10;" filled="f" stroked="f">
                    <v:textbox inset="0,0,0,0">
                      <w:txbxContent>
                        <w:p w14:paraId="5BF131BE" w14:textId="77777777" w:rsidR="00DD3C1F" w:rsidRPr="00DD3C1F" w:rsidRDefault="00DD3C1F" w:rsidP="00DD3C1F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DD3C1F">
                            <w:rPr>
                              <w:spacing w:val="20"/>
                              <w:sz w:val="20"/>
                            </w:rPr>
                            <w:t>‒</w:t>
                          </w:r>
                          <w:r w:rsidRPr="00DD3C1F">
                            <w:rPr>
                              <w:rFonts w:hint="eastAsia"/>
                              <w:spacing w:val="20"/>
                              <w:sz w:val="20"/>
                            </w:rPr>
                            <w:t>/</w:t>
                          </w:r>
                          <w:r w:rsidRPr="00DD3C1F">
                            <w:rPr>
                              <w:spacing w:val="20"/>
                              <w:sz w:val="20"/>
                            </w:rPr>
                            <w:t>‒</w:t>
                          </w:r>
                        </w:p>
                      </w:txbxContent>
                    </v:textbox>
                  </v:shape>
                </v:group>
                <v:shape id="_x0000_s1482" type="#_x0000_t202" style="position:absolute;left:14445;top:37190;width:5004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32DB63FA" w14:textId="103AA5B9" w:rsidR="004D56D4" w:rsidRPr="009A3712" w:rsidRDefault="004D56D4" w:rsidP="009A3712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 w:rsidRPr="009A3712">
                          <w:rPr>
                            <w:sz w:val="22"/>
                          </w:rPr>
                          <w:t>圖</w:t>
                        </w:r>
                        <w:r w:rsidRPr="009A3712">
                          <w:rPr>
                            <w:rFonts w:hint="eastAsia"/>
                            <w:sz w:val="22"/>
                          </w:rPr>
                          <w:t>1</w:t>
                        </w:r>
                        <w:r w:rsidR="00404E37">
                          <w:rPr>
                            <w:sz w:val="22"/>
                          </w:rPr>
                          <w:t>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E15B963" w14:textId="08BF2552" w:rsidR="004D56D4" w:rsidRDefault="004D56D4" w:rsidP="004D56D4">
      <w:pPr>
        <w:rPr>
          <w:color w:val="FF0000"/>
          <w:sz w:val="22"/>
        </w:rPr>
      </w:pPr>
    </w:p>
    <w:tbl>
      <w:tblPr>
        <w:tblStyle w:val="af7"/>
        <w:tblpPr w:leftFromText="180" w:rightFromText="180" w:vertAnchor="text" w:horzAnchor="margin" w:tblpXSpec="right" w:tblpY="128"/>
        <w:tblW w:w="0" w:type="auto"/>
        <w:tblLook w:val="04A0" w:firstRow="1" w:lastRow="0" w:firstColumn="1" w:lastColumn="0" w:noHBand="0" w:noVBand="1"/>
      </w:tblPr>
      <w:tblGrid>
        <w:gridCol w:w="836"/>
        <w:gridCol w:w="2850"/>
      </w:tblGrid>
      <w:tr w:rsidR="00AD0169" w:rsidRPr="00EF5990" w14:paraId="59780F75" w14:textId="77777777" w:rsidTr="00AD0169">
        <w:trPr>
          <w:trHeight w:val="412"/>
        </w:trPr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903CC5" w14:textId="26954D29" w:rsidR="00AD0169" w:rsidRPr="00EF5990" w:rsidRDefault="00AD0169" w:rsidP="00AD0169">
            <w:pPr>
              <w:jc w:val="center"/>
              <w:rPr>
                <w:sz w:val="22"/>
              </w:rPr>
            </w:pPr>
            <w:r w:rsidRPr="00EF5990">
              <w:rPr>
                <w:rFonts w:hint="eastAsia"/>
                <w:sz w:val="22"/>
              </w:rPr>
              <w:t>表</w:t>
            </w:r>
            <w:r w:rsidRPr="00EF5990">
              <w:rPr>
                <w:rFonts w:hint="eastAsia"/>
                <w:sz w:val="22"/>
              </w:rPr>
              <w:t>7</w:t>
            </w:r>
          </w:p>
        </w:tc>
      </w:tr>
      <w:tr w:rsidR="00AD0169" w:rsidRPr="00EF5990" w14:paraId="4FF67900" w14:textId="77777777" w:rsidTr="00AD0169">
        <w:trPr>
          <w:trHeight w:val="412"/>
        </w:trPr>
        <w:tc>
          <w:tcPr>
            <w:tcW w:w="836" w:type="dxa"/>
            <w:tcBorders>
              <w:top w:val="single" w:sz="4" w:space="0" w:color="auto"/>
            </w:tcBorders>
          </w:tcPr>
          <w:p w14:paraId="6DF5D6B0" w14:textId="77777777" w:rsidR="00AD0169" w:rsidRPr="00EF5990" w:rsidRDefault="00AD0169" w:rsidP="00EE295B">
            <w:pPr>
              <w:jc w:val="center"/>
              <w:rPr>
                <w:spacing w:val="20"/>
                <w:sz w:val="22"/>
              </w:rPr>
            </w:pPr>
            <w:r w:rsidRPr="00EF5990">
              <w:rPr>
                <w:rFonts w:hint="eastAsia"/>
                <w:spacing w:val="20"/>
                <w:sz w:val="22"/>
              </w:rPr>
              <w:t>圖示</w:t>
            </w:r>
          </w:p>
        </w:tc>
        <w:tc>
          <w:tcPr>
            <w:tcW w:w="2850" w:type="dxa"/>
            <w:tcBorders>
              <w:top w:val="single" w:sz="4" w:space="0" w:color="auto"/>
            </w:tcBorders>
          </w:tcPr>
          <w:p w14:paraId="0B3A2051" w14:textId="77777777" w:rsidR="00AD0169" w:rsidRPr="00EF5990" w:rsidRDefault="00AD0169" w:rsidP="00AD0169">
            <w:pPr>
              <w:jc w:val="center"/>
              <w:rPr>
                <w:spacing w:val="20"/>
                <w:sz w:val="22"/>
              </w:rPr>
            </w:pPr>
            <w:r w:rsidRPr="00EF5990">
              <w:rPr>
                <w:spacing w:val="20"/>
                <w:sz w:val="22"/>
              </w:rPr>
              <w:t>狀態</w:t>
            </w:r>
          </w:p>
        </w:tc>
      </w:tr>
      <w:tr w:rsidR="00AD0169" w:rsidRPr="00EF5990" w14:paraId="239FCBCB" w14:textId="77777777" w:rsidTr="00AD0169">
        <w:trPr>
          <w:trHeight w:val="412"/>
        </w:trPr>
        <w:tc>
          <w:tcPr>
            <w:tcW w:w="836" w:type="dxa"/>
          </w:tcPr>
          <w:p w14:paraId="3D8CC9F8" w14:textId="77777777" w:rsidR="00AD0169" w:rsidRPr="00EF5990" w:rsidRDefault="00AD0169" w:rsidP="00EE295B">
            <w:pPr>
              <w:jc w:val="center"/>
              <w:rPr>
                <w:spacing w:val="20"/>
                <w:sz w:val="22"/>
              </w:rPr>
            </w:pPr>
            <w:r w:rsidRPr="00EF5990">
              <w:rPr>
                <w:rFonts w:hint="eastAsia"/>
                <w:spacing w:val="20"/>
                <w:sz w:val="22"/>
              </w:rPr>
              <w:t>+/+</w:t>
            </w:r>
          </w:p>
        </w:tc>
        <w:tc>
          <w:tcPr>
            <w:tcW w:w="2850" w:type="dxa"/>
          </w:tcPr>
          <w:p w14:paraId="5D2D082F" w14:textId="77777777" w:rsidR="00AD0169" w:rsidRPr="00EF5990" w:rsidRDefault="00AD0169" w:rsidP="00AD0169">
            <w:pPr>
              <w:rPr>
                <w:spacing w:val="20"/>
                <w:sz w:val="22"/>
              </w:rPr>
            </w:pPr>
            <w:r w:rsidRPr="00EF5990">
              <w:rPr>
                <w:spacing w:val="20"/>
                <w:sz w:val="22"/>
              </w:rPr>
              <w:t>含苄丙酮及尼古丁</w:t>
            </w:r>
          </w:p>
        </w:tc>
      </w:tr>
      <w:tr w:rsidR="00AD0169" w:rsidRPr="00EF5990" w14:paraId="0BC85922" w14:textId="77777777" w:rsidTr="00AD0169">
        <w:trPr>
          <w:trHeight w:val="412"/>
        </w:trPr>
        <w:tc>
          <w:tcPr>
            <w:tcW w:w="836" w:type="dxa"/>
          </w:tcPr>
          <w:p w14:paraId="4459E09F" w14:textId="3C51F07B" w:rsidR="00AD0169" w:rsidRPr="00EF5990" w:rsidRDefault="00AD0169" w:rsidP="00EE295B">
            <w:pPr>
              <w:jc w:val="center"/>
              <w:rPr>
                <w:spacing w:val="20"/>
                <w:sz w:val="22"/>
              </w:rPr>
            </w:pPr>
            <w:r w:rsidRPr="00EF5990">
              <w:rPr>
                <w:rFonts w:hint="eastAsia"/>
                <w:spacing w:val="20"/>
                <w:sz w:val="22"/>
              </w:rPr>
              <w:t>+/</w:t>
            </w:r>
            <w:r w:rsidR="00075C5C">
              <w:rPr>
                <w:spacing w:val="20"/>
                <w:sz w:val="22"/>
              </w:rPr>
              <w:t>‒</w:t>
            </w:r>
          </w:p>
        </w:tc>
        <w:tc>
          <w:tcPr>
            <w:tcW w:w="2850" w:type="dxa"/>
          </w:tcPr>
          <w:p w14:paraId="470AFE3E" w14:textId="77777777" w:rsidR="00AD0169" w:rsidRPr="00EF5990" w:rsidRDefault="00AD0169" w:rsidP="00AD0169">
            <w:pPr>
              <w:rPr>
                <w:spacing w:val="20"/>
                <w:sz w:val="22"/>
              </w:rPr>
            </w:pPr>
            <w:r w:rsidRPr="00EF5990">
              <w:rPr>
                <w:spacing w:val="20"/>
                <w:sz w:val="22"/>
              </w:rPr>
              <w:t>含苄丙酮，但無尼古丁</w:t>
            </w:r>
          </w:p>
        </w:tc>
      </w:tr>
      <w:tr w:rsidR="00AD0169" w:rsidRPr="00EF5990" w14:paraId="3446E8C8" w14:textId="77777777" w:rsidTr="00AD0169">
        <w:trPr>
          <w:trHeight w:val="412"/>
        </w:trPr>
        <w:tc>
          <w:tcPr>
            <w:tcW w:w="836" w:type="dxa"/>
          </w:tcPr>
          <w:p w14:paraId="20102134" w14:textId="75357526" w:rsidR="00AD0169" w:rsidRPr="00EF5990" w:rsidRDefault="00075C5C" w:rsidP="00EE295B">
            <w:pPr>
              <w:jc w:val="center"/>
              <w:rPr>
                <w:spacing w:val="20"/>
                <w:sz w:val="22"/>
              </w:rPr>
            </w:pPr>
            <w:r>
              <w:rPr>
                <w:spacing w:val="20"/>
                <w:sz w:val="22"/>
              </w:rPr>
              <w:t>‒</w:t>
            </w:r>
            <w:r w:rsidR="00AD0169" w:rsidRPr="00EF5990">
              <w:rPr>
                <w:rFonts w:hint="eastAsia"/>
                <w:spacing w:val="20"/>
                <w:sz w:val="22"/>
              </w:rPr>
              <w:t>/+</w:t>
            </w:r>
          </w:p>
        </w:tc>
        <w:tc>
          <w:tcPr>
            <w:tcW w:w="2850" w:type="dxa"/>
          </w:tcPr>
          <w:p w14:paraId="25D6960B" w14:textId="77777777" w:rsidR="00AD0169" w:rsidRPr="00EF5990" w:rsidRDefault="00AD0169" w:rsidP="00AD0169">
            <w:pPr>
              <w:rPr>
                <w:spacing w:val="20"/>
                <w:sz w:val="22"/>
              </w:rPr>
            </w:pPr>
            <w:r w:rsidRPr="00EF5990">
              <w:rPr>
                <w:spacing w:val="20"/>
                <w:sz w:val="22"/>
              </w:rPr>
              <w:t>無苄丙酮，但含尼古丁</w:t>
            </w:r>
          </w:p>
        </w:tc>
      </w:tr>
      <w:tr w:rsidR="00AD0169" w:rsidRPr="00EF5990" w14:paraId="727D57CD" w14:textId="77777777" w:rsidTr="00AD0169">
        <w:trPr>
          <w:trHeight w:val="412"/>
        </w:trPr>
        <w:tc>
          <w:tcPr>
            <w:tcW w:w="836" w:type="dxa"/>
          </w:tcPr>
          <w:p w14:paraId="1F5D10C2" w14:textId="759D2167" w:rsidR="00AD0169" w:rsidRPr="00EF5990" w:rsidRDefault="00075C5C" w:rsidP="00EE295B">
            <w:pPr>
              <w:jc w:val="center"/>
              <w:rPr>
                <w:spacing w:val="20"/>
                <w:sz w:val="22"/>
              </w:rPr>
            </w:pPr>
            <w:r>
              <w:rPr>
                <w:spacing w:val="20"/>
                <w:sz w:val="22"/>
              </w:rPr>
              <w:t>‒</w:t>
            </w:r>
            <w:r w:rsidR="00AD0169" w:rsidRPr="00EF5990">
              <w:rPr>
                <w:rFonts w:hint="eastAsia"/>
                <w:spacing w:val="20"/>
                <w:sz w:val="22"/>
              </w:rPr>
              <w:t>/</w:t>
            </w:r>
            <w:r>
              <w:rPr>
                <w:spacing w:val="20"/>
                <w:sz w:val="22"/>
              </w:rPr>
              <w:t>‒</w:t>
            </w:r>
          </w:p>
        </w:tc>
        <w:tc>
          <w:tcPr>
            <w:tcW w:w="2850" w:type="dxa"/>
          </w:tcPr>
          <w:p w14:paraId="50589C9F" w14:textId="77777777" w:rsidR="00AD0169" w:rsidRPr="00EF5990" w:rsidRDefault="00AD0169" w:rsidP="00AD0169">
            <w:pPr>
              <w:rPr>
                <w:spacing w:val="20"/>
                <w:sz w:val="22"/>
              </w:rPr>
            </w:pPr>
            <w:r w:rsidRPr="00EF5990">
              <w:rPr>
                <w:spacing w:val="20"/>
                <w:sz w:val="22"/>
              </w:rPr>
              <w:t>不含苄丙酮</w:t>
            </w:r>
            <w:r w:rsidRPr="00EF5990">
              <w:rPr>
                <w:rFonts w:hint="eastAsia"/>
                <w:spacing w:val="20"/>
                <w:sz w:val="22"/>
              </w:rPr>
              <w:t>與</w:t>
            </w:r>
            <w:r w:rsidRPr="00EF5990">
              <w:rPr>
                <w:spacing w:val="20"/>
                <w:sz w:val="22"/>
              </w:rPr>
              <w:t>尼古丁</w:t>
            </w:r>
          </w:p>
        </w:tc>
      </w:tr>
    </w:tbl>
    <w:p w14:paraId="265BC0E2" w14:textId="3658B2C2" w:rsidR="00AD0169" w:rsidRDefault="00AD0169" w:rsidP="004D56D4">
      <w:pPr>
        <w:rPr>
          <w:color w:val="FF0000"/>
          <w:sz w:val="22"/>
        </w:rPr>
      </w:pPr>
    </w:p>
    <w:p w14:paraId="006E8028" w14:textId="6AD1A2BD" w:rsidR="00AD0169" w:rsidRDefault="00AD0169" w:rsidP="004D56D4">
      <w:pPr>
        <w:rPr>
          <w:color w:val="FF0000"/>
          <w:sz w:val="22"/>
        </w:rPr>
      </w:pPr>
    </w:p>
    <w:p w14:paraId="214736C2" w14:textId="2C2EE9CF" w:rsidR="00AD0169" w:rsidRDefault="00AD0169" w:rsidP="004D56D4">
      <w:pPr>
        <w:rPr>
          <w:color w:val="FF0000"/>
          <w:sz w:val="22"/>
        </w:rPr>
      </w:pPr>
    </w:p>
    <w:p w14:paraId="2B9B3B48" w14:textId="5B35DF9D" w:rsidR="00AD0169" w:rsidRDefault="00AD0169" w:rsidP="004D56D4">
      <w:pPr>
        <w:rPr>
          <w:color w:val="FF0000"/>
          <w:sz w:val="22"/>
        </w:rPr>
      </w:pPr>
    </w:p>
    <w:p w14:paraId="50773D4D" w14:textId="2D8576B3" w:rsidR="00AD0169" w:rsidRDefault="00AD0169" w:rsidP="004D56D4">
      <w:pPr>
        <w:rPr>
          <w:color w:val="FF0000"/>
          <w:sz w:val="22"/>
        </w:rPr>
      </w:pPr>
    </w:p>
    <w:p w14:paraId="4B141137" w14:textId="4E516A53" w:rsidR="00AD0169" w:rsidRDefault="00AD0169" w:rsidP="004D56D4">
      <w:pPr>
        <w:rPr>
          <w:color w:val="FF0000"/>
          <w:sz w:val="22"/>
        </w:rPr>
      </w:pPr>
    </w:p>
    <w:p w14:paraId="0770E83D" w14:textId="12516263" w:rsidR="00AD0169" w:rsidRPr="00051BE7" w:rsidRDefault="00AD0169" w:rsidP="004D56D4">
      <w:pPr>
        <w:rPr>
          <w:color w:val="FF0000"/>
          <w:sz w:val="22"/>
        </w:rPr>
      </w:pPr>
    </w:p>
    <w:p w14:paraId="5BF83639" w14:textId="58A97407" w:rsidR="00D211FE" w:rsidRDefault="00D211FE">
      <w:pPr>
        <w:widowControl/>
        <w:adjustRightInd/>
        <w:spacing w:line="240" w:lineRule="auto"/>
        <w:textAlignment w:val="auto"/>
        <w:rPr>
          <w:spacing w:val="20"/>
          <w:kern w:val="2"/>
          <w:sz w:val="22"/>
        </w:rPr>
      </w:pPr>
      <w:r>
        <w:rPr>
          <w:spacing w:val="20"/>
        </w:rPr>
        <w:br w:type="page"/>
      </w:r>
    </w:p>
    <w:p w14:paraId="0275EE66" w14:textId="1F6A00D9" w:rsidR="004D56D4" w:rsidRPr="0078745C" w:rsidRDefault="004D56D4" w:rsidP="00AD0169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spacing w:val="20"/>
        </w:rPr>
        <w:lastRenderedPageBreak/>
        <w:t>40.</w:t>
      </w:r>
      <w:r w:rsidR="00841BFC" w:rsidRPr="0078745C">
        <w:rPr>
          <w:spacing w:val="20"/>
        </w:rPr>
        <w:tab/>
      </w:r>
      <w:r w:rsidRPr="0078745C">
        <w:rPr>
          <w:spacing w:val="20"/>
        </w:rPr>
        <w:t>根據圖</w:t>
      </w:r>
      <w:r w:rsidRPr="0078745C">
        <w:rPr>
          <w:rFonts w:hint="eastAsia"/>
          <w:spacing w:val="20"/>
        </w:rPr>
        <w:t>1</w:t>
      </w:r>
      <w:r w:rsidR="00404E37">
        <w:rPr>
          <w:rFonts w:hint="eastAsia"/>
          <w:spacing w:val="20"/>
        </w:rPr>
        <w:t>6</w:t>
      </w:r>
      <w:r w:rsidRPr="0078745C">
        <w:rPr>
          <w:spacing w:val="20"/>
        </w:rPr>
        <w:t>的結果，相較於野生型</w:t>
      </w:r>
      <w:r w:rsidR="00F411EA">
        <w:rPr>
          <w:rFonts w:hint="eastAsia"/>
          <w:spacing w:val="20"/>
        </w:rPr>
        <w:t>菸草</w:t>
      </w:r>
      <w:r w:rsidRPr="0078745C">
        <w:rPr>
          <w:spacing w:val="20"/>
        </w:rPr>
        <w:t>，下列敘述何者</w:t>
      </w:r>
      <w:r w:rsidRPr="00EB6ABE">
        <w:rPr>
          <w:b/>
          <w:bCs/>
          <w:spacing w:val="20"/>
          <w:u w:val="single"/>
        </w:rPr>
        <w:t>錯誤</w:t>
      </w:r>
      <w:r w:rsidRPr="0078745C">
        <w:rPr>
          <w:spacing w:val="20"/>
        </w:rPr>
        <w:t>？</w:t>
      </w:r>
    </w:p>
    <w:p w14:paraId="014773F5" w14:textId="1CDDC3DD" w:rsidR="004D56D4" w:rsidRPr="00430794" w:rsidRDefault="004D56D4" w:rsidP="00AD0169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</w:t>
      </w:r>
      <w:r w:rsidRPr="00430794">
        <w:rPr>
          <w:rFonts w:hint="eastAsia"/>
          <w:color w:val="000000" w:themeColor="text1"/>
          <w:spacing w:val="20"/>
        </w:rPr>
        <w:t>A</w:t>
      </w:r>
      <w:r w:rsidRPr="00430794">
        <w:rPr>
          <w:color w:val="000000" w:themeColor="text1"/>
          <w:spacing w:val="20"/>
        </w:rPr>
        <w:t>)</w:t>
      </w:r>
      <w:r w:rsidRPr="00430794">
        <w:rPr>
          <w:color w:val="000000" w:themeColor="text1"/>
          <w:spacing w:val="20"/>
        </w:rPr>
        <w:t>不含尼古丁的花朵每天被蜂鳥到訪的數量較少</w:t>
      </w:r>
    </w:p>
    <w:p w14:paraId="2D383AA0" w14:textId="08EF5A46" w:rsidR="004D56D4" w:rsidRPr="00430794" w:rsidRDefault="004D56D4" w:rsidP="00AD0169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(B)</w:t>
      </w:r>
      <w:r w:rsidRPr="00430794">
        <w:rPr>
          <w:color w:val="000000" w:themeColor="text1"/>
          <w:spacing w:val="20"/>
        </w:rPr>
        <w:t>缺乏苄丙酮</w:t>
      </w:r>
      <w:r w:rsidRPr="00430794">
        <w:rPr>
          <w:rFonts w:hint="eastAsia"/>
          <w:color w:val="000000" w:themeColor="text1"/>
          <w:spacing w:val="20"/>
        </w:rPr>
        <w:t>或</w:t>
      </w:r>
      <w:r w:rsidRPr="00430794">
        <w:rPr>
          <w:color w:val="000000" w:themeColor="text1"/>
          <w:spacing w:val="20"/>
        </w:rPr>
        <w:t>尼古丁</w:t>
      </w:r>
      <w:r w:rsidRPr="00430794">
        <w:rPr>
          <w:rFonts w:hint="eastAsia"/>
          <w:color w:val="000000" w:themeColor="text1"/>
          <w:spacing w:val="20"/>
        </w:rPr>
        <w:t>及</w:t>
      </w:r>
      <w:r w:rsidR="00C700C8">
        <w:rPr>
          <w:rFonts w:hint="eastAsia"/>
          <w:color w:val="000000" w:themeColor="text1"/>
          <w:spacing w:val="20"/>
        </w:rPr>
        <w:t>兩者都缺乏</w:t>
      </w:r>
      <w:r w:rsidRPr="00430794">
        <w:rPr>
          <w:color w:val="000000" w:themeColor="text1"/>
          <w:spacing w:val="20"/>
        </w:rPr>
        <w:t>的</w:t>
      </w:r>
      <w:r w:rsidRPr="00430794">
        <w:rPr>
          <w:rFonts w:hint="eastAsia"/>
          <w:color w:val="000000" w:themeColor="text1"/>
          <w:spacing w:val="20"/>
        </w:rPr>
        <w:t>花朵</w:t>
      </w:r>
      <w:r w:rsidRPr="00430794">
        <w:rPr>
          <w:color w:val="000000" w:themeColor="text1"/>
          <w:spacing w:val="20"/>
        </w:rPr>
        <w:t>，蜂鳥停留時間變長</w:t>
      </w:r>
    </w:p>
    <w:p w14:paraId="612DD493" w14:textId="57CF03CF" w:rsidR="004D56D4" w:rsidRPr="00430794" w:rsidRDefault="004D56D4" w:rsidP="00AD0169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</w:t>
      </w:r>
      <w:r w:rsidRPr="00430794">
        <w:rPr>
          <w:rFonts w:hint="eastAsia"/>
          <w:color w:val="000000" w:themeColor="text1"/>
          <w:spacing w:val="20"/>
        </w:rPr>
        <w:t>C</w:t>
      </w:r>
      <w:r w:rsidRPr="00430794">
        <w:rPr>
          <w:color w:val="000000" w:themeColor="text1"/>
          <w:spacing w:val="20"/>
        </w:rPr>
        <w:t>)</w:t>
      </w:r>
      <w:r w:rsidRPr="00430794">
        <w:rPr>
          <w:color w:val="000000" w:themeColor="text1"/>
          <w:spacing w:val="20"/>
        </w:rPr>
        <w:t>花蜜不含尼古丁的</w:t>
      </w:r>
      <w:r w:rsidRPr="00430794">
        <w:rPr>
          <w:rFonts w:hint="eastAsia"/>
          <w:color w:val="000000" w:themeColor="text1"/>
          <w:spacing w:val="20"/>
        </w:rPr>
        <w:t>基改型</w:t>
      </w:r>
      <w:r w:rsidRPr="00430794">
        <w:rPr>
          <w:color w:val="000000" w:themeColor="text1"/>
          <w:spacing w:val="20"/>
        </w:rPr>
        <w:t>果實成熟率較低</w:t>
      </w:r>
    </w:p>
    <w:p w14:paraId="3640EAE6" w14:textId="042E68E6" w:rsidR="004D56D4" w:rsidRPr="00430794" w:rsidRDefault="004D56D4" w:rsidP="00AD0169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</w:t>
      </w:r>
      <w:r w:rsidRPr="00430794">
        <w:rPr>
          <w:rFonts w:hint="eastAsia"/>
          <w:color w:val="000000" w:themeColor="text1"/>
          <w:spacing w:val="20"/>
        </w:rPr>
        <w:t>D</w:t>
      </w:r>
      <w:r w:rsidRPr="00430794">
        <w:rPr>
          <w:color w:val="000000" w:themeColor="text1"/>
          <w:spacing w:val="20"/>
        </w:rPr>
        <w:t>)</w:t>
      </w:r>
      <w:r w:rsidRPr="00430794">
        <w:rPr>
          <w:color w:val="000000" w:themeColor="text1"/>
          <w:spacing w:val="20"/>
        </w:rPr>
        <w:t>花蜜中只有苄丙酮的</w:t>
      </w:r>
      <w:r w:rsidRPr="00430794">
        <w:rPr>
          <w:rFonts w:hint="eastAsia"/>
          <w:color w:val="000000" w:themeColor="text1"/>
          <w:spacing w:val="20"/>
        </w:rPr>
        <w:t>基改型</w:t>
      </w:r>
      <w:r w:rsidRPr="00430794">
        <w:rPr>
          <w:color w:val="000000" w:themeColor="text1"/>
          <w:spacing w:val="20"/>
        </w:rPr>
        <w:t>被取食的量較多</w:t>
      </w:r>
    </w:p>
    <w:p w14:paraId="73805377" w14:textId="1F45E605" w:rsidR="004D56D4" w:rsidRPr="00430794" w:rsidRDefault="004D56D4" w:rsidP="00AD0169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</w:t>
      </w:r>
      <w:r w:rsidRPr="00430794">
        <w:rPr>
          <w:rFonts w:hint="eastAsia"/>
          <w:color w:val="000000" w:themeColor="text1"/>
          <w:spacing w:val="20"/>
        </w:rPr>
        <w:t>E</w:t>
      </w:r>
      <w:r w:rsidRPr="00430794">
        <w:rPr>
          <w:color w:val="000000" w:themeColor="text1"/>
          <w:spacing w:val="20"/>
        </w:rPr>
        <w:t>)</w:t>
      </w:r>
      <w:r w:rsidRPr="00430794">
        <w:rPr>
          <w:rFonts w:hint="eastAsia"/>
          <w:color w:val="000000" w:themeColor="text1"/>
          <w:spacing w:val="20"/>
        </w:rPr>
        <w:t>本結果已達成</w:t>
      </w:r>
      <w:proofErr w:type="gramStart"/>
      <w:r w:rsidRPr="00430794">
        <w:rPr>
          <w:rFonts w:hint="eastAsia"/>
          <w:color w:val="000000" w:themeColor="text1"/>
          <w:spacing w:val="20"/>
        </w:rPr>
        <w:t>基改使</w:t>
      </w:r>
      <w:r w:rsidRPr="00430794">
        <w:rPr>
          <w:color w:val="000000" w:themeColor="text1"/>
          <w:spacing w:val="20"/>
        </w:rPr>
        <w:t>果實</w:t>
      </w:r>
      <w:proofErr w:type="gramEnd"/>
      <w:r w:rsidRPr="00430794">
        <w:rPr>
          <w:color w:val="000000" w:themeColor="text1"/>
          <w:spacing w:val="20"/>
        </w:rPr>
        <w:t>成熟率提升的</w:t>
      </w:r>
      <w:r w:rsidRPr="00430794">
        <w:rPr>
          <w:rFonts w:hint="eastAsia"/>
          <w:color w:val="000000" w:themeColor="text1"/>
          <w:spacing w:val="20"/>
        </w:rPr>
        <w:t>目的</w:t>
      </w:r>
    </w:p>
    <w:p w14:paraId="62C90223" w14:textId="22420DB2" w:rsidR="004D56D4" w:rsidRPr="0078745C" w:rsidRDefault="004D56D4" w:rsidP="00F411EA">
      <w:pPr>
        <w:pStyle w:val="TIT1"/>
        <w:spacing w:before="60" w:afterLines="15" w:after="36"/>
        <w:ind w:left="390" w:hangingChars="150" w:hanging="390"/>
        <w:rPr>
          <w:spacing w:val="20"/>
        </w:rPr>
      </w:pPr>
      <w:r w:rsidRPr="0078745C">
        <w:rPr>
          <w:spacing w:val="20"/>
        </w:rPr>
        <w:t>41.</w:t>
      </w:r>
      <w:r w:rsidR="00841BFC" w:rsidRPr="0078745C">
        <w:rPr>
          <w:spacing w:val="20"/>
        </w:rPr>
        <w:tab/>
      </w:r>
      <w:r w:rsidRPr="00CA6E60">
        <w:rPr>
          <w:spacing w:val="24"/>
        </w:rPr>
        <w:t>根據圖</w:t>
      </w:r>
      <w:r w:rsidRPr="00CA6E60">
        <w:rPr>
          <w:rFonts w:hint="eastAsia"/>
          <w:spacing w:val="24"/>
        </w:rPr>
        <w:t>1</w:t>
      </w:r>
      <w:r w:rsidR="00404E37" w:rsidRPr="00CA6E60">
        <w:rPr>
          <w:rFonts w:hint="eastAsia"/>
          <w:spacing w:val="24"/>
        </w:rPr>
        <w:t>6</w:t>
      </w:r>
      <w:r w:rsidRPr="00CA6E60">
        <w:rPr>
          <w:spacing w:val="24"/>
        </w:rPr>
        <w:t>結果，顯示</w:t>
      </w:r>
      <w:r w:rsidR="00F94C7F" w:rsidRPr="00CA6E60">
        <w:rPr>
          <w:spacing w:val="24"/>
        </w:rPr>
        <w:t>苄丙酮</w:t>
      </w:r>
      <w:r w:rsidRPr="00CA6E60">
        <w:rPr>
          <w:spacing w:val="24"/>
        </w:rPr>
        <w:t>與</w:t>
      </w:r>
      <w:r w:rsidR="00F94C7F" w:rsidRPr="00CA6E60">
        <w:rPr>
          <w:spacing w:val="24"/>
        </w:rPr>
        <w:t>尼古丁</w:t>
      </w:r>
      <w:r w:rsidRPr="00CA6E60">
        <w:rPr>
          <w:spacing w:val="24"/>
        </w:rPr>
        <w:t>對蜂鳥吸食花蜜有不同的影響，試推論</w:t>
      </w:r>
      <w:r w:rsidRPr="0078745C">
        <w:rPr>
          <w:spacing w:val="20"/>
        </w:rPr>
        <w:t>其影響並說明推論理由。</w:t>
      </w:r>
      <w:r w:rsidR="00C700C8">
        <w:rPr>
          <w:rFonts w:hint="eastAsia"/>
          <w:spacing w:val="20"/>
        </w:rPr>
        <w:t>（</w:t>
      </w:r>
      <w:r w:rsidR="00C700C8">
        <w:rPr>
          <w:rFonts w:hint="eastAsia"/>
          <w:spacing w:val="20"/>
        </w:rPr>
        <w:t>4</w:t>
      </w:r>
      <w:r w:rsidR="00C700C8">
        <w:rPr>
          <w:rFonts w:hint="eastAsia"/>
          <w:spacing w:val="20"/>
        </w:rPr>
        <w:t>分）</w:t>
      </w:r>
      <w:r w:rsidR="00F411EA">
        <w:rPr>
          <w:rFonts w:hint="eastAsia"/>
          <w:spacing w:val="20"/>
        </w:rPr>
        <w:t>（於答題卷作答）</w:t>
      </w:r>
    </w:p>
    <w:tbl>
      <w:tblPr>
        <w:tblStyle w:val="af7"/>
        <w:tblW w:w="0" w:type="auto"/>
        <w:tblInd w:w="397" w:type="dxa"/>
        <w:tblLook w:val="04A0" w:firstRow="1" w:lastRow="0" w:firstColumn="1" w:lastColumn="0" w:noHBand="0" w:noVBand="1"/>
      </w:tblPr>
      <w:tblGrid>
        <w:gridCol w:w="1158"/>
        <w:gridCol w:w="3895"/>
        <w:gridCol w:w="3895"/>
      </w:tblGrid>
      <w:tr w:rsidR="004D56D4" w:rsidRPr="00EF5990" w14:paraId="60291F85" w14:textId="77777777" w:rsidTr="00563699">
        <w:trPr>
          <w:trHeight w:val="398"/>
        </w:trPr>
        <w:tc>
          <w:tcPr>
            <w:tcW w:w="1158" w:type="dxa"/>
            <w:vAlign w:val="center"/>
          </w:tcPr>
          <w:p w14:paraId="19AD486B" w14:textId="77777777" w:rsidR="004D56D4" w:rsidRPr="00EF5990" w:rsidRDefault="004D56D4" w:rsidP="00AD0169">
            <w:pPr>
              <w:rPr>
                <w:rFonts w:eastAsia="細明體"/>
                <w:spacing w:val="20"/>
                <w:sz w:val="22"/>
              </w:rPr>
            </w:pPr>
            <w:bookmarkStart w:id="5" w:name="_Hlk217381712"/>
          </w:p>
        </w:tc>
        <w:tc>
          <w:tcPr>
            <w:tcW w:w="3895" w:type="dxa"/>
            <w:vAlign w:val="center"/>
          </w:tcPr>
          <w:p w14:paraId="3E4A37D6" w14:textId="77777777" w:rsidR="004D56D4" w:rsidRDefault="004D56D4" w:rsidP="00EE295B">
            <w:pPr>
              <w:jc w:val="center"/>
              <w:rPr>
                <w:rFonts w:eastAsia="細明體"/>
                <w:spacing w:val="20"/>
                <w:sz w:val="22"/>
              </w:rPr>
            </w:pPr>
            <w:r w:rsidRPr="00EF5990">
              <w:rPr>
                <w:rFonts w:eastAsia="細明體"/>
                <w:spacing w:val="20"/>
                <w:sz w:val="22"/>
              </w:rPr>
              <w:t>對蜂鳥吸食花蜜的影響</w:t>
            </w:r>
          </w:p>
          <w:p w14:paraId="27BFE89F" w14:textId="27DD46EC" w:rsidR="00F411EA" w:rsidRPr="00EF5990" w:rsidRDefault="00F411EA" w:rsidP="00EE295B">
            <w:pPr>
              <w:jc w:val="center"/>
              <w:rPr>
                <w:rFonts w:eastAsia="細明體"/>
                <w:spacing w:val="20"/>
                <w:sz w:val="22"/>
              </w:rPr>
            </w:pPr>
            <w:r>
              <w:rPr>
                <w:rFonts w:eastAsia="細明體" w:hint="eastAsia"/>
                <w:spacing w:val="20"/>
                <w:sz w:val="22"/>
              </w:rPr>
              <w:t>（勾選）</w:t>
            </w:r>
          </w:p>
        </w:tc>
        <w:tc>
          <w:tcPr>
            <w:tcW w:w="3895" w:type="dxa"/>
            <w:vAlign w:val="center"/>
          </w:tcPr>
          <w:p w14:paraId="084BD4A3" w14:textId="77777777" w:rsidR="004D56D4" w:rsidRPr="00EF5990" w:rsidRDefault="004D56D4" w:rsidP="00EE295B">
            <w:pPr>
              <w:jc w:val="center"/>
              <w:rPr>
                <w:rFonts w:eastAsia="細明體"/>
                <w:spacing w:val="20"/>
                <w:sz w:val="22"/>
              </w:rPr>
            </w:pPr>
            <w:r w:rsidRPr="00EF5990">
              <w:rPr>
                <w:rFonts w:eastAsia="細明體"/>
                <w:spacing w:val="20"/>
                <w:sz w:val="22"/>
              </w:rPr>
              <w:t>說明理由</w:t>
            </w:r>
          </w:p>
        </w:tc>
      </w:tr>
      <w:tr w:rsidR="004D56D4" w:rsidRPr="00EF5990" w14:paraId="7822E053" w14:textId="77777777" w:rsidTr="00563699">
        <w:trPr>
          <w:trHeight w:val="841"/>
        </w:trPr>
        <w:tc>
          <w:tcPr>
            <w:tcW w:w="1158" w:type="dxa"/>
            <w:vAlign w:val="center"/>
          </w:tcPr>
          <w:p w14:paraId="24AB14E6" w14:textId="77777777" w:rsidR="004D56D4" w:rsidRPr="00EF5990" w:rsidRDefault="004D56D4" w:rsidP="00EE295B">
            <w:pPr>
              <w:jc w:val="center"/>
              <w:rPr>
                <w:rFonts w:eastAsia="細明體"/>
                <w:spacing w:val="20"/>
                <w:sz w:val="22"/>
              </w:rPr>
            </w:pPr>
            <w:r w:rsidRPr="00EF5990">
              <w:rPr>
                <w:rFonts w:eastAsia="細明體"/>
                <w:spacing w:val="20"/>
                <w:sz w:val="22"/>
              </w:rPr>
              <w:t>苄丙酮</w:t>
            </w:r>
          </w:p>
        </w:tc>
        <w:tc>
          <w:tcPr>
            <w:tcW w:w="3895" w:type="dxa"/>
            <w:vAlign w:val="center"/>
          </w:tcPr>
          <w:p w14:paraId="524D7E64" w14:textId="77777777" w:rsidR="004D56D4" w:rsidRPr="00EF5990" w:rsidRDefault="004D56D4" w:rsidP="00AD0169">
            <w:pPr>
              <w:rPr>
                <w:rFonts w:eastAsia="細明體"/>
                <w:spacing w:val="20"/>
                <w:sz w:val="22"/>
              </w:rPr>
            </w:pPr>
            <w:r w:rsidRPr="00EF5990">
              <w:rPr>
                <w:rFonts w:ascii="細明體" w:eastAsia="細明體" w:hAnsi="細明體" w:hint="eastAsia"/>
                <w:spacing w:val="20"/>
                <w:sz w:val="22"/>
              </w:rPr>
              <w:t>□</w:t>
            </w:r>
            <w:r w:rsidRPr="00EF5990">
              <w:rPr>
                <w:rFonts w:eastAsia="細明體"/>
                <w:spacing w:val="20"/>
                <w:sz w:val="22"/>
              </w:rPr>
              <w:t xml:space="preserve"> </w:t>
            </w:r>
            <w:r w:rsidRPr="00EF5990">
              <w:rPr>
                <w:rFonts w:eastAsia="細明體"/>
                <w:spacing w:val="20"/>
                <w:sz w:val="22"/>
              </w:rPr>
              <w:t>抑制蜂鳥吸食花蜜</w:t>
            </w:r>
          </w:p>
          <w:p w14:paraId="01F69D12" w14:textId="2B678F0E" w:rsidR="004D56D4" w:rsidRPr="00EF5990" w:rsidRDefault="004D56D4" w:rsidP="00F94C7F">
            <w:pPr>
              <w:tabs>
                <w:tab w:val="right" w:pos="3687"/>
              </w:tabs>
              <w:ind w:rightChars="-100" w:right="-240"/>
              <w:rPr>
                <w:rFonts w:eastAsia="細明體"/>
                <w:spacing w:val="20"/>
                <w:sz w:val="22"/>
              </w:rPr>
            </w:pPr>
            <w:r w:rsidRPr="00EF5990">
              <w:rPr>
                <w:rFonts w:ascii="細明體" w:eastAsia="細明體" w:hAnsi="細明體" w:hint="eastAsia"/>
                <w:spacing w:val="20"/>
                <w:sz w:val="22"/>
              </w:rPr>
              <w:t>□</w:t>
            </w:r>
            <w:r w:rsidRPr="00EF5990">
              <w:rPr>
                <w:rFonts w:eastAsia="細明體"/>
                <w:spacing w:val="20"/>
                <w:sz w:val="22"/>
              </w:rPr>
              <w:t xml:space="preserve"> </w:t>
            </w:r>
            <w:r w:rsidRPr="00EF5990">
              <w:rPr>
                <w:rFonts w:eastAsia="細明體"/>
                <w:spacing w:val="20"/>
                <w:sz w:val="22"/>
              </w:rPr>
              <w:t>吸引蜂鳥吸食花蜜</w:t>
            </w:r>
            <w:r w:rsidR="00F94C7F" w:rsidRPr="00F94C7F">
              <w:rPr>
                <w:rFonts w:eastAsia="細明體"/>
                <w:spacing w:val="18"/>
                <w:sz w:val="22"/>
              </w:rPr>
              <w:t xml:space="preserve">   </w:t>
            </w:r>
            <w:r w:rsidR="00841BFC" w:rsidRPr="00EF5990">
              <w:rPr>
                <w:rFonts w:eastAsia="細明體" w:hint="eastAsia"/>
                <w:spacing w:val="20"/>
                <w:sz w:val="22"/>
              </w:rPr>
              <w:t>（</w:t>
            </w:r>
            <w:r w:rsidRPr="00EF5990">
              <w:rPr>
                <w:rFonts w:eastAsia="細明體"/>
                <w:spacing w:val="20"/>
                <w:sz w:val="22"/>
              </w:rPr>
              <w:t>1</w:t>
            </w:r>
            <w:r w:rsidRPr="00EF5990">
              <w:rPr>
                <w:rFonts w:eastAsia="細明體"/>
                <w:spacing w:val="20"/>
                <w:sz w:val="22"/>
              </w:rPr>
              <w:t>分</w:t>
            </w:r>
            <w:r w:rsidR="00841BFC" w:rsidRPr="00EF5990">
              <w:rPr>
                <w:rFonts w:eastAsia="細明體" w:hint="eastAsia"/>
                <w:spacing w:val="20"/>
                <w:sz w:val="22"/>
              </w:rPr>
              <w:t>）</w:t>
            </w:r>
          </w:p>
        </w:tc>
        <w:tc>
          <w:tcPr>
            <w:tcW w:w="3895" w:type="dxa"/>
            <w:vAlign w:val="center"/>
          </w:tcPr>
          <w:p w14:paraId="6CF46DBD" w14:textId="418FD965" w:rsidR="004D56D4" w:rsidRPr="00EF5990" w:rsidRDefault="004D56D4" w:rsidP="00AD0169">
            <w:pPr>
              <w:rPr>
                <w:rFonts w:eastAsia="細明體"/>
                <w:spacing w:val="20"/>
                <w:sz w:val="22"/>
              </w:rPr>
            </w:pPr>
            <w:r w:rsidRPr="00EF5990">
              <w:rPr>
                <w:rFonts w:eastAsia="細明體"/>
                <w:spacing w:val="20"/>
                <w:sz w:val="22"/>
              </w:rPr>
              <w:t>只有苄丙酮者，花蜜剩餘較少。</w:t>
            </w:r>
            <w:r w:rsidR="00841BFC" w:rsidRPr="00EF5990">
              <w:rPr>
                <w:rFonts w:eastAsia="細明體" w:hint="eastAsia"/>
                <w:spacing w:val="20"/>
                <w:sz w:val="22"/>
              </w:rPr>
              <w:t>（</w:t>
            </w:r>
            <w:r w:rsidRPr="00EF5990">
              <w:rPr>
                <w:rFonts w:eastAsia="細明體"/>
                <w:spacing w:val="20"/>
                <w:sz w:val="22"/>
              </w:rPr>
              <w:t>範例</w:t>
            </w:r>
            <w:r w:rsidR="00841BFC" w:rsidRPr="00EF5990">
              <w:rPr>
                <w:rFonts w:eastAsia="細明體" w:hint="eastAsia"/>
                <w:spacing w:val="20"/>
                <w:sz w:val="22"/>
              </w:rPr>
              <w:t>）</w:t>
            </w:r>
          </w:p>
        </w:tc>
      </w:tr>
      <w:tr w:rsidR="004D56D4" w:rsidRPr="00EF5990" w14:paraId="7F0D5D88" w14:textId="77777777" w:rsidTr="00563699">
        <w:trPr>
          <w:trHeight w:val="841"/>
        </w:trPr>
        <w:tc>
          <w:tcPr>
            <w:tcW w:w="1158" w:type="dxa"/>
            <w:vAlign w:val="center"/>
          </w:tcPr>
          <w:p w14:paraId="6D04B9E0" w14:textId="77777777" w:rsidR="004D56D4" w:rsidRPr="00EF5990" w:rsidRDefault="004D56D4" w:rsidP="00EE295B">
            <w:pPr>
              <w:jc w:val="center"/>
              <w:rPr>
                <w:rFonts w:eastAsia="細明體"/>
                <w:spacing w:val="20"/>
                <w:sz w:val="22"/>
              </w:rPr>
            </w:pPr>
            <w:r w:rsidRPr="00EF5990">
              <w:rPr>
                <w:rFonts w:eastAsia="細明體"/>
                <w:spacing w:val="20"/>
                <w:sz w:val="22"/>
              </w:rPr>
              <w:t>尼古丁</w:t>
            </w:r>
          </w:p>
        </w:tc>
        <w:tc>
          <w:tcPr>
            <w:tcW w:w="3895" w:type="dxa"/>
            <w:vAlign w:val="center"/>
          </w:tcPr>
          <w:p w14:paraId="695BAB9A" w14:textId="77777777" w:rsidR="004D56D4" w:rsidRPr="00EF5990" w:rsidRDefault="004D56D4" w:rsidP="00AD0169">
            <w:pPr>
              <w:rPr>
                <w:rFonts w:eastAsia="細明體"/>
                <w:spacing w:val="20"/>
                <w:sz w:val="22"/>
              </w:rPr>
            </w:pPr>
            <w:r w:rsidRPr="00EF5990">
              <w:rPr>
                <w:rFonts w:ascii="細明體" w:eastAsia="細明體" w:hAnsi="細明體" w:hint="eastAsia"/>
                <w:spacing w:val="20"/>
                <w:sz w:val="22"/>
              </w:rPr>
              <w:t>□</w:t>
            </w:r>
            <w:r w:rsidRPr="00EF5990">
              <w:rPr>
                <w:rFonts w:eastAsia="細明體"/>
                <w:spacing w:val="20"/>
                <w:sz w:val="22"/>
              </w:rPr>
              <w:t xml:space="preserve"> </w:t>
            </w:r>
            <w:r w:rsidRPr="00EF5990">
              <w:rPr>
                <w:rFonts w:eastAsia="細明體"/>
                <w:spacing w:val="20"/>
                <w:sz w:val="22"/>
              </w:rPr>
              <w:t>抑制蜂鳥吸食花蜜</w:t>
            </w:r>
          </w:p>
          <w:p w14:paraId="7CD31C11" w14:textId="440FC4FC" w:rsidR="004D56D4" w:rsidRPr="00EF5990" w:rsidRDefault="004D56D4" w:rsidP="00F94C7F">
            <w:pPr>
              <w:ind w:rightChars="-100" w:right="-240"/>
              <w:rPr>
                <w:rFonts w:eastAsia="細明體"/>
                <w:spacing w:val="20"/>
                <w:sz w:val="22"/>
              </w:rPr>
            </w:pPr>
            <w:r w:rsidRPr="00EF5990">
              <w:rPr>
                <w:rFonts w:ascii="細明體" w:eastAsia="細明體" w:hAnsi="細明體" w:hint="eastAsia"/>
                <w:spacing w:val="20"/>
                <w:sz w:val="22"/>
              </w:rPr>
              <w:t>□</w:t>
            </w:r>
            <w:r w:rsidRPr="00EF5990">
              <w:rPr>
                <w:rFonts w:eastAsia="細明體"/>
                <w:spacing w:val="20"/>
                <w:sz w:val="22"/>
              </w:rPr>
              <w:t xml:space="preserve"> </w:t>
            </w:r>
            <w:r w:rsidRPr="00EF5990">
              <w:rPr>
                <w:rFonts w:eastAsia="細明體"/>
                <w:spacing w:val="20"/>
                <w:sz w:val="22"/>
              </w:rPr>
              <w:t>吸引蜂鳥吸食花蜜</w:t>
            </w:r>
            <w:r w:rsidR="00F94C7F" w:rsidRPr="00F94C7F">
              <w:rPr>
                <w:rFonts w:eastAsia="細明體"/>
                <w:spacing w:val="18"/>
                <w:sz w:val="22"/>
              </w:rPr>
              <w:t xml:space="preserve">   </w:t>
            </w:r>
            <w:r w:rsidR="00841BFC" w:rsidRPr="00EF5990">
              <w:rPr>
                <w:rFonts w:eastAsia="細明體" w:hint="eastAsia"/>
                <w:spacing w:val="20"/>
                <w:sz w:val="22"/>
              </w:rPr>
              <w:t>（</w:t>
            </w:r>
            <w:r w:rsidRPr="00EF5990">
              <w:rPr>
                <w:rFonts w:eastAsia="細明體"/>
                <w:spacing w:val="20"/>
                <w:sz w:val="22"/>
              </w:rPr>
              <w:t>1</w:t>
            </w:r>
            <w:r w:rsidRPr="00EF5990">
              <w:rPr>
                <w:rFonts w:eastAsia="細明體"/>
                <w:spacing w:val="20"/>
                <w:sz w:val="22"/>
              </w:rPr>
              <w:t>分</w:t>
            </w:r>
            <w:r w:rsidR="00841BFC" w:rsidRPr="00EF5990">
              <w:rPr>
                <w:rFonts w:eastAsia="細明體" w:hint="eastAsia"/>
                <w:spacing w:val="20"/>
                <w:sz w:val="22"/>
              </w:rPr>
              <w:t>）</w:t>
            </w:r>
          </w:p>
        </w:tc>
        <w:tc>
          <w:tcPr>
            <w:tcW w:w="3895" w:type="dxa"/>
            <w:vAlign w:val="center"/>
          </w:tcPr>
          <w:p w14:paraId="49E8B24F" w14:textId="35F83BB8" w:rsidR="004D56D4" w:rsidRPr="00EF5990" w:rsidRDefault="00841BFC" w:rsidP="00AD0169">
            <w:pPr>
              <w:jc w:val="center"/>
              <w:rPr>
                <w:rFonts w:eastAsia="細明體"/>
                <w:spacing w:val="20"/>
                <w:sz w:val="22"/>
              </w:rPr>
            </w:pPr>
            <w:r w:rsidRPr="00EF5990">
              <w:rPr>
                <w:rFonts w:eastAsia="細明體" w:hint="eastAsia"/>
                <w:spacing w:val="20"/>
                <w:sz w:val="22"/>
              </w:rPr>
              <w:t>（</w:t>
            </w:r>
            <w:r w:rsidR="004D56D4" w:rsidRPr="00EF5990">
              <w:rPr>
                <w:rFonts w:eastAsia="細明體"/>
                <w:spacing w:val="20"/>
                <w:sz w:val="22"/>
              </w:rPr>
              <w:t>2</w:t>
            </w:r>
            <w:r w:rsidR="004D56D4" w:rsidRPr="00EF5990">
              <w:rPr>
                <w:rFonts w:eastAsia="細明體"/>
                <w:spacing w:val="20"/>
                <w:sz w:val="22"/>
              </w:rPr>
              <w:t>分</w:t>
            </w:r>
            <w:r w:rsidRPr="00EF5990">
              <w:rPr>
                <w:rFonts w:eastAsia="細明體" w:hint="eastAsia"/>
                <w:spacing w:val="20"/>
                <w:sz w:val="22"/>
              </w:rPr>
              <w:t>）</w:t>
            </w:r>
          </w:p>
        </w:tc>
      </w:tr>
    </w:tbl>
    <w:bookmarkEnd w:id="5"/>
    <w:p w14:paraId="5BDC1825" w14:textId="649C1AB1" w:rsidR="004D56D4" w:rsidRPr="0078745C" w:rsidRDefault="004D56D4" w:rsidP="00AD0169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spacing w:val="20"/>
        </w:rPr>
        <w:t>42.</w:t>
      </w:r>
      <w:r w:rsidR="00554CE4">
        <w:rPr>
          <w:spacing w:val="20"/>
        </w:rPr>
        <w:tab/>
      </w:r>
      <w:r w:rsidR="00841BFC" w:rsidRPr="00C700C8">
        <w:rPr>
          <w:rFonts w:hint="eastAsia"/>
          <w:spacing w:val="20"/>
        </w:rPr>
        <w:t>（</w:t>
      </w:r>
      <w:r w:rsidRPr="00C700C8">
        <w:rPr>
          <w:spacing w:val="20"/>
        </w:rPr>
        <w:t>a</w:t>
      </w:r>
      <w:r w:rsidR="00841BFC" w:rsidRPr="00C700C8">
        <w:rPr>
          <w:rFonts w:hint="eastAsia"/>
          <w:spacing w:val="20"/>
        </w:rPr>
        <w:t>）</w:t>
      </w:r>
      <w:r w:rsidRPr="00C700C8">
        <w:rPr>
          <w:rFonts w:hint="eastAsia"/>
          <w:spacing w:val="20"/>
        </w:rPr>
        <w:t>寫出苄丙酮的分子式</w:t>
      </w:r>
      <w:r w:rsidR="00C700C8" w:rsidRPr="00C700C8">
        <w:rPr>
          <w:rFonts w:hint="eastAsia"/>
          <w:spacing w:val="20"/>
        </w:rPr>
        <w:t>。（</w:t>
      </w:r>
      <w:r w:rsidR="00C700C8" w:rsidRPr="00C700C8">
        <w:rPr>
          <w:spacing w:val="20"/>
        </w:rPr>
        <w:t>2</w:t>
      </w:r>
      <w:r w:rsidR="00C700C8" w:rsidRPr="00C700C8">
        <w:rPr>
          <w:rFonts w:hint="eastAsia"/>
          <w:spacing w:val="20"/>
        </w:rPr>
        <w:t>分）</w:t>
      </w:r>
      <w:r w:rsidR="00C700C8" w:rsidRPr="00C700C8">
        <w:rPr>
          <w:spacing w:val="20"/>
        </w:rPr>
        <w:br/>
      </w:r>
      <w:r w:rsidR="00841BFC" w:rsidRPr="00C700C8">
        <w:rPr>
          <w:rFonts w:hint="eastAsia"/>
          <w:spacing w:val="20"/>
        </w:rPr>
        <w:t>（</w:t>
      </w:r>
      <w:r w:rsidRPr="00C700C8">
        <w:rPr>
          <w:spacing w:val="20"/>
        </w:rPr>
        <w:t>b</w:t>
      </w:r>
      <w:r w:rsidR="00841BFC" w:rsidRPr="00C700C8">
        <w:rPr>
          <w:rFonts w:hint="eastAsia"/>
          <w:spacing w:val="20"/>
        </w:rPr>
        <w:t>）</w:t>
      </w:r>
      <w:r w:rsidR="00554CE4" w:rsidRPr="00C700C8">
        <w:rPr>
          <w:rFonts w:hint="eastAsia"/>
          <w:spacing w:val="20"/>
        </w:rPr>
        <w:t>試在答</w:t>
      </w:r>
      <w:proofErr w:type="gramStart"/>
      <w:r w:rsidR="00554CE4" w:rsidRPr="00C700C8">
        <w:rPr>
          <w:rFonts w:hint="eastAsia"/>
          <w:spacing w:val="20"/>
        </w:rPr>
        <w:t>題卷作答區</w:t>
      </w:r>
      <w:proofErr w:type="gramEnd"/>
      <w:r w:rsidR="00554CE4" w:rsidRPr="00C700C8">
        <w:rPr>
          <w:rFonts w:hint="eastAsia"/>
          <w:spacing w:val="20"/>
        </w:rPr>
        <w:t>中的</w:t>
      </w:r>
      <w:r w:rsidRPr="00C700C8">
        <w:rPr>
          <w:rFonts w:hint="eastAsia"/>
          <w:spacing w:val="20"/>
        </w:rPr>
        <w:t>尼古丁結構式</w:t>
      </w:r>
      <w:r w:rsidR="00554CE4" w:rsidRPr="00C700C8">
        <w:rPr>
          <w:rFonts w:hint="eastAsia"/>
          <w:spacing w:val="20"/>
        </w:rPr>
        <w:t>，畫出</w:t>
      </w:r>
      <w:proofErr w:type="gramStart"/>
      <w:r w:rsidR="00554CE4" w:rsidRPr="00C700C8">
        <w:rPr>
          <w:rFonts w:hint="eastAsia"/>
          <w:spacing w:val="20"/>
        </w:rPr>
        <w:t>其</w:t>
      </w:r>
      <w:r w:rsidRPr="00C700C8">
        <w:rPr>
          <w:rFonts w:hint="eastAsia"/>
          <w:spacing w:val="20"/>
        </w:rPr>
        <w:t>孤對</w:t>
      </w:r>
      <w:proofErr w:type="gramEnd"/>
      <w:r w:rsidRPr="00C700C8">
        <w:rPr>
          <w:rFonts w:hint="eastAsia"/>
          <w:spacing w:val="20"/>
        </w:rPr>
        <w:t>電子。</w:t>
      </w:r>
      <w:r w:rsidR="00841BFC" w:rsidRPr="00C700C8">
        <w:rPr>
          <w:rFonts w:hint="eastAsia"/>
          <w:spacing w:val="20"/>
        </w:rPr>
        <w:t>（</w:t>
      </w:r>
      <w:r w:rsidRPr="00C700C8">
        <w:rPr>
          <w:spacing w:val="20"/>
        </w:rPr>
        <w:t>2</w:t>
      </w:r>
      <w:r w:rsidRPr="00C700C8">
        <w:rPr>
          <w:rFonts w:hint="eastAsia"/>
          <w:spacing w:val="20"/>
        </w:rPr>
        <w:t>分</w:t>
      </w:r>
      <w:r w:rsidR="00841BFC" w:rsidRPr="00C700C8">
        <w:rPr>
          <w:rFonts w:hint="eastAsia"/>
          <w:spacing w:val="20"/>
        </w:rPr>
        <w:t>）</w:t>
      </w:r>
    </w:p>
    <w:p w14:paraId="25973A0E" w14:textId="47FE2868" w:rsidR="004D56D4" w:rsidRPr="0078745C" w:rsidRDefault="004D56D4" w:rsidP="00AD0169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spacing w:val="20"/>
        </w:rPr>
        <w:t>43.</w:t>
      </w:r>
      <w:bookmarkStart w:id="6" w:name="_Hlk210902388"/>
      <w:r w:rsidR="00841BFC" w:rsidRPr="0078745C">
        <w:rPr>
          <w:spacing w:val="20"/>
        </w:rPr>
        <w:tab/>
      </w:r>
      <w:r w:rsidRPr="0078745C">
        <w:rPr>
          <w:spacing w:val="20"/>
        </w:rPr>
        <w:t>有關苄丙酮</w:t>
      </w:r>
      <w:r w:rsidRPr="0078745C">
        <w:rPr>
          <w:rFonts w:hint="eastAsia"/>
          <w:spacing w:val="20"/>
        </w:rPr>
        <w:t>與</w:t>
      </w:r>
      <w:r w:rsidRPr="0078745C">
        <w:rPr>
          <w:spacing w:val="20"/>
        </w:rPr>
        <w:t>尼古丁的分子結構與性質之敘述，下列</w:t>
      </w:r>
      <w:r w:rsidRPr="0078745C">
        <w:rPr>
          <w:rFonts w:hint="eastAsia"/>
          <w:spacing w:val="20"/>
        </w:rPr>
        <w:t>何者</w:t>
      </w:r>
      <w:r w:rsidRPr="0078745C">
        <w:rPr>
          <w:spacing w:val="20"/>
        </w:rPr>
        <w:t>正確？</w:t>
      </w:r>
    </w:p>
    <w:p w14:paraId="359AF32B" w14:textId="2FA0B995" w:rsidR="004D56D4" w:rsidRPr="00430794" w:rsidRDefault="004D56D4" w:rsidP="00AD0169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(A)</w:t>
      </w:r>
      <w:r w:rsidRPr="00430794">
        <w:rPr>
          <w:color w:val="000000" w:themeColor="text1"/>
          <w:spacing w:val="20"/>
        </w:rPr>
        <w:t>苄丙酮</w:t>
      </w:r>
      <w:r w:rsidRPr="00430794">
        <w:rPr>
          <w:rFonts w:hint="eastAsia"/>
          <w:color w:val="000000" w:themeColor="text1"/>
          <w:spacing w:val="20"/>
        </w:rPr>
        <w:t>與尼古丁互為同分異構物</w:t>
      </w:r>
    </w:p>
    <w:p w14:paraId="146F886C" w14:textId="4062C453" w:rsidR="004D56D4" w:rsidRPr="00430794" w:rsidRDefault="004D56D4" w:rsidP="00AD0169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(B)</w:t>
      </w:r>
      <w:r w:rsidRPr="00430794">
        <w:rPr>
          <w:rFonts w:hint="eastAsia"/>
          <w:color w:val="000000" w:themeColor="text1"/>
          <w:spacing w:val="20"/>
        </w:rPr>
        <w:t>等重的苄丙酮與尼古丁完全燃燒會產生相同莫耳數的二氧化碳</w:t>
      </w:r>
    </w:p>
    <w:p w14:paraId="15D15BDF" w14:textId="66842172" w:rsidR="004D56D4" w:rsidRPr="00430794" w:rsidRDefault="004D56D4" w:rsidP="00AD0169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(C)</w:t>
      </w:r>
      <w:r w:rsidRPr="00430794">
        <w:rPr>
          <w:color w:val="000000" w:themeColor="text1"/>
          <w:spacing w:val="20"/>
        </w:rPr>
        <w:t>苄丙酮與尼古丁</w:t>
      </w:r>
      <w:r w:rsidRPr="00430794">
        <w:rPr>
          <w:rFonts w:hint="eastAsia"/>
          <w:color w:val="000000" w:themeColor="text1"/>
          <w:spacing w:val="20"/>
        </w:rPr>
        <w:t>分子中含有相同數目的</w:t>
      </w:r>
      <w:r w:rsidRPr="00430794">
        <w:rPr>
          <w:rFonts w:hint="eastAsia"/>
          <w:color w:val="000000" w:themeColor="text1"/>
          <w:spacing w:val="20"/>
        </w:rPr>
        <w:t>C</w:t>
      </w:r>
      <w:r w:rsidRPr="00430794">
        <w:rPr>
          <w:color w:val="000000" w:themeColor="text1"/>
          <w:spacing w:val="20"/>
        </w:rPr>
        <w:t>−</w:t>
      </w:r>
      <w:r w:rsidRPr="00430794">
        <w:rPr>
          <w:rFonts w:hint="eastAsia"/>
          <w:color w:val="000000" w:themeColor="text1"/>
          <w:spacing w:val="20"/>
        </w:rPr>
        <w:t>H</w:t>
      </w:r>
      <w:r w:rsidRPr="00430794">
        <w:rPr>
          <w:rFonts w:hint="eastAsia"/>
          <w:color w:val="000000" w:themeColor="text1"/>
          <w:spacing w:val="20"/>
        </w:rPr>
        <w:t>鍵</w:t>
      </w:r>
    </w:p>
    <w:p w14:paraId="1BBE3C2D" w14:textId="13739E48" w:rsidR="004D56D4" w:rsidRPr="00430794" w:rsidRDefault="004D56D4" w:rsidP="00AD0169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(D)</w:t>
      </w:r>
      <w:r w:rsidRPr="00430794">
        <w:rPr>
          <w:color w:val="000000" w:themeColor="text1"/>
          <w:spacing w:val="20"/>
        </w:rPr>
        <w:t>苄丙酮與尼古丁</w:t>
      </w:r>
      <w:r w:rsidRPr="00430794">
        <w:rPr>
          <w:rFonts w:hint="eastAsia"/>
          <w:color w:val="000000" w:themeColor="text1"/>
          <w:spacing w:val="20"/>
        </w:rPr>
        <w:t>分子中的所有原子均有</w:t>
      </w:r>
      <w:r w:rsidRPr="00430794">
        <w:rPr>
          <w:rFonts w:hint="eastAsia"/>
          <w:color w:val="000000" w:themeColor="text1"/>
          <w:spacing w:val="20"/>
        </w:rPr>
        <w:t>8</w:t>
      </w:r>
      <w:r w:rsidRPr="00430794">
        <w:rPr>
          <w:rFonts w:hint="eastAsia"/>
          <w:color w:val="000000" w:themeColor="text1"/>
          <w:spacing w:val="20"/>
        </w:rPr>
        <w:t>個價電子</w:t>
      </w:r>
    </w:p>
    <w:bookmarkEnd w:id="6"/>
    <w:p w14:paraId="6C174CBB" w14:textId="03053DA4" w:rsidR="004D56D4" w:rsidRPr="00430794" w:rsidRDefault="004D56D4" w:rsidP="00AD0169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(E)</w:t>
      </w:r>
      <w:r w:rsidRPr="00430794">
        <w:rPr>
          <w:color w:val="000000" w:themeColor="text1"/>
          <w:spacing w:val="20"/>
        </w:rPr>
        <w:t>苄丙酮與尼古丁分子有</w:t>
      </w:r>
      <w:r w:rsidRPr="00430794">
        <w:rPr>
          <w:rFonts w:hint="eastAsia"/>
          <w:color w:val="000000" w:themeColor="text1"/>
          <w:spacing w:val="20"/>
        </w:rPr>
        <w:t>相同數目</w:t>
      </w:r>
      <w:r w:rsidRPr="00430794">
        <w:rPr>
          <w:color w:val="000000" w:themeColor="text1"/>
          <w:spacing w:val="20"/>
        </w:rPr>
        <w:t>孤對電子</w:t>
      </w:r>
    </w:p>
    <w:p w14:paraId="3375B1B1" w14:textId="39A25FD5" w:rsidR="0058396D" w:rsidRPr="00AD0169" w:rsidRDefault="00EE295B">
      <w:pPr>
        <w:widowControl/>
        <w:adjustRightInd/>
        <w:spacing w:line="240" w:lineRule="auto"/>
        <w:textAlignment w:val="auto"/>
        <w:rPr>
          <w:bCs/>
          <w:spacing w:val="20"/>
          <w:kern w:val="2"/>
          <w:sz w:val="22"/>
        </w:rPr>
      </w:pPr>
      <w:r>
        <w:rPr>
          <w:rFonts w:ascii="新細明體" w:eastAsia="新細明體" w:hAnsi="新細明體" w:cs="新細明體"/>
          <w:noProof/>
          <w:szCs w:val="24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25435089" wp14:editId="6A92E6C7">
                <wp:simplePos x="0" y="0"/>
                <wp:positionH relativeFrom="margin">
                  <wp:align>center</wp:align>
                </wp:positionH>
                <wp:positionV relativeFrom="margin">
                  <wp:posOffset>8221980</wp:posOffset>
                </wp:positionV>
                <wp:extent cx="2602800" cy="640800"/>
                <wp:effectExtent l="0" t="0" r="26670" b="26035"/>
                <wp:wrapSquare wrapText="bothSides"/>
                <wp:docPr id="469" name="文字方塊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00" cy="64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B9DB8" w14:textId="77777777" w:rsidR="00EE295B" w:rsidRDefault="00EE295B" w:rsidP="00EE295B">
                            <w:pPr>
                              <w:spacing w:beforeLines="50" w:before="120" w:line="240" w:lineRule="atLeast"/>
                              <w:ind w:leftChars="80" w:left="192" w:rightChars="80" w:right="192"/>
                              <w:jc w:val="distribute"/>
                              <w:rPr>
                                <w:rFonts w:ascii="標楷體" w:eastAsia="標楷體" w:hAnsi="標楷體"/>
                                <w:b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44"/>
                                <w:szCs w:val="52"/>
                              </w:rPr>
                              <w:t>背面還有試題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35089" id="文字方塊 469" o:spid="_x0000_s1483" type="#_x0000_t202" style="position:absolute;margin-left:0;margin-top:647.4pt;width:204.95pt;height:50.45pt;z-index:252143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">
                <v:textbox>
                  <w:txbxContent>
                    <w:p w14:paraId="7EEB9DB8" w14:textId="77777777" w:rsidR="00EE295B" w:rsidRDefault="00EE295B" w:rsidP="00EE295B">
                      <w:pPr>
                        <w:spacing w:beforeLines="50" w:before="120" w:line="240" w:lineRule="atLeast"/>
                        <w:ind w:leftChars="80" w:left="192" w:rightChars="80" w:right="192"/>
                        <w:jc w:val="distribute"/>
                        <w:rPr>
                          <w:rFonts w:ascii="標楷體" w:eastAsia="標楷體" w:hAnsi="標楷體"/>
                          <w:b/>
                          <w:sz w:val="44"/>
                          <w:szCs w:val="5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44"/>
                          <w:szCs w:val="52"/>
                        </w:rPr>
                        <w:t>背面還有試題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8396D" w:rsidRPr="00AD0169">
        <w:rPr>
          <w:bCs/>
          <w:spacing w:val="20"/>
        </w:rPr>
        <w:br w:type="page"/>
      </w:r>
    </w:p>
    <w:p w14:paraId="042C80F2" w14:textId="67B55B1F" w:rsidR="004D56D4" w:rsidRPr="001C60B5" w:rsidRDefault="004D56D4" w:rsidP="00AD0169">
      <w:pPr>
        <w:pStyle w:val="TIT1"/>
        <w:spacing w:beforeLines="50" w:before="120"/>
        <w:ind w:firstLine="0"/>
        <w:jc w:val="left"/>
        <w:rPr>
          <w:bCs/>
          <w:spacing w:val="20"/>
          <w:u w:val="single"/>
        </w:rPr>
      </w:pPr>
      <w:r w:rsidRPr="001C60B5">
        <w:rPr>
          <w:bCs/>
          <w:spacing w:val="20"/>
          <w:u w:val="single"/>
        </w:rPr>
        <w:lastRenderedPageBreak/>
        <w:t>44</w:t>
      </w:r>
      <w:r w:rsidRPr="001C60B5">
        <w:rPr>
          <w:rFonts w:hint="eastAsia"/>
          <w:bCs/>
          <w:spacing w:val="20"/>
          <w:u w:val="single"/>
        </w:rPr>
        <w:t>-</w:t>
      </w:r>
      <w:r w:rsidRPr="001C60B5">
        <w:rPr>
          <w:bCs/>
          <w:spacing w:val="20"/>
          <w:u w:val="single"/>
        </w:rPr>
        <w:t>46</w:t>
      </w:r>
      <w:proofErr w:type="gramStart"/>
      <w:r w:rsidRPr="001C60B5">
        <w:rPr>
          <w:rFonts w:hint="eastAsia"/>
          <w:bCs/>
          <w:spacing w:val="20"/>
          <w:u w:val="single"/>
        </w:rPr>
        <w:t>題</w:t>
      </w:r>
      <w:r w:rsidRPr="001C60B5">
        <w:rPr>
          <w:bCs/>
          <w:spacing w:val="20"/>
          <w:u w:val="single"/>
        </w:rPr>
        <w:t>為題</w:t>
      </w:r>
      <w:proofErr w:type="gramEnd"/>
      <w:r w:rsidRPr="001C60B5">
        <w:rPr>
          <w:bCs/>
          <w:spacing w:val="20"/>
          <w:u w:val="single"/>
        </w:rPr>
        <w:t>組</w:t>
      </w:r>
    </w:p>
    <w:p w14:paraId="3A5B8148" w14:textId="636A21B3" w:rsidR="004D56D4" w:rsidRPr="00CA6E60" w:rsidRDefault="004D56D4" w:rsidP="00AD0169">
      <w:pPr>
        <w:pStyle w:val="TIT1"/>
        <w:spacing w:beforeLines="0" w:before="0"/>
        <w:ind w:firstLineChars="200" w:firstLine="504"/>
        <w:rPr>
          <w:color w:val="000000" w:themeColor="text1"/>
          <w:spacing w:val="20"/>
          <w:szCs w:val="22"/>
        </w:rPr>
      </w:pPr>
      <w:r w:rsidRPr="00CA6E60">
        <w:rPr>
          <w:color w:val="000000" w:themeColor="text1"/>
          <w:spacing w:val="16"/>
          <w:szCs w:val="22"/>
        </w:rPr>
        <w:t>在</w:t>
      </w:r>
      <w:r w:rsidRPr="00CA6E60">
        <w:rPr>
          <w:color w:val="000000" w:themeColor="text1"/>
          <w:spacing w:val="16"/>
          <w:szCs w:val="22"/>
        </w:rPr>
        <w:t>2023</w:t>
      </w:r>
      <w:r w:rsidRPr="00CA6E60">
        <w:rPr>
          <w:color w:val="000000" w:themeColor="text1"/>
          <w:spacing w:val="16"/>
          <w:szCs w:val="22"/>
        </w:rPr>
        <w:t>年，諾貝爾化學獎頒</w:t>
      </w:r>
      <w:r w:rsidRPr="00CA6E60">
        <w:rPr>
          <w:rFonts w:hint="eastAsia"/>
          <w:color w:val="000000" w:themeColor="text1"/>
          <w:spacing w:val="16"/>
          <w:szCs w:val="22"/>
        </w:rPr>
        <w:t>給從事</w:t>
      </w:r>
      <w:proofErr w:type="gramStart"/>
      <w:r w:rsidRPr="00CA6E60">
        <w:rPr>
          <w:color w:val="000000" w:themeColor="text1"/>
          <w:spacing w:val="16"/>
          <w:szCs w:val="22"/>
        </w:rPr>
        <w:t>奈米級量子</w:t>
      </w:r>
      <w:proofErr w:type="gramEnd"/>
      <w:r w:rsidRPr="00CA6E60">
        <w:rPr>
          <w:color w:val="000000" w:themeColor="text1"/>
          <w:spacing w:val="16"/>
          <w:szCs w:val="22"/>
        </w:rPr>
        <w:t>點</w:t>
      </w:r>
      <w:r w:rsidRPr="00CA6E60">
        <w:rPr>
          <w:rFonts w:hint="eastAsia"/>
          <w:color w:val="000000" w:themeColor="text1"/>
          <w:spacing w:val="16"/>
          <w:szCs w:val="22"/>
        </w:rPr>
        <w:t>研究的</w:t>
      </w:r>
      <w:r w:rsidRPr="00CA6E60">
        <w:rPr>
          <w:color w:val="000000" w:themeColor="text1"/>
          <w:spacing w:val="16"/>
          <w:szCs w:val="22"/>
        </w:rPr>
        <w:t>三位學者。量子點是直徑</w:t>
      </w:r>
      <w:r w:rsidRPr="00CA6E60">
        <w:rPr>
          <w:color w:val="000000" w:themeColor="text1"/>
          <w:spacing w:val="14"/>
          <w:szCs w:val="22"/>
        </w:rPr>
        <w:t>介於</w:t>
      </w:r>
      <w:r w:rsidRPr="00CA6E60">
        <w:rPr>
          <w:color w:val="000000" w:themeColor="text1"/>
          <w:spacing w:val="14"/>
          <w:szCs w:val="22"/>
        </w:rPr>
        <w:t>1</w:t>
      </w:r>
      <w:r w:rsidRPr="00CA6E60">
        <w:rPr>
          <w:color w:val="000000" w:themeColor="text1"/>
          <w:spacing w:val="14"/>
          <w:szCs w:val="22"/>
        </w:rPr>
        <w:t>至</w:t>
      </w:r>
      <w:r w:rsidRPr="00CA6E60">
        <w:rPr>
          <w:color w:val="000000" w:themeColor="text1"/>
          <w:spacing w:val="14"/>
          <w:szCs w:val="22"/>
        </w:rPr>
        <w:t>10</w:t>
      </w:r>
      <w:r w:rsidRPr="00CA6E60">
        <w:rPr>
          <w:color w:val="000000" w:themeColor="text1"/>
          <w:spacing w:val="14"/>
          <w:szCs w:val="22"/>
        </w:rPr>
        <w:t>奈米的奈米</w:t>
      </w:r>
      <w:r w:rsidR="006A532F">
        <w:rPr>
          <w:rFonts w:hint="eastAsia"/>
          <w:color w:val="000000" w:themeColor="text1"/>
          <w:spacing w:val="14"/>
          <w:szCs w:val="22"/>
        </w:rPr>
        <w:t>粒子</w:t>
      </w:r>
      <w:r w:rsidRPr="00CA6E60">
        <w:rPr>
          <w:color w:val="000000" w:themeColor="text1"/>
          <w:spacing w:val="14"/>
          <w:szCs w:val="22"/>
        </w:rPr>
        <w:t>，由於其微小尺寸，可表現出獨特的性質。量子點的合成，</w:t>
      </w:r>
      <w:r w:rsidRPr="006A532F">
        <w:rPr>
          <w:color w:val="000000" w:themeColor="text1"/>
          <w:spacing w:val="24"/>
          <w:szCs w:val="22"/>
        </w:rPr>
        <w:t>可藉由添加不同界面</w:t>
      </w:r>
      <w:proofErr w:type="gramStart"/>
      <w:r w:rsidRPr="006A532F">
        <w:rPr>
          <w:color w:val="000000" w:themeColor="text1"/>
          <w:spacing w:val="24"/>
          <w:szCs w:val="22"/>
        </w:rPr>
        <w:t>活性劑</w:t>
      </w:r>
      <w:proofErr w:type="gramEnd"/>
      <w:r w:rsidRPr="006A532F">
        <w:rPr>
          <w:color w:val="000000" w:themeColor="text1"/>
          <w:spacing w:val="24"/>
          <w:szCs w:val="22"/>
        </w:rPr>
        <w:t>等方法，來</w:t>
      </w:r>
      <w:r w:rsidRPr="006A532F">
        <w:rPr>
          <w:rFonts w:hint="eastAsia"/>
          <w:color w:val="000000" w:themeColor="text1"/>
          <w:spacing w:val="24"/>
          <w:szCs w:val="22"/>
        </w:rPr>
        <w:t>控制</w:t>
      </w:r>
      <w:r w:rsidRPr="006A532F">
        <w:rPr>
          <w:color w:val="000000" w:themeColor="text1"/>
          <w:spacing w:val="24"/>
          <w:szCs w:val="22"/>
        </w:rPr>
        <w:t>其大小</w:t>
      </w:r>
      <w:r w:rsidRPr="006A532F">
        <w:rPr>
          <w:rFonts w:hint="eastAsia"/>
          <w:color w:val="000000" w:themeColor="text1"/>
          <w:spacing w:val="24"/>
          <w:szCs w:val="22"/>
        </w:rPr>
        <w:t>及</w:t>
      </w:r>
      <w:r w:rsidRPr="006A532F">
        <w:rPr>
          <w:color w:val="000000" w:themeColor="text1"/>
          <w:spacing w:val="24"/>
          <w:szCs w:val="22"/>
        </w:rPr>
        <w:t>成分。硫化</w:t>
      </w:r>
      <w:proofErr w:type="gramStart"/>
      <w:r w:rsidRPr="006A532F">
        <w:rPr>
          <w:color w:val="000000" w:themeColor="text1"/>
          <w:spacing w:val="24"/>
          <w:szCs w:val="22"/>
        </w:rPr>
        <w:t>鋅</w:t>
      </w:r>
      <w:proofErr w:type="gramEnd"/>
      <w:r w:rsidRPr="006A532F">
        <w:rPr>
          <w:color w:val="000000" w:themeColor="text1"/>
          <w:spacing w:val="24"/>
          <w:szCs w:val="22"/>
        </w:rPr>
        <w:t>量子點的合成</w:t>
      </w:r>
      <w:r w:rsidRPr="00CA6E60">
        <w:rPr>
          <w:color w:val="000000" w:themeColor="text1"/>
          <w:spacing w:val="20"/>
          <w:szCs w:val="22"/>
        </w:rPr>
        <w:t>實驗</w:t>
      </w:r>
      <w:r w:rsidRPr="00CA6E60">
        <w:rPr>
          <w:rFonts w:hint="eastAsia"/>
          <w:color w:val="000000" w:themeColor="text1"/>
          <w:spacing w:val="20"/>
          <w:szCs w:val="22"/>
        </w:rPr>
        <w:t>步驟如下</w:t>
      </w:r>
      <w:r w:rsidRPr="00CA6E60">
        <w:rPr>
          <w:color w:val="000000" w:themeColor="text1"/>
          <w:spacing w:val="20"/>
          <w:szCs w:val="22"/>
        </w:rPr>
        <w:t>：</w:t>
      </w:r>
    </w:p>
    <w:p w14:paraId="36D9C736" w14:textId="1663AF3D" w:rsidR="00554CE4" w:rsidRPr="00CA6E60" w:rsidRDefault="00C700C8" w:rsidP="00C700C8">
      <w:pPr>
        <w:pStyle w:val="TIT1"/>
        <w:spacing w:beforeLines="0" w:before="0"/>
        <w:ind w:left="780" w:hangingChars="300" w:hanging="780"/>
        <w:rPr>
          <w:color w:val="000000" w:themeColor="text1"/>
          <w:spacing w:val="20"/>
          <w:szCs w:val="22"/>
        </w:rPr>
      </w:pPr>
      <w:r w:rsidRPr="00CA6E60">
        <w:rPr>
          <w:rFonts w:hint="eastAsia"/>
          <w:color w:val="000000" w:themeColor="text1"/>
          <w:spacing w:val="20"/>
          <w:szCs w:val="22"/>
        </w:rPr>
        <w:t>步驟</w:t>
      </w:r>
      <w:r w:rsidR="004D56D4" w:rsidRPr="00CA6E60">
        <w:rPr>
          <w:rFonts w:hint="eastAsia"/>
          <w:color w:val="000000" w:themeColor="text1"/>
          <w:spacing w:val="20"/>
          <w:szCs w:val="22"/>
        </w:rPr>
        <w:t>1.</w:t>
      </w:r>
      <w:r w:rsidR="004D56D4" w:rsidRPr="00CA6E60">
        <w:rPr>
          <w:color w:val="000000" w:themeColor="text1"/>
          <w:spacing w:val="20"/>
          <w:szCs w:val="22"/>
        </w:rPr>
        <w:t>配製</w:t>
      </w:r>
      <w:r w:rsidR="004D56D4" w:rsidRPr="00CA6E60">
        <w:rPr>
          <w:rFonts w:hint="eastAsia"/>
          <w:color w:val="000000" w:themeColor="text1"/>
          <w:spacing w:val="20"/>
          <w:szCs w:val="22"/>
        </w:rPr>
        <w:t>甲</w:t>
      </w:r>
      <w:r w:rsidR="004D56D4" w:rsidRPr="00CA6E60">
        <w:rPr>
          <w:color w:val="000000" w:themeColor="text1"/>
          <w:spacing w:val="20"/>
          <w:szCs w:val="22"/>
        </w:rPr>
        <w:t>與</w:t>
      </w:r>
      <w:r w:rsidR="004D56D4" w:rsidRPr="00CA6E60">
        <w:rPr>
          <w:rFonts w:hint="eastAsia"/>
          <w:color w:val="000000" w:themeColor="text1"/>
          <w:spacing w:val="20"/>
          <w:szCs w:val="22"/>
        </w:rPr>
        <w:t>乙</w:t>
      </w:r>
      <w:r w:rsidR="004D56D4" w:rsidRPr="00CA6E60">
        <w:rPr>
          <w:color w:val="000000" w:themeColor="text1"/>
          <w:spacing w:val="20"/>
          <w:szCs w:val="22"/>
        </w:rPr>
        <w:t>兩溶液，其組成如下</w:t>
      </w:r>
      <w:r w:rsidR="00554CE4" w:rsidRPr="00CA6E60">
        <w:rPr>
          <w:rFonts w:hint="eastAsia"/>
          <w:color w:val="000000" w:themeColor="text1"/>
          <w:spacing w:val="20"/>
          <w:szCs w:val="22"/>
        </w:rPr>
        <w:t>：</w:t>
      </w:r>
    </w:p>
    <w:p w14:paraId="12B4B7F6" w14:textId="2E3AD361" w:rsidR="004D56D4" w:rsidRPr="00CA6E60" w:rsidRDefault="004D56D4" w:rsidP="00C700C8">
      <w:pPr>
        <w:pStyle w:val="TIT1"/>
        <w:spacing w:beforeLines="0" w:before="0"/>
        <w:ind w:leftChars="325" w:left="780" w:firstLine="0"/>
        <w:rPr>
          <w:color w:val="000000" w:themeColor="text1"/>
          <w:spacing w:val="20"/>
          <w:szCs w:val="22"/>
        </w:rPr>
      </w:pPr>
      <w:r w:rsidRPr="00CA6E60">
        <w:rPr>
          <w:rFonts w:hint="eastAsia"/>
          <w:color w:val="000000" w:themeColor="text1"/>
          <w:spacing w:val="20"/>
          <w:szCs w:val="22"/>
        </w:rPr>
        <w:t>甲</w:t>
      </w:r>
      <w:r w:rsidRPr="00CA6E60">
        <w:rPr>
          <w:color w:val="000000" w:themeColor="text1"/>
          <w:spacing w:val="20"/>
          <w:szCs w:val="22"/>
        </w:rPr>
        <w:t>：</w:t>
      </w:r>
      <w:r w:rsidRPr="00CA6E60">
        <w:rPr>
          <w:color w:val="000000" w:themeColor="text1"/>
          <w:spacing w:val="20"/>
          <w:szCs w:val="22"/>
        </w:rPr>
        <w:t>0.25 M</w:t>
      </w:r>
      <w:r w:rsidRPr="00CA6E60">
        <w:rPr>
          <w:color w:val="000000" w:themeColor="text1"/>
          <w:spacing w:val="20"/>
          <w:szCs w:val="22"/>
        </w:rPr>
        <w:t>半</w:t>
      </w:r>
      <w:proofErr w:type="gramStart"/>
      <w:r w:rsidRPr="00CA6E60">
        <w:rPr>
          <w:color w:val="000000" w:themeColor="text1"/>
          <w:spacing w:val="20"/>
          <w:szCs w:val="22"/>
        </w:rPr>
        <w:t>胱</w:t>
      </w:r>
      <w:proofErr w:type="gramEnd"/>
      <w:r w:rsidRPr="00CA6E60">
        <w:rPr>
          <w:color w:val="000000" w:themeColor="text1"/>
          <w:spacing w:val="20"/>
          <w:szCs w:val="22"/>
        </w:rPr>
        <w:t>胺酸（胺基酸的一種）＋</w:t>
      </w:r>
      <w:r w:rsidR="00465993" w:rsidRPr="00CA6E60">
        <w:rPr>
          <w:position w:val="-10"/>
          <w:szCs w:val="22"/>
        </w:rPr>
        <w:object w:dxaOrig="1480" w:dyaOrig="320" w14:anchorId="176A0A8E">
          <v:shape id="_x0000_i1149" type="#_x0000_t75" style="width:74.65pt;height:15.6pt" o:ole="">
            <v:imagedata r:id="rId308" o:title=""/>
          </v:shape>
          <o:OLEObject Type="Embed" ProgID="Equation.DSMT4" ShapeID="_x0000_i1149" DrawAspect="Content" ObjectID="_1829563745" r:id="rId309"/>
        </w:object>
      </w:r>
    </w:p>
    <w:p w14:paraId="3A020B52" w14:textId="1179367F" w:rsidR="004D56D4" w:rsidRPr="00CA6E60" w:rsidRDefault="004D56D4" w:rsidP="00C700C8">
      <w:pPr>
        <w:pStyle w:val="TIT1"/>
        <w:spacing w:beforeLines="0" w:before="0"/>
        <w:ind w:leftChars="325" w:left="780" w:firstLine="0"/>
        <w:rPr>
          <w:color w:val="000000" w:themeColor="text1"/>
          <w:spacing w:val="20"/>
          <w:szCs w:val="22"/>
        </w:rPr>
      </w:pPr>
      <w:r w:rsidRPr="00CA6E60">
        <w:rPr>
          <w:rFonts w:hint="eastAsia"/>
          <w:color w:val="000000" w:themeColor="text1"/>
          <w:spacing w:val="20"/>
          <w:szCs w:val="22"/>
        </w:rPr>
        <w:t>乙</w:t>
      </w:r>
      <w:r w:rsidRPr="00CA6E60">
        <w:rPr>
          <w:color w:val="000000" w:themeColor="text1"/>
          <w:spacing w:val="20"/>
          <w:szCs w:val="22"/>
        </w:rPr>
        <w:t>：</w:t>
      </w:r>
      <w:r w:rsidR="00465993" w:rsidRPr="00CA6E60">
        <w:rPr>
          <w:position w:val="-10"/>
          <w:szCs w:val="22"/>
        </w:rPr>
        <w:object w:dxaOrig="1320" w:dyaOrig="320" w14:anchorId="23233632">
          <v:shape id="_x0000_i1150" type="#_x0000_t75" style="width:65.55pt;height:15.6pt" o:ole="">
            <v:imagedata r:id="rId310" o:title=""/>
          </v:shape>
          <o:OLEObject Type="Embed" ProgID="Equation.DSMT4" ShapeID="_x0000_i1150" DrawAspect="Content" ObjectID="_1829563746" r:id="rId311"/>
        </w:object>
      </w:r>
    </w:p>
    <w:p w14:paraId="7B79100B" w14:textId="4967BC8B" w:rsidR="004D56D4" w:rsidRPr="00CA6E60" w:rsidRDefault="00C700C8" w:rsidP="00C700C8">
      <w:pPr>
        <w:pStyle w:val="TIT1"/>
        <w:spacing w:beforeLines="0" w:before="0"/>
        <w:ind w:left="780" w:hangingChars="300" w:hanging="780"/>
        <w:rPr>
          <w:color w:val="000000" w:themeColor="text1"/>
          <w:spacing w:val="20"/>
          <w:szCs w:val="22"/>
        </w:rPr>
      </w:pPr>
      <w:r w:rsidRPr="00CA6E60">
        <w:rPr>
          <w:rFonts w:hint="eastAsia"/>
          <w:color w:val="000000" w:themeColor="text1"/>
          <w:spacing w:val="20"/>
          <w:szCs w:val="22"/>
        </w:rPr>
        <w:t>步驟</w:t>
      </w:r>
      <w:r w:rsidR="004D56D4" w:rsidRPr="00CA6E60">
        <w:rPr>
          <w:rFonts w:hint="eastAsia"/>
          <w:color w:val="000000" w:themeColor="text1"/>
          <w:spacing w:val="20"/>
          <w:szCs w:val="22"/>
        </w:rPr>
        <w:t>2.</w:t>
      </w:r>
      <w:proofErr w:type="gramStart"/>
      <w:r w:rsidR="004D56D4" w:rsidRPr="00C700C8">
        <w:rPr>
          <w:color w:val="000000" w:themeColor="text1"/>
          <w:spacing w:val="22"/>
          <w:szCs w:val="22"/>
        </w:rPr>
        <w:t>將</w:t>
      </w:r>
      <w:r w:rsidR="004D56D4" w:rsidRPr="00C700C8">
        <w:rPr>
          <w:rFonts w:hint="eastAsia"/>
          <w:color w:val="000000" w:themeColor="text1"/>
          <w:spacing w:val="22"/>
          <w:szCs w:val="22"/>
        </w:rPr>
        <w:t>甲</w:t>
      </w:r>
      <w:r w:rsidR="004D56D4" w:rsidRPr="00C700C8">
        <w:rPr>
          <w:color w:val="000000" w:themeColor="text1"/>
          <w:spacing w:val="22"/>
          <w:szCs w:val="22"/>
        </w:rPr>
        <w:t>和</w:t>
      </w:r>
      <w:r w:rsidR="004D56D4" w:rsidRPr="00C700C8">
        <w:rPr>
          <w:rFonts w:hint="eastAsia"/>
          <w:color w:val="000000" w:themeColor="text1"/>
          <w:spacing w:val="22"/>
          <w:szCs w:val="22"/>
        </w:rPr>
        <w:t>乙</w:t>
      </w:r>
      <w:proofErr w:type="gramEnd"/>
      <w:r w:rsidR="004D56D4" w:rsidRPr="00C700C8">
        <w:rPr>
          <w:color w:val="000000" w:themeColor="text1"/>
          <w:spacing w:val="22"/>
          <w:szCs w:val="22"/>
        </w:rPr>
        <w:t>溶液混合後，於</w:t>
      </w:r>
      <w:r w:rsidR="004D56D4" w:rsidRPr="00C700C8">
        <w:rPr>
          <w:color w:val="000000" w:themeColor="text1"/>
          <w:spacing w:val="22"/>
          <w:szCs w:val="22"/>
        </w:rPr>
        <w:t xml:space="preserve">47 </w:t>
      </w:r>
      <w:r w:rsidR="00841BFC" w:rsidRPr="00C700C8">
        <w:rPr>
          <w:color w:val="000000" w:themeColor="text1"/>
          <w:spacing w:val="22"/>
          <w:szCs w:val="22"/>
        </w:rPr>
        <w:t>℃</w:t>
      </w:r>
      <w:r w:rsidR="004D56D4" w:rsidRPr="00C700C8">
        <w:rPr>
          <w:color w:val="000000" w:themeColor="text1"/>
          <w:spacing w:val="22"/>
          <w:szCs w:val="22"/>
        </w:rPr>
        <w:t>反應</w:t>
      </w:r>
      <w:r w:rsidR="004D56D4" w:rsidRPr="00C700C8">
        <w:rPr>
          <w:color w:val="000000" w:themeColor="text1"/>
          <w:spacing w:val="22"/>
          <w:szCs w:val="22"/>
        </w:rPr>
        <w:t>60</w:t>
      </w:r>
      <w:r w:rsidR="004D56D4" w:rsidRPr="00C700C8">
        <w:rPr>
          <w:color w:val="000000" w:themeColor="text1"/>
          <w:spacing w:val="22"/>
          <w:szCs w:val="22"/>
        </w:rPr>
        <w:t>分鐘，然後使用</w:t>
      </w:r>
      <w:r w:rsidR="004D56D4" w:rsidRPr="00C700C8">
        <w:rPr>
          <w:color w:val="000000" w:themeColor="text1"/>
          <w:spacing w:val="22"/>
          <w:szCs w:val="22"/>
        </w:rPr>
        <w:t>1 M</w:t>
      </w:r>
      <w:r w:rsidR="004D56D4" w:rsidRPr="00C700C8">
        <w:rPr>
          <w:color w:val="000000" w:themeColor="text1"/>
          <w:spacing w:val="22"/>
          <w:szCs w:val="22"/>
        </w:rPr>
        <w:t>醋酸鈉溶液，</w:t>
      </w:r>
      <w:r w:rsidR="004D56D4" w:rsidRPr="00CA6E60">
        <w:rPr>
          <w:color w:val="000000" w:themeColor="text1"/>
          <w:spacing w:val="20"/>
          <w:szCs w:val="22"/>
        </w:rPr>
        <w:t>調整</w:t>
      </w:r>
      <w:r w:rsidR="004D56D4" w:rsidRPr="00CA6E60">
        <w:rPr>
          <w:color w:val="000000" w:themeColor="text1"/>
          <w:spacing w:val="20"/>
          <w:szCs w:val="22"/>
        </w:rPr>
        <w:t>pH</w:t>
      </w:r>
      <w:r w:rsidR="004D56D4" w:rsidRPr="00CA6E60">
        <w:rPr>
          <w:color w:val="000000" w:themeColor="text1"/>
          <w:spacing w:val="20"/>
          <w:szCs w:val="22"/>
        </w:rPr>
        <w:t>值</w:t>
      </w:r>
      <w:r w:rsidR="00554CE4" w:rsidRPr="00CA6E60">
        <w:rPr>
          <w:rFonts w:hint="eastAsia"/>
          <w:color w:val="000000" w:themeColor="text1"/>
          <w:spacing w:val="20"/>
          <w:szCs w:val="22"/>
        </w:rPr>
        <w:t>至</w:t>
      </w:r>
      <w:r w:rsidR="004D56D4" w:rsidRPr="00CA6E60">
        <w:rPr>
          <w:color w:val="000000" w:themeColor="text1"/>
          <w:spacing w:val="20"/>
          <w:szCs w:val="22"/>
        </w:rPr>
        <w:t>6</w:t>
      </w:r>
      <w:r w:rsidR="00DF318A">
        <w:rPr>
          <w:rFonts w:hint="eastAsia"/>
          <w:color w:val="000000" w:themeColor="text1"/>
          <w:spacing w:val="20"/>
          <w:szCs w:val="22"/>
        </w:rPr>
        <w:t>。</w:t>
      </w:r>
    </w:p>
    <w:p w14:paraId="6E696C3B" w14:textId="37249D15" w:rsidR="004D56D4" w:rsidRPr="00CA6E60" w:rsidRDefault="00C700C8" w:rsidP="00C700C8">
      <w:pPr>
        <w:pStyle w:val="TIT1"/>
        <w:spacing w:beforeLines="0" w:before="0"/>
        <w:ind w:left="780" w:hangingChars="300" w:hanging="780"/>
        <w:rPr>
          <w:color w:val="000000" w:themeColor="text1"/>
          <w:spacing w:val="20"/>
          <w:szCs w:val="22"/>
        </w:rPr>
      </w:pPr>
      <w:r w:rsidRPr="00CA6E60">
        <w:rPr>
          <w:rFonts w:hint="eastAsia"/>
          <w:color w:val="000000" w:themeColor="text1"/>
          <w:spacing w:val="20"/>
          <w:szCs w:val="22"/>
        </w:rPr>
        <w:t>步驟</w:t>
      </w:r>
      <w:r w:rsidR="004D56D4" w:rsidRPr="00CA6E60">
        <w:rPr>
          <w:rFonts w:hint="eastAsia"/>
          <w:color w:val="000000" w:themeColor="text1"/>
          <w:spacing w:val="20"/>
          <w:szCs w:val="22"/>
        </w:rPr>
        <w:t>3.</w:t>
      </w:r>
      <w:r w:rsidR="004D56D4" w:rsidRPr="00CA6E60">
        <w:rPr>
          <w:rFonts w:hint="eastAsia"/>
          <w:color w:val="000000" w:themeColor="text1"/>
          <w:spacing w:val="20"/>
          <w:szCs w:val="22"/>
        </w:rPr>
        <w:t>將</w:t>
      </w:r>
      <w:r w:rsidR="004D56D4" w:rsidRPr="00CA6E60">
        <w:rPr>
          <w:color w:val="000000" w:themeColor="text1"/>
          <w:spacing w:val="20"/>
          <w:szCs w:val="22"/>
        </w:rPr>
        <w:t>冰冷</w:t>
      </w:r>
      <w:proofErr w:type="gramStart"/>
      <w:r w:rsidR="004D56D4" w:rsidRPr="00CA6E60">
        <w:rPr>
          <w:color w:val="000000" w:themeColor="text1"/>
          <w:spacing w:val="20"/>
          <w:szCs w:val="22"/>
        </w:rPr>
        <w:t>乙醇</w:t>
      </w:r>
      <w:r w:rsidR="004D56D4" w:rsidRPr="00CA6E60">
        <w:rPr>
          <w:rFonts w:hint="eastAsia"/>
          <w:color w:val="000000" w:themeColor="text1"/>
          <w:spacing w:val="20"/>
          <w:szCs w:val="22"/>
        </w:rPr>
        <w:t>逐滴加入</w:t>
      </w:r>
      <w:proofErr w:type="gramEnd"/>
      <w:r w:rsidR="004D56D4" w:rsidRPr="00CA6E60">
        <w:rPr>
          <w:color w:val="000000" w:themeColor="text1"/>
          <w:spacing w:val="20"/>
          <w:szCs w:val="22"/>
        </w:rPr>
        <w:t>，直至生成含有</w:t>
      </w:r>
      <w:r w:rsidR="004D56D4" w:rsidRPr="00CA6E60">
        <w:rPr>
          <w:color w:val="000000" w:themeColor="text1"/>
          <w:spacing w:val="20"/>
          <w:szCs w:val="22"/>
        </w:rPr>
        <w:t>ZnS</w:t>
      </w:r>
      <w:r w:rsidR="004D56D4" w:rsidRPr="00CA6E60">
        <w:rPr>
          <w:color w:val="000000" w:themeColor="text1"/>
          <w:spacing w:val="20"/>
          <w:szCs w:val="22"/>
        </w:rPr>
        <w:t>的白色沉澱物</w:t>
      </w:r>
      <w:r w:rsidR="00841BFC" w:rsidRPr="00CA6E60">
        <w:rPr>
          <w:rFonts w:hint="eastAsia"/>
          <w:color w:val="000000" w:themeColor="text1"/>
          <w:spacing w:val="20"/>
          <w:szCs w:val="22"/>
        </w:rPr>
        <w:t>（</w:t>
      </w:r>
      <w:r w:rsidR="004D56D4" w:rsidRPr="00CA6E60">
        <w:rPr>
          <w:rFonts w:hint="eastAsia"/>
          <w:color w:val="000000" w:themeColor="text1"/>
          <w:spacing w:val="20"/>
          <w:szCs w:val="22"/>
        </w:rPr>
        <w:t>稱為乙醇沉澱</w:t>
      </w:r>
      <w:r w:rsidR="00841BFC" w:rsidRPr="00CA6E60">
        <w:rPr>
          <w:rFonts w:hint="eastAsia"/>
          <w:color w:val="000000" w:themeColor="text1"/>
          <w:spacing w:val="20"/>
          <w:szCs w:val="22"/>
        </w:rPr>
        <w:t>）</w:t>
      </w:r>
      <w:r w:rsidR="00DF318A">
        <w:rPr>
          <w:rFonts w:hint="eastAsia"/>
          <w:color w:val="000000" w:themeColor="text1"/>
          <w:spacing w:val="20"/>
          <w:szCs w:val="22"/>
        </w:rPr>
        <w:t>。</w:t>
      </w:r>
    </w:p>
    <w:p w14:paraId="5D6A058C" w14:textId="12AAF7D6" w:rsidR="004D56D4" w:rsidRPr="00CA6E60" w:rsidRDefault="00C700C8" w:rsidP="00C700C8">
      <w:pPr>
        <w:pStyle w:val="TIT1"/>
        <w:spacing w:beforeLines="0" w:before="0"/>
        <w:ind w:left="780" w:hangingChars="300" w:hanging="780"/>
        <w:rPr>
          <w:color w:val="000000" w:themeColor="text1"/>
          <w:spacing w:val="20"/>
          <w:szCs w:val="22"/>
        </w:rPr>
      </w:pPr>
      <w:r w:rsidRPr="00CA6E60">
        <w:rPr>
          <w:rFonts w:hint="eastAsia"/>
          <w:color w:val="000000" w:themeColor="text1"/>
          <w:spacing w:val="20"/>
          <w:szCs w:val="22"/>
        </w:rPr>
        <w:t>步驟</w:t>
      </w:r>
      <w:r w:rsidR="004D56D4" w:rsidRPr="00CA6E60">
        <w:rPr>
          <w:rFonts w:hint="eastAsia"/>
          <w:color w:val="000000" w:themeColor="text1"/>
          <w:spacing w:val="20"/>
          <w:szCs w:val="22"/>
        </w:rPr>
        <w:t>4.</w:t>
      </w:r>
      <w:r w:rsidR="004D56D4" w:rsidRPr="00CA6E60">
        <w:rPr>
          <w:color w:val="000000" w:themeColor="text1"/>
          <w:spacing w:val="20"/>
          <w:szCs w:val="22"/>
        </w:rPr>
        <w:t>經過</w:t>
      </w:r>
      <w:r w:rsidR="004D56D4" w:rsidRPr="00CA6E60">
        <w:rPr>
          <w:color w:val="000000" w:themeColor="text1"/>
          <w:spacing w:val="20"/>
          <w:szCs w:val="22"/>
        </w:rPr>
        <w:t>10</w:t>
      </w:r>
      <w:r w:rsidR="004D56D4" w:rsidRPr="00CA6E60">
        <w:rPr>
          <w:color w:val="000000" w:themeColor="text1"/>
          <w:spacing w:val="20"/>
          <w:szCs w:val="22"/>
        </w:rPr>
        <w:t>分鐘的離心後，</w:t>
      </w:r>
      <w:r w:rsidR="004D56D4" w:rsidRPr="00CA6E60">
        <w:rPr>
          <w:rFonts w:hint="eastAsia"/>
          <w:color w:val="000000" w:themeColor="text1"/>
          <w:spacing w:val="20"/>
          <w:szCs w:val="22"/>
        </w:rPr>
        <w:t>取出</w:t>
      </w:r>
      <w:r w:rsidR="004D56D4" w:rsidRPr="00CA6E60">
        <w:rPr>
          <w:color w:val="000000" w:themeColor="text1"/>
          <w:spacing w:val="20"/>
          <w:szCs w:val="22"/>
        </w:rPr>
        <w:t>沉澱物重新懸浮</w:t>
      </w:r>
      <w:r w:rsidR="004D56D4" w:rsidRPr="00CA6E60">
        <w:rPr>
          <w:rFonts w:hint="eastAsia"/>
          <w:color w:val="000000" w:themeColor="text1"/>
          <w:spacing w:val="20"/>
          <w:szCs w:val="22"/>
        </w:rPr>
        <w:t>於</w:t>
      </w:r>
      <w:r w:rsidR="004D56D4" w:rsidRPr="00CA6E60">
        <w:rPr>
          <w:color w:val="000000" w:themeColor="text1"/>
          <w:spacing w:val="20"/>
          <w:szCs w:val="22"/>
        </w:rPr>
        <w:t>水溶液中</w:t>
      </w:r>
      <w:r w:rsidR="00DF318A">
        <w:rPr>
          <w:rFonts w:hint="eastAsia"/>
          <w:color w:val="000000" w:themeColor="text1"/>
          <w:spacing w:val="20"/>
          <w:szCs w:val="22"/>
        </w:rPr>
        <w:t>。</w:t>
      </w:r>
    </w:p>
    <w:p w14:paraId="4763BE46" w14:textId="43F291FA" w:rsidR="004D56D4" w:rsidRPr="00CA6E60" w:rsidRDefault="00C700C8" w:rsidP="00C700C8">
      <w:pPr>
        <w:pStyle w:val="TIT1"/>
        <w:spacing w:beforeLines="0" w:before="0"/>
        <w:ind w:left="780" w:hangingChars="300" w:hanging="780"/>
        <w:rPr>
          <w:color w:val="000000" w:themeColor="text1"/>
          <w:spacing w:val="20"/>
          <w:szCs w:val="22"/>
        </w:rPr>
      </w:pPr>
      <w:r w:rsidRPr="00CA6E60">
        <w:rPr>
          <w:rFonts w:hint="eastAsia"/>
          <w:color w:val="000000" w:themeColor="text1"/>
          <w:spacing w:val="20"/>
          <w:szCs w:val="22"/>
        </w:rPr>
        <w:t>步驟</w:t>
      </w:r>
      <w:r w:rsidR="004D56D4" w:rsidRPr="00CA6E60">
        <w:rPr>
          <w:rFonts w:hint="eastAsia"/>
          <w:color w:val="000000" w:themeColor="text1"/>
          <w:spacing w:val="20"/>
          <w:szCs w:val="22"/>
        </w:rPr>
        <w:t>5.</w:t>
      </w:r>
      <w:r w:rsidR="004D56D4" w:rsidRPr="00CA6E60">
        <w:rPr>
          <w:rFonts w:hint="eastAsia"/>
          <w:color w:val="000000" w:themeColor="text1"/>
          <w:spacing w:val="20"/>
          <w:szCs w:val="22"/>
        </w:rPr>
        <w:t>為</w:t>
      </w:r>
      <w:r w:rsidR="004D56D4" w:rsidRPr="00CA6E60">
        <w:rPr>
          <w:color w:val="000000" w:themeColor="text1"/>
          <w:spacing w:val="20"/>
          <w:szCs w:val="22"/>
        </w:rPr>
        <w:t>去除大部分未反應的成分，需要進行</w:t>
      </w:r>
      <w:r w:rsidR="004D56D4" w:rsidRPr="00CA6E60">
        <w:rPr>
          <w:rFonts w:hint="eastAsia"/>
          <w:color w:val="000000" w:themeColor="text1"/>
          <w:spacing w:val="20"/>
          <w:szCs w:val="22"/>
        </w:rPr>
        <w:t>至少</w:t>
      </w:r>
      <w:r w:rsidR="004D56D4" w:rsidRPr="00CA6E60">
        <w:rPr>
          <w:color w:val="000000" w:themeColor="text1"/>
          <w:spacing w:val="20"/>
          <w:szCs w:val="22"/>
        </w:rPr>
        <w:t>兩</w:t>
      </w:r>
      <w:r w:rsidR="004D56D4" w:rsidRPr="00CA6E60">
        <w:rPr>
          <w:rFonts w:hint="eastAsia"/>
          <w:color w:val="000000" w:themeColor="text1"/>
          <w:spacing w:val="20"/>
          <w:szCs w:val="22"/>
        </w:rPr>
        <w:t>次以上</w:t>
      </w:r>
      <w:r w:rsidR="004D56D4" w:rsidRPr="00CA6E60">
        <w:rPr>
          <w:rFonts w:hint="eastAsia"/>
          <w:color w:val="000000" w:themeColor="text1"/>
          <w:spacing w:val="20"/>
          <w:szCs w:val="22"/>
        </w:rPr>
        <w:t>3</w:t>
      </w:r>
      <w:r w:rsidR="00872A02" w:rsidRPr="00CA6E60">
        <w:rPr>
          <w:rFonts w:hint="eastAsia"/>
          <w:color w:val="000000" w:themeColor="text1"/>
          <w:spacing w:val="20"/>
          <w:szCs w:val="22"/>
        </w:rPr>
        <w:t>～</w:t>
      </w:r>
      <w:r w:rsidR="004D56D4" w:rsidRPr="00CA6E60">
        <w:rPr>
          <w:rFonts w:hint="eastAsia"/>
          <w:color w:val="000000" w:themeColor="text1"/>
          <w:spacing w:val="20"/>
          <w:szCs w:val="22"/>
        </w:rPr>
        <w:t>4</w:t>
      </w:r>
      <w:r w:rsidR="004D56D4" w:rsidRPr="00CA6E60">
        <w:rPr>
          <w:rFonts w:hint="eastAsia"/>
          <w:color w:val="000000" w:themeColor="text1"/>
          <w:spacing w:val="20"/>
          <w:szCs w:val="22"/>
        </w:rPr>
        <w:t>步驟</w:t>
      </w:r>
      <w:r w:rsidR="00DF318A">
        <w:rPr>
          <w:rFonts w:hint="eastAsia"/>
          <w:color w:val="000000" w:themeColor="text1"/>
          <w:spacing w:val="20"/>
          <w:szCs w:val="22"/>
        </w:rPr>
        <w:t>。</w:t>
      </w:r>
    </w:p>
    <w:p w14:paraId="58876B47" w14:textId="6A7D9B09" w:rsidR="004D56D4" w:rsidRPr="00CA6E60" w:rsidRDefault="004D56D4" w:rsidP="00EE295B">
      <w:pPr>
        <w:pStyle w:val="TIT1"/>
        <w:spacing w:beforeLines="0" w:before="0"/>
        <w:ind w:firstLineChars="200" w:firstLine="520"/>
        <w:rPr>
          <w:color w:val="000000" w:themeColor="text1"/>
          <w:spacing w:val="20"/>
          <w:szCs w:val="22"/>
        </w:rPr>
      </w:pPr>
      <w:r w:rsidRPr="00CA6E60">
        <w:rPr>
          <w:color w:val="000000" w:themeColor="text1"/>
          <w:spacing w:val="20"/>
          <w:szCs w:val="22"/>
        </w:rPr>
        <w:t>表</w:t>
      </w:r>
      <w:r w:rsidRPr="00CA6E60">
        <w:rPr>
          <w:color w:val="000000" w:themeColor="text1"/>
          <w:spacing w:val="20"/>
          <w:szCs w:val="22"/>
        </w:rPr>
        <w:t>8</w:t>
      </w:r>
      <w:r w:rsidRPr="00CA6E60">
        <w:rPr>
          <w:color w:val="000000" w:themeColor="text1"/>
          <w:spacing w:val="20"/>
          <w:szCs w:val="22"/>
        </w:rPr>
        <w:t>顯示不同比例反應物及所得產物的鋅</w:t>
      </w:r>
      <w:r w:rsidR="00554CE4" w:rsidRPr="00CA6E60">
        <w:rPr>
          <w:rFonts w:hint="eastAsia"/>
          <w:color w:val="000000" w:themeColor="text1"/>
          <w:spacing w:val="20"/>
          <w:szCs w:val="22"/>
        </w:rPr>
        <w:t>離子</w:t>
      </w:r>
      <w:r w:rsidRPr="00CA6E60">
        <w:rPr>
          <w:color w:val="000000" w:themeColor="text1"/>
          <w:spacing w:val="20"/>
          <w:szCs w:val="22"/>
        </w:rPr>
        <w:t>、硫</w:t>
      </w:r>
      <w:r w:rsidR="00554CE4" w:rsidRPr="00CA6E60">
        <w:rPr>
          <w:rFonts w:hint="eastAsia"/>
          <w:color w:val="000000" w:themeColor="text1"/>
          <w:spacing w:val="20"/>
          <w:szCs w:val="22"/>
        </w:rPr>
        <w:t>離子</w:t>
      </w:r>
      <w:r w:rsidRPr="00CA6E60">
        <w:rPr>
          <w:color w:val="000000" w:themeColor="text1"/>
          <w:spacing w:val="20"/>
          <w:szCs w:val="22"/>
        </w:rPr>
        <w:t>含量及</w:t>
      </w:r>
      <w:r w:rsidR="00554CE4" w:rsidRPr="00CA6E60">
        <w:rPr>
          <w:rFonts w:hint="eastAsia"/>
          <w:color w:val="000000" w:themeColor="text1"/>
          <w:spacing w:val="20"/>
          <w:szCs w:val="22"/>
        </w:rPr>
        <w:t>量子點的</w:t>
      </w:r>
      <w:r w:rsidRPr="00CA6E60">
        <w:rPr>
          <w:color w:val="000000" w:themeColor="text1"/>
          <w:spacing w:val="20"/>
          <w:szCs w:val="22"/>
        </w:rPr>
        <w:t>產率。</w:t>
      </w:r>
    </w:p>
    <w:p w14:paraId="5E2B798E" w14:textId="6E600D9A" w:rsidR="004D56D4" w:rsidRPr="00C101AA" w:rsidRDefault="004D56D4" w:rsidP="00AD0169">
      <w:pPr>
        <w:widowControl/>
        <w:tabs>
          <w:tab w:val="left" w:pos="2160"/>
          <w:tab w:val="left" w:pos="3960"/>
        </w:tabs>
        <w:autoSpaceDE w:val="0"/>
        <w:autoSpaceDN w:val="0"/>
        <w:adjustRightInd/>
        <w:ind w:left="357" w:hanging="357"/>
        <w:jc w:val="center"/>
        <w:textAlignment w:val="bottom"/>
        <w:rPr>
          <w:kern w:val="2"/>
          <w:sz w:val="22"/>
          <w:szCs w:val="22"/>
        </w:rPr>
      </w:pPr>
      <w:r w:rsidRPr="00C101AA">
        <w:rPr>
          <w:kern w:val="2"/>
          <w:sz w:val="22"/>
          <w:szCs w:val="22"/>
        </w:rPr>
        <w:t>表</w:t>
      </w:r>
      <w:r w:rsidRPr="00C101AA">
        <w:rPr>
          <w:rFonts w:hint="eastAsia"/>
          <w:kern w:val="2"/>
          <w:sz w:val="22"/>
          <w:szCs w:val="22"/>
        </w:rPr>
        <w:t>8</w:t>
      </w:r>
    </w:p>
    <w:tbl>
      <w:tblPr>
        <w:tblStyle w:val="af7"/>
        <w:tblW w:w="0" w:type="auto"/>
        <w:tblInd w:w="397" w:type="dxa"/>
        <w:tblLook w:val="04A0" w:firstRow="1" w:lastRow="0" w:firstColumn="1" w:lastColumn="0" w:noHBand="0" w:noVBand="1"/>
      </w:tblPr>
      <w:tblGrid>
        <w:gridCol w:w="591"/>
        <w:gridCol w:w="1392"/>
        <w:gridCol w:w="1393"/>
        <w:gridCol w:w="1393"/>
        <w:gridCol w:w="1393"/>
        <w:gridCol w:w="1393"/>
        <w:gridCol w:w="1393"/>
      </w:tblGrid>
      <w:tr w:rsidR="004D56D4" w:rsidRPr="00CA6E60" w14:paraId="25D490F2" w14:textId="77777777" w:rsidTr="00403CB4">
        <w:trPr>
          <w:trHeight w:val="399"/>
        </w:trPr>
        <w:tc>
          <w:tcPr>
            <w:tcW w:w="591" w:type="dxa"/>
            <w:vMerge w:val="restart"/>
            <w:vAlign w:val="center"/>
          </w:tcPr>
          <w:p w14:paraId="564D8BDD" w14:textId="77777777" w:rsidR="004D56D4" w:rsidRPr="00CA6E60" w:rsidRDefault="004D56D4" w:rsidP="00AD0169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樣品</w:t>
            </w:r>
          </w:p>
        </w:tc>
        <w:tc>
          <w:tcPr>
            <w:tcW w:w="4178" w:type="dxa"/>
            <w:gridSpan w:val="3"/>
            <w:vAlign w:val="center"/>
          </w:tcPr>
          <w:p w14:paraId="77FB8907" w14:textId="77777777" w:rsidR="004D56D4" w:rsidRPr="00CA6E60" w:rsidRDefault="004D56D4" w:rsidP="00AD0169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反應物</w:t>
            </w:r>
          </w:p>
        </w:tc>
        <w:tc>
          <w:tcPr>
            <w:tcW w:w="4179" w:type="dxa"/>
            <w:gridSpan w:val="3"/>
            <w:vAlign w:val="center"/>
          </w:tcPr>
          <w:p w14:paraId="07C4D964" w14:textId="77777777" w:rsidR="004D56D4" w:rsidRPr="00CA6E60" w:rsidRDefault="004D56D4" w:rsidP="00AD0169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產物</w:t>
            </w:r>
          </w:p>
        </w:tc>
      </w:tr>
      <w:tr w:rsidR="004D56D4" w:rsidRPr="00CA6E60" w14:paraId="18B8F0A8" w14:textId="77777777" w:rsidTr="000064D5">
        <w:tc>
          <w:tcPr>
            <w:tcW w:w="591" w:type="dxa"/>
            <w:vMerge/>
            <w:vAlign w:val="center"/>
          </w:tcPr>
          <w:p w14:paraId="66C94F8E" w14:textId="77777777" w:rsidR="004D56D4" w:rsidRPr="00CA6E60" w:rsidRDefault="004D56D4" w:rsidP="00AD0169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</w:p>
        </w:tc>
        <w:tc>
          <w:tcPr>
            <w:tcW w:w="1392" w:type="dxa"/>
            <w:vAlign w:val="center"/>
          </w:tcPr>
          <w:p w14:paraId="53FDEAE7" w14:textId="7A8A6B6B" w:rsidR="004D56D4" w:rsidRPr="00CA6E60" w:rsidRDefault="00465993" w:rsidP="00AD0169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position w:val="-10"/>
                <w:sz w:val="22"/>
                <w:szCs w:val="22"/>
              </w:rPr>
              <w:object w:dxaOrig="680" w:dyaOrig="320" w14:anchorId="4CC08609">
                <v:shape id="_x0000_i1151" type="#_x0000_t75" style="width:33.85pt;height:15.6pt" o:ole="">
                  <v:imagedata r:id="rId312" o:title=""/>
                </v:shape>
                <o:OLEObject Type="Embed" ProgID="Equation.DSMT4" ShapeID="_x0000_i1151" DrawAspect="Content" ObjectID="_1829563747" r:id="rId313"/>
              </w:object>
            </w:r>
          </w:p>
          <w:p w14:paraId="4F298479" w14:textId="1B5FC1C7" w:rsidR="004D56D4" w:rsidRPr="00CA6E60" w:rsidRDefault="00872A02" w:rsidP="00AD0169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ind w:leftChars="-50" w:left="-120" w:rightChars="-50" w:right="-120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 w:hint="eastAsia"/>
                <w:spacing w:val="10"/>
                <w:kern w:val="2"/>
                <w:sz w:val="22"/>
                <w:szCs w:val="22"/>
              </w:rPr>
              <w:t>（</w:t>
            </w:r>
            <w:r w:rsidR="00465993" w:rsidRPr="00CA6E60">
              <w:rPr>
                <w:rFonts w:eastAsia="細明體"/>
                <w:position w:val="-6"/>
                <w:sz w:val="22"/>
                <w:szCs w:val="22"/>
              </w:rPr>
              <w:object w:dxaOrig="420" w:dyaOrig="300" w14:anchorId="6407D857">
                <v:shape id="_x0000_i1152" type="#_x0000_t75" style="width:20.4pt;height:15.6pt" o:ole="">
                  <v:imagedata r:id="rId314" o:title=""/>
                </v:shape>
                <o:OLEObject Type="Embed" ProgID="Equation.DSMT4" ShapeID="_x0000_i1152" DrawAspect="Content" ObjectID="_1829563748" r:id="rId315"/>
              </w:object>
            </w:r>
            <w:r w:rsidR="004D56D4"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莫耳</w:t>
            </w:r>
            <w:r w:rsidRPr="00CA6E60">
              <w:rPr>
                <w:rFonts w:eastAsia="細明體" w:hint="eastAsia"/>
                <w:spacing w:val="10"/>
                <w:kern w:val="2"/>
                <w:sz w:val="22"/>
                <w:szCs w:val="22"/>
              </w:rPr>
              <w:t>）</w:t>
            </w:r>
          </w:p>
        </w:tc>
        <w:tc>
          <w:tcPr>
            <w:tcW w:w="1393" w:type="dxa"/>
            <w:vAlign w:val="center"/>
          </w:tcPr>
          <w:p w14:paraId="06CBE6A9" w14:textId="02E84FD2" w:rsidR="004D56D4" w:rsidRPr="00CA6E60" w:rsidRDefault="00465993" w:rsidP="00AD0169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position w:val="-10"/>
                <w:sz w:val="22"/>
                <w:szCs w:val="22"/>
              </w:rPr>
              <w:object w:dxaOrig="540" w:dyaOrig="320" w14:anchorId="1B1FDF72">
                <v:shape id="_x0000_i1153" type="#_x0000_t75" style="width:26.85pt;height:15.6pt" o:ole="">
                  <v:imagedata r:id="rId316" o:title=""/>
                </v:shape>
                <o:OLEObject Type="Embed" ProgID="Equation.DSMT4" ShapeID="_x0000_i1153" DrawAspect="Content" ObjectID="_1829563749" r:id="rId317"/>
              </w:object>
            </w:r>
          </w:p>
          <w:p w14:paraId="575C868F" w14:textId="534A2569" w:rsidR="004D56D4" w:rsidRPr="00CA6E60" w:rsidRDefault="00872A02" w:rsidP="00AD0169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ind w:leftChars="-50" w:left="-120" w:rightChars="-50" w:right="-120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 w:hint="eastAsia"/>
                <w:spacing w:val="10"/>
                <w:kern w:val="2"/>
                <w:sz w:val="22"/>
                <w:szCs w:val="22"/>
              </w:rPr>
              <w:t>（</w:t>
            </w:r>
            <w:r w:rsidR="00465993" w:rsidRPr="00CA6E60">
              <w:rPr>
                <w:rFonts w:eastAsia="細明體"/>
                <w:position w:val="-6"/>
                <w:sz w:val="22"/>
                <w:szCs w:val="22"/>
              </w:rPr>
              <w:object w:dxaOrig="420" w:dyaOrig="300" w14:anchorId="482C506E">
                <v:shape id="_x0000_i1154" type="#_x0000_t75" style="width:20.4pt;height:15.6pt" o:ole="">
                  <v:imagedata r:id="rId318" o:title=""/>
                </v:shape>
                <o:OLEObject Type="Embed" ProgID="Equation.DSMT4" ShapeID="_x0000_i1154" DrawAspect="Content" ObjectID="_1829563750" r:id="rId319"/>
              </w:object>
            </w:r>
            <w:r w:rsidR="004D56D4"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莫耳</w:t>
            </w:r>
            <w:r w:rsidRPr="00CA6E60">
              <w:rPr>
                <w:rFonts w:eastAsia="細明體" w:hint="eastAsia"/>
                <w:spacing w:val="10"/>
                <w:kern w:val="2"/>
                <w:sz w:val="22"/>
                <w:szCs w:val="22"/>
              </w:rPr>
              <w:t>）</w:t>
            </w:r>
          </w:p>
        </w:tc>
        <w:tc>
          <w:tcPr>
            <w:tcW w:w="1393" w:type="dxa"/>
            <w:vAlign w:val="center"/>
          </w:tcPr>
          <w:p w14:paraId="13A2F963" w14:textId="77777777" w:rsidR="004D56D4" w:rsidRPr="00CA6E60" w:rsidRDefault="004D56D4" w:rsidP="00AD0169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半</w:t>
            </w:r>
            <w:proofErr w:type="gramStart"/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胱</w:t>
            </w:r>
            <w:proofErr w:type="gramEnd"/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胺酸</w:t>
            </w:r>
          </w:p>
          <w:p w14:paraId="6E4611D8" w14:textId="3968E2C5" w:rsidR="004D56D4" w:rsidRPr="00CA6E60" w:rsidRDefault="00872A02" w:rsidP="00AD0169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ind w:leftChars="-50" w:left="-120" w:rightChars="-50" w:right="-120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 w:hint="eastAsia"/>
                <w:spacing w:val="10"/>
                <w:kern w:val="2"/>
                <w:sz w:val="22"/>
                <w:szCs w:val="22"/>
              </w:rPr>
              <w:t>（</w:t>
            </w:r>
            <w:r w:rsidR="00465993" w:rsidRPr="00CA6E60">
              <w:rPr>
                <w:rFonts w:eastAsia="細明體"/>
                <w:position w:val="-6"/>
                <w:sz w:val="22"/>
                <w:szCs w:val="22"/>
              </w:rPr>
              <w:object w:dxaOrig="420" w:dyaOrig="300" w14:anchorId="45F2E9A3">
                <v:shape id="_x0000_i1155" type="#_x0000_t75" style="width:20.4pt;height:15.6pt" o:ole="">
                  <v:imagedata r:id="rId320" o:title=""/>
                </v:shape>
                <o:OLEObject Type="Embed" ProgID="Equation.DSMT4" ShapeID="_x0000_i1155" DrawAspect="Content" ObjectID="_1829563751" r:id="rId321"/>
              </w:object>
            </w:r>
            <w:r w:rsidR="004D56D4"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莫耳</w:t>
            </w:r>
            <w:r w:rsidRPr="00CA6E60">
              <w:rPr>
                <w:rFonts w:eastAsia="細明體" w:hint="eastAsia"/>
                <w:spacing w:val="10"/>
                <w:kern w:val="2"/>
                <w:sz w:val="22"/>
                <w:szCs w:val="22"/>
              </w:rPr>
              <w:t>）</w:t>
            </w:r>
          </w:p>
        </w:tc>
        <w:tc>
          <w:tcPr>
            <w:tcW w:w="1393" w:type="dxa"/>
            <w:vAlign w:val="center"/>
          </w:tcPr>
          <w:p w14:paraId="1127853B" w14:textId="4217DB7F" w:rsidR="004D56D4" w:rsidRPr="00CA6E60" w:rsidRDefault="00554CE4" w:rsidP="00AD0169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position w:val="-4"/>
                <w:sz w:val="22"/>
                <w:szCs w:val="22"/>
              </w:rPr>
              <w:object w:dxaOrig="480" w:dyaOrig="279" w14:anchorId="23F1C85D">
                <v:shape id="_x0000_i1156" type="#_x0000_t75" style="width:24.7pt;height:13.45pt" o:ole="">
                  <v:imagedata r:id="rId322" o:title=""/>
                </v:shape>
                <o:OLEObject Type="Embed" ProgID="Equation.DSMT4" ShapeID="_x0000_i1156" DrawAspect="Content" ObjectID="_1829563752" r:id="rId323"/>
              </w:object>
            </w:r>
          </w:p>
          <w:p w14:paraId="342EE25B" w14:textId="2EA52CE4" w:rsidR="004D56D4" w:rsidRPr="00CA6E60" w:rsidRDefault="00872A02" w:rsidP="00AD0169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ind w:leftChars="-50" w:left="-120" w:rightChars="-50" w:right="-120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 w:hint="eastAsia"/>
                <w:spacing w:val="10"/>
                <w:kern w:val="2"/>
                <w:sz w:val="22"/>
                <w:szCs w:val="22"/>
              </w:rPr>
              <w:t>（</w:t>
            </w:r>
            <w:r w:rsidR="00465993" w:rsidRPr="00CA6E60">
              <w:rPr>
                <w:rFonts w:eastAsia="細明體"/>
                <w:position w:val="-6"/>
                <w:sz w:val="22"/>
                <w:szCs w:val="22"/>
              </w:rPr>
              <w:object w:dxaOrig="420" w:dyaOrig="300" w14:anchorId="27055848">
                <v:shape id="_x0000_i1157" type="#_x0000_t75" style="width:20.4pt;height:15.6pt" o:ole="">
                  <v:imagedata r:id="rId324" o:title=""/>
                </v:shape>
                <o:OLEObject Type="Embed" ProgID="Equation.DSMT4" ShapeID="_x0000_i1157" DrawAspect="Content" ObjectID="_1829563753" r:id="rId325"/>
              </w:object>
            </w:r>
            <w:r w:rsidR="004D56D4"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莫耳</w:t>
            </w:r>
            <w:r w:rsidRPr="00CA6E60">
              <w:rPr>
                <w:rFonts w:eastAsia="細明體" w:hint="eastAsia"/>
                <w:spacing w:val="10"/>
                <w:kern w:val="2"/>
                <w:sz w:val="22"/>
                <w:szCs w:val="22"/>
              </w:rPr>
              <w:t>）</w:t>
            </w:r>
          </w:p>
        </w:tc>
        <w:tc>
          <w:tcPr>
            <w:tcW w:w="1393" w:type="dxa"/>
            <w:vAlign w:val="center"/>
          </w:tcPr>
          <w:p w14:paraId="50D68614" w14:textId="12F32F85" w:rsidR="00554CE4" w:rsidRPr="00CA6E60" w:rsidRDefault="00554CE4" w:rsidP="00AD0169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ind w:leftChars="-50" w:left="-120" w:rightChars="-50" w:right="-120"/>
              <w:jc w:val="center"/>
              <w:textAlignment w:val="bottom"/>
              <w:rPr>
                <w:rFonts w:eastAsia="細明體"/>
                <w:sz w:val="22"/>
                <w:szCs w:val="22"/>
              </w:rPr>
            </w:pPr>
            <w:r w:rsidRPr="00CA6E60">
              <w:rPr>
                <w:rFonts w:eastAsia="細明體"/>
                <w:position w:val="-6"/>
                <w:sz w:val="22"/>
                <w:szCs w:val="22"/>
              </w:rPr>
              <w:object w:dxaOrig="340" w:dyaOrig="300" w14:anchorId="519E1B09">
                <v:shape id="_x0000_i1158" type="#_x0000_t75" style="width:17.2pt;height:15.6pt" o:ole="">
                  <v:imagedata r:id="rId326" o:title=""/>
                </v:shape>
                <o:OLEObject Type="Embed" ProgID="Equation.DSMT4" ShapeID="_x0000_i1158" DrawAspect="Content" ObjectID="_1829563754" r:id="rId327"/>
              </w:object>
            </w:r>
          </w:p>
          <w:p w14:paraId="1278CE6A" w14:textId="7F8FF5D2" w:rsidR="004D56D4" w:rsidRPr="00CA6E60" w:rsidRDefault="00872A02" w:rsidP="00AD0169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ind w:leftChars="-50" w:left="-120" w:rightChars="-50" w:right="-120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 w:hint="eastAsia"/>
                <w:spacing w:val="10"/>
                <w:kern w:val="2"/>
                <w:sz w:val="22"/>
                <w:szCs w:val="22"/>
              </w:rPr>
              <w:t>（</w:t>
            </w:r>
            <w:r w:rsidR="00465993" w:rsidRPr="00CA6E60">
              <w:rPr>
                <w:rFonts w:eastAsia="細明體"/>
                <w:position w:val="-6"/>
                <w:sz w:val="22"/>
                <w:szCs w:val="22"/>
              </w:rPr>
              <w:object w:dxaOrig="420" w:dyaOrig="300" w14:anchorId="1A1DD474">
                <v:shape id="_x0000_i1159" type="#_x0000_t75" style="width:20.4pt;height:15.6pt" o:ole="">
                  <v:imagedata r:id="rId328" o:title=""/>
                </v:shape>
                <o:OLEObject Type="Embed" ProgID="Equation.DSMT4" ShapeID="_x0000_i1159" DrawAspect="Content" ObjectID="_1829563755" r:id="rId329"/>
              </w:object>
            </w:r>
            <w:r w:rsidR="004D56D4"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莫耳</w:t>
            </w:r>
            <w:r w:rsidRPr="00CA6E60">
              <w:rPr>
                <w:rFonts w:eastAsia="細明體" w:hint="eastAsia"/>
                <w:spacing w:val="10"/>
                <w:kern w:val="2"/>
                <w:sz w:val="22"/>
                <w:szCs w:val="22"/>
              </w:rPr>
              <w:t>）</w:t>
            </w:r>
          </w:p>
        </w:tc>
        <w:tc>
          <w:tcPr>
            <w:tcW w:w="1393" w:type="dxa"/>
            <w:vAlign w:val="center"/>
          </w:tcPr>
          <w:p w14:paraId="3F938097" w14:textId="2114169D" w:rsidR="004D56D4" w:rsidRPr="00CA6E60" w:rsidRDefault="00554CE4" w:rsidP="00AD0169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hint="eastAsia"/>
                <w:color w:val="000000" w:themeColor="text1"/>
                <w:spacing w:val="20"/>
                <w:sz w:val="22"/>
                <w:szCs w:val="22"/>
              </w:rPr>
              <w:t>量子點的</w:t>
            </w:r>
            <w:r w:rsidR="004D56D4"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產率</w:t>
            </w:r>
            <w:r w:rsidR="00872A02" w:rsidRPr="00CA6E60">
              <w:rPr>
                <w:rFonts w:eastAsia="細明體" w:hint="eastAsia"/>
                <w:spacing w:val="10"/>
                <w:kern w:val="2"/>
                <w:sz w:val="22"/>
                <w:szCs w:val="22"/>
              </w:rPr>
              <w:t>（</w:t>
            </w:r>
            <w:r w:rsidR="004D56D4"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%</w:t>
            </w:r>
            <w:r w:rsidR="00872A02" w:rsidRPr="00CA6E60">
              <w:rPr>
                <w:rFonts w:eastAsia="細明體" w:hint="eastAsia"/>
                <w:spacing w:val="10"/>
                <w:kern w:val="2"/>
                <w:sz w:val="22"/>
                <w:szCs w:val="22"/>
              </w:rPr>
              <w:t>）</w:t>
            </w:r>
          </w:p>
        </w:tc>
      </w:tr>
      <w:tr w:rsidR="004D56D4" w:rsidRPr="00CA6E60" w14:paraId="03285577" w14:textId="77777777" w:rsidTr="00EE295B">
        <w:trPr>
          <w:trHeight w:val="387"/>
        </w:trPr>
        <w:tc>
          <w:tcPr>
            <w:tcW w:w="591" w:type="dxa"/>
            <w:vAlign w:val="center"/>
          </w:tcPr>
          <w:p w14:paraId="09F521AB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1</w:t>
            </w:r>
          </w:p>
        </w:tc>
        <w:tc>
          <w:tcPr>
            <w:tcW w:w="1392" w:type="dxa"/>
            <w:vAlign w:val="center"/>
          </w:tcPr>
          <w:p w14:paraId="1C195F49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200</w:t>
            </w:r>
          </w:p>
        </w:tc>
        <w:tc>
          <w:tcPr>
            <w:tcW w:w="1393" w:type="dxa"/>
            <w:vAlign w:val="center"/>
          </w:tcPr>
          <w:p w14:paraId="146935E9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50</w:t>
            </w:r>
          </w:p>
        </w:tc>
        <w:tc>
          <w:tcPr>
            <w:tcW w:w="1393" w:type="dxa"/>
            <w:vAlign w:val="center"/>
          </w:tcPr>
          <w:p w14:paraId="2345DC93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400</w:t>
            </w:r>
          </w:p>
        </w:tc>
        <w:tc>
          <w:tcPr>
            <w:tcW w:w="1393" w:type="dxa"/>
            <w:vAlign w:val="center"/>
          </w:tcPr>
          <w:p w14:paraId="4A2BBE55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7.2</w:t>
            </w:r>
          </w:p>
        </w:tc>
        <w:tc>
          <w:tcPr>
            <w:tcW w:w="1393" w:type="dxa"/>
            <w:vAlign w:val="center"/>
          </w:tcPr>
          <w:p w14:paraId="0B318EEF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9.4</w:t>
            </w:r>
          </w:p>
        </w:tc>
        <w:tc>
          <w:tcPr>
            <w:tcW w:w="1393" w:type="dxa"/>
            <w:vAlign w:val="center"/>
          </w:tcPr>
          <w:p w14:paraId="07452851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18.1</w:t>
            </w:r>
          </w:p>
        </w:tc>
      </w:tr>
      <w:tr w:rsidR="004D56D4" w:rsidRPr="00CA6E60" w14:paraId="46B97D74" w14:textId="77777777" w:rsidTr="00EE295B">
        <w:trPr>
          <w:trHeight w:val="387"/>
        </w:trPr>
        <w:tc>
          <w:tcPr>
            <w:tcW w:w="591" w:type="dxa"/>
            <w:vAlign w:val="center"/>
          </w:tcPr>
          <w:p w14:paraId="3D6365E3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2</w:t>
            </w:r>
          </w:p>
        </w:tc>
        <w:tc>
          <w:tcPr>
            <w:tcW w:w="1392" w:type="dxa"/>
            <w:vAlign w:val="center"/>
          </w:tcPr>
          <w:p w14:paraId="29487D07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200</w:t>
            </w:r>
          </w:p>
        </w:tc>
        <w:tc>
          <w:tcPr>
            <w:tcW w:w="1393" w:type="dxa"/>
            <w:vAlign w:val="center"/>
          </w:tcPr>
          <w:p w14:paraId="5CF12B91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100</w:t>
            </w:r>
          </w:p>
        </w:tc>
        <w:tc>
          <w:tcPr>
            <w:tcW w:w="1393" w:type="dxa"/>
            <w:vAlign w:val="center"/>
          </w:tcPr>
          <w:p w14:paraId="2B213218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400</w:t>
            </w:r>
          </w:p>
        </w:tc>
        <w:tc>
          <w:tcPr>
            <w:tcW w:w="1393" w:type="dxa"/>
            <w:vAlign w:val="center"/>
          </w:tcPr>
          <w:p w14:paraId="338B8315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37.6</w:t>
            </w:r>
          </w:p>
        </w:tc>
        <w:tc>
          <w:tcPr>
            <w:tcW w:w="1393" w:type="dxa"/>
            <w:vAlign w:val="center"/>
          </w:tcPr>
          <w:p w14:paraId="0A309798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46.5</w:t>
            </w:r>
          </w:p>
        </w:tc>
        <w:tc>
          <w:tcPr>
            <w:tcW w:w="1393" w:type="dxa"/>
            <w:vAlign w:val="center"/>
          </w:tcPr>
          <w:p w14:paraId="05346954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44.7</w:t>
            </w:r>
          </w:p>
        </w:tc>
      </w:tr>
      <w:tr w:rsidR="004D56D4" w:rsidRPr="00CA6E60" w14:paraId="14A72126" w14:textId="77777777" w:rsidTr="00EE295B">
        <w:trPr>
          <w:trHeight w:val="387"/>
        </w:trPr>
        <w:tc>
          <w:tcPr>
            <w:tcW w:w="591" w:type="dxa"/>
            <w:vAlign w:val="center"/>
          </w:tcPr>
          <w:p w14:paraId="550E9EFC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3</w:t>
            </w:r>
          </w:p>
        </w:tc>
        <w:tc>
          <w:tcPr>
            <w:tcW w:w="1392" w:type="dxa"/>
            <w:vAlign w:val="center"/>
          </w:tcPr>
          <w:p w14:paraId="2CF60D34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200</w:t>
            </w:r>
          </w:p>
        </w:tc>
        <w:tc>
          <w:tcPr>
            <w:tcW w:w="1393" w:type="dxa"/>
            <w:vAlign w:val="center"/>
          </w:tcPr>
          <w:p w14:paraId="76654DB1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150</w:t>
            </w:r>
          </w:p>
        </w:tc>
        <w:tc>
          <w:tcPr>
            <w:tcW w:w="1393" w:type="dxa"/>
            <w:vAlign w:val="center"/>
          </w:tcPr>
          <w:p w14:paraId="27627C48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400</w:t>
            </w:r>
          </w:p>
        </w:tc>
        <w:tc>
          <w:tcPr>
            <w:tcW w:w="1393" w:type="dxa"/>
            <w:vAlign w:val="center"/>
          </w:tcPr>
          <w:p w14:paraId="0846AF1A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62.4</w:t>
            </w:r>
          </w:p>
        </w:tc>
        <w:tc>
          <w:tcPr>
            <w:tcW w:w="1393" w:type="dxa"/>
            <w:vAlign w:val="center"/>
          </w:tcPr>
          <w:p w14:paraId="1AB81CDD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69.3</w:t>
            </w:r>
          </w:p>
        </w:tc>
        <w:tc>
          <w:tcPr>
            <w:tcW w:w="1393" w:type="dxa"/>
            <w:vAlign w:val="center"/>
          </w:tcPr>
          <w:p w14:paraId="24380867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44.4</w:t>
            </w:r>
          </w:p>
        </w:tc>
      </w:tr>
      <w:tr w:rsidR="004D56D4" w:rsidRPr="00CA6E60" w14:paraId="24AD7067" w14:textId="77777777" w:rsidTr="00EE295B">
        <w:trPr>
          <w:trHeight w:val="387"/>
        </w:trPr>
        <w:tc>
          <w:tcPr>
            <w:tcW w:w="591" w:type="dxa"/>
            <w:vAlign w:val="center"/>
          </w:tcPr>
          <w:p w14:paraId="6AAF7E74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4</w:t>
            </w:r>
          </w:p>
        </w:tc>
        <w:tc>
          <w:tcPr>
            <w:tcW w:w="1392" w:type="dxa"/>
            <w:vAlign w:val="center"/>
          </w:tcPr>
          <w:p w14:paraId="69930533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200</w:t>
            </w:r>
          </w:p>
        </w:tc>
        <w:tc>
          <w:tcPr>
            <w:tcW w:w="1393" w:type="dxa"/>
            <w:vAlign w:val="center"/>
          </w:tcPr>
          <w:p w14:paraId="483B664B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200</w:t>
            </w:r>
          </w:p>
        </w:tc>
        <w:tc>
          <w:tcPr>
            <w:tcW w:w="1393" w:type="dxa"/>
            <w:vAlign w:val="center"/>
          </w:tcPr>
          <w:p w14:paraId="29D03340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400</w:t>
            </w:r>
          </w:p>
        </w:tc>
        <w:tc>
          <w:tcPr>
            <w:tcW w:w="1393" w:type="dxa"/>
            <w:vAlign w:val="center"/>
          </w:tcPr>
          <w:p w14:paraId="334AD639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88.0</w:t>
            </w:r>
          </w:p>
        </w:tc>
        <w:tc>
          <w:tcPr>
            <w:tcW w:w="1393" w:type="dxa"/>
            <w:vAlign w:val="center"/>
          </w:tcPr>
          <w:p w14:paraId="5909167B" w14:textId="53B92111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88.</w:t>
            </w:r>
            <w:r w:rsidR="00B54C20" w:rsidRPr="00CA6E60">
              <w:rPr>
                <w:rFonts w:eastAsia="細明體" w:hint="eastAsia"/>
                <w:spacing w:val="10"/>
                <w:kern w:val="2"/>
                <w:sz w:val="22"/>
                <w:szCs w:val="22"/>
              </w:rPr>
              <w:t>0</w:t>
            </w:r>
          </w:p>
        </w:tc>
        <w:tc>
          <w:tcPr>
            <w:tcW w:w="1393" w:type="dxa"/>
            <w:vAlign w:val="center"/>
          </w:tcPr>
          <w:p w14:paraId="4CB05B5A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44.0</w:t>
            </w:r>
          </w:p>
        </w:tc>
      </w:tr>
      <w:tr w:rsidR="004D56D4" w:rsidRPr="00CA6E60" w14:paraId="7D082002" w14:textId="77777777" w:rsidTr="00EE295B">
        <w:trPr>
          <w:trHeight w:val="387"/>
        </w:trPr>
        <w:tc>
          <w:tcPr>
            <w:tcW w:w="591" w:type="dxa"/>
            <w:vAlign w:val="center"/>
          </w:tcPr>
          <w:p w14:paraId="2CBDD7B1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5</w:t>
            </w:r>
          </w:p>
        </w:tc>
        <w:tc>
          <w:tcPr>
            <w:tcW w:w="1392" w:type="dxa"/>
            <w:vAlign w:val="center"/>
          </w:tcPr>
          <w:p w14:paraId="0A086497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200</w:t>
            </w:r>
          </w:p>
        </w:tc>
        <w:tc>
          <w:tcPr>
            <w:tcW w:w="1393" w:type="dxa"/>
            <w:vAlign w:val="center"/>
          </w:tcPr>
          <w:p w14:paraId="7F07ACAC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300</w:t>
            </w:r>
          </w:p>
        </w:tc>
        <w:tc>
          <w:tcPr>
            <w:tcW w:w="1393" w:type="dxa"/>
            <w:vAlign w:val="center"/>
          </w:tcPr>
          <w:p w14:paraId="64784F0C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400</w:t>
            </w:r>
          </w:p>
        </w:tc>
        <w:tc>
          <w:tcPr>
            <w:tcW w:w="1393" w:type="dxa"/>
            <w:vAlign w:val="center"/>
          </w:tcPr>
          <w:p w14:paraId="767D7644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93.6</w:t>
            </w:r>
          </w:p>
        </w:tc>
        <w:tc>
          <w:tcPr>
            <w:tcW w:w="1393" w:type="dxa"/>
            <w:vAlign w:val="center"/>
          </w:tcPr>
          <w:p w14:paraId="462F1905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108.8</w:t>
            </w:r>
          </w:p>
        </w:tc>
        <w:tc>
          <w:tcPr>
            <w:tcW w:w="1393" w:type="dxa"/>
            <w:vAlign w:val="center"/>
          </w:tcPr>
          <w:p w14:paraId="17DFBAA6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45.5</w:t>
            </w:r>
          </w:p>
        </w:tc>
      </w:tr>
      <w:tr w:rsidR="004D56D4" w:rsidRPr="00CA6E60" w14:paraId="71B6E8ED" w14:textId="77777777" w:rsidTr="00EE295B">
        <w:trPr>
          <w:trHeight w:val="387"/>
        </w:trPr>
        <w:tc>
          <w:tcPr>
            <w:tcW w:w="591" w:type="dxa"/>
            <w:vAlign w:val="center"/>
          </w:tcPr>
          <w:p w14:paraId="3BC0E549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6</w:t>
            </w:r>
          </w:p>
        </w:tc>
        <w:tc>
          <w:tcPr>
            <w:tcW w:w="1392" w:type="dxa"/>
            <w:vAlign w:val="center"/>
          </w:tcPr>
          <w:p w14:paraId="72290565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200</w:t>
            </w:r>
          </w:p>
        </w:tc>
        <w:tc>
          <w:tcPr>
            <w:tcW w:w="1393" w:type="dxa"/>
            <w:vAlign w:val="center"/>
          </w:tcPr>
          <w:p w14:paraId="2AC0F8C4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400</w:t>
            </w:r>
          </w:p>
        </w:tc>
        <w:tc>
          <w:tcPr>
            <w:tcW w:w="1393" w:type="dxa"/>
            <w:vAlign w:val="center"/>
          </w:tcPr>
          <w:p w14:paraId="48144175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400</w:t>
            </w:r>
          </w:p>
        </w:tc>
        <w:tc>
          <w:tcPr>
            <w:tcW w:w="1393" w:type="dxa"/>
            <w:vAlign w:val="center"/>
          </w:tcPr>
          <w:p w14:paraId="4C1FFF91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104.6</w:t>
            </w:r>
          </w:p>
        </w:tc>
        <w:tc>
          <w:tcPr>
            <w:tcW w:w="1393" w:type="dxa"/>
            <w:vAlign w:val="center"/>
          </w:tcPr>
          <w:p w14:paraId="029C4442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117.0</w:t>
            </w:r>
          </w:p>
        </w:tc>
        <w:tc>
          <w:tcPr>
            <w:tcW w:w="1393" w:type="dxa"/>
            <w:vAlign w:val="center"/>
          </w:tcPr>
          <w:p w14:paraId="3FF33EA4" w14:textId="77777777" w:rsidR="004D56D4" w:rsidRPr="00CA6E60" w:rsidRDefault="004D56D4" w:rsidP="00EE295B">
            <w:pPr>
              <w:widowControl/>
              <w:tabs>
                <w:tab w:val="left" w:pos="2160"/>
                <w:tab w:val="left" w:pos="3960"/>
              </w:tabs>
              <w:autoSpaceDE w:val="0"/>
              <w:autoSpaceDN w:val="0"/>
              <w:adjustRightInd/>
              <w:spacing w:line="240" w:lineRule="atLeast"/>
              <w:jc w:val="center"/>
              <w:textAlignment w:val="bottom"/>
              <w:rPr>
                <w:rFonts w:eastAsia="細明體"/>
                <w:spacing w:val="10"/>
                <w:kern w:val="2"/>
                <w:sz w:val="22"/>
                <w:szCs w:val="22"/>
              </w:rPr>
            </w:pPr>
            <w:r w:rsidRPr="00CA6E60">
              <w:rPr>
                <w:rFonts w:eastAsia="細明體"/>
                <w:spacing w:val="10"/>
                <w:kern w:val="2"/>
                <w:sz w:val="22"/>
                <w:szCs w:val="22"/>
              </w:rPr>
              <w:t>50.2</w:t>
            </w:r>
          </w:p>
        </w:tc>
      </w:tr>
    </w:tbl>
    <w:p w14:paraId="1112CAA8" w14:textId="1DECE6BE" w:rsidR="004D56D4" w:rsidRPr="00CA6E60" w:rsidRDefault="004D56D4" w:rsidP="00AD0169">
      <w:pPr>
        <w:pStyle w:val="TIT1"/>
        <w:spacing w:before="60"/>
        <w:ind w:left="390" w:hangingChars="150" w:hanging="390"/>
        <w:rPr>
          <w:spacing w:val="20"/>
          <w:szCs w:val="22"/>
        </w:rPr>
      </w:pPr>
      <w:r w:rsidRPr="00CA6E60">
        <w:rPr>
          <w:rFonts w:hint="eastAsia"/>
          <w:spacing w:val="20"/>
          <w:szCs w:val="22"/>
        </w:rPr>
        <w:t>44</w:t>
      </w:r>
      <w:r w:rsidRPr="00CA6E60">
        <w:rPr>
          <w:spacing w:val="20"/>
          <w:szCs w:val="22"/>
        </w:rPr>
        <w:t>.</w:t>
      </w:r>
      <w:r w:rsidR="00872A02" w:rsidRPr="00CA6E60">
        <w:rPr>
          <w:spacing w:val="20"/>
          <w:szCs w:val="22"/>
        </w:rPr>
        <w:tab/>
      </w:r>
      <w:r w:rsidRPr="00CA6E60">
        <w:rPr>
          <w:spacing w:val="20"/>
          <w:szCs w:val="22"/>
        </w:rPr>
        <w:t>關於硫化</w:t>
      </w:r>
      <w:proofErr w:type="gramStart"/>
      <w:r w:rsidRPr="00CA6E60">
        <w:rPr>
          <w:spacing w:val="20"/>
          <w:szCs w:val="22"/>
        </w:rPr>
        <w:t>鋅</w:t>
      </w:r>
      <w:proofErr w:type="gramEnd"/>
      <w:r w:rsidRPr="00CA6E60">
        <w:rPr>
          <w:spacing w:val="20"/>
          <w:szCs w:val="22"/>
        </w:rPr>
        <w:t>量子點合成實驗的敘述，下列哪些正確？</w:t>
      </w:r>
      <w:r w:rsidR="00872A02" w:rsidRPr="00CA6E60">
        <w:rPr>
          <w:rFonts w:hint="eastAsia"/>
          <w:spacing w:val="20"/>
          <w:szCs w:val="22"/>
        </w:rPr>
        <w:t>（</w:t>
      </w:r>
      <w:r w:rsidRPr="00CA6E60">
        <w:rPr>
          <w:spacing w:val="20"/>
          <w:szCs w:val="22"/>
        </w:rPr>
        <w:t>應選</w:t>
      </w:r>
      <w:r w:rsidRPr="00CA6E60">
        <w:rPr>
          <w:spacing w:val="20"/>
          <w:szCs w:val="22"/>
        </w:rPr>
        <w:t>2</w:t>
      </w:r>
      <w:r w:rsidRPr="00CA6E60">
        <w:rPr>
          <w:spacing w:val="20"/>
          <w:szCs w:val="22"/>
        </w:rPr>
        <w:t>項</w:t>
      </w:r>
      <w:r w:rsidR="00872A02" w:rsidRPr="00CA6E60">
        <w:rPr>
          <w:rFonts w:hint="eastAsia"/>
          <w:spacing w:val="20"/>
          <w:szCs w:val="22"/>
        </w:rPr>
        <w:t>）</w:t>
      </w:r>
    </w:p>
    <w:p w14:paraId="18F53A91" w14:textId="1603BFCF" w:rsidR="004D56D4" w:rsidRPr="00CA6E60" w:rsidRDefault="004D56D4" w:rsidP="00AD0169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  <w:szCs w:val="22"/>
        </w:rPr>
      </w:pPr>
      <w:r w:rsidRPr="00CA6E60">
        <w:rPr>
          <w:color w:val="000000" w:themeColor="text1"/>
          <w:spacing w:val="20"/>
          <w:szCs w:val="22"/>
        </w:rPr>
        <w:t>(A)</w:t>
      </w:r>
      <w:r w:rsidRPr="00CA6E60">
        <w:rPr>
          <w:color w:val="000000" w:themeColor="text1"/>
          <w:spacing w:val="20"/>
          <w:szCs w:val="22"/>
        </w:rPr>
        <w:t>反應中添加</w:t>
      </w:r>
      <w:r w:rsidRPr="00CA6E60">
        <w:rPr>
          <w:rFonts w:hint="eastAsia"/>
          <w:color w:val="000000" w:themeColor="text1"/>
          <w:spacing w:val="20"/>
          <w:szCs w:val="22"/>
        </w:rPr>
        <w:t>半</w:t>
      </w:r>
      <w:proofErr w:type="gramStart"/>
      <w:r w:rsidRPr="00CA6E60">
        <w:rPr>
          <w:color w:val="000000" w:themeColor="text1"/>
          <w:spacing w:val="20"/>
          <w:szCs w:val="22"/>
        </w:rPr>
        <w:t>胱</w:t>
      </w:r>
      <w:proofErr w:type="gramEnd"/>
      <w:r w:rsidRPr="00CA6E60">
        <w:rPr>
          <w:color w:val="000000" w:themeColor="text1"/>
          <w:spacing w:val="20"/>
          <w:szCs w:val="22"/>
        </w:rPr>
        <w:t>胺酸，可幫助硫化</w:t>
      </w:r>
      <w:proofErr w:type="gramStart"/>
      <w:r w:rsidRPr="00CA6E60">
        <w:rPr>
          <w:color w:val="000000" w:themeColor="text1"/>
          <w:spacing w:val="20"/>
          <w:szCs w:val="22"/>
        </w:rPr>
        <w:t>鋅</w:t>
      </w:r>
      <w:proofErr w:type="gramEnd"/>
      <w:r w:rsidRPr="00CA6E60">
        <w:rPr>
          <w:color w:val="000000" w:themeColor="text1"/>
          <w:spacing w:val="20"/>
          <w:szCs w:val="22"/>
        </w:rPr>
        <w:t>量子點分散在水中</w:t>
      </w:r>
    </w:p>
    <w:p w14:paraId="12D4949C" w14:textId="09855CE6" w:rsidR="004D56D4" w:rsidRPr="00CA6E60" w:rsidRDefault="004D56D4" w:rsidP="00AD0169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  <w:szCs w:val="22"/>
        </w:rPr>
      </w:pPr>
      <w:r w:rsidRPr="00CA6E60">
        <w:rPr>
          <w:color w:val="000000" w:themeColor="text1"/>
          <w:spacing w:val="20"/>
          <w:szCs w:val="22"/>
        </w:rPr>
        <w:t>(B)</w:t>
      </w:r>
      <w:r w:rsidRPr="00CA6E60">
        <w:rPr>
          <w:color w:val="000000" w:themeColor="text1"/>
          <w:spacing w:val="20"/>
          <w:szCs w:val="22"/>
        </w:rPr>
        <w:t>反應後的混合溶液，使用雷射光筆照射</w:t>
      </w:r>
      <w:r w:rsidRPr="00CA6E60">
        <w:rPr>
          <w:rFonts w:hint="eastAsia"/>
          <w:color w:val="000000" w:themeColor="text1"/>
          <w:spacing w:val="20"/>
          <w:szCs w:val="22"/>
        </w:rPr>
        <w:t>，</w:t>
      </w:r>
      <w:r w:rsidRPr="00CA6E60">
        <w:rPr>
          <w:color w:val="000000" w:themeColor="text1"/>
          <w:spacing w:val="20"/>
          <w:szCs w:val="22"/>
        </w:rPr>
        <w:t>可看到光束</w:t>
      </w:r>
    </w:p>
    <w:p w14:paraId="0055E68A" w14:textId="23144FBD" w:rsidR="004D56D4" w:rsidRPr="00CA6E60" w:rsidRDefault="004D56D4" w:rsidP="00AD0169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  <w:szCs w:val="22"/>
        </w:rPr>
      </w:pPr>
      <w:r w:rsidRPr="00CA6E60">
        <w:rPr>
          <w:color w:val="000000" w:themeColor="text1"/>
          <w:spacing w:val="20"/>
          <w:szCs w:val="22"/>
        </w:rPr>
        <w:t>(C)</w:t>
      </w:r>
      <w:r w:rsidRPr="00CA6E60">
        <w:rPr>
          <w:rFonts w:hint="eastAsia"/>
          <w:color w:val="000000" w:themeColor="text1"/>
          <w:spacing w:val="20"/>
          <w:szCs w:val="22"/>
        </w:rPr>
        <w:t>產物</w:t>
      </w:r>
      <w:r w:rsidRPr="00CA6E60">
        <w:rPr>
          <w:color w:val="000000" w:themeColor="text1"/>
          <w:spacing w:val="20"/>
          <w:szCs w:val="22"/>
        </w:rPr>
        <w:t>硫化</w:t>
      </w:r>
      <w:proofErr w:type="gramStart"/>
      <w:r w:rsidRPr="00CA6E60">
        <w:rPr>
          <w:color w:val="000000" w:themeColor="text1"/>
          <w:spacing w:val="20"/>
          <w:szCs w:val="22"/>
        </w:rPr>
        <w:t>鋅</w:t>
      </w:r>
      <w:r w:rsidRPr="00CA6E60">
        <w:rPr>
          <w:rFonts w:hint="eastAsia"/>
          <w:color w:val="000000" w:themeColor="text1"/>
          <w:spacing w:val="20"/>
          <w:szCs w:val="22"/>
        </w:rPr>
        <w:t>易溶</w:t>
      </w:r>
      <w:proofErr w:type="gramEnd"/>
      <w:r w:rsidRPr="00CA6E60">
        <w:rPr>
          <w:rFonts w:hint="eastAsia"/>
          <w:color w:val="000000" w:themeColor="text1"/>
          <w:spacing w:val="20"/>
          <w:szCs w:val="22"/>
        </w:rPr>
        <w:t>於水，屬於</w:t>
      </w:r>
      <w:r w:rsidR="0050680D">
        <w:rPr>
          <w:rFonts w:hint="eastAsia"/>
          <w:color w:val="000000" w:themeColor="text1"/>
          <w:spacing w:val="20"/>
          <w:szCs w:val="22"/>
        </w:rPr>
        <w:t>分</w:t>
      </w:r>
      <w:r w:rsidRPr="00CA6E60">
        <w:rPr>
          <w:rFonts w:hint="eastAsia"/>
          <w:color w:val="000000" w:themeColor="text1"/>
          <w:spacing w:val="20"/>
          <w:szCs w:val="22"/>
        </w:rPr>
        <w:t>子化合物</w:t>
      </w:r>
    </w:p>
    <w:p w14:paraId="7A79E2A5" w14:textId="55CAE4FC" w:rsidR="004D56D4" w:rsidRPr="00CA6E60" w:rsidRDefault="004D56D4" w:rsidP="00AD0169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  <w:szCs w:val="22"/>
        </w:rPr>
      </w:pPr>
      <w:r w:rsidRPr="00CA6E60">
        <w:rPr>
          <w:color w:val="000000" w:themeColor="text1"/>
          <w:spacing w:val="20"/>
          <w:szCs w:val="22"/>
        </w:rPr>
        <w:t>(D)</w:t>
      </w:r>
      <w:r w:rsidRPr="00CA6E60">
        <w:rPr>
          <w:color w:val="000000" w:themeColor="text1"/>
          <w:spacing w:val="20"/>
          <w:szCs w:val="22"/>
        </w:rPr>
        <w:t>合成實驗</w:t>
      </w:r>
      <w:r w:rsidRPr="00CA6E60">
        <w:rPr>
          <w:rFonts w:hint="eastAsia"/>
          <w:color w:val="000000" w:themeColor="text1"/>
          <w:spacing w:val="20"/>
          <w:szCs w:val="22"/>
        </w:rPr>
        <w:t>時</w:t>
      </w:r>
      <w:r w:rsidRPr="00CA6E60">
        <w:rPr>
          <w:color w:val="000000" w:themeColor="text1"/>
          <w:spacing w:val="20"/>
          <w:szCs w:val="22"/>
        </w:rPr>
        <w:t>，會出現一種刺鼻的味</w:t>
      </w:r>
      <w:r w:rsidRPr="00CA6E60">
        <w:rPr>
          <w:rFonts w:hint="eastAsia"/>
          <w:color w:val="000000" w:themeColor="text1"/>
          <w:spacing w:val="20"/>
          <w:szCs w:val="22"/>
        </w:rPr>
        <w:t>道</w:t>
      </w:r>
      <w:r w:rsidRPr="00CA6E60">
        <w:rPr>
          <w:color w:val="000000" w:themeColor="text1"/>
          <w:spacing w:val="20"/>
          <w:szCs w:val="22"/>
        </w:rPr>
        <w:t>，是</w:t>
      </w:r>
      <w:proofErr w:type="gramStart"/>
      <w:r w:rsidRPr="00CA6E60">
        <w:rPr>
          <w:color w:val="000000" w:themeColor="text1"/>
          <w:spacing w:val="20"/>
          <w:szCs w:val="22"/>
        </w:rPr>
        <w:t>硫化鋅的氣味</w:t>
      </w:r>
      <w:proofErr w:type="gramEnd"/>
    </w:p>
    <w:p w14:paraId="30F8BBB8" w14:textId="458CD0AF" w:rsidR="004D56D4" w:rsidRPr="00CA6E60" w:rsidRDefault="004D56D4" w:rsidP="00AD0169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  <w:szCs w:val="22"/>
        </w:rPr>
      </w:pPr>
      <w:r w:rsidRPr="00CA6E60">
        <w:rPr>
          <w:color w:val="000000" w:themeColor="text1"/>
          <w:spacing w:val="20"/>
          <w:szCs w:val="22"/>
        </w:rPr>
        <w:t>(E)</w:t>
      </w:r>
      <w:r w:rsidRPr="00CA6E60">
        <w:rPr>
          <w:color w:val="000000" w:themeColor="text1"/>
          <w:spacing w:val="20"/>
          <w:szCs w:val="22"/>
        </w:rPr>
        <w:t>合成實驗</w:t>
      </w:r>
      <w:r w:rsidRPr="00CA6E60">
        <w:rPr>
          <w:rFonts w:hint="eastAsia"/>
          <w:color w:val="000000" w:themeColor="text1"/>
          <w:spacing w:val="20"/>
          <w:szCs w:val="22"/>
        </w:rPr>
        <w:t>時，</w:t>
      </w:r>
      <w:r w:rsidRPr="00CA6E60">
        <w:rPr>
          <w:color w:val="000000" w:themeColor="text1"/>
          <w:spacing w:val="20"/>
          <w:szCs w:val="22"/>
        </w:rPr>
        <w:t>添加冰冷的乙醇，可增加</w:t>
      </w:r>
      <w:proofErr w:type="gramStart"/>
      <w:r w:rsidRPr="00CA6E60">
        <w:rPr>
          <w:color w:val="000000" w:themeColor="text1"/>
          <w:spacing w:val="20"/>
          <w:szCs w:val="22"/>
        </w:rPr>
        <w:t>硫化鋅奈米粒</w:t>
      </w:r>
      <w:proofErr w:type="gramEnd"/>
      <w:r w:rsidRPr="00CA6E60">
        <w:rPr>
          <w:color w:val="000000" w:themeColor="text1"/>
          <w:spacing w:val="20"/>
          <w:szCs w:val="22"/>
        </w:rPr>
        <w:t>子的溶解度</w:t>
      </w:r>
    </w:p>
    <w:p w14:paraId="514659BC" w14:textId="31816DDE" w:rsidR="004D56D4" w:rsidRPr="00CA6E60" w:rsidRDefault="004D56D4" w:rsidP="00AD0169">
      <w:pPr>
        <w:pStyle w:val="TIT1"/>
        <w:spacing w:before="60"/>
        <w:ind w:left="390" w:hangingChars="150" w:hanging="390"/>
        <w:rPr>
          <w:spacing w:val="20"/>
          <w:szCs w:val="22"/>
        </w:rPr>
      </w:pPr>
      <w:r w:rsidRPr="00CA6E60">
        <w:rPr>
          <w:rFonts w:hint="eastAsia"/>
          <w:spacing w:val="20"/>
          <w:szCs w:val="22"/>
        </w:rPr>
        <w:t>45</w:t>
      </w:r>
      <w:r w:rsidRPr="00CA6E60">
        <w:rPr>
          <w:spacing w:val="20"/>
          <w:szCs w:val="22"/>
        </w:rPr>
        <w:t>.</w:t>
      </w:r>
      <w:r w:rsidR="00872A02" w:rsidRPr="00CA6E60">
        <w:rPr>
          <w:spacing w:val="20"/>
          <w:szCs w:val="22"/>
        </w:rPr>
        <w:tab/>
      </w:r>
      <w:r w:rsidRPr="00CA6E60">
        <w:rPr>
          <w:spacing w:val="20"/>
          <w:szCs w:val="22"/>
        </w:rPr>
        <w:t>關於表</w:t>
      </w:r>
      <w:r w:rsidRPr="00CA6E60">
        <w:rPr>
          <w:rFonts w:hint="eastAsia"/>
          <w:spacing w:val="20"/>
          <w:szCs w:val="22"/>
        </w:rPr>
        <w:t>8</w:t>
      </w:r>
      <w:r w:rsidRPr="00CA6E60">
        <w:rPr>
          <w:spacing w:val="20"/>
          <w:szCs w:val="22"/>
        </w:rPr>
        <w:t>實驗結果的敘述，下列哪些正確？</w:t>
      </w:r>
      <w:r w:rsidR="00872A02" w:rsidRPr="00CA6E60">
        <w:rPr>
          <w:rFonts w:hint="eastAsia"/>
          <w:spacing w:val="20"/>
          <w:szCs w:val="22"/>
        </w:rPr>
        <w:t>（</w:t>
      </w:r>
      <w:r w:rsidRPr="00CA6E60">
        <w:rPr>
          <w:spacing w:val="20"/>
          <w:szCs w:val="22"/>
        </w:rPr>
        <w:t>應選</w:t>
      </w:r>
      <w:r w:rsidRPr="00CA6E60">
        <w:rPr>
          <w:spacing w:val="20"/>
          <w:szCs w:val="22"/>
        </w:rPr>
        <w:t>3</w:t>
      </w:r>
      <w:r w:rsidRPr="00CA6E60">
        <w:rPr>
          <w:spacing w:val="20"/>
          <w:szCs w:val="22"/>
        </w:rPr>
        <w:t>項</w:t>
      </w:r>
      <w:r w:rsidR="00872A02" w:rsidRPr="00CA6E60">
        <w:rPr>
          <w:rFonts w:hint="eastAsia"/>
          <w:spacing w:val="20"/>
          <w:szCs w:val="22"/>
        </w:rPr>
        <w:t>）</w:t>
      </w:r>
    </w:p>
    <w:p w14:paraId="12ED5D9D" w14:textId="29010BC5" w:rsidR="004D56D4" w:rsidRPr="00CA6E60" w:rsidRDefault="004D56D4" w:rsidP="00AD0169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  <w:szCs w:val="22"/>
        </w:rPr>
      </w:pPr>
      <w:r w:rsidRPr="00CA6E60">
        <w:rPr>
          <w:color w:val="000000" w:themeColor="text1"/>
          <w:spacing w:val="20"/>
          <w:szCs w:val="22"/>
        </w:rPr>
        <w:t>(A)</w:t>
      </w:r>
      <w:r w:rsidRPr="00CA6E60">
        <w:rPr>
          <w:color w:val="000000" w:themeColor="text1"/>
          <w:spacing w:val="20"/>
          <w:szCs w:val="22"/>
        </w:rPr>
        <w:t>當</w:t>
      </w:r>
      <w:r w:rsidR="00465993" w:rsidRPr="00CA6E60">
        <w:rPr>
          <w:position w:val="-10"/>
          <w:szCs w:val="22"/>
        </w:rPr>
        <w:object w:dxaOrig="540" w:dyaOrig="320" w14:anchorId="3E66C3F6">
          <v:shape id="_x0000_i1160" type="#_x0000_t75" style="width:26.85pt;height:15.6pt" o:ole="">
            <v:imagedata r:id="rId330" o:title=""/>
          </v:shape>
          <o:OLEObject Type="Embed" ProgID="Equation.DSMT4" ShapeID="_x0000_i1160" DrawAspect="Content" ObjectID="_1829563756" r:id="rId331"/>
        </w:object>
      </w:r>
      <w:r w:rsidRPr="00CA6E60">
        <w:rPr>
          <w:color w:val="000000" w:themeColor="text1"/>
          <w:spacing w:val="20"/>
          <w:szCs w:val="22"/>
        </w:rPr>
        <w:t>低於</w:t>
      </w:r>
      <w:r w:rsidR="00465993" w:rsidRPr="00CA6E60">
        <w:rPr>
          <w:position w:val="-6"/>
          <w:szCs w:val="22"/>
        </w:rPr>
        <w:object w:dxaOrig="859" w:dyaOrig="300" w14:anchorId="7488831D">
          <v:shape id="_x0000_i1161" type="#_x0000_t75" style="width:43.5pt;height:15.6pt" o:ole="">
            <v:imagedata r:id="rId332" o:title=""/>
          </v:shape>
          <o:OLEObject Type="Embed" ProgID="Equation.DSMT4" ShapeID="_x0000_i1161" DrawAspect="Content" ObjectID="_1829563757" r:id="rId333"/>
        </w:object>
      </w:r>
      <w:r w:rsidRPr="00CA6E60">
        <w:rPr>
          <w:color w:val="000000" w:themeColor="text1"/>
          <w:spacing w:val="20"/>
          <w:szCs w:val="22"/>
        </w:rPr>
        <w:t>莫耳時，硫化</w:t>
      </w:r>
      <w:proofErr w:type="gramStart"/>
      <w:r w:rsidRPr="00CA6E60">
        <w:rPr>
          <w:color w:val="000000" w:themeColor="text1"/>
          <w:spacing w:val="20"/>
          <w:szCs w:val="22"/>
        </w:rPr>
        <w:t>鋅</w:t>
      </w:r>
      <w:proofErr w:type="gramEnd"/>
      <w:r w:rsidRPr="00CA6E60">
        <w:rPr>
          <w:color w:val="000000" w:themeColor="text1"/>
          <w:spacing w:val="20"/>
          <w:szCs w:val="22"/>
        </w:rPr>
        <w:t>量子點的產率低於</w:t>
      </w:r>
      <w:r w:rsidRPr="00CA6E60">
        <w:rPr>
          <w:color w:val="000000" w:themeColor="text1"/>
          <w:spacing w:val="20"/>
          <w:szCs w:val="22"/>
        </w:rPr>
        <w:t>20%</w:t>
      </w:r>
    </w:p>
    <w:p w14:paraId="372CFB1F" w14:textId="62789425" w:rsidR="004D56D4" w:rsidRPr="00CA6E60" w:rsidRDefault="004D56D4" w:rsidP="00AD0169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  <w:szCs w:val="22"/>
        </w:rPr>
      </w:pPr>
      <w:r w:rsidRPr="00CA6E60">
        <w:rPr>
          <w:color w:val="000000" w:themeColor="text1"/>
          <w:spacing w:val="20"/>
          <w:szCs w:val="22"/>
        </w:rPr>
        <w:t>(B)</w:t>
      </w:r>
      <w:r w:rsidRPr="00CA6E60">
        <w:rPr>
          <w:color w:val="000000" w:themeColor="text1"/>
          <w:spacing w:val="20"/>
          <w:szCs w:val="22"/>
        </w:rPr>
        <w:t>當</w:t>
      </w:r>
      <w:r w:rsidR="00465993" w:rsidRPr="00CA6E60">
        <w:rPr>
          <w:position w:val="-10"/>
          <w:szCs w:val="22"/>
        </w:rPr>
        <w:object w:dxaOrig="540" w:dyaOrig="320" w14:anchorId="32AB8217">
          <v:shape id="_x0000_i1162" type="#_x0000_t75" style="width:26.85pt;height:15.6pt" o:ole="">
            <v:imagedata r:id="rId334" o:title=""/>
          </v:shape>
          <o:OLEObject Type="Embed" ProgID="Equation.DSMT4" ShapeID="_x0000_i1162" DrawAspect="Content" ObjectID="_1829563758" r:id="rId335"/>
        </w:object>
      </w:r>
      <w:r w:rsidRPr="00CA6E60">
        <w:rPr>
          <w:color w:val="000000" w:themeColor="text1"/>
          <w:spacing w:val="20"/>
          <w:szCs w:val="22"/>
        </w:rPr>
        <w:t>超過</w:t>
      </w:r>
      <w:r w:rsidR="00465993" w:rsidRPr="00CA6E60">
        <w:rPr>
          <w:position w:val="-6"/>
          <w:szCs w:val="22"/>
        </w:rPr>
        <w:object w:dxaOrig="840" w:dyaOrig="300" w14:anchorId="21714265">
          <v:shape id="_x0000_i1163" type="#_x0000_t75" style="width:41.9pt;height:15.6pt" o:ole="">
            <v:imagedata r:id="rId336" o:title=""/>
          </v:shape>
          <o:OLEObject Type="Embed" ProgID="Equation.DSMT4" ShapeID="_x0000_i1163" DrawAspect="Content" ObjectID="_1829563759" r:id="rId337"/>
        </w:object>
      </w:r>
      <w:r w:rsidRPr="00CA6E60">
        <w:rPr>
          <w:color w:val="000000" w:themeColor="text1"/>
          <w:spacing w:val="20"/>
          <w:szCs w:val="22"/>
        </w:rPr>
        <w:t>莫耳時，硫化</w:t>
      </w:r>
      <w:proofErr w:type="gramStart"/>
      <w:r w:rsidRPr="00CA6E60">
        <w:rPr>
          <w:color w:val="000000" w:themeColor="text1"/>
          <w:spacing w:val="20"/>
          <w:szCs w:val="22"/>
        </w:rPr>
        <w:t>鋅</w:t>
      </w:r>
      <w:proofErr w:type="gramEnd"/>
      <w:r w:rsidRPr="00CA6E60">
        <w:rPr>
          <w:color w:val="000000" w:themeColor="text1"/>
          <w:spacing w:val="20"/>
          <w:szCs w:val="22"/>
        </w:rPr>
        <w:t>量子點的產率高於</w:t>
      </w:r>
      <w:r w:rsidRPr="00CA6E60">
        <w:rPr>
          <w:color w:val="000000" w:themeColor="text1"/>
          <w:spacing w:val="20"/>
          <w:szCs w:val="22"/>
        </w:rPr>
        <w:t>40%</w:t>
      </w:r>
    </w:p>
    <w:p w14:paraId="53AA98BF" w14:textId="0C103ED2" w:rsidR="004D56D4" w:rsidRPr="00CA6E60" w:rsidRDefault="004D56D4" w:rsidP="00AD0169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  <w:szCs w:val="22"/>
        </w:rPr>
      </w:pPr>
      <w:r w:rsidRPr="00CA6E60">
        <w:rPr>
          <w:color w:val="000000" w:themeColor="text1"/>
          <w:spacing w:val="20"/>
          <w:szCs w:val="22"/>
        </w:rPr>
        <w:t>(C)</w:t>
      </w:r>
      <w:r w:rsidRPr="00CA6E60">
        <w:rPr>
          <w:color w:val="000000" w:themeColor="text1"/>
          <w:spacing w:val="20"/>
          <w:szCs w:val="22"/>
        </w:rPr>
        <w:t>當</w:t>
      </w:r>
      <w:r w:rsidR="00465993" w:rsidRPr="00CA6E60">
        <w:rPr>
          <w:position w:val="-10"/>
          <w:szCs w:val="22"/>
        </w:rPr>
        <w:object w:dxaOrig="540" w:dyaOrig="320" w14:anchorId="37CBE6FC">
          <v:shape id="_x0000_i1164" type="#_x0000_t75" style="width:26.85pt;height:15.6pt" o:ole="">
            <v:imagedata r:id="rId338" o:title=""/>
          </v:shape>
          <o:OLEObject Type="Embed" ProgID="Equation.DSMT4" ShapeID="_x0000_i1164" DrawAspect="Content" ObjectID="_1829563760" r:id="rId339"/>
        </w:object>
      </w:r>
      <w:r w:rsidRPr="00CA6E60">
        <w:rPr>
          <w:color w:val="000000" w:themeColor="text1"/>
          <w:spacing w:val="20"/>
          <w:szCs w:val="22"/>
        </w:rPr>
        <w:t>過量時，硫化</w:t>
      </w:r>
      <w:proofErr w:type="gramStart"/>
      <w:r w:rsidRPr="00CA6E60">
        <w:rPr>
          <w:color w:val="000000" w:themeColor="text1"/>
          <w:spacing w:val="20"/>
          <w:szCs w:val="22"/>
        </w:rPr>
        <w:t>鋅</w:t>
      </w:r>
      <w:proofErr w:type="gramEnd"/>
      <w:r w:rsidRPr="00CA6E60">
        <w:rPr>
          <w:color w:val="000000" w:themeColor="text1"/>
          <w:spacing w:val="20"/>
          <w:szCs w:val="22"/>
        </w:rPr>
        <w:t>量子點的產率高於</w:t>
      </w:r>
      <w:r w:rsidRPr="00CA6E60">
        <w:rPr>
          <w:color w:val="000000" w:themeColor="text1"/>
          <w:spacing w:val="20"/>
          <w:szCs w:val="22"/>
        </w:rPr>
        <w:t>45%</w:t>
      </w:r>
    </w:p>
    <w:p w14:paraId="52B2B1F9" w14:textId="071E0E47" w:rsidR="004D56D4" w:rsidRPr="00CA6E60" w:rsidRDefault="004D56D4" w:rsidP="00AD0169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  <w:szCs w:val="22"/>
        </w:rPr>
      </w:pPr>
      <w:r w:rsidRPr="00CA6E60">
        <w:rPr>
          <w:color w:val="000000" w:themeColor="text1"/>
          <w:spacing w:val="20"/>
          <w:szCs w:val="22"/>
        </w:rPr>
        <w:t>(D)</w:t>
      </w:r>
      <w:r w:rsidRPr="00CA6E60">
        <w:rPr>
          <w:color w:val="000000" w:themeColor="text1"/>
          <w:spacing w:val="20"/>
          <w:szCs w:val="22"/>
        </w:rPr>
        <w:t>硫化</w:t>
      </w:r>
      <w:proofErr w:type="gramStart"/>
      <w:r w:rsidRPr="00CA6E60">
        <w:rPr>
          <w:color w:val="000000" w:themeColor="text1"/>
          <w:spacing w:val="20"/>
          <w:szCs w:val="22"/>
        </w:rPr>
        <w:t>鋅</w:t>
      </w:r>
      <w:proofErr w:type="gramEnd"/>
      <w:r w:rsidRPr="00CA6E60">
        <w:rPr>
          <w:color w:val="000000" w:themeColor="text1"/>
          <w:spacing w:val="20"/>
          <w:szCs w:val="22"/>
        </w:rPr>
        <w:t>量子點的產率可以達到</w:t>
      </w:r>
      <w:r w:rsidRPr="00CA6E60">
        <w:rPr>
          <w:color w:val="000000" w:themeColor="text1"/>
          <w:spacing w:val="20"/>
          <w:szCs w:val="22"/>
        </w:rPr>
        <w:t>100%</w:t>
      </w:r>
    </w:p>
    <w:p w14:paraId="2C628E73" w14:textId="62390175" w:rsidR="004D56D4" w:rsidRPr="00CA6E60" w:rsidRDefault="004D56D4" w:rsidP="00AD0169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  <w:szCs w:val="22"/>
        </w:rPr>
      </w:pPr>
      <w:r w:rsidRPr="00CA6E60">
        <w:rPr>
          <w:color w:val="000000" w:themeColor="text1"/>
          <w:spacing w:val="20"/>
          <w:szCs w:val="22"/>
        </w:rPr>
        <w:t>(E)</w:t>
      </w:r>
      <w:r w:rsidRPr="00CA6E60">
        <w:rPr>
          <w:color w:val="000000" w:themeColor="text1"/>
          <w:spacing w:val="20"/>
          <w:szCs w:val="22"/>
        </w:rPr>
        <w:t>硫化</w:t>
      </w:r>
      <w:proofErr w:type="gramStart"/>
      <w:r w:rsidRPr="00CA6E60">
        <w:rPr>
          <w:color w:val="000000" w:themeColor="text1"/>
          <w:spacing w:val="20"/>
          <w:szCs w:val="22"/>
        </w:rPr>
        <w:t>鋅</w:t>
      </w:r>
      <w:proofErr w:type="gramEnd"/>
      <w:r w:rsidRPr="00CA6E60">
        <w:rPr>
          <w:color w:val="000000" w:themeColor="text1"/>
          <w:spacing w:val="20"/>
          <w:szCs w:val="22"/>
        </w:rPr>
        <w:t>量子點的鋅</w:t>
      </w:r>
      <w:r w:rsidR="00F94C7F">
        <w:rPr>
          <w:rFonts w:hint="eastAsia"/>
          <w:color w:val="000000" w:themeColor="text1"/>
          <w:spacing w:val="20"/>
          <w:szCs w:val="22"/>
        </w:rPr>
        <w:t>離子</w:t>
      </w:r>
      <w:r w:rsidRPr="00CA6E60">
        <w:rPr>
          <w:color w:val="000000" w:themeColor="text1"/>
          <w:spacing w:val="20"/>
          <w:szCs w:val="22"/>
        </w:rPr>
        <w:t>/</w:t>
      </w:r>
      <w:r w:rsidRPr="00CA6E60">
        <w:rPr>
          <w:color w:val="000000" w:themeColor="text1"/>
          <w:spacing w:val="20"/>
          <w:szCs w:val="22"/>
        </w:rPr>
        <w:t>硫</w:t>
      </w:r>
      <w:r w:rsidR="00F94C7F">
        <w:rPr>
          <w:rFonts w:hint="eastAsia"/>
          <w:color w:val="000000" w:themeColor="text1"/>
          <w:spacing w:val="20"/>
          <w:szCs w:val="22"/>
        </w:rPr>
        <w:t>離子</w:t>
      </w:r>
      <w:r w:rsidR="00872A02" w:rsidRPr="00CA6E60">
        <w:rPr>
          <w:rFonts w:hint="eastAsia"/>
          <w:color w:val="000000" w:themeColor="text1"/>
          <w:spacing w:val="20"/>
          <w:szCs w:val="22"/>
        </w:rPr>
        <w:t>（</w:t>
      </w:r>
      <w:r w:rsidR="00F94C7F" w:rsidRPr="00F94C7F">
        <w:rPr>
          <w:position w:val="-10"/>
          <w:szCs w:val="22"/>
        </w:rPr>
        <w:object w:dxaOrig="920" w:dyaOrig="340" w14:anchorId="1A7E541F">
          <v:shape id="_x0000_i1165" type="#_x0000_t75" style="width:47.3pt;height:16.65pt" o:ole="">
            <v:imagedata r:id="rId340" o:title=""/>
          </v:shape>
          <o:OLEObject Type="Embed" ProgID="Equation.DSMT4" ShapeID="_x0000_i1165" DrawAspect="Content" ObjectID="_1829563761" r:id="rId341"/>
        </w:object>
      </w:r>
      <w:r w:rsidR="00872A02" w:rsidRPr="00CA6E60">
        <w:rPr>
          <w:rFonts w:hint="eastAsia"/>
          <w:color w:val="000000" w:themeColor="text1"/>
          <w:spacing w:val="20"/>
          <w:szCs w:val="22"/>
        </w:rPr>
        <w:t>）</w:t>
      </w:r>
      <w:r w:rsidRPr="00CA6E60">
        <w:rPr>
          <w:color w:val="000000" w:themeColor="text1"/>
          <w:spacing w:val="20"/>
          <w:szCs w:val="22"/>
        </w:rPr>
        <w:t>比例遠大於</w:t>
      </w:r>
      <w:r w:rsidRPr="00CA6E60">
        <w:rPr>
          <w:color w:val="000000" w:themeColor="text1"/>
          <w:spacing w:val="20"/>
          <w:szCs w:val="22"/>
        </w:rPr>
        <w:t>1</w:t>
      </w:r>
    </w:p>
    <w:p w14:paraId="5BFFA851" w14:textId="41E2D74F" w:rsidR="004D56D4" w:rsidRPr="0078745C" w:rsidRDefault="004D56D4" w:rsidP="00E228A0">
      <w:pPr>
        <w:pStyle w:val="TIT1"/>
        <w:spacing w:before="60" w:line="335" w:lineRule="atLeast"/>
        <w:ind w:left="390" w:hangingChars="150" w:hanging="390"/>
        <w:rPr>
          <w:spacing w:val="20"/>
        </w:rPr>
      </w:pPr>
      <w:r w:rsidRPr="0078745C">
        <w:rPr>
          <w:spacing w:val="20"/>
        </w:rPr>
        <w:lastRenderedPageBreak/>
        <w:t>4</w:t>
      </w:r>
      <w:r w:rsidRPr="0078745C">
        <w:rPr>
          <w:rFonts w:hint="eastAsia"/>
          <w:spacing w:val="20"/>
        </w:rPr>
        <w:t>6</w:t>
      </w:r>
      <w:r w:rsidRPr="0078745C">
        <w:rPr>
          <w:spacing w:val="20"/>
        </w:rPr>
        <w:t>.</w:t>
      </w:r>
      <w:r w:rsidR="00872A02" w:rsidRPr="0078745C">
        <w:rPr>
          <w:spacing w:val="20"/>
        </w:rPr>
        <w:tab/>
      </w:r>
      <w:r w:rsidR="00554CE4">
        <w:rPr>
          <w:rFonts w:hint="eastAsia"/>
          <w:spacing w:val="20"/>
        </w:rPr>
        <w:t>若已知樣品</w:t>
      </w:r>
      <w:r w:rsidR="00554CE4">
        <w:rPr>
          <w:rFonts w:hint="eastAsia"/>
          <w:spacing w:val="20"/>
        </w:rPr>
        <w:t>4</w:t>
      </w:r>
      <w:r w:rsidR="00554CE4">
        <w:rPr>
          <w:rFonts w:hint="eastAsia"/>
          <w:spacing w:val="20"/>
        </w:rPr>
        <w:t>中</w:t>
      </w:r>
      <w:r w:rsidR="00A75AB4">
        <w:rPr>
          <w:rFonts w:hint="eastAsia"/>
          <w:spacing w:val="20"/>
        </w:rPr>
        <w:t>，每顆</w:t>
      </w:r>
      <w:r w:rsidRPr="0078745C">
        <w:rPr>
          <w:spacing w:val="20"/>
        </w:rPr>
        <w:t>硫化</w:t>
      </w:r>
      <w:proofErr w:type="gramStart"/>
      <w:r w:rsidRPr="0078745C">
        <w:rPr>
          <w:spacing w:val="20"/>
        </w:rPr>
        <w:t>鋅</w:t>
      </w:r>
      <w:proofErr w:type="gramEnd"/>
      <w:r w:rsidRPr="0078745C">
        <w:rPr>
          <w:spacing w:val="20"/>
        </w:rPr>
        <w:t>量子點約含有</w:t>
      </w:r>
      <w:r w:rsidRPr="0078745C">
        <w:rPr>
          <w:spacing w:val="20"/>
        </w:rPr>
        <w:t>110</w:t>
      </w:r>
      <w:r w:rsidRPr="0078745C">
        <w:rPr>
          <w:spacing w:val="20"/>
        </w:rPr>
        <w:t>個硫化鋅。</w:t>
      </w:r>
      <w:proofErr w:type="gramStart"/>
      <w:r w:rsidR="00872A02" w:rsidRPr="0078745C">
        <w:rPr>
          <w:rFonts w:hint="eastAsia"/>
          <w:spacing w:val="20"/>
        </w:rPr>
        <w:t>（</w:t>
      </w:r>
      <w:proofErr w:type="gramEnd"/>
      <w:r w:rsidRPr="0078745C">
        <w:rPr>
          <w:spacing w:val="20"/>
        </w:rPr>
        <w:t>原子量</w:t>
      </w:r>
      <w:r w:rsidR="00872A02" w:rsidRPr="0078745C">
        <w:rPr>
          <w:rFonts w:hint="eastAsia"/>
          <w:spacing w:val="20"/>
        </w:rPr>
        <w:t>：</w:t>
      </w:r>
      <w:r w:rsidR="00465993" w:rsidRPr="00465993">
        <w:rPr>
          <w:position w:val="-6"/>
        </w:rPr>
        <w:object w:dxaOrig="920" w:dyaOrig="260" w14:anchorId="5042E2FF">
          <v:shape id="_x0000_i1166" type="#_x0000_t75" style="width:45.65pt;height:13.45pt" o:ole="">
            <v:imagedata r:id="rId342" o:title=""/>
          </v:shape>
          <o:OLEObject Type="Embed" ProgID="Equation.DSMT4" ShapeID="_x0000_i1166" DrawAspect="Content" ObjectID="_1829563762" r:id="rId343"/>
        </w:object>
      </w:r>
      <w:r w:rsidR="00872A02" w:rsidRPr="0078745C">
        <w:rPr>
          <w:rFonts w:hint="eastAsia"/>
          <w:spacing w:val="20"/>
        </w:rPr>
        <w:t>，</w:t>
      </w:r>
      <w:r w:rsidR="00465993" w:rsidRPr="00465993">
        <w:rPr>
          <w:position w:val="-6"/>
        </w:rPr>
        <w:object w:dxaOrig="780" w:dyaOrig="260" w14:anchorId="74C03851">
          <v:shape id="_x0000_i1167" type="#_x0000_t75" style="width:38.7pt;height:13.45pt" o:ole="">
            <v:imagedata r:id="rId344" o:title=""/>
          </v:shape>
          <o:OLEObject Type="Embed" ProgID="Equation.DSMT4" ShapeID="_x0000_i1167" DrawAspect="Content" ObjectID="_1829563763" r:id="rId345"/>
        </w:object>
      </w:r>
      <w:proofErr w:type="gramStart"/>
      <w:r w:rsidR="00872A02" w:rsidRPr="0078745C">
        <w:rPr>
          <w:rFonts w:hint="eastAsia"/>
          <w:spacing w:val="20"/>
        </w:rPr>
        <w:t>）</w:t>
      </w:r>
      <w:proofErr w:type="gramEnd"/>
      <w:r w:rsidRPr="0078745C">
        <w:rPr>
          <w:spacing w:val="20"/>
        </w:rPr>
        <w:t>。回答下列問題：</w:t>
      </w:r>
      <w:r w:rsidRPr="0078745C">
        <w:rPr>
          <w:rFonts w:hint="eastAsia"/>
          <w:spacing w:val="20"/>
        </w:rPr>
        <w:t>（</w:t>
      </w:r>
      <w:r w:rsidR="00585B44" w:rsidRPr="00465993">
        <w:rPr>
          <w:position w:val="-22"/>
        </w:rPr>
        <w:object w:dxaOrig="1680" w:dyaOrig="580" w14:anchorId="0658D87E">
          <v:shape id="_x0000_i1168" type="#_x0000_t75" style="width:83.85pt;height:28.5pt" o:ole="">
            <v:imagedata r:id="rId346" o:title=""/>
          </v:shape>
          <o:OLEObject Type="Embed" ProgID="Equation.DSMT4" ShapeID="_x0000_i1168" DrawAspect="Content" ObjectID="_1829563764" r:id="rId347"/>
        </w:object>
      </w:r>
      <w:r w:rsidRPr="0078745C">
        <w:rPr>
          <w:rFonts w:hint="eastAsia"/>
          <w:spacing w:val="20"/>
        </w:rPr>
        <w:t>）</w:t>
      </w:r>
    </w:p>
    <w:p w14:paraId="79E923C2" w14:textId="71DB0CA0" w:rsidR="004D56D4" w:rsidRPr="00E0434A" w:rsidRDefault="00872A02" w:rsidP="00E228A0">
      <w:pPr>
        <w:spacing w:line="335" w:lineRule="atLeast"/>
        <w:ind w:leftChars="165" w:left="1046" w:hangingChars="250" w:hanging="650"/>
        <w:jc w:val="both"/>
        <w:rPr>
          <w:spacing w:val="20"/>
          <w:sz w:val="22"/>
        </w:rPr>
      </w:pPr>
      <w:r w:rsidRPr="00E0434A">
        <w:rPr>
          <w:rFonts w:hint="eastAsia"/>
          <w:spacing w:val="20"/>
          <w:sz w:val="22"/>
        </w:rPr>
        <w:t>（</w:t>
      </w:r>
      <w:r w:rsidR="004D56D4" w:rsidRPr="00E0434A">
        <w:rPr>
          <w:spacing w:val="20"/>
          <w:sz w:val="22"/>
        </w:rPr>
        <w:t>a</w:t>
      </w:r>
      <w:r w:rsidRPr="00E0434A">
        <w:rPr>
          <w:rFonts w:hint="eastAsia"/>
          <w:spacing w:val="20"/>
          <w:sz w:val="22"/>
        </w:rPr>
        <w:t>）</w:t>
      </w:r>
      <w:r w:rsidR="004D56D4" w:rsidRPr="00E0434A">
        <w:rPr>
          <w:spacing w:val="20"/>
          <w:sz w:val="22"/>
        </w:rPr>
        <w:t>生成硫化</w:t>
      </w:r>
      <w:proofErr w:type="gramStart"/>
      <w:r w:rsidR="004D56D4" w:rsidRPr="00E0434A">
        <w:rPr>
          <w:spacing w:val="20"/>
          <w:sz w:val="22"/>
        </w:rPr>
        <w:t>鋅</w:t>
      </w:r>
      <w:proofErr w:type="gramEnd"/>
      <w:r w:rsidR="00554CE4" w:rsidRPr="00455998">
        <w:rPr>
          <w:rFonts w:hint="eastAsia"/>
          <w:color w:val="000000" w:themeColor="text1"/>
          <w:spacing w:val="20"/>
          <w:sz w:val="22"/>
          <w:szCs w:val="18"/>
        </w:rPr>
        <w:t>量子點</w:t>
      </w:r>
      <w:r w:rsidR="004D56D4" w:rsidRPr="00E0434A">
        <w:rPr>
          <w:spacing w:val="20"/>
          <w:sz w:val="22"/>
        </w:rPr>
        <w:t>的莫耳數為多少？（</w:t>
      </w:r>
      <w:r w:rsidR="004D56D4" w:rsidRPr="00E0434A">
        <w:rPr>
          <w:spacing w:val="20"/>
          <w:sz w:val="22"/>
        </w:rPr>
        <w:t>2</w:t>
      </w:r>
      <w:r w:rsidR="004D56D4" w:rsidRPr="00E0434A">
        <w:rPr>
          <w:spacing w:val="20"/>
          <w:sz w:val="22"/>
        </w:rPr>
        <w:t>分）</w:t>
      </w:r>
    </w:p>
    <w:p w14:paraId="000DBEBE" w14:textId="60DE5FDD" w:rsidR="004D56D4" w:rsidRPr="00E0434A" w:rsidRDefault="00872A02" w:rsidP="00E228A0">
      <w:pPr>
        <w:spacing w:line="335" w:lineRule="atLeast"/>
        <w:ind w:leftChars="165" w:left="1046" w:hangingChars="250" w:hanging="650"/>
        <w:jc w:val="both"/>
        <w:rPr>
          <w:spacing w:val="20"/>
          <w:sz w:val="22"/>
        </w:rPr>
      </w:pPr>
      <w:r w:rsidRPr="00E0434A">
        <w:rPr>
          <w:rFonts w:hint="eastAsia"/>
          <w:spacing w:val="20"/>
          <w:sz w:val="22"/>
        </w:rPr>
        <w:t>（</w:t>
      </w:r>
      <w:r w:rsidR="004D56D4" w:rsidRPr="00E0434A">
        <w:rPr>
          <w:spacing w:val="20"/>
          <w:sz w:val="22"/>
        </w:rPr>
        <w:t>b</w:t>
      </w:r>
      <w:r w:rsidRPr="00E0434A">
        <w:rPr>
          <w:rFonts w:hint="eastAsia"/>
          <w:spacing w:val="20"/>
          <w:sz w:val="22"/>
        </w:rPr>
        <w:t>）</w:t>
      </w:r>
      <w:r w:rsidR="004D56D4" w:rsidRPr="00E0434A">
        <w:rPr>
          <w:spacing w:val="20"/>
          <w:sz w:val="22"/>
        </w:rPr>
        <w:t>每顆量子點含有多少克硫化鋅？（</w:t>
      </w:r>
      <w:r w:rsidR="004D56D4" w:rsidRPr="00E0434A">
        <w:rPr>
          <w:spacing w:val="20"/>
          <w:sz w:val="22"/>
        </w:rPr>
        <w:t>2</w:t>
      </w:r>
      <w:r w:rsidR="004D56D4" w:rsidRPr="00E0434A">
        <w:rPr>
          <w:spacing w:val="20"/>
          <w:sz w:val="22"/>
        </w:rPr>
        <w:t>分）</w:t>
      </w:r>
    </w:p>
    <w:p w14:paraId="0B2CD5ED" w14:textId="783240DE" w:rsidR="004D56D4" w:rsidRPr="001C60B5" w:rsidRDefault="004D56D4" w:rsidP="00E228A0">
      <w:pPr>
        <w:pStyle w:val="TIT1"/>
        <w:spacing w:beforeLines="50" w:before="120" w:line="335" w:lineRule="atLeast"/>
        <w:ind w:firstLine="0"/>
        <w:jc w:val="left"/>
        <w:rPr>
          <w:bCs/>
          <w:spacing w:val="20"/>
          <w:u w:val="single"/>
        </w:rPr>
      </w:pPr>
      <w:r w:rsidRPr="001C60B5">
        <w:rPr>
          <w:bCs/>
          <w:spacing w:val="20"/>
          <w:u w:val="single"/>
        </w:rPr>
        <w:t>47</w:t>
      </w:r>
      <w:r w:rsidRPr="001C60B5">
        <w:rPr>
          <w:rFonts w:hint="eastAsia"/>
          <w:bCs/>
          <w:spacing w:val="20"/>
          <w:u w:val="single"/>
        </w:rPr>
        <w:t>-</w:t>
      </w:r>
      <w:r w:rsidRPr="001C60B5">
        <w:rPr>
          <w:bCs/>
          <w:spacing w:val="20"/>
          <w:u w:val="single"/>
        </w:rPr>
        <w:t>49</w:t>
      </w:r>
      <w:proofErr w:type="gramStart"/>
      <w:r w:rsidRPr="001C60B5">
        <w:rPr>
          <w:rFonts w:hint="eastAsia"/>
          <w:bCs/>
          <w:spacing w:val="20"/>
          <w:u w:val="single"/>
        </w:rPr>
        <w:t>題</w:t>
      </w:r>
      <w:r w:rsidRPr="001C60B5">
        <w:rPr>
          <w:bCs/>
          <w:spacing w:val="20"/>
          <w:u w:val="single"/>
        </w:rPr>
        <w:t>為題</w:t>
      </w:r>
      <w:proofErr w:type="gramEnd"/>
      <w:r w:rsidR="00E85367">
        <w:rPr>
          <w:rFonts w:hint="eastAsia"/>
          <w:bCs/>
          <w:spacing w:val="20"/>
          <w:u w:val="single"/>
        </w:rPr>
        <w:t>組</w:t>
      </w:r>
    </w:p>
    <w:p w14:paraId="52179C8B" w14:textId="604067FB" w:rsidR="004D56D4" w:rsidRPr="007C2975" w:rsidRDefault="004D56D4" w:rsidP="00E228A0">
      <w:pPr>
        <w:pStyle w:val="TIT1"/>
        <w:spacing w:beforeLines="0" w:before="0" w:line="335" w:lineRule="atLeast"/>
        <w:ind w:firstLineChars="200" w:firstLine="504"/>
        <w:rPr>
          <w:color w:val="000000" w:themeColor="text1"/>
          <w:spacing w:val="20"/>
        </w:rPr>
      </w:pPr>
      <w:r w:rsidRPr="00485421">
        <w:rPr>
          <w:color w:val="000000" w:themeColor="text1"/>
          <w:spacing w:val="16"/>
        </w:rPr>
        <w:t>圖</w:t>
      </w:r>
      <w:r w:rsidRPr="00485421">
        <w:rPr>
          <w:rFonts w:hint="eastAsia"/>
          <w:color w:val="000000" w:themeColor="text1"/>
          <w:spacing w:val="16"/>
        </w:rPr>
        <w:t>1</w:t>
      </w:r>
      <w:r w:rsidR="00404E37" w:rsidRPr="00485421">
        <w:rPr>
          <w:rFonts w:hint="eastAsia"/>
          <w:color w:val="000000" w:themeColor="text1"/>
          <w:spacing w:val="16"/>
        </w:rPr>
        <w:t>7</w:t>
      </w:r>
      <w:proofErr w:type="gramStart"/>
      <w:r w:rsidRPr="00485421">
        <w:rPr>
          <w:color w:val="000000" w:themeColor="text1"/>
          <w:spacing w:val="16"/>
        </w:rPr>
        <w:t>為汞原子</w:t>
      </w:r>
      <w:proofErr w:type="gramEnd"/>
      <w:r w:rsidRPr="00485421">
        <w:rPr>
          <w:rFonts w:hint="eastAsia"/>
          <w:color w:val="000000" w:themeColor="text1"/>
          <w:spacing w:val="16"/>
        </w:rPr>
        <w:t>的</w:t>
      </w:r>
      <w:proofErr w:type="gramStart"/>
      <w:r w:rsidRPr="00485421">
        <w:rPr>
          <w:color w:val="000000" w:themeColor="text1"/>
          <w:spacing w:val="16"/>
        </w:rPr>
        <w:t>部分能階</w:t>
      </w:r>
      <w:proofErr w:type="gramEnd"/>
      <w:r w:rsidR="00465993" w:rsidRPr="00485421">
        <w:rPr>
          <w:spacing w:val="16"/>
          <w:position w:val="-6"/>
        </w:rPr>
        <w:object w:dxaOrig="180" w:dyaOrig="200" w14:anchorId="7E71BA1A">
          <v:shape id="_x0000_i1169" type="#_x0000_t75" style="width:9.65pt;height:9.65pt" o:ole="">
            <v:imagedata r:id="rId348" o:title=""/>
          </v:shape>
          <o:OLEObject Type="Embed" ProgID="Equation.DSMT4" ShapeID="_x0000_i1169" DrawAspect="Content" ObjectID="_1829563765" r:id="rId349"/>
        </w:object>
      </w:r>
      <w:r w:rsidR="00872A02" w:rsidRPr="00485421">
        <w:rPr>
          <w:rFonts w:hint="eastAsia"/>
          <w:color w:val="000000" w:themeColor="text1"/>
          <w:spacing w:val="16"/>
        </w:rPr>
        <w:t>（</w:t>
      </w:r>
      <w:r w:rsidR="00465993" w:rsidRPr="00485421">
        <w:rPr>
          <w:spacing w:val="16"/>
          <w:position w:val="-8"/>
        </w:rPr>
        <w:object w:dxaOrig="1240" w:dyaOrig="279" w14:anchorId="70E7C102">
          <v:shape id="_x0000_i1170" type="#_x0000_t75" style="width:62.85pt;height:13.45pt" o:ole="">
            <v:imagedata r:id="rId350" o:title=""/>
          </v:shape>
          <o:OLEObject Type="Embed" ProgID="Equation.DSMT4" ShapeID="_x0000_i1170" DrawAspect="Content" ObjectID="_1829563766" r:id="rId351"/>
        </w:object>
      </w:r>
      <w:r w:rsidR="00872A02" w:rsidRPr="00485421">
        <w:rPr>
          <w:rFonts w:hint="eastAsia"/>
          <w:color w:val="000000" w:themeColor="text1"/>
          <w:spacing w:val="16"/>
        </w:rPr>
        <w:t>）</w:t>
      </w:r>
      <w:r w:rsidRPr="00485421">
        <w:rPr>
          <w:rFonts w:hint="eastAsia"/>
          <w:color w:val="000000" w:themeColor="text1"/>
          <w:spacing w:val="16"/>
        </w:rPr>
        <w:t>與其能量</w:t>
      </w:r>
      <w:r w:rsidR="00465993" w:rsidRPr="00485421">
        <w:rPr>
          <w:spacing w:val="16"/>
          <w:position w:val="-10"/>
        </w:rPr>
        <w:object w:dxaOrig="300" w:dyaOrig="320" w14:anchorId="74BF7632">
          <v:shape id="_x0000_i1171" type="#_x0000_t75" style="width:15.6pt;height:15.6pt" o:ole="">
            <v:imagedata r:id="rId352" o:title=""/>
          </v:shape>
          <o:OLEObject Type="Embed" ProgID="Equation.DSMT4" ShapeID="_x0000_i1171" DrawAspect="Content" ObjectID="_1829563767" r:id="rId353"/>
        </w:object>
      </w:r>
      <w:r w:rsidRPr="00485421">
        <w:rPr>
          <w:rFonts w:hint="eastAsia"/>
          <w:color w:val="000000" w:themeColor="text1"/>
          <w:spacing w:val="16"/>
        </w:rPr>
        <w:t>的</w:t>
      </w:r>
      <w:r w:rsidRPr="00485421">
        <w:rPr>
          <w:color w:val="000000" w:themeColor="text1"/>
          <w:spacing w:val="16"/>
        </w:rPr>
        <w:t>示意圖，並以最高能量</w:t>
      </w:r>
      <w:r w:rsidR="00604587" w:rsidRPr="00465993">
        <w:rPr>
          <w:position w:val="-10"/>
        </w:rPr>
        <w:object w:dxaOrig="960" w:dyaOrig="320" w14:anchorId="0CD5B0B9">
          <v:shape id="_x0000_i1172" type="#_x0000_t75" style="width:47.8pt;height:15.6pt" o:ole="">
            <v:imagedata r:id="rId354" o:title=""/>
          </v:shape>
          <o:OLEObject Type="Embed" ProgID="Equation.DSMT4" ShapeID="_x0000_i1172" DrawAspect="Content" ObjectID="_1829563768" r:id="rId355"/>
        </w:object>
      </w:r>
      <w:r w:rsidRPr="007C2975">
        <w:rPr>
          <w:color w:val="000000" w:themeColor="text1"/>
          <w:spacing w:val="20"/>
        </w:rPr>
        <w:t>為參考能</w:t>
      </w:r>
      <w:r w:rsidRPr="007C2975">
        <w:rPr>
          <w:rFonts w:hint="eastAsia"/>
          <w:color w:val="000000" w:themeColor="text1"/>
          <w:spacing w:val="20"/>
        </w:rPr>
        <w:t>量</w:t>
      </w:r>
      <w:r w:rsidRPr="007C2975">
        <w:rPr>
          <w:color w:val="000000" w:themeColor="text1"/>
          <w:spacing w:val="20"/>
        </w:rPr>
        <w:t>，其中</w:t>
      </w:r>
      <w:r w:rsidR="00604587" w:rsidRPr="00465993">
        <w:rPr>
          <w:position w:val="-6"/>
        </w:rPr>
        <w:object w:dxaOrig="1700" w:dyaOrig="300" w14:anchorId="6268B38E">
          <v:shape id="_x0000_i1173" type="#_x0000_t75" style="width:85.45pt;height:15.6pt" o:ole="">
            <v:imagedata r:id="rId356" o:title=""/>
          </v:shape>
          <o:OLEObject Type="Embed" ProgID="Equation.DSMT4" ShapeID="_x0000_i1173" DrawAspect="Content" ObjectID="_1829563769" r:id="rId357"/>
        </w:object>
      </w:r>
      <w:r w:rsidRPr="007C2975">
        <w:rPr>
          <w:rFonts w:hint="eastAsia"/>
          <w:color w:val="000000" w:themeColor="text1"/>
          <w:spacing w:val="20"/>
        </w:rPr>
        <w:t>，</w:t>
      </w:r>
      <w:r w:rsidRPr="007C2975">
        <w:rPr>
          <w:color w:val="000000" w:themeColor="text1"/>
          <w:spacing w:val="20"/>
        </w:rPr>
        <w:t>是常用能量單位</w:t>
      </w:r>
      <w:r w:rsidRPr="007C2975">
        <w:rPr>
          <w:rFonts w:hint="eastAsia"/>
          <w:color w:val="000000" w:themeColor="text1"/>
          <w:spacing w:val="20"/>
        </w:rPr>
        <w:t>。</w:t>
      </w:r>
      <w:r w:rsidRPr="007C2975">
        <w:rPr>
          <w:color w:val="000000" w:themeColor="text1"/>
          <w:spacing w:val="20"/>
        </w:rPr>
        <w:t>例如，晶片製程使用的</w:t>
      </w:r>
      <w:r w:rsidRPr="007C2975">
        <w:rPr>
          <w:color w:val="000000" w:themeColor="text1"/>
          <w:spacing w:val="20"/>
        </w:rPr>
        <w:t>365 nm</w:t>
      </w:r>
      <w:r w:rsidRPr="007C2975">
        <w:rPr>
          <w:color w:val="000000" w:themeColor="text1"/>
          <w:spacing w:val="20"/>
        </w:rPr>
        <w:t>紫外光</w:t>
      </w:r>
      <w:r w:rsidR="00CB32DA" w:rsidRPr="007C2975">
        <w:rPr>
          <w:rFonts w:hint="eastAsia"/>
          <w:color w:val="000000" w:themeColor="text1"/>
          <w:spacing w:val="20"/>
        </w:rPr>
        <w:t>（</w:t>
      </w:r>
      <w:r w:rsidRPr="007C2975">
        <w:rPr>
          <w:color w:val="000000" w:themeColor="text1"/>
          <w:spacing w:val="20"/>
        </w:rPr>
        <w:t>UV</w:t>
      </w:r>
      <w:r w:rsidR="00CB32DA" w:rsidRPr="007C2975">
        <w:rPr>
          <w:rFonts w:hint="eastAsia"/>
          <w:color w:val="000000" w:themeColor="text1"/>
          <w:spacing w:val="20"/>
        </w:rPr>
        <w:t>）</w:t>
      </w:r>
      <w:r w:rsidRPr="007C2975">
        <w:rPr>
          <w:color w:val="000000" w:themeColor="text1"/>
          <w:spacing w:val="20"/>
        </w:rPr>
        <w:t>，其光子能量為</w:t>
      </w:r>
      <w:r w:rsidRPr="007C2975">
        <w:rPr>
          <w:color w:val="000000" w:themeColor="text1"/>
          <w:spacing w:val="20"/>
        </w:rPr>
        <w:t>3.4 eV</w:t>
      </w:r>
      <w:r w:rsidRPr="007C2975">
        <w:rPr>
          <w:color w:val="000000" w:themeColor="text1"/>
          <w:spacing w:val="20"/>
        </w:rPr>
        <w:t>。</w:t>
      </w:r>
    </w:p>
    <w:p w14:paraId="4F08E986" w14:textId="74943039" w:rsidR="00586F4A" w:rsidRDefault="004D56D4" w:rsidP="00E228A0">
      <w:pPr>
        <w:pStyle w:val="TIT1"/>
        <w:spacing w:beforeLines="0" w:before="0" w:line="335" w:lineRule="atLeast"/>
        <w:ind w:firstLineChars="200" w:firstLine="520"/>
        <w:rPr>
          <w:color w:val="000000" w:themeColor="text1"/>
          <w:spacing w:val="20"/>
        </w:rPr>
      </w:pPr>
      <w:r w:rsidRPr="007C2975">
        <w:rPr>
          <w:color w:val="000000" w:themeColor="text1"/>
          <w:spacing w:val="20"/>
        </w:rPr>
        <w:t>晶片先進製程使用</w:t>
      </w:r>
      <w:r w:rsidRPr="007C2975">
        <w:rPr>
          <w:rFonts w:hint="eastAsia"/>
          <w:color w:val="000000" w:themeColor="text1"/>
          <w:spacing w:val="20"/>
        </w:rPr>
        <w:t>的</w:t>
      </w:r>
      <w:r w:rsidRPr="007C2975">
        <w:rPr>
          <w:color w:val="000000" w:themeColor="text1"/>
          <w:spacing w:val="20"/>
        </w:rPr>
        <w:t>13.5 nm</w:t>
      </w:r>
      <w:proofErr w:type="gramStart"/>
      <w:r w:rsidRPr="007C2975">
        <w:rPr>
          <w:color w:val="000000" w:themeColor="text1"/>
          <w:spacing w:val="20"/>
        </w:rPr>
        <w:t>極</w:t>
      </w:r>
      <w:proofErr w:type="gramEnd"/>
      <w:r w:rsidRPr="007C2975">
        <w:rPr>
          <w:color w:val="000000" w:themeColor="text1"/>
          <w:spacing w:val="20"/>
        </w:rPr>
        <w:t>紫外光</w:t>
      </w:r>
      <w:r w:rsidR="00CB32DA" w:rsidRPr="007C2975">
        <w:rPr>
          <w:rFonts w:hint="eastAsia"/>
          <w:color w:val="000000" w:themeColor="text1"/>
          <w:spacing w:val="20"/>
        </w:rPr>
        <w:t>（</w:t>
      </w:r>
      <w:r w:rsidRPr="007C2975">
        <w:rPr>
          <w:color w:val="000000" w:themeColor="text1"/>
          <w:spacing w:val="20"/>
        </w:rPr>
        <w:t>EUV</w:t>
      </w:r>
      <w:r w:rsidR="00CB32DA" w:rsidRPr="007C2975">
        <w:rPr>
          <w:rFonts w:hint="eastAsia"/>
          <w:color w:val="000000" w:themeColor="text1"/>
          <w:spacing w:val="20"/>
        </w:rPr>
        <w:t>）</w:t>
      </w:r>
      <w:r w:rsidRPr="007C2975">
        <w:rPr>
          <w:color w:val="000000" w:themeColor="text1"/>
          <w:spacing w:val="20"/>
        </w:rPr>
        <w:t>，</w:t>
      </w:r>
      <w:r w:rsidR="00604587">
        <w:rPr>
          <w:rFonts w:hint="eastAsia"/>
          <w:color w:val="000000" w:themeColor="text1"/>
          <w:spacing w:val="20"/>
        </w:rPr>
        <w:t>並</w:t>
      </w:r>
      <w:r w:rsidRPr="007C2975">
        <w:rPr>
          <w:color w:val="000000" w:themeColor="text1"/>
          <w:spacing w:val="20"/>
        </w:rPr>
        <w:t>採用反射鏡來匯聚與引導，如圖</w:t>
      </w:r>
      <w:r w:rsidRPr="007C2975">
        <w:rPr>
          <w:rFonts w:hint="eastAsia"/>
          <w:color w:val="000000" w:themeColor="text1"/>
          <w:spacing w:val="20"/>
        </w:rPr>
        <w:t>1</w:t>
      </w:r>
      <w:r w:rsidR="00404E37">
        <w:rPr>
          <w:rFonts w:hint="eastAsia"/>
          <w:color w:val="000000" w:themeColor="text1"/>
          <w:spacing w:val="20"/>
        </w:rPr>
        <w:t>8</w:t>
      </w:r>
      <w:r w:rsidRPr="007C2975">
        <w:rPr>
          <w:rFonts w:hint="eastAsia"/>
          <w:color w:val="000000" w:themeColor="text1"/>
          <w:spacing w:val="20"/>
        </w:rPr>
        <w:t>所</w:t>
      </w:r>
      <w:r w:rsidRPr="007C2975">
        <w:rPr>
          <w:color w:val="000000" w:themeColor="text1"/>
          <w:spacing w:val="20"/>
        </w:rPr>
        <w:t>示</w:t>
      </w:r>
      <w:r w:rsidRPr="007C2975">
        <w:rPr>
          <w:rFonts w:hint="eastAsia"/>
          <w:color w:val="000000" w:themeColor="text1"/>
          <w:spacing w:val="20"/>
        </w:rPr>
        <w:t>。</w:t>
      </w:r>
      <w:r w:rsidR="00604587">
        <w:rPr>
          <w:rFonts w:hint="eastAsia"/>
          <w:color w:val="000000" w:themeColor="text1"/>
          <w:spacing w:val="20"/>
        </w:rPr>
        <w:t>然而</w:t>
      </w:r>
      <w:r w:rsidR="00604587" w:rsidRPr="007C2975">
        <w:rPr>
          <w:color w:val="000000" w:themeColor="text1"/>
          <w:spacing w:val="20"/>
        </w:rPr>
        <w:t>EUV</w:t>
      </w:r>
      <w:r w:rsidR="00604587">
        <w:rPr>
          <w:rFonts w:hint="eastAsia"/>
          <w:color w:val="000000" w:themeColor="text1"/>
          <w:spacing w:val="20"/>
        </w:rPr>
        <w:t>於反射鏡上無法全部被反射，仍會有部分透射與被吸收。</w:t>
      </w:r>
    </w:p>
    <w:p w14:paraId="51893155" w14:textId="799BB327" w:rsidR="00586F4A" w:rsidRDefault="004D56D4" w:rsidP="00E228A0">
      <w:pPr>
        <w:pStyle w:val="TIT1"/>
        <w:spacing w:beforeLines="0" w:before="0" w:line="335" w:lineRule="atLeast"/>
        <w:ind w:firstLineChars="200" w:firstLine="520"/>
        <w:rPr>
          <w:color w:val="000000" w:themeColor="text1"/>
          <w:spacing w:val="20"/>
        </w:rPr>
      </w:pPr>
      <w:r w:rsidRPr="007C2975">
        <w:rPr>
          <w:color w:val="000000" w:themeColor="text1"/>
          <w:spacing w:val="20"/>
        </w:rPr>
        <w:t>圖</w:t>
      </w:r>
      <w:r w:rsidRPr="007C2975">
        <w:rPr>
          <w:rFonts w:hint="eastAsia"/>
          <w:color w:val="000000" w:themeColor="text1"/>
          <w:spacing w:val="20"/>
        </w:rPr>
        <w:t>1</w:t>
      </w:r>
      <w:r w:rsidR="00404E37">
        <w:rPr>
          <w:rFonts w:hint="eastAsia"/>
          <w:color w:val="000000" w:themeColor="text1"/>
          <w:spacing w:val="20"/>
        </w:rPr>
        <w:t>9</w:t>
      </w:r>
      <w:r w:rsidR="00CB32DA" w:rsidRPr="007C2975">
        <w:rPr>
          <w:rFonts w:hint="eastAsia"/>
          <w:color w:val="000000" w:themeColor="text1"/>
          <w:spacing w:val="20"/>
        </w:rPr>
        <w:t>（</w:t>
      </w:r>
      <w:r w:rsidRPr="007C2975">
        <w:rPr>
          <w:color w:val="000000" w:themeColor="text1"/>
          <w:spacing w:val="20"/>
        </w:rPr>
        <w:t>a</w:t>
      </w:r>
      <w:r w:rsidR="00CB32DA" w:rsidRPr="007C2975">
        <w:rPr>
          <w:rFonts w:hint="eastAsia"/>
          <w:color w:val="000000" w:themeColor="text1"/>
          <w:spacing w:val="20"/>
        </w:rPr>
        <w:t>）</w:t>
      </w:r>
      <w:r w:rsidRPr="007C2975">
        <w:rPr>
          <w:color w:val="000000" w:themeColor="text1"/>
          <w:spacing w:val="20"/>
        </w:rPr>
        <w:t>為反射鏡面</w:t>
      </w:r>
      <w:r w:rsidRPr="007C2975">
        <w:rPr>
          <w:rFonts w:hint="eastAsia"/>
          <w:color w:val="000000" w:themeColor="text1"/>
          <w:spacing w:val="20"/>
        </w:rPr>
        <w:t>的</w:t>
      </w:r>
      <w:r w:rsidRPr="007C2975">
        <w:rPr>
          <w:color w:val="000000" w:themeColor="text1"/>
          <w:spacing w:val="20"/>
        </w:rPr>
        <w:t>局部</w:t>
      </w:r>
      <w:r w:rsidRPr="007C2975">
        <w:rPr>
          <w:rFonts w:hint="eastAsia"/>
          <w:color w:val="000000" w:themeColor="text1"/>
          <w:spacing w:val="20"/>
        </w:rPr>
        <w:t>放大圖，</w:t>
      </w:r>
      <w:r w:rsidRPr="007C2975">
        <w:rPr>
          <w:color w:val="000000" w:themeColor="text1"/>
          <w:spacing w:val="20"/>
        </w:rPr>
        <w:t>示意</w:t>
      </w:r>
      <w:r w:rsidRPr="007C2975">
        <w:rPr>
          <w:rFonts w:hint="eastAsia"/>
          <w:color w:val="000000" w:themeColor="text1"/>
          <w:spacing w:val="20"/>
        </w:rPr>
        <w:t>以重複的薄</w:t>
      </w:r>
      <w:r w:rsidRPr="007C2975">
        <w:rPr>
          <w:color w:val="000000" w:themeColor="text1"/>
          <w:spacing w:val="20"/>
        </w:rPr>
        <w:t>膜</w:t>
      </w:r>
      <w:r w:rsidRPr="007C2975">
        <w:rPr>
          <w:rFonts w:hint="eastAsia"/>
          <w:color w:val="000000" w:themeColor="text1"/>
          <w:spacing w:val="20"/>
        </w:rPr>
        <w:t>單元</w:t>
      </w:r>
      <w:r w:rsidR="00CB32DA" w:rsidRPr="007C2975">
        <w:rPr>
          <w:rFonts w:hint="eastAsia"/>
          <w:color w:val="000000" w:themeColor="text1"/>
          <w:spacing w:val="20"/>
        </w:rPr>
        <w:t>（</w:t>
      </w:r>
      <w:r w:rsidRPr="007C2975">
        <w:rPr>
          <w:rFonts w:hint="eastAsia"/>
          <w:color w:val="000000" w:themeColor="text1"/>
          <w:spacing w:val="20"/>
        </w:rPr>
        <w:t>實線框</w:t>
      </w:r>
      <w:r w:rsidR="00CB32DA" w:rsidRPr="007C2975">
        <w:rPr>
          <w:rFonts w:hint="eastAsia"/>
          <w:color w:val="000000" w:themeColor="text1"/>
          <w:spacing w:val="20"/>
        </w:rPr>
        <w:t>）</w:t>
      </w:r>
      <w:r w:rsidRPr="007C2975">
        <w:rPr>
          <w:color w:val="000000" w:themeColor="text1"/>
          <w:spacing w:val="20"/>
        </w:rPr>
        <w:t>加強</w:t>
      </w:r>
      <w:r w:rsidRPr="007C2975">
        <w:rPr>
          <w:color w:val="000000" w:themeColor="text1"/>
          <w:spacing w:val="20"/>
        </w:rPr>
        <w:t>EUV</w:t>
      </w:r>
      <w:r w:rsidRPr="007C2975">
        <w:rPr>
          <w:color w:val="000000" w:themeColor="text1"/>
          <w:spacing w:val="20"/>
        </w:rPr>
        <w:t>反射效率的</w:t>
      </w:r>
      <w:r w:rsidRPr="007C2975">
        <w:rPr>
          <w:rFonts w:hint="eastAsia"/>
          <w:color w:val="000000" w:themeColor="text1"/>
          <w:spacing w:val="20"/>
        </w:rPr>
        <w:t>機制，圖中的</w:t>
      </w:r>
      <w:r w:rsidRPr="007C2975">
        <w:rPr>
          <w:color w:val="000000" w:themeColor="text1"/>
          <w:spacing w:val="20"/>
        </w:rPr>
        <w:t>箭號</w:t>
      </w:r>
      <w:r w:rsidR="00465993" w:rsidRPr="00465993">
        <w:rPr>
          <w:position w:val="-10"/>
        </w:rPr>
        <w:object w:dxaOrig="200" w:dyaOrig="320" w14:anchorId="530E3094">
          <v:shape id="_x0000_i1174" type="#_x0000_t75" style="width:9.65pt;height:15.6pt" o:ole="">
            <v:imagedata r:id="rId358" o:title=""/>
          </v:shape>
          <o:OLEObject Type="Embed" ProgID="Equation.DSMT4" ShapeID="_x0000_i1174" DrawAspect="Content" ObjectID="_1829563770" r:id="rId359"/>
        </w:object>
      </w:r>
      <w:r w:rsidRPr="007C2975">
        <w:rPr>
          <w:color w:val="000000" w:themeColor="text1"/>
          <w:spacing w:val="20"/>
        </w:rPr>
        <w:t>代表</w:t>
      </w:r>
      <w:r w:rsidRPr="007C2975">
        <w:rPr>
          <w:rFonts w:hint="eastAsia"/>
          <w:color w:val="000000" w:themeColor="text1"/>
          <w:spacing w:val="20"/>
        </w:rPr>
        <w:t>一</w:t>
      </w:r>
      <w:r w:rsidR="00604587">
        <w:rPr>
          <w:rFonts w:hint="eastAsia"/>
          <w:color w:val="000000" w:themeColor="text1"/>
          <w:spacing w:val="20"/>
        </w:rPr>
        <w:t>束</w:t>
      </w:r>
      <w:r w:rsidRPr="007C2975">
        <w:rPr>
          <w:color w:val="000000" w:themeColor="text1"/>
          <w:spacing w:val="20"/>
        </w:rPr>
        <w:t>射入</w:t>
      </w:r>
      <w:r w:rsidRPr="007C2975">
        <w:rPr>
          <w:rFonts w:hint="eastAsia"/>
          <w:color w:val="000000" w:themeColor="text1"/>
          <w:spacing w:val="20"/>
        </w:rPr>
        <w:t>表</w:t>
      </w:r>
      <w:r w:rsidRPr="007C2975">
        <w:rPr>
          <w:color w:val="000000" w:themeColor="text1"/>
          <w:spacing w:val="20"/>
        </w:rPr>
        <w:t>面的光線</w:t>
      </w:r>
      <w:r w:rsidRPr="007C2975">
        <w:rPr>
          <w:rFonts w:hint="eastAsia"/>
          <w:color w:val="000000" w:themeColor="text1"/>
          <w:spacing w:val="20"/>
        </w:rPr>
        <w:t>，</w:t>
      </w:r>
      <w:r w:rsidRPr="007C2975">
        <w:rPr>
          <w:color w:val="000000" w:themeColor="text1"/>
          <w:spacing w:val="20"/>
        </w:rPr>
        <w:t>箭號</w:t>
      </w:r>
      <w:r w:rsidR="00465993" w:rsidRPr="00465993">
        <w:rPr>
          <w:position w:val="-10"/>
        </w:rPr>
        <w:object w:dxaOrig="279" w:dyaOrig="320" w14:anchorId="1F30D29F">
          <v:shape id="_x0000_i1175" type="#_x0000_t75" style="width:13.45pt;height:15.6pt" o:ole="">
            <v:imagedata r:id="rId360" o:title=""/>
          </v:shape>
          <o:OLEObject Type="Embed" ProgID="Equation.DSMT4" ShapeID="_x0000_i1175" DrawAspect="Content" ObjectID="_1829563771" r:id="rId361"/>
        </w:object>
      </w:r>
      <w:r w:rsidRPr="007C2975">
        <w:rPr>
          <w:color w:val="000000" w:themeColor="text1"/>
          <w:spacing w:val="20"/>
        </w:rPr>
        <w:t>、</w:t>
      </w:r>
      <w:r w:rsidR="00465993" w:rsidRPr="00465993">
        <w:rPr>
          <w:position w:val="-10"/>
        </w:rPr>
        <w:object w:dxaOrig="320" w:dyaOrig="320" w14:anchorId="7AF243B1">
          <v:shape id="_x0000_i1176" type="#_x0000_t75" style="width:15.6pt;height:15.6pt" o:ole="">
            <v:imagedata r:id="rId362" o:title=""/>
          </v:shape>
          <o:OLEObject Type="Embed" ProgID="Equation.DSMT4" ShapeID="_x0000_i1176" DrawAspect="Content" ObjectID="_1829563772" r:id="rId363"/>
        </w:object>
      </w:r>
      <w:r w:rsidRPr="007C2975">
        <w:rPr>
          <w:color w:val="000000" w:themeColor="text1"/>
          <w:spacing w:val="20"/>
        </w:rPr>
        <w:t>、</w:t>
      </w:r>
      <w:r w:rsidR="00465993" w:rsidRPr="00465993">
        <w:rPr>
          <w:position w:val="-10"/>
        </w:rPr>
        <w:object w:dxaOrig="300" w:dyaOrig="320" w14:anchorId="15726378">
          <v:shape id="_x0000_i1177" type="#_x0000_t75" style="width:15.6pt;height:15.6pt" o:ole="">
            <v:imagedata r:id="rId364" o:title=""/>
          </v:shape>
          <o:OLEObject Type="Embed" ProgID="Equation.DSMT4" ShapeID="_x0000_i1177" DrawAspect="Content" ObjectID="_1829563773" r:id="rId365"/>
        </w:object>
      </w:r>
      <w:r w:rsidR="00EE295B" w:rsidRPr="007C2975">
        <w:rPr>
          <w:color w:val="000000" w:themeColor="text1"/>
          <w:spacing w:val="20"/>
        </w:rPr>
        <w:t>…</w:t>
      </w:r>
      <w:r w:rsidRPr="007C2975">
        <w:rPr>
          <w:color w:val="000000" w:themeColor="text1"/>
          <w:spacing w:val="20"/>
        </w:rPr>
        <w:t>依序對應於</w:t>
      </w:r>
      <w:r w:rsidR="00465993" w:rsidRPr="00465993">
        <w:rPr>
          <w:position w:val="-10"/>
        </w:rPr>
        <w:object w:dxaOrig="200" w:dyaOrig="320" w14:anchorId="2E53EB9E">
          <v:shape id="_x0000_i1178" type="#_x0000_t75" style="width:9.65pt;height:15.6pt" o:ole="">
            <v:imagedata r:id="rId366" o:title=""/>
          </v:shape>
          <o:OLEObject Type="Embed" ProgID="Equation.DSMT4" ShapeID="_x0000_i1178" DrawAspect="Content" ObjectID="_1829563774" r:id="rId367"/>
        </w:object>
      </w:r>
      <w:r w:rsidRPr="007C2975">
        <w:rPr>
          <w:color w:val="000000" w:themeColor="text1"/>
          <w:spacing w:val="20"/>
        </w:rPr>
        <w:t>光線</w:t>
      </w:r>
      <w:r w:rsidRPr="007C2975">
        <w:rPr>
          <w:rFonts w:hint="eastAsia"/>
          <w:color w:val="000000" w:themeColor="text1"/>
          <w:spacing w:val="20"/>
        </w:rPr>
        <w:t>從</w:t>
      </w:r>
      <w:r w:rsidRPr="007C2975">
        <w:rPr>
          <w:color w:val="000000" w:themeColor="text1"/>
          <w:spacing w:val="20"/>
        </w:rPr>
        <w:t>各個</w:t>
      </w:r>
      <w:r w:rsidR="00604587">
        <w:rPr>
          <w:rFonts w:hint="eastAsia"/>
          <w:color w:val="000000" w:themeColor="text1"/>
          <w:spacing w:val="20"/>
        </w:rPr>
        <w:t>薄膜</w:t>
      </w:r>
      <w:r w:rsidRPr="007C2975">
        <w:rPr>
          <w:rFonts w:hint="eastAsia"/>
          <w:color w:val="000000" w:themeColor="text1"/>
          <w:spacing w:val="20"/>
        </w:rPr>
        <w:t>單元</w:t>
      </w:r>
      <w:r w:rsidR="00604587">
        <w:rPr>
          <w:rFonts w:hint="eastAsia"/>
          <w:color w:val="000000" w:themeColor="text1"/>
          <w:spacing w:val="20"/>
        </w:rPr>
        <w:t>界面</w:t>
      </w:r>
      <w:r w:rsidRPr="007C2975">
        <w:rPr>
          <w:color w:val="000000" w:themeColor="text1"/>
          <w:spacing w:val="20"/>
        </w:rPr>
        <w:t>反射而出的光線</w:t>
      </w:r>
      <w:r w:rsidRPr="007C2975">
        <w:rPr>
          <w:rFonts w:hint="eastAsia"/>
          <w:color w:val="000000" w:themeColor="text1"/>
          <w:spacing w:val="20"/>
        </w:rPr>
        <w:t>。每一個薄膜單元</w:t>
      </w:r>
      <w:r w:rsidRPr="007C2975">
        <w:rPr>
          <w:color w:val="000000" w:themeColor="text1"/>
          <w:spacing w:val="20"/>
        </w:rPr>
        <w:t>包含兩</w:t>
      </w:r>
      <w:r w:rsidRPr="007C2975">
        <w:rPr>
          <w:rFonts w:hint="eastAsia"/>
          <w:color w:val="000000" w:themeColor="text1"/>
          <w:spacing w:val="20"/>
        </w:rPr>
        <w:t>層</w:t>
      </w:r>
      <w:r w:rsidRPr="007C2975">
        <w:rPr>
          <w:color w:val="000000" w:themeColor="text1"/>
          <w:spacing w:val="20"/>
        </w:rPr>
        <w:t>，</w:t>
      </w:r>
      <w:r w:rsidRPr="00485421">
        <w:rPr>
          <w:rFonts w:hint="eastAsia"/>
          <w:color w:val="000000" w:themeColor="text1"/>
          <w:spacing w:val="16"/>
        </w:rPr>
        <w:t>E</w:t>
      </w:r>
      <w:r w:rsidRPr="00485421">
        <w:rPr>
          <w:color w:val="000000" w:themeColor="text1"/>
          <w:spacing w:val="16"/>
        </w:rPr>
        <w:t>UV</w:t>
      </w:r>
      <w:r w:rsidRPr="00485421">
        <w:rPr>
          <w:rFonts w:hint="eastAsia"/>
          <w:color w:val="000000" w:themeColor="text1"/>
          <w:spacing w:val="16"/>
        </w:rPr>
        <w:t>在快波速介質</w:t>
      </w:r>
      <w:r w:rsidR="00CB32DA" w:rsidRPr="00485421">
        <w:rPr>
          <w:rFonts w:hint="eastAsia"/>
          <w:color w:val="000000" w:themeColor="text1"/>
          <w:spacing w:val="16"/>
        </w:rPr>
        <w:t>（</w:t>
      </w:r>
      <w:r w:rsidRPr="00485421">
        <w:rPr>
          <w:rFonts w:hint="eastAsia"/>
          <w:color w:val="000000" w:themeColor="text1"/>
          <w:spacing w:val="16"/>
        </w:rPr>
        <w:t>白色層</w:t>
      </w:r>
      <w:r w:rsidR="00CB32DA" w:rsidRPr="00485421">
        <w:rPr>
          <w:rFonts w:hint="eastAsia"/>
          <w:color w:val="000000" w:themeColor="text1"/>
          <w:spacing w:val="16"/>
        </w:rPr>
        <w:t>）</w:t>
      </w:r>
      <w:r w:rsidRPr="00485421">
        <w:rPr>
          <w:rFonts w:hint="eastAsia"/>
          <w:color w:val="000000" w:themeColor="text1"/>
          <w:spacing w:val="16"/>
        </w:rPr>
        <w:t>的波速大於在慢波速介質</w:t>
      </w:r>
      <w:r w:rsidR="00CB32DA" w:rsidRPr="00485421">
        <w:rPr>
          <w:rFonts w:hint="eastAsia"/>
          <w:color w:val="000000" w:themeColor="text1"/>
          <w:spacing w:val="16"/>
        </w:rPr>
        <w:t>（</w:t>
      </w:r>
      <w:r w:rsidRPr="00485421">
        <w:rPr>
          <w:rFonts w:hint="eastAsia"/>
          <w:color w:val="000000" w:themeColor="text1"/>
          <w:spacing w:val="16"/>
        </w:rPr>
        <w:t>灰色層</w:t>
      </w:r>
      <w:r w:rsidR="00CB32DA" w:rsidRPr="00485421">
        <w:rPr>
          <w:rFonts w:hint="eastAsia"/>
          <w:color w:val="000000" w:themeColor="text1"/>
          <w:spacing w:val="16"/>
        </w:rPr>
        <w:t>）</w:t>
      </w:r>
      <w:r w:rsidRPr="00485421">
        <w:rPr>
          <w:rFonts w:hint="eastAsia"/>
          <w:color w:val="000000" w:themeColor="text1"/>
          <w:spacing w:val="16"/>
        </w:rPr>
        <w:t>的波速。圖</w:t>
      </w:r>
      <w:r w:rsidRPr="00485421">
        <w:rPr>
          <w:rFonts w:hint="eastAsia"/>
          <w:color w:val="000000" w:themeColor="text1"/>
          <w:spacing w:val="16"/>
        </w:rPr>
        <w:t>1</w:t>
      </w:r>
      <w:r w:rsidR="00404E37" w:rsidRPr="00485421">
        <w:rPr>
          <w:rFonts w:hint="eastAsia"/>
          <w:color w:val="000000" w:themeColor="text1"/>
          <w:spacing w:val="16"/>
        </w:rPr>
        <w:t>9</w:t>
      </w:r>
      <w:r w:rsidR="00CB32DA" w:rsidRPr="00485421">
        <w:rPr>
          <w:rFonts w:hint="eastAsia"/>
          <w:color w:val="000000" w:themeColor="text1"/>
          <w:spacing w:val="16"/>
        </w:rPr>
        <w:t>（</w:t>
      </w:r>
      <w:r w:rsidRPr="00485421">
        <w:rPr>
          <w:rFonts w:hint="eastAsia"/>
          <w:color w:val="000000" w:themeColor="text1"/>
          <w:spacing w:val="16"/>
        </w:rPr>
        <w:t>a</w:t>
      </w:r>
      <w:r w:rsidR="00CB32DA" w:rsidRPr="00485421">
        <w:rPr>
          <w:rFonts w:hint="eastAsia"/>
          <w:color w:val="000000" w:themeColor="text1"/>
          <w:spacing w:val="16"/>
        </w:rPr>
        <w:t>）</w:t>
      </w:r>
      <w:r w:rsidRPr="00485421">
        <w:rPr>
          <w:rFonts w:hint="eastAsia"/>
          <w:color w:val="000000" w:themeColor="text1"/>
          <w:spacing w:val="22"/>
        </w:rPr>
        <w:t>薄膜單元內的點線僅供示意</w:t>
      </w:r>
      <w:r w:rsidR="00465993" w:rsidRPr="00485421">
        <w:rPr>
          <w:spacing w:val="22"/>
          <w:position w:val="-10"/>
        </w:rPr>
        <w:object w:dxaOrig="279" w:dyaOrig="320" w14:anchorId="4B2CD567">
          <v:shape id="_x0000_i1179" type="#_x0000_t75" style="width:13.45pt;height:15.6pt" o:ole="">
            <v:imagedata r:id="rId368" o:title=""/>
          </v:shape>
          <o:OLEObject Type="Embed" ProgID="Equation.DSMT4" ShapeID="_x0000_i1179" DrawAspect="Content" ObjectID="_1829563775" r:id="rId369"/>
        </w:object>
      </w:r>
      <w:r w:rsidRPr="00485421">
        <w:rPr>
          <w:color w:val="000000" w:themeColor="text1"/>
          <w:spacing w:val="22"/>
        </w:rPr>
        <w:t>、</w:t>
      </w:r>
      <w:r w:rsidR="00465993" w:rsidRPr="00485421">
        <w:rPr>
          <w:spacing w:val="22"/>
          <w:position w:val="-10"/>
        </w:rPr>
        <w:object w:dxaOrig="320" w:dyaOrig="320" w14:anchorId="48984218">
          <v:shape id="_x0000_i1180" type="#_x0000_t75" style="width:15.6pt;height:15.6pt" o:ole="">
            <v:imagedata r:id="rId370" o:title=""/>
          </v:shape>
          <o:OLEObject Type="Embed" ProgID="Equation.DSMT4" ShapeID="_x0000_i1180" DrawAspect="Content" ObjectID="_1829563776" r:id="rId371"/>
        </w:object>
      </w:r>
      <w:r w:rsidRPr="00485421">
        <w:rPr>
          <w:color w:val="000000" w:themeColor="text1"/>
          <w:spacing w:val="22"/>
        </w:rPr>
        <w:t>、</w:t>
      </w:r>
      <w:r w:rsidR="00465993" w:rsidRPr="00485421">
        <w:rPr>
          <w:spacing w:val="22"/>
          <w:position w:val="-10"/>
        </w:rPr>
        <w:object w:dxaOrig="300" w:dyaOrig="320" w14:anchorId="6DAFCD91">
          <v:shape id="_x0000_i1181" type="#_x0000_t75" style="width:15.6pt;height:15.6pt" o:ole="">
            <v:imagedata r:id="rId372" o:title=""/>
          </v:shape>
          <o:OLEObject Type="Embed" ProgID="Equation.DSMT4" ShapeID="_x0000_i1181" DrawAspect="Content" ObjectID="_1829563777" r:id="rId373"/>
        </w:object>
      </w:r>
      <w:r w:rsidRPr="00485421">
        <w:rPr>
          <w:color w:val="000000" w:themeColor="text1"/>
          <w:spacing w:val="22"/>
        </w:rPr>
        <w:t>…</w:t>
      </w:r>
      <w:r w:rsidRPr="00485421">
        <w:rPr>
          <w:rFonts w:hint="eastAsia"/>
          <w:color w:val="000000" w:themeColor="text1"/>
          <w:spacing w:val="22"/>
        </w:rPr>
        <w:t>的反射來源，未能精確代表實際光線的</w:t>
      </w:r>
      <w:r w:rsidRPr="007C2975">
        <w:rPr>
          <w:rFonts w:hint="eastAsia"/>
          <w:color w:val="000000" w:themeColor="text1"/>
          <w:spacing w:val="20"/>
        </w:rPr>
        <w:t>反射與折射角度。</w:t>
      </w:r>
    </w:p>
    <w:p w14:paraId="6EDD6A38" w14:textId="2443F7D3" w:rsidR="004D56D4" w:rsidRPr="007C2975" w:rsidRDefault="00586F4A" w:rsidP="00E228A0">
      <w:pPr>
        <w:pStyle w:val="TIT1"/>
        <w:spacing w:beforeLines="0" w:before="0" w:line="335" w:lineRule="atLeast"/>
        <w:ind w:firstLineChars="200" w:firstLine="440"/>
        <w:rPr>
          <w:color w:val="000000" w:themeColor="text1"/>
          <w:spacing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699F109A" wp14:editId="3A331CC5">
                <wp:simplePos x="0" y="0"/>
                <wp:positionH relativeFrom="column">
                  <wp:posOffset>388843</wp:posOffset>
                </wp:positionH>
                <wp:positionV relativeFrom="paragraph">
                  <wp:posOffset>401355</wp:posOffset>
                </wp:positionV>
                <wp:extent cx="5148000" cy="1686438"/>
                <wp:effectExtent l="0" t="0" r="14605" b="9525"/>
                <wp:wrapNone/>
                <wp:docPr id="671" name="群組 6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148000" cy="1686438"/>
                          <a:chOff x="0" y="0"/>
                          <a:chExt cx="5541203" cy="1816095"/>
                        </a:xfrm>
                      </wpg:grpSpPr>
                      <wpg:grpSp>
                        <wpg:cNvPr id="265" name="群組 265"/>
                        <wpg:cNvGrpSpPr/>
                        <wpg:grpSpPr>
                          <a:xfrm>
                            <a:off x="0" y="95387"/>
                            <a:ext cx="1020030" cy="1711354"/>
                            <a:chOff x="35503" y="-419001"/>
                            <a:chExt cx="1104822" cy="1718283"/>
                          </a:xfrm>
                        </wpg:grpSpPr>
                        <wpg:grpSp>
                          <wpg:cNvPr id="266" name="群組 266"/>
                          <wpg:cNvGrpSpPr/>
                          <wpg:grpSpPr>
                            <a:xfrm>
                              <a:off x="184964" y="-419001"/>
                              <a:ext cx="955361" cy="1718283"/>
                              <a:chOff x="-616446" y="-419001"/>
                              <a:chExt cx="955635" cy="1718283"/>
                            </a:xfrm>
                          </wpg:grpSpPr>
                          <wpg:grpSp>
                            <wpg:cNvPr id="267" name="群組 267"/>
                            <wpg:cNvGrpSpPr/>
                            <wpg:grpSpPr>
                              <a:xfrm>
                                <a:off x="-442989" y="-419001"/>
                                <a:ext cx="782178" cy="1366913"/>
                                <a:chOff x="-442989" y="-419001"/>
                                <a:chExt cx="782178" cy="1366913"/>
                              </a:xfrm>
                            </wpg:grpSpPr>
                            <wps:wsp>
                              <wps:cNvPr id="26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40437" y="-94512"/>
                                  <a:ext cx="779614" cy="1917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54FEB9" w14:textId="77777777" w:rsidR="004D56D4" w:rsidRPr="009E6D9F" w:rsidRDefault="004D56D4" w:rsidP="004D56D4">
                                    <w:pPr>
                                      <w:snapToGrid w:val="0"/>
                                      <w:spacing w:line="240" w:lineRule="auto"/>
                                      <w:rPr>
                                        <w:rFonts w:eastAsia="標楷體"/>
                                        <w:sz w:val="16"/>
                                        <w:szCs w:val="16"/>
                                      </w:rPr>
                                    </w:pPr>
                                    <w:r w:rsidRPr="009E6D9F">
                                      <w:rPr>
                                        <w:rFonts w:eastAsia="標楷體"/>
                                        <w:i/>
                                        <w:iCs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 w:rsidRPr="009E6D9F">
                                      <w:rPr>
                                        <w:rFonts w:eastAsia="標楷體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 xml:space="preserve">2 </w:t>
                                    </w:r>
                                    <w:r w:rsidRPr="009E6D9F">
                                      <w:rPr>
                                        <w:rFonts w:eastAsia="標楷體"/>
                                        <w:sz w:val="16"/>
                                        <w:szCs w:val="16"/>
                                      </w:rPr>
                                      <w:t xml:space="preserve">= </w:t>
                                    </w:r>
                                    <w:r w:rsidRPr="009E6D9F">
                                      <w:rPr>
                                        <w:rFonts w:eastAsia="標楷體" w:hint="eastAsia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sym w:font="Symbol" w:char="F02D"/>
                                    </w:r>
                                    <w:r w:rsidRPr="009E6D9F">
                                      <w:rPr>
                                        <w:rFonts w:eastAsia="標楷體"/>
                                        <w:sz w:val="16"/>
                                        <w:szCs w:val="16"/>
                                      </w:rPr>
                                      <w:t xml:space="preserve">2.5 </w:t>
                                    </w:r>
                                    <w:r w:rsidRPr="009E6D9F">
                                      <w:rPr>
                                        <w:rFonts w:eastAsia="標楷體" w:hint="eastAsia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 w:rsidRPr="009E6D9F">
                                      <w:rPr>
                                        <w:rFonts w:eastAsia="標楷體"/>
                                        <w:sz w:val="16"/>
                                        <w:szCs w:val="16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g:grpSp>
                              <wpg:cNvPr id="269" name="群組 269"/>
                              <wpg:cNvGrpSpPr/>
                              <wpg:grpSpPr>
                                <a:xfrm>
                                  <a:off x="-442989" y="-419001"/>
                                  <a:ext cx="782178" cy="1366913"/>
                                  <a:chOff x="-442989" y="-419001"/>
                                  <a:chExt cx="782178" cy="1366913"/>
                                </a:xfrm>
                              </wpg:grpSpPr>
                              <wps:wsp>
                                <wps:cNvPr id="270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440507" y="-419001"/>
                                    <a:ext cx="576277" cy="1468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5BCD4D9" w14:textId="77777777" w:rsidR="004D56D4" w:rsidRPr="009E6D9F" w:rsidRDefault="004D56D4" w:rsidP="004D56D4">
                                      <w:pPr>
                                        <w:snapToGrid w:val="0"/>
                                        <w:spacing w:line="240" w:lineRule="auto"/>
                                        <w:rPr>
                                          <w:rFonts w:eastAsia="標楷體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E6D9F">
                                        <w:rPr>
                                          <w:rFonts w:eastAsia="標楷體"/>
                                          <w:i/>
                                          <w:iCs/>
                                          <w:sz w:val="16"/>
                                          <w:szCs w:val="16"/>
                                        </w:rPr>
                                        <w:t>E</w:t>
                                      </w:r>
                                      <w:r w:rsidRPr="009E6D9F">
                                        <w:rPr>
                                          <w:rFonts w:eastAsia="標楷體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 xml:space="preserve">0 </w:t>
                                      </w:r>
                                      <w:r w:rsidRPr="009E6D9F">
                                        <w:rPr>
                                          <w:rFonts w:eastAsia="標楷體"/>
                                          <w:sz w:val="16"/>
                                          <w:szCs w:val="16"/>
                                        </w:rPr>
                                        <w:t xml:space="preserve">= 0 </w:t>
                                      </w:r>
                                      <w:r w:rsidRPr="009E6D9F">
                                        <w:rPr>
                                          <w:rFonts w:eastAsia="標楷體" w:hint="eastAsia"/>
                                          <w:sz w:val="16"/>
                                          <w:szCs w:val="16"/>
                                        </w:rPr>
                                        <w:t>e</w:t>
                                      </w:r>
                                      <w:r w:rsidRPr="009E6D9F">
                                        <w:rPr>
                                          <w:rFonts w:eastAsia="標楷體"/>
                                          <w:sz w:val="16"/>
                                          <w:szCs w:val="16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71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440489" y="-226269"/>
                                    <a:ext cx="624878" cy="14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83E7A45" w14:textId="77777777" w:rsidR="004D56D4" w:rsidRPr="009E6D9F" w:rsidRDefault="004D56D4" w:rsidP="004D56D4">
                                      <w:pPr>
                                        <w:snapToGrid w:val="0"/>
                                        <w:spacing w:line="240" w:lineRule="auto"/>
                                        <w:rPr>
                                          <w:rFonts w:eastAsia="標楷體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E6D9F">
                                        <w:rPr>
                                          <w:rFonts w:eastAsia="標楷體"/>
                                          <w:i/>
                                          <w:iCs/>
                                          <w:sz w:val="16"/>
                                          <w:szCs w:val="16"/>
                                        </w:rPr>
                                        <w:t>E</w:t>
                                      </w:r>
                                      <w:r w:rsidRPr="009E6D9F">
                                        <w:rPr>
                                          <w:rFonts w:eastAsia="標楷體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 xml:space="preserve">1 </w:t>
                                      </w:r>
                                      <w:r w:rsidRPr="009E6D9F">
                                        <w:rPr>
                                          <w:rFonts w:eastAsia="標楷體"/>
                                          <w:sz w:val="16"/>
                                          <w:szCs w:val="16"/>
                                        </w:rPr>
                                        <w:t xml:space="preserve">= </w:t>
                                      </w:r>
                                      <w:r w:rsidRPr="009E6D9F">
                                        <w:rPr>
                                          <w:rFonts w:eastAsia="標楷體" w:hint="eastAsia"/>
                                          <w:b/>
                                          <w:bCs/>
                                          <w:sz w:val="16"/>
                                          <w:szCs w:val="16"/>
                                        </w:rPr>
                                        <w:sym w:font="Symbol" w:char="F02D"/>
                                      </w:r>
                                      <w:r w:rsidRPr="009E6D9F">
                                        <w:rPr>
                                          <w:rFonts w:eastAsia="標楷體"/>
                                          <w:sz w:val="16"/>
                                          <w:szCs w:val="16"/>
                                        </w:rPr>
                                        <w:t xml:space="preserve">1.6 </w:t>
                                      </w:r>
                                      <w:r w:rsidRPr="009E6D9F">
                                        <w:rPr>
                                          <w:rFonts w:eastAsia="標楷體" w:hint="eastAsia"/>
                                          <w:sz w:val="16"/>
                                          <w:szCs w:val="16"/>
                                        </w:rPr>
                                        <w:t>e</w:t>
                                      </w:r>
                                      <w:r w:rsidRPr="009E6D9F">
                                        <w:rPr>
                                          <w:rFonts w:eastAsia="標楷體"/>
                                          <w:sz w:val="16"/>
                                          <w:szCs w:val="16"/>
                                        </w:rPr>
                                        <w:t xml:space="preserve">V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72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440671" y="46024"/>
                                    <a:ext cx="779847" cy="1433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FE5A992" w14:textId="77777777" w:rsidR="004D56D4" w:rsidRPr="009E6D9F" w:rsidRDefault="004D56D4" w:rsidP="004D56D4">
                                      <w:pPr>
                                        <w:snapToGrid w:val="0"/>
                                        <w:spacing w:line="240" w:lineRule="auto"/>
                                        <w:rPr>
                                          <w:rFonts w:eastAsia="標楷體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E6D9F">
                                        <w:rPr>
                                          <w:rFonts w:eastAsia="標楷體"/>
                                          <w:i/>
                                          <w:iCs/>
                                          <w:sz w:val="16"/>
                                          <w:szCs w:val="16"/>
                                        </w:rPr>
                                        <w:t>E</w:t>
                                      </w:r>
                                      <w:r w:rsidRPr="009E6D9F">
                                        <w:rPr>
                                          <w:rFonts w:eastAsia="標楷體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 xml:space="preserve">3 </w:t>
                                      </w:r>
                                      <w:r w:rsidRPr="009E6D9F">
                                        <w:rPr>
                                          <w:rFonts w:eastAsia="標楷體"/>
                                          <w:sz w:val="16"/>
                                          <w:szCs w:val="16"/>
                                        </w:rPr>
                                        <w:t xml:space="preserve">= </w:t>
                                      </w:r>
                                      <w:r w:rsidRPr="009E6D9F">
                                        <w:rPr>
                                          <w:rFonts w:eastAsia="標楷體" w:hint="eastAsia"/>
                                          <w:sz w:val="16"/>
                                          <w:szCs w:val="16"/>
                                        </w:rPr>
                                        <w:sym w:font="Symbol" w:char="F02D"/>
                                      </w:r>
                                      <w:r w:rsidRPr="009E6D9F">
                                        <w:rPr>
                                          <w:rFonts w:eastAsia="標楷體"/>
                                          <w:sz w:val="16"/>
                                          <w:szCs w:val="16"/>
                                        </w:rPr>
                                        <w:t xml:space="preserve">3.7 </w:t>
                                      </w:r>
                                      <w:r w:rsidRPr="009E6D9F">
                                        <w:rPr>
                                          <w:rFonts w:eastAsia="標楷體" w:hint="eastAsia"/>
                                          <w:sz w:val="16"/>
                                          <w:szCs w:val="16"/>
                                        </w:rPr>
                                        <w:t>e</w:t>
                                      </w:r>
                                      <w:r w:rsidRPr="009E6D9F">
                                        <w:rPr>
                                          <w:rFonts w:eastAsia="標楷體"/>
                                          <w:sz w:val="16"/>
                                          <w:szCs w:val="16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73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440395" y="304288"/>
                                    <a:ext cx="734346" cy="1800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8A70D38" w14:textId="77777777" w:rsidR="004D56D4" w:rsidRPr="009E6D9F" w:rsidRDefault="004D56D4" w:rsidP="004D56D4">
                                      <w:pPr>
                                        <w:snapToGrid w:val="0"/>
                                        <w:spacing w:line="240" w:lineRule="auto"/>
                                        <w:rPr>
                                          <w:rFonts w:eastAsia="標楷體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E6D9F">
                                        <w:rPr>
                                          <w:rFonts w:eastAsia="標楷體"/>
                                          <w:i/>
                                          <w:iCs/>
                                          <w:sz w:val="16"/>
                                          <w:szCs w:val="16"/>
                                        </w:rPr>
                                        <w:t>E</w:t>
                                      </w:r>
                                      <w:r w:rsidRPr="009E6D9F">
                                        <w:rPr>
                                          <w:rFonts w:eastAsia="標楷體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 xml:space="preserve">4 </w:t>
                                      </w:r>
                                      <w:r w:rsidRPr="009E6D9F">
                                        <w:rPr>
                                          <w:rFonts w:eastAsia="標楷體"/>
                                          <w:sz w:val="16"/>
                                          <w:szCs w:val="16"/>
                                        </w:rPr>
                                        <w:t xml:space="preserve">= </w:t>
                                      </w:r>
                                      <w:r w:rsidRPr="009E6D9F">
                                        <w:rPr>
                                          <w:rFonts w:eastAsia="標楷體" w:hint="eastAsia"/>
                                          <w:b/>
                                          <w:bCs/>
                                          <w:sz w:val="16"/>
                                          <w:szCs w:val="16"/>
                                        </w:rPr>
                                        <w:sym w:font="Symbol" w:char="F02D"/>
                                      </w:r>
                                      <w:r w:rsidRPr="009E6D9F">
                                        <w:rPr>
                                          <w:rFonts w:eastAsia="標楷體"/>
                                          <w:sz w:val="16"/>
                                          <w:szCs w:val="16"/>
                                        </w:rPr>
                                        <w:t xml:space="preserve">5.0 </w:t>
                                      </w:r>
                                      <w:r w:rsidRPr="009E6D9F">
                                        <w:rPr>
                                          <w:rFonts w:eastAsia="標楷體" w:hint="eastAsia"/>
                                          <w:sz w:val="16"/>
                                          <w:szCs w:val="16"/>
                                        </w:rPr>
                                        <w:t>e</w:t>
                                      </w:r>
                                      <w:r w:rsidRPr="009E6D9F">
                                        <w:rPr>
                                          <w:rFonts w:eastAsia="標楷體"/>
                                          <w:sz w:val="16"/>
                                          <w:szCs w:val="16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74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442989" y="789727"/>
                                    <a:ext cx="782178" cy="158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BB30C9C" w14:textId="77777777" w:rsidR="004D56D4" w:rsidRPr="009E6D9F" w:rsidRDefault="004D56D4" w:rsidP="004D56D4">
                                      <w:pPr>
                                        <w:snapToGrid w:val="0"/>
                                        <w:spacing w:line="240" w:lineRule="auto"/>
                                        <w:rPr>
                                          <w:rFonts w:eastAsia="標楷體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E6D9F">
                                        <w:rPr>
                                          <w:rFonts w:eastAsia="標楷體"/>
                                          <w:i/>
                                          <w:iCs/>
                                          <w:sz w:val="16"/>
                                          <w:szCs w:val="16"/>
                                        </w:rPr>
                                        <w:t>E</w:t>
                                      </w:r>
                                      <w:r w:rsidRPr="009E6D9F">
                                        <w:rPr>
                                          <w:rFonts w:eastAsia="標楷體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 xml:space="preserve">5 </w:t>
                                      </w:r>
                                      <w:r w:rsidRPr="009E6D9F">
                                        <w:rPr>
                                          <w:rFonts w:eastAsia="標楷體"/>
                                          <w:sz w:val="16"/>
                                          <w:szCs w:val="16"/>
                                        </w:rPr>
                                        <w:t xml:space="preserve">= </w:t>
                                      </w:r>
                                      <w:r w:rsidRPr="009E6D9F">
                                        <w:rPr>
                                          <w:rFonts w:eastAsia="標楷體" w:hint="eastAsia"/>
                                          <w:b/>
                                          <w:bCs/>
                                          <w:sz w:val="16"/>
                                          <w:szCs w:val="16"/>
                                        </w:rPr>
                                        <w:sym w:font="Symbol" w:char="F02D"/>
                                      </w:r>
                                      <w:r w:rsidRPr="009E6D9F">
                                        <w:rPr>
                                          <w:rFonts w:eastAsia="標楷體"/>
                                          <w:sz w:val="16"/>
                                          <w:szCs w:val="16"/>
                                        </w:rPr>
                                        <w:t xml:space="preserve">10.4 </w:t>
                                      </w:r>
                                      <w:r w:rsidRPr="009E6D9F">
                                        <w:rPr>
                                          <w:rFonts w:eastAsia="標楷體" w:hint="eastAsia"/>
                                          <w:sz w:val="16"/>
                                          <w:szCs w:val="16"/>
                                        </w:rPr>
                                        <w:t>e</w:t>
                                      </w:r>
                                      <w:r w:rsidRPr="009E6D9F">
                                        <w:rPr>
                                          <w:rFonts w:eastAsia="標楷體"/>
                                          <w:sz w:val="16"/>
                                          <w:szCs w:val="16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16446" y="1119925"/>
                                <a:ext cx="692919" cy="17935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F7B2C2" w14:textId="1510597B" w:rsidR="004D56D4" w:rsidRPr="00935EE2" w:rsidRDefault="004D56D4" w:rsidP="00935EE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eastAsiaTheme="minorEastAsia"/>
                                      <w:sz w:val="22"/>
                                      <w:szCs w:val="22"/>
                                    </w:rPr>
                                  </w:pPr>
                                  <w:r w:rsidRPr="00935EE2">
                                    <w:rPr>
                                      <w:rFonts w:eastAsiaTheme="minorEastAsia" w:hint="eastAsia"/>
                                      <w:sz w:val="22"/>
                                      <w:szCs w:val="22"/>
                                    </w:rPr>
                                    <w:t>圖</w:t>
                                  </w:r>
                                  <w:r w:rsidRPr="00935EE2">
                                    <w:rPr>
                                      <w:rFonts w:eastAsiaTheme="minorEastAsia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404E37">
                                    <w:rPr>
                                      <w:rFonts w:eastAsiaTheme="minorEastAsia"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276" name="直線接點 276"/>
                          <wps:cNvCnPr/>
                          <wps:spPr>
                            <a:xfrm>
                              <a:off x="35503" y="-355376"/>
                              <a:ext cx="312193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7" name="直線接點 277"/>
                          <wps:cNvCnPr/>
                          <wps:spPr>
                            <a:xfrm>
                              <a:off x="35503" y="-149659"/>
                              <a:ext cx="312193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8" name="直線接點 278"/>
                          <wps:cNvCnPr/>
                          <wps:spPr>
                            <a:xfrm>
                              <a:off x="35503" y="120814"/>
                              <a:ext cx="312193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9" name="直線接點 279"/>
                          <wps:cNvCnPr/>
                          <wps:spPr>
                            <a:xfrm>
                              <a:off x="35503" y="373476"/>
                              <a:ext cx="312193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0" name="直線接點 280"/>
                          <wps:cNvCnPr/>
                          <wps:spPr>
                            <a:xfrm>
                              <a:off x="35503" y="864522"/>
                              <a:ext cx="312193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1" name="直線接點 281"/>
                          <wps:cNvCnPr/>
                          <wps:spPr>
                            <a:xfrm>
                              <a:off x="35503" y="-19240"/>
                              <a:ext cx="312193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14" name="群組 514"/>
                        <wpg:cNvGrpSpPr/>
                        <wpg:grpSpPr>
                          <a:xfrm>
                            <a:off x="1391478" y="0"/>
                            <a:ext cx="4149725" cy="1816095"/>
                            <a:chOff x="-1" y="-53735"/>
                            <a:chExt cx="4149726" cy="1816269"/>
                          </a:xfrm>
                        </wpg:grpSpPr>
                        <wpg:grpSp>
                          <wpg:cNvPr id="515" name="群組 515"/>
                          <wpg:cNvGrpSpPr/>
                          <wpg:grpSpPr>
                            <a:xfrm>
                              <a:off x="-1" y="-53735"/>
                              <a:ext cx="4149726" cy="1816269"/>
                              <a:chOff x="-1" y="-53735"/>
                              <a:chExt cx="4150321" cy="1816269"/>
                            </a:xfrm>
                          </wpg:grpSpPr>
                          <wps:wsp>
                            <wps:cNvPr id="51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73803" y="1318919"/>
                                <a:ext cx="776517" cy="1823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972F16" w14:textId="5F09FF06" w:rsidR="004D56D4" w:rsidRPr="00935EE2" w:rsidRDefault="004D56D4" w:rsidP="00935EE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eastAsiaTheme="minorEastAsia"/>
                                      <w:sz w:val="22"/>
                                      <w:szCs w:val="22"/>
                                    </w:rPr>
                                  </w:pPr>
                                  <w:r w:rsidRPr="00935EE2">
                                    <w:rPr>
                                      <w:rFonts w:eastAsiaTheme="minorEastAsia" w:hint="eastAsia"/>
                                      <w:sz w:val="22"/>
                                      <w:szCs w:val="22"/>
                                    </w:rPr>
                                    <w:t>圖</w:t>
                                  </w:r>
                                  <w:r w:rsidRPr="00935EE2">
                                    <w:rPr>
                                      <w:rFonts w:eastAsiaTheme="minorEastAsia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404E37">
                                    <w:rPr>
                                      <w:rFonts w:eastAsiaTheme="minorEastAsia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  <w:r w:rsidR="00CB32DA" w:rsidRPr="00935EE2">
                                    <w:rPr>
                                      <w:rFonts w:eastAsiaTheme="minorEastAsia" w:hint="eastAsia"/>
                                      <w:sz w:val="22"/>
                                      <w:szCs w:val="22"/>
                                    </w:rPr>
                                    <w:t>（</w:t>
                                  </w:r>
                                  <w:r w:rsidRPr="00935EE2">
                                    <w:rPr>
                                      <w:rFonts w:eastAsiaTheme="minorEastAsia"/>
                                      <w:sz w:val="22"/>
                                      <w:szCs w:val="22"/>
                                    </w:rPr>
                                    <w:t>b</w:t>
                                  </w:r>
                                  <w:r w:rsidR="00CB32DA" w:rsidRPr="00935EE2">
                                    <w:rPr>
                                      <w:rFonts w:eastAsiaTheme="minorEastAsia" w:hint="eastAsia"/>
                                      <w:sz w:val="22"/>
                                      <w:szCs w:val="22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g:grpSp>
                            <wpg:cNvPr id="517" name="群組 517"/>
                            <wpg:cNvGrpSpPr/>
                            <wpg:grpSpPr>
                              <a:xfrm>
                                <a:off x="-1" y="-53735"/>
                                <a:ext cx="3227512" cy="1816269"/>
                                <a:chOff x="-1" y="-53735"/>
                                <a:chExt cx="3227821" cy="1816269"/>
                              </a:xfrm>
                            </wpg:grpSpPr>
                            <wpg:grpSp>
                              <wpg:cNvPr id="518" name="群組 518"/>
                              <wpg:cNvGrpSpPr/>
                              <wpg:grpSpPr>
                                <a:xfrm>
                                  <a:off x="-1" y="-53735"/>
                                  <a:ext cx="3227821" cy="1816269"/>
                                  <a:chOff x="-1" y="-53735"/>
                                  <a:chExt cx="3227821" cy="1816269"/>
                                </a:xfrm>
                              </wpg:grpSpPr>
                              <wpg:grpSp>
                                <wpg:cNvPr id="519" name="群組 519"/>
                                <wpg:cNvGrpSpPr/>
                                <wpg:grpSpPr>
                                  <a:xfrm>
                                    <a:off x="-1" y="-53735"/>
                                    <a:ext cx="3227821" cy="1816269"/>
                                    <a:chOff x="-1" y="-53735"/>
                                    <a:chExt cx="3227821" cy="1816269"/>
                                  </a:xfrm>
                                </wpg:grpSpPr>
                                <wpg:grpSp>
                                  <wpg:cNvPr id="520" name="群組 520"/>
                                  <wpg:cNvGrpSpPr/>
                                  <wpg:grpSpPr>
                                    <a:xfrm>
                                      <a:off x="-1" y="-53735"/>
                                      <a:ext cx="3227821" cy="1816269"/>
                                      <a:chOff x="-1" y="-31986"/>
                                      <a:chExt cx="3227821" cy="1817414"/>
                                    </a:xfrm>
                                  </wpg:grpSpPr>
                                  <wpg:grpSp>
                                    <wpg:cNvPr id="521" name="群組 521"/>
                                    <wpg:cNvGrpSpPr/>
                                    <wpg:grpSpPr>
                                      <a:xfrm>
                                        <a:off x="-1" y="-31986"/>
                                        <a:ext cx="3227821" cy="1817414"/>
                                        <a:chOff x="-1" y="-69596"/>
                                        <a:chExt cx="3227942" cy="1819012"/>
                                      </a:xfrm>
                                    </wpg:grpSpPr>
                                    <wpg:grpSp>
                                      <wpg:cNvPr id="522" name="群組 522"/>
                                      <wpg:cNvGrpSpPr/>
                                      <wpg:grpSpPr>
                                        <a:xfrm>
                                          <a:off x="-1" y="-69596"/>
                                          <a:ext cx="3227942" cy="1819012"/>
                                          <a:chOff x="302036" y="-123002"/>
                                          <a:chExt cx="4267160" cy="229071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523" name="圖片 5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7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697" b="2697"/>
                                          <a:stretch/>
                                        </pic:blipFill>
                                        <pic:spPr>
                                          <a:xfrm>
                                            <a:off x="378024" y="303390"/>
                                            <a:ext cx="2740025" cy="1490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g:grpSp>
                                        <wpg:cNvPr id="525" name="群組 525"/>
                                        <wpg:cNvGrpSpPr/>
                                        <wpg:grpSpPr>
                                          <a:xfrm>
                                            <a:off x="302036" y="-123002"/>
                                            <a:ext cx="4267160" cy="2290710"/>
                                            <a:chOff x="374331" y="-136624"/>
                                            <a:chExt cx="4267601" cy="2291488"/>
                                          </a:xfrm>
                                        </wpg:grpSpPr>
                                        <wpg:grpSp>
                                          <wpg:cNvPr id="526" name="群組 526"/>
                                          <wpg:cNvGrpSpPr/>
                                          <wpg:grpSpPr>
                                            <a:xfrm>
                                              <a:off x="374331" y="-136624"/>
                                              <a:ext cx="4267601" cy="2291488"/>
                                              <a:chOff x="374331" y="-136624"/>
                                              <a:chExt cx="4267601" cy="2291488"/>
                                            </a:xfrm>
                                          </wpg:grpSpPr>
                                          <wpg:grpSp>
                                            <wpg:cNvPr id="527" name="群組 527"/>
                                            <wpg:cNvGrpSpPr/>
                                            <wpg:grpSpPr>
                                              <a:xfrm>
                                                <a:off x="374331" y="-136624"/>
                                                <a:ext cx="4267601" cy="2291488"/>
                                                <a:chOff x="374331" y="-136624"/>
                                                <a:chExt cx="4267601" cy="2291488"/>
                                              </a:xfrm>
                                            </wpg:grpSpPr>
                                            <wpg:grpSp>
                                              <wpg:cNvPr id="528" name="群組 528"/>
                                              <wpg:cNvGrpSpPr/>
                                              <wpg:grpSpPr>
                                                <a:xfrm>
                                                  <a:off x="374331" y="-136624"/>
                                                  <a:ext cx="4267601" cy="2291488"/>
                                                  <a:chOff x="400831" y="-136656"/>
                                                  <a:chExt cx="4267713" cy="2292028"/>
                                                </a:xfrm>
                                              </wpg:grpSpPr>
                                              <wpg:grpSp>
                                                <wpg:cNvPr id="529" name="群組 529"/>
                                                <wpg:cNvGrpSpPr/>
                                                <wpg:grpSpPr>
                                                  <a:xfrm>
                                                    <a:off x="400831" y="-136656"/>
                                                    <a:ext cx="4267713" cy="2292028"/>
                                                    <a:chOff x="400831" y="-150236"/>
                                                    <a:chExt cx="4267713" cy="2292028"/>
                                                  </a:xfrm>
                                                </wpg:grpSpPr>
                                                <wpg:grpSp>
                                                  <wpg:cNvPr id="532" name="群組 532"/>
                                                  <wpg:cNvGrpSpPr/>
                                                  <wpg:grpSpPr>
                                                    <a:xfrm>
                                                      <a:off x="3643831" y="218019"/>
                                                      <a:ext cx="1024713" cy="651841"/>
                                                      <a:chOff x="0" y="95797"/>
                                                      <a:chExt cx="1024713" cy="651876"/>
                                                    </a:xfrm>
                                                  </wpg:grpSpPr>
                                                  <wpg:grpSp>
                                                    <wpg:cNvPr id="533" name="群組 533"/>
                                                    <wpg:cNvGrpSpPr/>
                                                    <wpg:grpSpPr>
                                                      <a:xfrm>
                                                        <a:off x="0" y="229231"/>
                                                        <a:ext cx="618773" cy="518442"/>
                                                        <a:chOff x="217284" y="-196449"/>
                                                        <a:chExt cx="618779" cy="518878"/>
                                                      </a:xfrm>
                                                    </wpg:grpSpPr>
                                                    <wps:wsp>
                                                      <wps:cNvPr id="82" name="矩形 82"/>
                                                      <wps:cNvSpPr/>
                                                      <wps:spPr>
                                                        <a:xfrm>
                                                          <a:off x="217284" y="91135"/>
                                                          <a:ext cx="618779" cy="773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chemeClr val="bg1">
                                                            <a:lumMod val="85000"/>
                                                          </a:schemeClr>
                                                        </a:solidFill>
                                                        <a:ln w="3175">
                                                          <a:solidFill>
                                                            <a:schemeClr val="bg1">
                                                              <a:lumMod val="85000"/>
                                                            </a:schemeClr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txbx>
                                                        <w:txbxContent>
                                                          <w:p w14:paraId="69BE0239" w14:textId="77777777" w:rsidR="00465993" w:rsidRDefault="00465993" w:rsidP="00465993">
                                                            <w:pPr>
                                                              <w:jc w:val="cente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83" name="群組 83"/>
                                                      <wpg:cNvGrpSpPr/>
                                                      <wpg:grpSpPr>
                                                        <a:xfrm>
                                                          <a:off x="217284" y="-196449"/>
                                                          <a:ext cx="618779" cy="518878"/>
                                                          <a:chOff x="0" y="-196449"/>
                                                          <a:chExt cx="618779" cy="518878"/>
                                                        </a:xfrm>
                                                      </wpg:grpSpPr>
                                                      <wps:wsp>
                                                        <wps:cNvPr id="84" name="矩形 84"/>
                                                        <wps:cNvSpPr/>
                                                        <wps:spPr>
                                                          <a:xfrm>
                                                            <a:off x="0" y="245129"/>
                                                            <a:ext cx="618779" cy="773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85000"/>
                                                            </a:schemeClr>
                                                          </a:solidFill>
                                                          <a:ln w="3175">
                                                            <a:noFill/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txbx>
                                                          <w:txbxContent>
                                                            <w:p w14:paraId="1DEDB311" w14:textId="77777777" w:rsidR="00465993" w:rsidRDefault="00465993" w:rsidP="00465993">
                                                              <w:pPr>
                                                                <w:jc w:val="center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85" name="矩形 85"/>
                                                        <wps:cNvSpPr/>
                                                        <wps:spPr>
                                                          <a:xfrm>
                                                            <a:off x="0" y="7222"/>
                                                            <a:ext cx="618779" cy="154601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127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txbx>
                                                          <w:txbxContent>
                                                            <w:p w14:paraId="2A9688D1" w14:textId="77777777" w:rsidR="00465993" w:rsidRDefault="00465993" w:rsidP="00465993">
                                                              <w:pPr>
                                                                <w:jc w:val="center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86" name="矩形 8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0" y="163323"/>
                                                            <a:ext cx="618779" cy="154599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127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txbx>
                                                          <w:txbxContent>
                                                            <w:p w14:paraId="2F7FAFD7" w14:textId="77777777" w:rsidR="00465993" w:rsidRDefault="00465993" w:rsidP="00465993">
                                                              <w:pPr>
                                                                <w:jc w:val="center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87" name="直線單箭頭接點 87"/>
                                                        <wps:cNvCnPr/>
                                                        <wps:spPr>
                                                          <a:xfrm>
                                                            <a:off x="29750" y="-196449"/>
                                                            <a:ext cx="64781" cy="180162"/>
                                                          </a:xfrm>
                                                          <a:prstGeom prst="straightConnector1">
                                                            <a:avLst/>
                                                          </a:prstGeom>
                                                          <a:ln w="12700">
                                                            <a:tailEnd type="stealth"/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dk1"/>
                                                          </a:lnRef>
                                                          <a:fillRef idx="0">
                                                            <a:schemeClr val="dk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</wpg:grpSp>
                                                  <wps:wsp>
                                                    <wps:cNvPr id="88" name="文字方塊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235716" y="95797"/>
                                                        <a:ext cx="788997" cy="22633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33F61A7C" w14:textId="77777777" w:rsidR="004D56D4" w:rsidRPr="00A91495" w:rsidRDefault="004D56D4" w:rsidP="004D56D4">
                                                          <w:pPr>
                                                            <w:snapToGrid w:val="0"/>
                                                            <w:spacing w:line="240" w:lineRule="auto"/>
                                                            <w:rPr>
                                                              <w:rFonts w:eastAsia="標楷體"/>
                                                              <w:sz w:val="17"/>
                                                              <w:szCs w:val="17"/>
                                                            </w:rPr>
                                                          </w:pPr>
                                                          <w:r w:rsidRPr="00A91495">
                                                            <w:rPr>
                                                              <w:rFonts w:eastAsia="標楷體"/>
                                                              <w:sz w:val="17"/>
                                                              <w:szCs w:val="17"/>
                                                            </w:rPr>
                                                            <w:t>R</w:t>
                                                          </w:r>
                                                          <w:r w:rsidRPr="00A91495">
                                                            <w:rPr>
                                                              <w:rFonts w:eastAsia="標楷體"/>
                                                              <w:sz w:val="17"/>
                                                              <w:szCs w:val="17"/>
                                                              <w:vertAlign w:val="subscript"/>
                                                            </w:rPr>
                                                            <w:t>1</w:t>
                                                          </w:r>
                                                          <w:r w:rsidRPr="00A91495">
                                                            <w:rPr>
                                                              <w:rFonts w:eastAsia="標楷體"/>
                                                              <w:sz w:val="17"/>
                                                              <w:szCs w:val="17"/>
                                                            </w:rPr>
                                                            <w:t xml:space="preserve"> R</w:t>
                                                          </w:r>
                                                          <w:r w:rsidRPr="00A91495">
                                                            <w:rPr>
                                                              <w:rFonts w:eastAsia="標楷體"/>
                                                              <w:sz w:val="17"/>
                                                              <w:szCs w:val="17"/>
                                                              <w:vertAlign w:val="subscript"/>
                                                            </w:rPr>
                                                            <w:t>2</w:t>
                                                          </w:r>
                                                          <w:r w:rsidRPr="00A91495">
                                                            <w:rPr>
                                                              <w:rFonts w:eastAsia="標楷體"/>
                                                              <w:sz w:val="17"/>
                                                              <w:szCs w:val="17"/>
                                                            </w:rPr>
                                                            <w:t xml:space="preserve"> R</w:t>
                                                          </w:r>
                                                          <w:r w:rsidRPr="00A91495">
                                                            <w:rPr>
                                                              <w:rFonts w:eastAsia="標楷體"/>
                                                              <w:sz w:val="17"/>
                                                              <w:szCs w:val="17"/>
                                                              <w:vertAlign w:val="subscript"/>
                                                            </w:rPr>
                                                            <w:t>3</w:t>
                                                          </w:r>
                                                          <w:r w:rsidRPr="00A91495">
                                                            <w:rPr>
                                                              <w:rFonts w:eastAsia="標楷體"/>
                                                              <w:sz w:val="17"/>
                                                              <w:szCs w:val="17"/>
                                                            </w:rPr>
                                                            <w:t>…</w:t>
                                                          </w:r>
                                                        </w:p>
                                                        <w:p w14:paraId="0362E96F" w14:textId="77777777" w:rsidR="004D56D4" w:rsidRPr="00935EE2" w:rsidRDefault="004D56D4" w:rsidP="004D56D4">
                                                          <w:pPr>
                                                            <w:snapToGrid w:val="0"/>
                                                            <w:spacing w:line="240" w:lineRule="auto"/>
                                                            <w:rPr>
                                                              <w:rFonts w:eastAsia="標楷體"/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0" tIns="0" rIns="0" bIns="0" anchor="t" anchorCtr="0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9" name="直線單箭頭接點 89"/>
                                                    <wps:cNvCnPr/>
                                                    <wps:spPr>
                                                      <a:xfrm flipV="1">
                                                        <a:off x="278177" y="236967"/>
                                                        <a:ext cx="88270" cy="163453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ln w="12700">
                                                        <a:headEnd type="none"/>
                                                        <a:tailEnd type="stealth" w="med" len="med"/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dk1"/>
                                                      </a:lnRef>
                                                      <a:fillRef idx="0">
                                                        <a:schemeClr val="dk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90" name="直線單箭頭接點 90"/>
                                                    <wps:cNvCnPr/>
                                                    <wps:spPr>
                                                      <a:xfrm flipV="1">
                                                        <a:off x="409152" y="236967"/>
                                                        <a:ext cx="88270" cy="163453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ln w="12700">
                                                        <a:headEnd type="none"/>
                                                        <a:tailEnd type="stealth"/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dk1"/>
                                                      </a:lnRef>
                                                      <a:fillRef idx="0">
                                                        <a:schemeClr val="dk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91" name="直線單箭頭接點 91"/>
                                                    <wps:cNvCnPr/>
                                                    <wps:spPr>
                                                      <a:xfrm flipV="1">
                                                        <a:off x="535088" y="246022"/>
                                                        <a:ext cx="88270" cy="163453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ln w="12700">
                                                        <a:tailEnd type="stealth"/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dk1"/>
                                                      </a:lnRef>
                                                      <a:fillRef idx="0">
                                                        <a:schemeClr val="dk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g:grpSp>
                                                  <wpg:cNvPr id="92" name="群組 92"/>
                                                  <wpg:cNvGrpSpPr/>
                                                  <wpg:grpSpPr>
                                                    <a:xfrm>
                                                      <a:off x="400831" y="-150236"/>
                                                      <a:ext cx="4117130" cy="2292028"/>
                                                      <a:chOff x="400831" y="-150236"/>
                                                      <a:chExt cx="4117130" cy="2292028"/>
                                                    </a:xfrm>
                                                  </wpg:grpSpPr>
                                                  <wpg:grpSp>
                                                    <wpg:cNvPr id="93" name="群組 93"/>
                                                    <wpg:cNvGrpSpPr/>
                                                    <wpg:grpSpPr>
                                                      <a:xfrm>
                                                        <a:off x="400831" y="-150236"/>
                                                        <a:ext cx="4117130" cy="2145427"/>
                                                        <a:chOff x="358319" y="-150285"/>
                                                        <a:chExt cx="4119132" cy="2146098"/>
                                                      </a:xfrm>
                                                    </wpg:grpSpPr>
                                                    <wpg:grpSp>
                                                      <wpg:cNvPr id="94" name="群組 94"/>
                                                      <wpg:cNvGrpSpPr/>
                                                      <wpg:grpSpPr>
                                                        <a:xfrm>
                                                          <a:off x="1332277" y="-150285"/>
                                                          <a:ext cx="3145174" cy="2146098"/>
                                                          <a:chOff x="1903782" y="-375279"/>
                                                          <a:chExt cx="4494349" cy="3801865"/>
                                                        </a:xfrm>
                                                      </wpg:grpSpPr>
                                                      <wps:wsp>
                                                        <wps:cNvPr id="95" name="文字方塊 2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4993871" y="2682793"/>
                                                            <a:ext cx="1404260" cy="475796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9525">
                                                            <a:noFill/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04A1E766" w14:textId="4B66B96E" w:rsidR="004D56D4" w:rsidRPr="00935EE2" w:rsidRDefault="004D56D4" w:rsidP="00935EE2">
                                                              <w:pPr>
                                                                <w:spacing w:line="240" w:lineRule="atLeast"/>
                                                                <w:jc w:val="center"/>
                                                                <w:rPr>
                                                                  <w:rFonts w:eastAsiaTheme="minorEastAsia"/>
                                                                  <w:sz w:val="22"/>
                                                                  <w:szCs w:val="22"/>
                                                                </w:rPr>
                                                              </w:pPr>
                                                              <w:r w:rsidRPr="00935EE2">
                                                                <w:rPr>
                                                                  <w:rFonts w:eastAsiaTheme="minorEastAsia" w:hint="eastAsia"/>
                                                                  <w:sz w:val="22"/>
                                                                  <w:szCs w:val="22"/>
                                                                </w:rPr>
                                                                <w:t>圖</w:t>
                                                              </w:r>
                                                              <w:r w:rsidRPr="00935EE2">
                                                                <w:rPr>
                                                                  <w:rFonts w:eastAsiaTheme="minorEastAsia"/>
                                                                  <w:sz w:val="22"/>
                                                                  <w:szCs w:val="22"/>
                                                                </w:rPr>
                                                                <w:t>1</w:t>
                                                              </w:r>
                                                              <w:r w:rsidR="00404E37">
                                                                <w:rPr>
                                                                  <w:rFonts w:eastAsiaTheme="minorEastAsia"/>
                                                                  <w:sz w:val="22"/>
                                                                  <w:szCs w:val="22"/>
                                                                </w:rPr>
                                                                <w:t>9</w:t>
                                                              </w:r>
                                                              <w:r w:rsidR="00CB32DA" w:rsidRPr="00935EE2">
                                                                <w:rPr>
                                                                  <w:rFonts w:eastAsiaTheme="minorEastAsia" w:hint="eastAsia"/>
                                                                  <w:sz w:val="22"/>
                                                                  <w:szCs w:val="22"/>
                                                                </w:rPr>
                                                                <w:t>（</w:t>
                                                              </w:r>
                                                              <w:r w:rsidRPr="00935EE2">
                                                                <w:rPr>
                                                                  <w:rFonts w:eastAsiaTheme="minorEastAsia" w:hint="eastAsia"/>
                                                                  <w:sz w:val="22"/>
                                                                  <w:szCs w:val="22"/>
                                                                </w:rPr>
                                                                <w:t>a</w:t>
                                                              </w:r>
                                                              <w:r w:rsidR="00CB32DA" w:rsidRPr="00935EE2">
                                                                <w:rPr>
                                                                  <w:rFonts w:eastAsiaTheme="minorEastAsia" w:hint="eastAsia"/>
                                                                  <w:sz w:val="22"/>
                                                                  <w:szCs w:val="22"/>
                                                                </w:rPr>
                                                                <w:t>）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0" tIns="0" rIns="0" bIns="0" anchor="t" anchorCtr="0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96" name="文字方塊 2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3476404" y="3060294"/>
                                                            <a:ext cx="601817" cy="366292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9525">
                                                            <a:noFill/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5236DDA4" w14:textId="77777777" w:rsidR="004D56D4" w:rsidRPr="00FF18E0" w:rsidRDefault="004D56D4" w:rsidP="00935EE2">
                                                              <w:pPr>
                                                                <w:snapToGrid w:val="0"/>
                                                                <w:spacing w:line="240" w:lineRule="auto"/>
                                                                <w:jc w:val="center"/>
                                                                <w:rPr>
                                                                  <w:rFonts w:ascii="標楷體" w:eastAsia="標楷體" w:hAnsi="標楷體"/>
                                                                  <w:sz w:val="16"/>
                                                                  <w:szCs w:val="16"/>
                                                                </w:rPr>
                                                              </w:pPr>
                                                              <w:r w:rsidRPr="00935EE2">
                                                                <w:rPr>
                                                                  <w:rFonts w:asciiTheme="minorEastAsia" w:eastAsiaTheme="minorEastAsia" w:hAnsiTheme="minorEastAsia" w:hint="eastAsia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>晶片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0" tIns="0" rIns="0" bIns="0" anchor="t" anchorCtr="0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97" name="文字方塊 2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903782" y="-375279"/>
                                                            <a:ext cx="1572562" cy="357034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9525">
                                                            <a:noFill/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1DE1AF27" w14:textId="77777777" w:rsidR="004D56D4" w:rsidRPr="002E4C7A" w:rsidRDefault="004D56D4" w:rsidP="00935EE2">
                                                              <w:pPr>
                                                                <w:spacing w:line="240" w:lineRule="auto"/>
                                                                <w:jc w:val="center"/>
                                                                <w:rPr>
                                                                  <w:rFonts w:ascii="標楷體" w:eastAsia="標楷體" w:hAnsi="標楷體"/>
                                                                  <w:spacing w:val="-8"/>
                                                                  <w:sz w:val="16"/>
                                                                  <w:szCs w:val="16"/>
                                                                </w:rPr>
                                                              </w:pPr>
                                                              <w:r w:rsidRPr="00935EE2">
                                                                <w:rPr>
                                                                  <w:rFonts w:asciiTheme="minorEastAsia" w:eastAsiaTheme="minorEastAsia" w:hAnsiTheme="minorEastAsia" w:hint="eastAsia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>積體電路模具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0" tIns="0" rIns="0" bIns="0" anchor="t" anchorCtr="0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98" name="文字方塊 2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358319" y="1490377"/>
                                                          <a:ext cx="767906" cy="206768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76092516" w14:textId="77777777" w:rsidR="004D56D4" w:rsidRPr="00935EE2" w:rsidRDefault="004D56D4" w:rsidP="004D56D4">
                                                            <w:pPr>
                                                              <w:snapToGrid w:val="0"/>
                                                              <w:spacing w:line="240" w:lineRule="auto"/>
                                                              <w:rPr>
                                                                <w:rFonts w:eastAsiaTheme="minorEastAsia"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</w:pPr>
                                                            <w:r w:rsidRPr="00935EE2">
                                                              <w:rPr>
                                                                <w:rFonts w:eastAsiaTheme="minorEastAsia"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EUV</w:t>
                                                            </w:r>
                                                            <w:r w:rsidRPr="00935EE2">
                                                              <w:rPr>
                                                                <w:rFonts w:eastAsiaTheme="minorEastAsia"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光源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0" tIns="0" rIns="0" bIns="0" anchor="t" anchorCtr="0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99" name="文字方塊 99"/>
                                                    <wps:cNvSpPr txBox="1"/>
                                                    <wps:spPr>
                                                      <a:xfrm>
                                                        <a:off x="3876673" y="1215732"/>
                                                        <a:ext cx="370348" cy="30102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6350"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57E0A67D" w14:textId="77777777" w:rsidR="004D56D4" w:rsidRPr="00FF18E0" w:rsidRDefault="004D56D4" w:rsidP="004D56D4">
                                                          <w:pPr>
                                                            <w:rPr>
                                                              <w:szCs w:val="24"/>
                                                            </w:rPr>
                                                          </w:pPr>
                                                          <w:r w:rsidRPr="00FF18E0">
                                                            <w:rPr>
                                                              <w:szCs w:val="24"/>
                                                            </w:rPr>
                                                            <w:t>…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00" name="文字方塊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1543147" y="1904316"/>
                                                        <a:ext cx="601196" cy="23747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60600005" w14:textId="1715F047" w:rsidR="004D56D4" w:rsidRPr="00935EE2" w:rsidRDefault="004D56D4" w:rsidP="00935EE2">
                                                          <w:pPr>
                                                            <w:spacing w:line="240" w:lineRule="atLeast"/>
                                                            <w:jc w:val="center"/>
                                                            <w:rPr>
                                                              <w:rFonts w:eastAsiaTheme="minorEastAsia"/>
                                                              <w:sz w:val="22"/>
                                                              <w:szCs w:val="22"/>
                                                            </w:rPr>
                                                          </w:pPr>
                                                          <w:r w:rsidRPr="00935EE2">
                                                            <w:rPr>
                                                              <w:rFonts w:eastAsiaTheme="minorEastAsia"/>
                                                              <w:sz w:val="22"/>
                                                              <w:szCs w:val="22"/>
                                                            </w:rPr>
                                                            <w:t>圖</w:t>
                                                          </w:r>
                                                          <w:r w:rsidRPr="00935EE2">
                                                            <w:rPr>
                                                              <w:rFonts w:eastAsiaTheme="minorEastAsia"/>
                                                              <w:sz w:val="22"/>
                                                              <w:szCs w:val="22"/>
                                                            </w:rPr>
                                                            <w:t>1</w:t>
                                                          </w:r>
                                                          <w:r w:rsidR="00404E37">
                                                            <w:rPr>
                                                              <w:rFonts w:eastAsiaTheme="minorEastAsia"/>
                                                              <w:sz w:val="22"/>
                                                              <w:szCs w:val="22"/>
                                                            </w:rPr>
                                                            <w:t>8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0" tIns="0" rIns="0" bIns="0" anchor="t" anchorCtr="0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  <wps:wsp>
                                                <wps:cNvPr id="101" name="橢圓 101"/>
                                                <wps:cNvSpPr/>
                                                <wps:spPr>
                                                  <a:xfrm>
                                                    <a:off x="3435609" y="-13584"/>
                                                    <a:ext cx="1141269" cy="151193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  <a:prstDash val="dash"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6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accent6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77CF0E2B" w14:textId="77777777" w:rsidR="00465993" w:rsidRDefault="00465993" w:rsidP="00465993">
                                                      <w:pPr>
                                                        <w:jc w:val="cente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02" name="手繪多邊形: 圖案 342"/>
                                                <wps:cNvSpPr/>
                                                <wps:spPr>
                                                  <a:xfrm>
                                                    <a:off x="1984323" y="334783"/>
                                                    <a:ext cx="1065905" cy="74428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1371600"/>
                                                      <a:gd name="connsiteY0" fmla="*/ 1036622 h 1036622"/>
                                                      <a:gd name="connsiteX1" fmla="*/ 126749 w 1371600"/>
                                                      <a:gd name="connsiteY1" fmla="*/ 638270 h 1036622"/>
                                                      <a:gd name="connsiteX2" fmla="*/ 321398 w 1371600"/>
                                                      <a:gd name="connsiteY2" fmla="*/ 316872 h 1036622"/>
                                                      <a:gd name="connsiteX3" fmla="*/ 570369 w 1371600"/>
                                                      <a:gd name="connsiteY3" fmla="*/ 117695 h 1036622"/>
                                                      <a:gd name="connsiteX4" fmla="*/ 986828 w 1371600"/>
                                                      <a:gd name="connsiteY4" fmla="*/ 27161 h 1036622"/>
                                                      <a:gd name="connsiteX5" fmla="*/ 1371600 w 1371600"/>
                                                      <a:gd name="connsiteY5" fmla="*/ 0 h 1036622"/>
                                                      <a:gd name="connsiteX6" fmla="*/ 1371600 w 1371600"/>
                                                      <a:gd name="connsiteY6" fmla="*/ 0 h 103662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371600" h="1036622">
                                                        <a:moveTo>
                                                          <a:pt x="0" y="1036622"/>
                                                        </a:moveTo>
                                                        <a:cubicBezTo>
                                                          <a:pt x="36591" y="897425"/>
                                                          <a:pt x="73183" y="758228"/>
                                                          <a:pt x="126749" y="638270"/>
                                                        </a:cubicBezTo>
                                                        <a:cubicBezTo>
                                                          <a:pt x="180315" y="518312"/>
                                                          <a:pt x="247461" y="403635"/>
                                                          <a:pt x="321398" y="316872"/>
                                                        </a:cubicBezTo>
                                                        <a:cubicBezTo>
                                                          <a:pt x="395335" y="230109"/>
                                                          <a:pt x="459464" y="165980"/>
                                                          <a:pt x="570369" y="117695"/>
                                                        </a:cubicBezTo>
                                                        <a:cubicBezTo>
                                                          <a:pt x="681274" y="69410"/>
                                                          <a:pt x="853290" y="46777"/>
                                                          <a:pt x="986828" y="27161"/>
                                                        </a:cubicBezTo>
                                                        <a:cubicBezTo>
                                                          <a:pt x="1120367" y="7545"/>
                                                          <a:pt x="1371600" y="0"/>
                                                          <a:pt x="1371600" y="0"/>
                                                        </a:cubicBezTo>
                                                        <a:lnTo>
                                                          <a:pt x="1371600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  <a:prstDash val="dash"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214465C2" w14:textId="77777777" w:rsidR="00465993" w:rsidRDefault="00465993" w:rsidP="00465993">
                                                      <w:pPr>
                                                        <w:jc w:val="cente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03" name="直線接點 103"/>
                                                <wps:cNvCnPr/>
                                                <wps:spPr>
                                                  <a:xfrm flipV="1">
                                                    <a:off x="3072949" y="59582"/>
                                                    <a:ext cx="691962" cy="273341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  <a:prstDash val="dash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04" name="直線接點 104"/>
                                                <wps:cNvCnPr/>
                                                <wps:spPr>
                                                  <a:xfrm>
                                                    <a:off x="3050692" y="334922"/>
                                                    <a:ext cx="430998" cy="74397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  <a:prstDash val="dash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105" name="文字方塊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554003" y="197088"/>
                                                  <a:ext cx="239666" cy="1714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5DEDAE42" w14:textId="77777777" w:rsidR="004D56D4" w:rsidRPr="00935EE2" w:rsidRDefault="004D56D4" w:rsidP="00935EE2">
                                                    <w:pPr>
                                                      <w:snapToGrid w:val="0"/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eastAsia="標楷體"/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 w:rsidRPr="00935EE2">
                                                      <w:rPr>
                                                        <w:rFonts w:eastAsia="標楷體"/>
                                                        <w:sz w:val="18"/>
                                                        <w:szCs w:val="18"/>
                                                      </w:rPr>
                                                      <w:t>I</w:t>
                                                    </w:r>
                                                    <w:r w:rsidRPr="00935EE2">
                                                      <w:rPr>
                                                        <w:rFonts w:eastAsia="標楷體"/>
                                                        <w:sz w:val="18"/>
                                                        <w:szCs w:val="18"/>
                                                        <w:vertAlign w:val="subscript"/>
                                                      </w:rPr>
                                                      <w:t>1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0" tIns="0" rIns="0" bIns="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06" name="橢圓 106"/>
                                            <wps:cNvSpPr/>
                                            <wps:spPr>
                                              <a:xfrm>
                                                <a:off x="1897315" y="1078869"/>
                                                <a:ext cx="108000" cy="1080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pattFill prst="dkHorz">
                                                <a:fgClr>
                                                  <a:schemeClr val="tx1"/>
                                                </a:fgClr>
                                                <a:bgClr>
                                                  <a:schemeClr val="bg1"/>
                                                </a:bgClr>
                                              </a:pattFill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4D8062AD" w14:textId="77777777" w:rsidR="00465993" w:rsidRDefault="00465993" w:rsidP="00465993">
                                                  <w:pPr>
                                                    <w:jc w:val="cente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07" name="直線接點 107"/>
                                          <wps:cNvCnPr/>
                                          <wps:spPr>
                                            <a:xfrm>
                                              <a:off x="1892810" y="1129808"/>
                                              <a:ext cx="15699" cy="25841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prstDash val="sysDash"/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dk1"/>
                                            </a:lnRef>
                                            <a:fillRef idx="0">
                                              <a:schemeClr val="dk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08" name="直線接點 108"/>
                                          <wps:cNvCnPr/>
                                          <wps:spPr>
                                            <a:xfrm flipH="1">
                                              <a:off x="1934763" y="1138865"/>
                                              <a:ext cx="73764" cy="25209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prstDash val="sysDash"/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dk1"/>
                                            </a:lnRef>
                                            <a:fillRef idx="0">
                                              <a:schemeClr val="dk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  <wps:wsp>
                                      <wps:cNvPr id="109" name="文字方塊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63981" y="1158396"/>
                                          <a:ext cx="454719" cy="159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02431024" w14:textId="77777777" w:rsidR="004D56D4" w:rsidRPr="002E4C7A" w:rsidRDefault="004D56D4" w:rsidP="00935EE2">
                                            <w:pPr>
                                              <w:snapToGrid w:val="0"/>
                                              <w:spacing w:line="240" w:lineRule="auto"/>
                                              <w:jc w:val="center"/>
                                              <w:rPr>
                                                <w:rFonts w:ascii="標楷體" w:eastAsia="標楷體" w:hAnsi="標楷體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 w:rsidRPr="00935EE2">
                                              <w:rPr>
                                                <w:rFonts w:asciiTheme="minorEastAsia" w:eastAsiaTheme="minorEastAsia" w:hAnsiTheme="minorEastAsia" w:hint="eastAsia"/>
                                                <w:sz w:val="18"/>
                                                <w:szCs w:val="18"/>
                                              </w:rPr>
                                              <w:t>反射鏡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10" name="直線接點 110"/>
                                      <wps:cNvCnPr/>
                                      <wps:spPr>
                                        <a:xfrm>
                                          <a:off x="1355557" y="1270334"/>
                                          <a:ext cx="14400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bg1">
                                              <a:lumMod val="9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1" name="文字方塊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523968" y="505060"/>
                                          <a:ext cx="497086" cy="159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61CEF9B6" w14:textId="77777777" w:rsidR="004D56D4" w:rsidRPr="00935EE2" w:rsidRDefault="004D56D4" w:rsidP="00935EE2">
                                            <w:pPr>
                                              <w:snapToGrid w:val="0"/>
                                              <w:spacing w:line="240" w:lineRule="auto"/>
                                              <w:jc w:val="center"/>
                                              <w:rPr>
                                                <w:rFonts w:asciiTheme="minorEastAsia" w:eastAsiaTheme="minorEastAsia" w:hAnsiTheme="minorEastAsia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35EE2">
                                              <w:rPr>
                                                <w:rFonts w:asciiTheme="minorEastAsia" w:eastAsiaTheme="minorEastAsia" w:hAnsiTheme="minorEastAsia" w:hint="eastAsia"/>
                                                <w:sz w:val="18"/>
                                                <w:szCs w:val="18"/>
                                              </w:rPr>
                                              <w:t>反射鏡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12" name="文字方塊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17650" y="304588"/>
                                          <a:ext cx="418466" cy="144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5C4EA3A5" w14:textId="77777777" w:rsidR="004D56D4" w:rsidRPr="00935EE2" w:rsidRDefault="004D56D4" w:rsidP="00935EE2">
                                            <w:pPr>
                                              <w:snapToGrid w:val="0"/>
                                              <w:spacing w:line="240" w:lineRule="auto"/>
                                              <w:jc w:val="center"/>
                                              <w:rPr>
                                                <w:rFonts w:asciiTheme="minorEastAsia" w:eastAsiaTheme="minorEastAsia" w:hAnsiTheme="minorEastAsia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35EE2">
                                              <w:rPr>
                                                <w:rFonts w:asciiTheme="minorEastAsia" w:eastAsiaTheme="minorEastAsia" w:hAnsiTheme="minorEastAsia" w:hint="eastAsia"/>
                                                <w:sz w:val="18"/>
                                                <w:szCs w:val="18"/>
                                              </w:rPr>
                                              <w:t>反射鏡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13" name="圖片 113" descr="Extreme UV Photolithography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76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8022" t="4924" r="22754" b="81940"/>
                                      <a:stretch/>
                                    </pic:blipFill>
                                    <pic:spPr bwMode="auto">
                                      <a:xfrm rot="21283755">
                                        <a:off x="820964" y="146957"/>
                                        <a:ext cx="517525" cy="20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14" name="直角三角形 114"/>
                                    <wps:cNvSpPr/>
                                    <wps:spPr>
                                      <a:xfrm>
                                        <a:off x="823685" y="229507"/>
                                        <a:ext cx="152400" cy="118518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3367633" w14:textId="77777777" w:rsidR="00465993" w:rsidRDefault="00465993" w:rsidP="00465993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5" name="直線接點 115"/>
                                  <wps:cNvCnPr/>
                                  <wps:spPr>
                                    <a:xfrm flipH="1">
                                      <a:off x="914400" y="275772"/>
                                      <a:ext cx="165600" cy="6480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6" name="直線接點 116"/>
                                  <wps:cNvCnPr/>
                                  <wps:spPr>
                                    <a:xfrm flipH="1" flipV="1">
                                      <a:off x="1084942" y="297543"/>
                                      <a:ext cx="18000" cy="45475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7" name="直線接點 117"/>
                                  <wps:cNvCnPr/>
                                  <wps:spPr>
                                    <a:xfrm flipH="1" flipV="1">
                                      <a:off x="1088571" y="279400"/>
                                      <a:ext cx="126000" cy="45475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18" name="矩形 118"/>
                                <wps:cNvSpPr/>
                                <wps:spPr>
                                  <a:xfrm>
                                    <a:off x="2457450" y="803910"/>
                                    <a:ext cx="468000" cy="61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3175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9C839B3" w14:textId="77777777" w:rsidR="00465993" w:rsidRDefault="00465993" w:rsidP="00465993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" name="矩形 119"/>
                                <wps:cNvSpPr/>
                                <wps:spPr>
                                  <a:xfrm>
                                    <a:off x="2453640" y="750090"/>
                                    <a:ext cx="468000" cy="12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A700FF8" w14:textId="77777777" w:rsidR="00465993" w:rsidRDefault="00465993" w:rsidP="00465993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" name="矩形 120"/>
                                <wps:cNvSpPr/>
                                <wps:spPr>
                                  <a:xfrm>
                                    <a:off x="2457450" y="933450"/>
                                    <a:ext cx="468000" cy="61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3175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4B9915E" w14:textId="77777777" w:rsidR="00465993" w:rsidRDefault="00465993" w:rsidP="00465993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" name="矩形 121"/>
                                <wps:cNvSpPr/>
                                <wps:spPr>
                                  <a:xfrm>
                                    <a:off x="2453156" y="872490"/>
                                    <a:ext cx="468000" cy="12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1D052C2" w14:textId="77777777" w:rsidR="00465993" w:rsidRDefault="00465993" w:rsidP="00465993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2" name="直線接點 122"/>
                              <wps:cNvCnPr/>
                              <wps:spPr>
                                <a:xfrm>
                                  <a:off x="2472690" y="346710"/>
                                  <a:ext cx="245276" cy="63627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" name="直線接點 123"/>
                              <wps:cNvCnPr/>
                              <wps:spPr>
                                <a:xfrm flipH="1">
                                  <a:off x="2586990" y="480060"/>
                                  <a:ext cx="74112" cy="15080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" name="直線接點 124"/>
                              <wps:cNvCnPr/>
                              <wps:spPr>
                                <a:xfrm flipH="1">
                                  <a:off x="2638098" y="407670"/>
                                  <a:ext cx="162039" cy="34242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" name="直線接點 125"/>
                              <wps:cNvCnPr/>
                              <wps:spPr>
                                <a:xfrm flipH="1">
                                  <a:off x="2675723" y="369570"/>
                                  <a:ext cx="242735" cy="50292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26" name="直線接點 126"/>
                            <wps:cNvCnPr/>
                            <wps:spPr>
                              <a:xfrm flipV="1">
                                <a:off x="2926080" y="434340"/>
                                <a:ext cx="502920" cy="30034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7" name="直線接點 127"/>
                            <wps:cNvCnPr/>
                            <wps:spPr>
                              <a:xfrm>
                                <a:off x="2922270" y="758190"/>
                                <a:ext cx="621030" cy="3429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2" name="橢圓 192"/>
                            <wps:cNvSpPr/>
                            <wps:spPr>
                              <a:xfrm>
                                <a:off x="2834640" y="716280"/>
                                <a:ext cx="81280" cy="8509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E6D78B" w14:textId="77777777" w:rsidR="00465993" w:rsidRDefault="00465993" w:rsidP="0046599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" name="局部圓 374"/>
                            <wps:cNvSpPr/>
                            <wps:spPr>
                              <a:xfrm>
                                <a:off x="3322320" y="323850"/>
                                <a:ext cx="828000" cy="828000"/>
                              </a:xfrm>
                              <a:prstGeom prst="pie">
                                <a:avLst>
                                  <a:gd name="adj1" fmla="val 10799994"/>
                                  <a:gd name="adj2" fmla="val 21578297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FABB4E" w14:textId="77777777" w:rsidR="00465993" w:rsidRDefault="00465993" w:rsidP="0046599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" name="橢圓 194"/>
                            <wps:cNvSpPr/>
                            <wps:spPr>
                              <a:xfrm>
                                <a:off x="3314700" y="312420"/>
                                <a:ext cx="828000" cy="828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D59884" w14:textId="77777777" w:rsidR="00465993" w:rsidRDefault="00465993" w:rsidP="0046599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94440" y="457026"/>
                                <a:ext cx="162356" cy="170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E8CA55" w14:textId="77777777" w:rsidR="004D56D4" w:rsidRPr="00935EE2" w:rsidRDefault="004D56D4" w:rsidP="00935EE2">
                                  <w:pPr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eastAsia="標楷體"/>
                                      <w:sz w:val="18"/>
                                      <w:szCs w:val="18"/>
                                    </w:rPr>
                                  </w:pPr>
                                  <w:r w:rsidRPr="00935EE2">
                                    <w:rPr>
                                      <w:rFonts w:eastAsia="標楷體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96" name="直線單箭頭接點 196"/>
                            <wps:cNvCnPr/>
                            <wps:spPr>
                              <a:xfrm>
                                <a:off x="3575590" y="357836"/>
                                <a:ext cx="185420" cy="399719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7" name="直線接點 197"/>
                            <wps:cNvCnPr/>
                            <wps:spPr>
                              <a:xfrm>
                                <a:off x="3322320" y="735330"/>
                                <a:ext cx="819785" cy="771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9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3310" y="451790"/>
                              <a:ext cx="450211" cy="2743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A6ED1B" w14:textId="77777777" w:rsidR="004D56D4" w:rsidRPr="008A1C71" w:rsidRDefault="004D56D4" w:rsidP="00935EE2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rFonts w:asciiTheme="minorEastAsia" w:eastAsiaTheme="minorEastAsia" w:hAnsiTheme="minorEastAsia"/>
                                    <w:sz w:val="17"/>
                                    <w:szCs w:val="17"/>
                                  </w:rPr>
                                </w:pPr>
                                <w:r w:rsidRPr="008A1C71">
                                  <w:rPr>
                                    <w:rFonts w:asciiTheme="minorEastAsia" w:eastAsiaTheme="minorEastAsia" w:hAnsiTheme="minorEastAsia" w:hint="eastAsia"/>
                                    <w:sz w:val="17"/>
                                    <w:szCs w:val="17"/>
                                  </w:rPr>
                                  <w:t>慢波速</w:t>
                                </w:r>
                              </w:p>
                              <w:p w14:paraId="0EE2F090" w14:textId="77777777" w:rsidR="004D56D4" w:rsidRPr="008A1C71" w:rsidRDefault="004D56D4" w:rsidP="00935EE2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rFonts w:asciiTheme="minorEastAsia" w:eastAsiaTheme="minorEastAsia" w:hAnsiTheme="minorEastAsia"/>
                                    <w:sz w:val="17"/>
                                    <w:szCs w:val="17"/>
                                  </w:rPr>
                                </w:pPr>
                                <w:r w:rsidRPr="008A1C71">
                                  <w:rPr>
                                    <w:rFonts w:asciiTheme="minorEastAsia" w:eastAsiaTheme="minorEastAsia" w:hAnsiTheme="minorEastAsia" w:hint="eastAsia"/>
                                    <w:sz w:val="17"/>
                                    <w:szCs w:val="17"/>
                                  </w:rPr>
                                  <w:t>介質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9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0695" y="761531"/>
                              <a:ext cx="481626" cy="2743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33904A" w14:textId="77777777" w:rsidR="004D56D4" w:rsidRPr="008A1C71" w:rsidRDefault="004D56D4" w:rsidP="00935EE2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rFonts w:asciiTheme="minorEastAsia" w:eastAsiaTheme="minorEastAsia" w:hAnsiTheme="minorEastAsia"/>
                                    <w:sz w:val="17"/>
                                    <w:szCs w:val="17"/>
                                  </w:rPr>
                                </w:pPr>
                                <w:r w:rsidRPr="008A1C71">
                                  <w:rPr>
                                    <w:rFonts w:asciiTheme="minorEastAsia" w:eastAsiaTheme="minorEastAsia" w:hAnsiTheme="minorEastAsia" w:hint="eastAsia"/>
                                    <w:sz w:val="17"/>
                                    <w:szCs w:val="17"/>
                                  </w:rPr>
                                  <w:t>快波速</w:t>
                                </w:r>
                              </w:p>
                              <w:p w14:paraId="5C3347C4" w14:textId="77777777" w:rsidR="004D56D4" w:rsidRPr="008A1C71" w:rsidRDefault="004D56D4" w:rsidP="00935EE2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rFonts w:asciiTheme="minorEastAsia" w:eastAsiaTheme="minorEastAsia" w:hAnsiTheme="minorEastAsia"/>
                                    <w:sz w:val="17"/>
                                    <w:szCs w:val="17"/>
                                  </w:rPr>
                                </w:pPr>
                                <w:r w:rsidRPr="008A1C71">
                                  <w:rPr>
                                    <w:rFonts w:asciiTheme="minorEastAsia" w:eastAsiaTheme="minorEastAsia" w:hAnsiTheme="minorEastAsia" w:hint="eastAsia"/>
                                    <w:sz w:val="17"/>
                                    <w:szCs w:val="17"/>
                                  </w:rPr>
                                  <w:t>介質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F109A" id="群組 671" o:spid="_x0000_s1484" style="position:absolute;left:0;text-align:left;margin-left:30.6pt;margin-top:31.6pt;width:405.35pt;height:132.8pt;z-index:251569152;mso-width-relative:margin;mso-height-relative:margin" coordsize="55412,18160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">
                <o:lock v:ext="edit" aspectratio="t"/>
                <v:group id="群組 265" o:spid="_x0000_s1485" style="position:absolute;top:953;width:10200;height:17114" coordorigin="355,-4190" coordsize="11048,17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group id="群組 266" o:spid="_x0000_s1486" style="position:absolute;left:1849;top:-4190;width:9554;height:17182" coordorigin="-6164,-4190" coordsize="9556,17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  <v:group id="群組 267" o:spid="_x0000_s1487" style="position:absolute;left:-4429;top:-4190;width:7820;height:13669" coordorigin="-4429,-4190" coordsize="7821,13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488" type="#_x0000_t202" style="position:absolute;left:-4404;top:-945;width:7795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      <v:textbox inset="0,0,0,0">
                          <w:txbxContent>
                            <w:p w14:paraId="3654FEB9" w14:textId="77777777" w:rsidR="004D56D4" w:rsidRPr="009E6D9F" w:rsidRDefault="004D56D4" w:rsidP="004D56D4">
                              <w:pPr>
                                <w:snapToGrid w:val="0"/>
                                <w:spacing w:line="240" w:lineRule="auto"/>
                                <w:rPr>
                                  <w:rFonts w:eastAsia="標楷體"/>
                                  <w:sz w:val="16"/>
                                  <w:szCs w:val="16"/>
                                </w:rPr>
                              </w:pPr>
                              <w:r w:rsidRPr="009E6D9F">
                                <w:rPr>
                                  <w:rFonts w:eastAsia="標楷體"/>
                                  <w:i/>
                                  <w:iCs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9E6D9F">
                                <w:rPr>
                                  <w:rFonts w:eastAsia="標楷體"/>
                                  <w:sz w:val="16"/>
                                  <w:szCs w:val="16"/>
                                  <w:vertAlign w:val="subscript"/>
                                </w:rPr>
                                <w:t xml:space="preserve">2 </w:t>
                              </w:r>
                              <w:r w:rsidRPr="009E6D9F">
                                <w:rPr>
                                  <w:rFonts w:eastAsia="標楷體"/>
                                  <w:sz w:val="16"/>
                                  <w:szCs w:val="16"/>
                                </w:rPr>
                                <w:t xml:space="preserve">= </w:t>
                              </w:r>
                              <w:r w:rsidRPr="009E6D9F">
                                <w:rPr>
                                  <w:rFonts w:eastAsia="標楷體" w:hint="eastAsia"/>
                                  <w:b/>
                                  <w:bCs/>
                                  <w:sz w:val="16"/>
                                  <w:szCs w:val="16"/>
                                </w:rPr>
                                <w:sym w:font="Symbol" w:char="F02D"/>
                              </w:r>
                              <w:r w:rsidRPr="009E6D9F">
                                <w:rPr>
                                  <w:rFonts w:eastAsia="標楷體"/>
                                  <w:sz w:val="16"/>
                                  <w:szCs w:val="16"/>
                                </w:rPr>
                                <w:t xml:space="preserve">2.5 </w:t>
                              </w:r>
                              <w:r w:rsidRPr="009E6D9F">
                                <w:rPr>
                                  <w:rFonts w:eastAsia="標楷體" w:hint="eastAsia"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9E6D9F">
                                <w:rPr>
                                  <w:rFonts w:eastAsia="標楷體"/>
                                  <w:sz w:val="16"/>
                                  <w:szCs w:val="16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group id="群組 269" o:spid="_x0000_s1489" style="position:absolute;left:-4429;top:-4190;width:7820;height:13669" coordorigin="-4429,-4190" coordsize="7821,13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<v:shape id="_x0000_s1490" type="#_x0000_t202" style="position:absolute;left:-4405;top:-4190;width:5762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        <v:textbox inset="0,0,0,0">
                            <w:txbxContent>
                              <w:p w14:paraId="75BCD4D9" w14:textId="77777777" w:rsidR="004D56D4" w:rsidRPr="009E6D9F" w:rsidRDefault="004D56D4" w:rsidP="004D56D4">
                                <w:pPr>
                                  <w:snapToGrid w:val="0"/>
                                  <w:spacing w:line="240" w:lineRule="auto"/>
                                  <w:rPr>
                                    <w:rFonts w:eastAsia="標楷體"/>
                                    <w:sz w:val="16"/>
                                    <w:szCs w:val="16"/>
                                  </w:rPr>
                                </w:pPr>
                                <w:r w:rsidRPr="009E6D9F">
                                  <w:rPr>
                                    <w:rFonts w:eastAsia="標楷體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9E6D9F">
                                  <w:rPr>
                                    <w:rFonts w:eastAsia="標楷體"/>
                                    <w:sz w:val="16"/>
                                    <w:szCs w:val="16"/>
                                    <w:vertAlign w:val="subscript"/>
                                  </w:rPr>
                                  <w:t xml:space="preserve">0 </w:t>
                                </w:r>
                                <w:r w:rsidRPr="009E6D9F">
                                  <w:rPr>
                                    <w:rFonts w:eastAsia="標楷體"/>
                                    <w:sz w:val="16"/>
                                    <w:szCs w:val="16"/>
                                  </w:rPr>
                                  <w:t xml:space="preserve">= 0 </w:t>
                                </w:r>
                                <w:r w:rsidRPr="009E6D9F">
                                  <w:rPr>
                                    <w:rFonts w:eastAsia="標楷體" w:hint="eastAsia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9E6D9F">
                                  <w:rPr>
                                    <w:rFonts w:eastAsia="標楷體"/>
                                    <w:sz w:val="16"/>
                                    <w:szCs w:val="16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  <v:shape id="_x0000_s1491" type="#_x0000_t202" style="position:absolute;left:-4404;top:-2262;width:6247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        <v:textbox inset="0,0,0,0">
                            <w:txbxContent>
                              <w:p w14:paraId="683E7A45" w14:textId="77777777" w:rsidR="004D56D4" w:rsidRPr="009E6D9F" w:rsidRDefault="004D56D4" w:rsidP="004D56D4">
                                <w:pPr>
                                  <w:snapToGrid w:val="0"/>
                                  <w:spacing w:line="240" w:lineRule="auto"/>
                                  <w:rPr>
                                    <w:rFonts w:eastAsia="標楷體"/>
                                    <w:sz w:val="16"/>
                                    <w:szCs w:val="16"/>
                                  </w:rPr>
                                </w:pPr>
                                <w:r w:rsidRPr="009E6D9F">
                                  <w:rPr>
                                    <w:rFonts w:eastAsia="標楷體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9E6D9F">
                                  <w:rPr>
                                    <w:rFonts w:eastAsia="標楷體"/>
                                    <w:sz w:val="16"/>
                                    <w:szCs w:val="16"/>
                                    <w:vertAlign w:val="subscript"/>
                                  </w:rPr>
                                  <w:t xml:space="preserve">1 </w:t>
                                </w:r>
                                <w:r w:rsidRPr="009E6D9F">
                                  <w:rPr>
                                    <w:rFonts w:eastAsia="標楷體"/>
                                    <w:sz w:val="16"/>
                                    <w:szCs w:val="16"/>
                                  </w:rPr>
                                  <w:t xml:space="preserve">= </w:t>
                                </w:r>
                                <w:r w:rsidRPr="009E6D9F">
                                  <w:rPr>
                                    <w:rFonts w:eastAsia="標楷體" w:hint="eastAsia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sym w:font="Symbol" w:char="F02D"/>
                                </w:r>
                                <w:r w:rsidRPr="009E6D9F">
                                  <w:rPr>
                                    <w:rFonts w:eastAsia="標楷體"/>
                                    <w:sz w:val="16"/>
                                    <w:szCs w:val="16"/>
                                  </w:rPr>
                                  <w:t xml:space="preserve">1.6 </w:t>
                                </w:r>
                                <w:r w:rsidRPr="009E6D9F">
                                  <w:rPr>
                                    <w:rFonts w:eastAsia="標楷體" w:hint="eastAsia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9E6D9F">
                                  <w:rPr>
                                    <w:rFonts w:eastAsia="標楷體"/>
                                    <w:sz w:val="16"/>
                                    <w:szCs w:val="16"/>
                                  </w:rPr>
                                  <w:t xml:space="preserve">V </w:t>
                                </w:r>
                              </w:p>
                            </w:txbxContent>
                          </v:textbox>
                        </v:shape>
                        <v:shape id="_x0000_s1492" type="#_x0000_t202" style="position:absolute;left:-4406;top:460;width:7797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        <v:textbox inset="0,0,0,0">
                            <w:txbxContent>
                              <w:p w14:paraId="3FE5A992" w14:textId="77777777" w:rsidR="004D56D4" w:rsidRPr="009E6D9F" w:rsidRDefault="004D56D4" w:rsidP="004D56D4">
                                <w:pPr>
                                  <w:snapToGrid w:val="0"/>
                                  <w:spacing w:line="240" w:lineRule="auto"/>
                                  <w:rPr>
                                    <w:rFonts w:eastAsia="標楷體"/>
                                    <w:sz w:val="16"/>
                                    <w:szCs w:val="16"/>
                                  </w:rPr>
                                </w:pPr>
                                <w:r w:rsidRPr="009E6D9F">
                                  <w:rPr>
                                    <w:rFonts w:eastAsia="標楷體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9E6D9F">
                                  <w:rPr>
                                    <w:rFonts w:eastAsia="標楷體"/>
                                    <w:sz w:val="16"/>
                                    <w:szCs w:val="16"/>
                                    <w:vertAlign w:val="subscript"/>
                                  </w:rPr>
                                  <w:t xml:space="preserve">3 </w:t>
                                </w:r>
                                <w:r w:rsidRPr="009E6D9F">
                                  <w:rPr>
                                    <w:rFonts w:eastAsia="標楷體"/>
                                    <w:sz w:val="16"/>
                                    <w:szCs w:val="16"/>
                                  </w:rPr>
                                  <w:t xml:space="preserve">= </w:t>
                                </w:r>
                                <w:r w:rsidRPr="009E6D9F">
                                  <w:rPr>
                                    <w:rFonts w:eastAsia="標楷體" w:hint="eastAsia"/>
                                    <w:sz w:val="16"/>
                                    <w:szCs w:val="16"/>
                                  </w:rPr>
                                  <w:sym w:font="Symbol" w:char="F02D"/>
                                </w:r>
                                <w:r w:rsidRPr="009E6D9F">
                                  <w:rPr>
                                    <w:rFonts w:eastAsia="標楷體"/>
                                    <w:sz w:val="16"/>
                                    <w:szCs w:val="16"/>
                                  </w:rPr>
                                  <w:t xml:space="preserve">3.7 </w:t>
                                </w:r>
                                <w:r w:rsidRPr="009E6D9F">
                                  <w:rPr>
                                    <w:rFonts w:eastAsia="標楷體" w:hint="eastAsia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9E6D9F">
                                  <w:rPr>
                                    <w:rFonts w:eastAsia="標楷體"/>
                                    <w:sz w:val="16"/>
                                    <w:szCs w:val="16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  <v:shape id="_x0000_s1493" type="#_x0000_t202" style="position:absolute;left:-4403;top:3042;width:734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        <v:textbox inset="0,0,0,0">
                            <w:txbxContent>
                              <w:p w14:paraId="68A70D38" w14:textId="77777777" w:rsidR="004D56D4" w:rsidRPr="009E6D9F" w:rsidRDefault="004D56D4" w:rsidP="004D56D4">
                                <w:pPr>
                                  <w:snapToGrid w:val="0"/>
                                  <w:spacing w:line="240" w:lineRule="auto"/>
                                  <w:rPr>
                                    <w:rFonts w:eastAsia="標楷體"/>
                                    <w:sz w:val="16"/>
                                    <w:szCs w:val="16"/>
                                  </w:rPr>
                                </w:pPr>
                                <w:r w:rsidRPr="009E6D9F">
                                  <w:rPr>
                                    <w:rFonts w:eastAsia="標楷體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9E6D9F">
                                  <w:rPr>
                                    <w:rFonts w:eastAsia="標楷體"/>
                                    <w:sz w:val="16"/>
                                    <w:szCs w:val="16"/>
                                    <w:vertAlign w:val="subscript"/>
                                  </w:rPr>
                                  <w:t xml:space="preserve">4 </w:t>
                                </w:r>
                                <w:r w:rsidRPr="009E6D9F">
                                  <w:rPr>
                                    <w:rFonts w:eastAsia="標楷體"/>
                                    <w:sz w:val="16"/>
                                    <w:szCs w:val="16"/>
                                  </w:rPr>
                                  <w:t xml:space="preserve">= </w:t>
                                </w:r>
                                <w:r w:rsidRPr="009E6D9F">
                                  <w:rPr>
                                    <w:rFonts w:eastAsia="標楷體" w:hint="eastAsia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sym w:font="Symbol" w:char="F02D"/>
                                </w:r>
                                <w:r w:rsidRPr="009E6D9F">
                                  <w:rPr>
                                    <w:rFonts w:eastAsia="標楷體"/>
                                    <w:sz w:val="16"/>
                                    <w:szCs w:val="16"/>
                                  </w:rPr>
                                  <w:t xml:space="preserve">5.0 </w:t>
                                </w:r>
                                <w:r w:rsidRPr="009E6D9F">
                                  <w:rPr>
                                    <w:rFonts w:eastAsia="標楷體" w:hint="eastAsia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9E6D9F">
                                  <w:rPr>
                                    <w:rFonts w:eastAsia="標楷體"/>
                                    <w:sz w:val="16"/>
                                    <w:szCs w:val="16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  <v:shape id="_x0000_s1494" type="#_x0000_t202" style="position:absolute;left:-4429;top:7897;width:782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        <v:textbox inset="0,0,0,0">
                            <w:txbxContent>
                              <w:p w14:paraId="6BB30C9C" w14:textId="77777777" w:rsidR="004D56D4" w:rsidRPr="009E6D9F" w:rsidRDefault="004D56D4" w:rsidP="004D56D4">
                                <w:pPr>
                                  <w:snapToGrid w:val="0"/>
                                  <w:spacing w:line="240" w:lineRule="auto"/>
                                  <w:rPr>
                                    <w:rFonts w:eastAsia="標楷體"/>
                                    <w:sz w:val="16"/>
                                    <w:szCs w:val="16"/>
                                  </w:rPr>
                                </w:pPr>
                                <w:r w:rsidRPr="009E6D9F">
                                  <w:rPr>
                                    <w:rFonts w:eastAsia="標楷體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9E6D9F">
                                  <w:rPr>
                                    <w:rFonts w:eastAsia="標楷體"/>
                                    <w:sz w:val="16"/>
                                    <w:szCs w:val="16"/>
                                    <w:vertAlign w:val="subscript"/>
                                  </w:rPr>
                                  <w:t xml:space="preserve">5 </w:t>
                                </w:r>
                                <w:r w:rsidRPr="009E6D9F">
                                  <w:rPr>
                                    <w:rFonts w:eastAsia="標楷體"/>
                                    <w:sz w:val="16"/>
                                    <w:szCs w:val="16"/>
                                  </w:rPr>
                                  <w:t xml:space="preserve">= </w:t>
                                </w:r>
                                <w:r w:rsidRPr="009E6D9F">
                                  <w:rPr>
                                    <w:rFonts w:eastAsia="標楷體" w:hint="eastAsia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sym w:font="Symbol" w:char="F02D"/>
                                </w:r>
                                <w:r w:rsidRPr="009E6D9F">
                                  <w:rPr>
                                    <w:rFonts w:eastAsia="標楷體"/>
                                    <w:sz w:val="16"/>
                                    <w:szCs w:val="16"/>
                                  </w:rPr>
                                  <w:t xml:space="preserve">10.4 </w:t>
                                </w:r>
                                <w:r w:rsidRPr="009E6D9F">
                                  <w:rPr>
                                    <w:rFonts w:eastAsia="標楷體" w:hint="eastAsia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9E6D9F">
                                  <w:rPr>
                                    <w:rFonts w:eastAsia="標楷體"/>
                                    <w:sz w:val="16"/>
                                    <w:szCs w:val="16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_x0000_s1495" type="#_x0000_t202" style="position:absolute;left:-6164;top:11199;width:6928;height:1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    <v:textbox inset="0,0,0,0">
                        <w:txbxContent>
                          <w:p w14:paraId="4EF7B2C2" w14:textId="1510597B" w:rsidR="004D56D4" w:rsidRPr="00935EE2" w:rsidRDefault="004D56D4" w:rsidP="00935EE2">
                            <w:pPr>
                              <w:spacing w:line="240" w:lineRule="atLeast"/>
                              <w:jc w:val="center"/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</w:pPr>
                            <w:r w:rsidRPr="00935EE2">
                              <w:rPr>
                                <w:rFonts w:eastAsiaTheme="minorEastAsia" w:hint="eastAsia"/>
                                <w:sz w:val="22"/>
                                <w:szCs w:val="22"/>
                              </w:rPr>
                              <w:t>圖</w:t>
                            </w:r>
                            <w:r w:rsidRPr="00935EE2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>1</w:t>
                            </w:r>
                            <w:r w:rsidR="00404E37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line id="直線接點 276" o:spid="_x0000_s1496" style="position:absolute;visibility:visible;mso-wrap-style:square" from="355,-3553" to="3476,-3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" strokecolor="black [3200]" strokeweight="1.5pt">
                    <v:stroke joinstyle="miter"/>
                  </v:line>
                  <v:line id="直線接點 277" o:spid="_x0000_s1497" style="position:absolute;visibility:visible;mso-wrap-style:square" from="355,-1496" to="3476,-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" strokecolor="black [3200]" strokeweight="1.5pt">
                    <v:stroke joinstyle="miter"/>
                  </v:line>
                  <v:line id="直線接點 278" o:spid="_x0000_s1498" style="position:absolute;visibility:visible;mso-wrap-style:square" from="355,1208" to="3476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" strokecolor="black [3200]" strokeweight="1.5pt">
                    <v:stroke joinstyle="miter"/>
                  </v:line>
                  <v:line id="直線接點 279" o:spid="_x0000_s1499" style="position:absolute;visibility:visible;mso-wrap-style:square" from="355,3734" to="3476,3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" strokecolor="black [3200]" strokeweight="1.5pt">
                    <v:stroke joinstyle="miter"/>
                  </v:line>
                  <v:line id="直線接點 280" o:spid="_x0000_s1500" style="position:absolute;visibility:visible;mso-wrap-style:square" from="355,8645" to="3476,8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" strokecolor="black [3200]" strokeweight="1.5pt">
                    <v:stroke joinstyle="miter"/>
                  </v:line>
                  <v:line id="直線接點 281" o:spid="_x0000_s1501" style="position:absolute;visibility:visible;mso-wrap-style:square" from="355,-192" to="3476,-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" strokecolor="black [3200]" strokeweight="1.5pt">
                    <v:stroke joinstyle="miter"/>
                  </v:line>
                </v:group>
                <v:group id="群組 514" o:spid="_x0000_s1502" style="position:absolute;left:13914;width:41498;height:18160" coordorigin=",-537" coordsize="41497,18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group id="群組 515" o:spid="_x0000_s1503" style="position:absolute;top:-537;width:41497;height:18162" coordorigin=",-537" coordsize="41503,18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  <v:shape id="_x0000_s1504" type="#_x0000_t202" style="position:absolute;left:33738;top:13189;width:7765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    <v:textbox inset="0,0,0,0">
                        <w:txbxContent>
                          <w:p w14:paraId="25972F16" w14:textId="5F09FF06" w:rsidR="004D56D4" w:rsidRPr="00935EE2" w:rsidRDefault="004D56D4" w:rsidP="00935EE2">
                            <w:pPr>
                              <w:spacing w:line="240" w:lineRule="atLeast"/>
                              <w:jc w:val="center"/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</w:pPr>
                            <w:r w:rsidRPr="00935EE2">
                              <w:rPr>
                                <w:rFonts w:eastAsiaTheme="minorEastAsia" w:hint="eastAsia"/>
                                <w:sz w:val="22"/>
                                <w:szCs w:val="22"/>
                              </w:rPr>
                              <w:t>圖</w:t>
                            </w:r>
                            <w:r w:rsidRPr="00935EE2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>1</w:t>
                            </w:r>
                            <w:r w:rsidR="00404E37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>9</w:t>
                            </w:r>
                            <w:r w:rsidR="00CB32DA" w:rsidRPr="00935EE2">
                              <w:rPr>
                                <w:rFonts w:eastAsiaTheme="minorEastAsia" w:hint="eastAsia"/>
                                <w:sz w:val="22"/>
                                <w:szCs w:val="22"/>
                              </w:rPr>
                              <w:t>（</w:t>
                            </w:r>
                            <w:r w:rsidRPr="00935EE2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>b</w:t>
                            </w:r>
                            <w:r w:rsidR="00CB32DA" w:rsidRPr="00935EE2">
                              <w:rPr>
                                <w:rFonts w:eastAsiaTheme="minorEastAsia" w:hint="eastAsia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group id="群組 517" o:spid="_x0000_s1505" style="position:absolute;top:-537;width:32275;height:18162" coordorigin=",-537" coordsize="32278,18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    <v:group id="群組 518" o:spid="_x0000_s1506" style="position:absolute;top:-537;width:32278;height:18162" coordorigin=",-537" coordsize="32278,18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      <v:group id="群組 519" o:spid="_x0000_s1507" style="position:absolute;top:-537;width:32278;height:18162" coordorigin=",-537" coordsize="32278,18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        <v:group id="群組 520" o:spid="_x0000_s1508" style="position:absolute;top:-537;width:32278;height:18162" coordorigin=",-319" coordsize="32278,18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          <v:group id="群組 521" o:spid="_x0000_s1509" style="position:absolute;top:-319;width:32278;height:18173" coordorigin=",-695" coordsize="32279,1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            <v:group id="群組 522" o:spid="_x0000_s1510" style="position:absolute;top:-695;width:32279;height:18189" coordorigin="3020,-1230" coordsize="42671,22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              <v:shape id="圖片 523" o:spid="_x0000_s1511" type="#_x0000_t75" style="position:absolute;left:3780;top:3033;width:27400;height:1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">
                                  <v:imagedata r:id="rId377" o:title="" croptop="1768f" cropbottom="1768f"/>
                                </v:shape>
                                <v:group id="群組 525" o:spid="_x0000_s1512" style="position:absolute;left:3020;top:-1230;width:42671;height:22907" coordorigin="3743,-1366" coordsize="42676,2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                <v:group id="群組 526" o:spid="_x0000_s1513" style="position:absolute;left:3743;top:-1366;width:42676;height:22914" coordorigin="3743,-1366" coordsize="42676,2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                  <v:group id="群組 527" o:spid="_x0000_s1514" style="position:absolute;left:3743;top:-1366;width:42676;height:22914" coordorigin="3743,-1366" coordsize="42676,2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                    <v:group id="群組 528" o:spid="_x0000_s1515" style="position:absolute;left:3743;top:-1366;width:42676;height:22914" coordorigin="4008,-1366" coordsize="42677,2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                      <v:group id="群組 529" o:spid="_x0000_s1516" style="position:absolute;left:4008;top:-1366;width:42677;height:22919" coordorigin="4008,-1502" coordsize="42677,2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                        <v:group id="群組 532" o:spid="_x0000_s1517" style="position:absolute;left:36438;top:2180;width:10247;height:6518" coordorigin=",957" coordsize="10247,6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                          <v:group id="群組 533" o:spid="_x0000_s1518" style="position:absolute;top:2292;width:6187;height:5184" coordorigin="2172,-1964" coordsize="6187,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                            <v:rect id="矩形 82" o:spid="_x0000_s1519" style="position:absolute;left:2172;top:911;width:6188;height: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" fillcolor="#d8d8d8 [2732]" strokecolor="#d8d8d8 [2732]" strokeweight=".25pt">
                                                <v:textbox>
                                                  <w:txbxContent>
                                                    <w:p w14:paraId="69BE0239" w14:textId="77777777" w:rsidR="00465993" w:rsidRDefault="00465993" w:rsidP="00465993">
                                                      <w:pPr>
                                                        <w:jc w:val="center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群組 83" o:spid="_x0000_s1520" style="position:absolute;left:2172;top:-1964;width:6188;height:5188" coordorigin=",-1964" coordsize="6187,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                        <v:rect id="矩形 84" o:spid="_x0000_s1521" style="position:absolute;top:2451;width:6187;height: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" fillcolor="#d8d8d8 [2732]" stroked="f" strokeweight=".25pt">
                                                  <v:textbox>
                                                    <w:txbxContent>
                                                      <w:p w14:paraId="1DEDB311" w14:textId="77777777" w:rsidR="00465993" w:rsidRDefault="00465993" w:rsidP="00465993">
                                                        <w:pPr>
                                                          <w:jc w:val="center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rect id="矩形 85" o:spid="_x0000_s1522" style="position:absolute;top:72;width:6187;height:1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" filled="f" strokecolor="black [3213]" strokeweight="1pt">
                                                  <v:textbox>
                                                    <w:txbxContent>
                                                      <w:p w14:paraId="2A9688D1" w14:textId="77777777" w:rsidR="00465993" w:rsidRDefault="00465993" w:rsidP="00465993">
                                                        <w:pPr>
                                                          <w:jc w:val="center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rect id="矩形 86" o:spid="_x0000_s1523" style="position:absolute;top:1633;width:6187;height:1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" filled="f" strokecolor="black [3213]" strokeweight="1pt">
                                                  <v:textbox>
                                                    <w:txbxContent>
                                                      <w:p w14:paraId="2F7FAFD7" w14:textId="77777777" w:rsidR="00465993" w:rsidRDefault="00465993" w:rsidP="00465993">
                                                        <w:pPr>
                                                          <w:jc w:val="center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shapetype id="_x0000_t32" coordsize="21600,21600" o:spt="32" o:oned="t" path="m,l21600,21600e" filled="f">
                                                  <v:path arrowok="t" fillok="f" o:connecttype="none"/>
                                                  <o:lock v:ext="edit" shapetype="t"/>
                                                </v:shapetype>
                                                <v:shape id="直線單箭頭接點 87" o:spid="_x0000_s1524" type="#_x0000_t32" style="position:absolute;left:297;top:-1964;width:648;height:18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" strokecolor="black [3200]" strokeweight="1pt">
                                                  <v:stroke endarrow="classic" joinstyle="miter"/>
                                                </v:shape>
                                              </v:group>
                                            </v:group>
                                            <v:shape id="_x0000_s1525" type="#_x0000_t202" style="position:absolute;left:2357;top:957;width:7890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                            <v:textbox inset="0,0,0,0">
                                                <w:txbxContent>
                                                  <w:p w14:paraId="33F61A7C" w14:textId="77777777" w:rsidR="004D56D4" w:rsidRPr="00A91495" w:rsidRDefault="004D56D4" w:rsidP="004D56D4">
                                                    <w:pPr>
                                                      <w:snapToGrid w:val="0"/>
                                                      <w:spacing w:line="240" w:lineRule="auto"/>
                                                      <w:rPr>
                                                        <w:rFonts w:eastAsia="標楷體"/>
                                                        <w:sz w:val="17"/>
                                                        <w:szCs w:val="17"/>
                                                      </w:rPr>
                                                    </w:pPr>
                                                    <w:r w:rsidRPr="00A91495">
                                                      <w:rPr>
                                                        <w:rFonts w:eastAsia="標楷體"/>
                                                        <w:sz w:val="17"/>
                                                        <w:szCs w:val="17"/>
                                                      </w:rPr>
                                                      <w:t>R</w:t>
                                                    </w:r>
                                                    <w:r w:rsidRPr="00A91495">
                                                      <w:rPr>
                                                        <w:rFonts w:eastAsia="標楷體"/>
                                                        <w:sz w:val="17"/>
                                                        <w:szCs w:val="17"/>
                                                        <w:vertAlign w:val="subscript"/>
                                                      </w:rPr>
                                                      <w:t>1</w:t>
                                                    </w:r>
                                                    <w:r w:rsidRPr="00A91495">
                                                      <w:rPr>
                                                        <w:rFonts w:eastAsia="標楷體"/>
                                                        <w:sz w:val="17"/>
                                                        <w:szCs w:val="17"/>
                                                      </w:rPr>
                                                      <w:t xml:space="preserve"> R</w:t>
                                                    </w:r>
                                                    <w:r w:rsidRPr="00A91495">
                                                      <w:rPr>
                                                        <w:rFonts w:eastAsia="標楷體"/>
                                                        <w:sz w:val="17"/>
                                                        <w:szCs w:val="17"/>
                                                        <w:vertAlign w:val="subscript"/>
                                                      </w:rPr>
                                                      <w:t>2</w:t>
                                                    </w:r>
                                                    <w:r w:rsidRPr="00A91495">
                                                      <w:rPr>
                                                        <w:rFonts w:eastAsia="標楷體"/>
                                                        <w:sz w:val="17"/>
                                                        <w:szCs w:val="17"/>
                                                      </w:rPr>
                                                      <w:t xml:space="preserve"> R</w:t>
                                                    </w:r>
                                                    <w:r w:rsidRPr="00A91495">
                                                      <w:rPr>
                                                        <w:rFonts w:eastAsia="標楷體"/>
                                                        <w:sz w:val="17"/>
                                                        <w:szCs w:val="17"/>
                                                        <w:vertAlign w:val="subscript"/>
                                                      </w:rPr>
                                                      <w:t>3</w:t>
                                                    </w:r>
                                                    <w:r w:rsidRPr="00A91495">
                                                      <w:rPr>
                                                        <w:rFonts w:eastAsia="標楷體"/>
                                                        <w:sz w:val="17"/>
                                                        <w:szCs w:val="17"/>
                                                      </w:rPr>
                                                      <w:t>…</w:t>
                                                    </w:r>
                                                  </w:p>
                                                  <w:p w14:paraId="0362E96F" w14:textId="77777777" w:rsidR="004D56D4" w:rsidRPr="00935EE2" w:rsidRDefault="004D56D4" w:rsidP="004D56D4">
                                                    <w:pPr>
                                                      <w:snapToGrid w:val="0"/>
                                                      <w:spacing w:line="240" w:lineRule="auto"/>
                                                      <w:rPr>
                                                        <w:rFonts w:eastAsia="標楷體"/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shape id="直線單箭頭接點 89" o:spid="_x0000_s1526" type="#_x0000_t32" style="position:absolute;left:2781;top:2369;width:883;height:16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" strokecolor="black [3200]" strokeweight="1pt">
                                              <v:stroke endarrow="classic" joinstyle="miter"/>
                                            </v:shape>
                                            <v:shape id="直線單箭頭接點 90" o:spid="_x0000_s1527" type="#_x0000_t32" style="position:absolute;left:4091;top:2369;width:883;height:16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" strokecolor="black [3200]" strokeweight="1pt">
                                              <v:stroke endarrow="classic" joinstyle="miter"/>
                                            </v:shape>
                                            <v:shape id="直線單箭頭接點 91" o:spid="_x0000_s1528" type="#_x0000_t32" style="position:absolute;left:5350;top:2460;width:883;height:16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" strokecolor="black [3200]" strokeweight="1pt">
                                              <v:stroke endarrow="classic" joinstyle="miter"/>
                                            </v:shape>
                                          </v:group>
                                          <v:group id="群組 92" o:spid="_x0000_s1529" style="position:absolute;left:4008;top:-1502;width:41171;height:22919" coordorigin="4008,-1502" coordsize="41171,2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                    <v:group id="群組 93" o:spid="_x0000_s1530" style="position:absolute;left:4008;top:-1502;width:41171;height:21453" coordorigin="3583,-1502" coordsize="41191,2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                    <v:group id="群組 94" o:spid="_x0000_s1531" style="position:absolute;left:13322;top:-1502;width:31452;height:21460" coordorigin="19037,-3752" coordsize="44943,38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                        <v:shape id="_x0000_s1532" type="#_x0000_t202" style="position:absolute;left:49938;top:26827;width:14043;height:4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                                <v:textbox inset="0,0,0,0">
                                                    <w:txbxContent>
                                                      <w:p w14:paraId="04A1E766" w14:textId="4B66B96E" w:rsidR="004D56D4" w:rsidRPr="00935EE2" w:rsidRDefault="004D56D4" w:rsidP="00935EE2">
                                                        <w:pPr>
                                                          <w:spacing w:line="240" w:lineRule="atLeast"/>
                                                          <w:jc w:val="center"/>
                                                          <w:rPr>
                                                            <w:rFonts w:eastAsiaTheme="minorEastAsia"/>
                                                            <w:sz w:val="22"/>
                                                            <w:szCs w:val="22"/>
                                                          </w:rPr>
                                                        </w:pPr>
                                                        <w:r w:rsidRPr="00935EE2">
                                                          <w:rPr>
                                                            <w:rFonts w:eastAsiaTheme="minorEastAsia" w:hint="eastAsia"/>
                                                            <w:sz w:val="22"/>
                                                            <w:szCs w:val="22"/>
                                                          </w:rPr>
                                                          <w:t>圖</w:t>
                                                        </w:r>
                                                        <w:r w:rsidRPr="00935EE2">
                                                          <w:rPr>
                                                            <w:rFonts w:eastAsiaTheme="minorEastAsia"/>
                                                            <w:sz w:val="22"/>
                                                            <w:szCs w:val="22"/>
                                                          </w:rPr>
                                                          <w:t>1</w:t>
                                                        </w:r>
                                                        <w:r w:rsidR="00404E37">
                                                          <w:rPr>
                                                            <w:rFonts w:eastAsiaTheme="minorEastAsia"/>
                                                            <w:sz w:val="22"/>
                                                            <w:szCs w:val="22"/>
                                                          </w:rPr>
                                                          <w:t>9</w:t>
                                                        </w:r>
                                                        <w:r w:rsidR="00CB32DA" w:rsidRPr="00935EE2">
                                                          <w:rPr>
                                                            <w:rFonts w:eastAsiaTheme="minorEastAsia" w:hint="eastAsia"/>
                                                            <w:sz w:val="22"/>
                                                            <w:szCs w:val="22"/>
                                                          </w:rPr>
                                                          <w:t>（</w:t>
                                                        </w:r>
                                                        <w:r w:rsidRPr="00935EE2">
                                                          <w:rPr>
                                                            <w:rFonts w:eastAsiaTheme="minorEastAsia" w:hint="eastAsia"/>
                                                            <w:sz w:val="22"/>
                                                            <w:szCs w:val="22"/>
                                                          </w:rPr>
                                                          <w:t>a</w:t>
                                                        </w:r>
                                                        <w:r w:rsidR="00CB32DA" w:rsidRPr="00935EE2">
                                                          <w:rPr>
                                                            <w:rFonts w:eastAsiaTheme="minorEastAsia" w:hint="eastAsia"/>
                                                            <w:sz w:val="22"/>
                                                            <w:szCs w:val="22"/>
                                                          </w:rPr>
                                                          <w:t>）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  <v:shape id="_x0000_s1533" type="#_x0000_t202" style="position:absolute;left:34764;top:30602;width:6018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                                <v:textbox inset="0,0,0,0">
                                                    <w:txbxContent>
                                                      <w:p w14:paraId="5236DDA4" w14:textId="77777777" w:rsidR="004D56D4" w:rsidRPr="00FF18E0" w:rsidRDefault="004D56D4" w:rsidP="00935EE2">
                                                        <w:pPr>
                                                          <w:snapToGrid w:val="0"/>
                                                          <w:spacing w:line="240" w:lineRule="auto"/>
                                                          <w:jc w:val="center"/>
                                                          <w:rPr>
                                                            <w:rFonts w:ascii="標楷體" w:eastAsia="標楷體" w:hAnsi="標楷體"/>
                                                            <w:sz w:val="16"/>
                                                            <w:szCs w:val="16"/>
                                                          </w:rPr>
                                                        </w:pPr>
                                                        <w:r w:rsidRPr="00935EE2">
                                                          <w:rPr>
                                                            <w:rFonts w:asciiTheme="minorEastAsia" w:eastAsiaTheme="minorEastAsia" w:hAnsiTheme="minorEastAsia" w:hint="eastAsia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晶片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  <v:shape id="_x0000_s1534" type="#_x0000_t202" style="position:absolute;left:19037;top:-3752;width:15726;height:3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                                <v:textbox inset="0,0,0,0">
                                                    <w:txbxContent>
                                                      <w:p w14:paraId="1DE1AF27" w14:textId="77777777" w:rsidR="004D56D4" w:rsidRPr="002E4C7A" w:rsidRDefault="004D56D4" w:rsidP="00935EE2">
                                                        <w:pPr>
                                                          <w:spacing w:line="240" w:lineRule="auto"/>
                                                          <w:jc w:val="center"/>
                                                          <w:rPr>
                                                            <w:rFonts w:ascii="標楷體" w:eastAsia="標楷體" w:hAnsi="標楷體"/>
                                                            <w:spacing w:val="-8"/>
                                                            <w:sz w:val="16"/>
                                                            <w:szCs w:val="16"/>
                                                          </w:rPr>
                                                        </w:pPr>
                                                        <w:r w:rsidRPr="00935EE2">
                                                          <w:rPr>
                                                            <w:rFonts w:asciiTheme="minorEastAsia" w:eastAsiaTheme="minorEastAsia" w:hAnsiTheme="minorEastAsia" w:hint="eastAsia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積體電路模具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_x0000_s1535" type="#_x0000_t202" style="position:absolute;left:3583;top:14903;width:7679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                              <v:textbox inset="0,0,0,0">
                                                  <w:txbxContent>
                                                    <w:p w14:paraId="76092516" w14:textId="77777777" w:rsidR="004D56D4" w:rsidRPr="00935EE2" w:rsidRDefault="004D56D4" w:rsidP="004D56D4">
                                                      <w:pPr>
                                                        <w:snapToGrid w:val="0"/>
                                                        <w:spacing w:line="240" w:lineRule="auto"/>
                                                        <w:rPr>
                                                          <w:rFonts w:eastAsiaTheme="minor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 w:rsidRPr="00935EE2">
                                                        <w:rPr>
                                                          <w:rFonts w:eastAsiaTheme="minor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EUV</w:t>
                                                      </w:r>
                                                      <w:r w:rsidRPr="00935EE2">
                                                        <w:rPr>
                                                          <w:rFonts w:eastAsiaTheme="minor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光源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文字方塊 99" o:spid="_x0000_s1536" type="#_x0000_t202" style="position:absolute;left:38766;top:12157;width:3704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" filled="f" stroked="f" strokeweight=".5pt">
                                              <v:textbox style="layout-flow:vertical-ideographic" inset="0,0,0,0">
                                                <w:txbxContent>
                                                  <w:p w14:paraId="57E0A67D" w14:textId="77777777" w:rsidR="004D56D4" w:rsidRPr="00FF18E0" w:rsidRDefault="004D56D4" w:rsidP="004D56D4">
                                                    <w:pPr>
                                                      <w:rPr>
                                                        <w:szCs w:val="24"/>
                                                      </w:rPr>
                                                    </w:pPr>
                                                    <w:r w:rsidRPr="00FF18E0">
                                                      <w:rPr>
                                                        <w:szCs w:val="24"/>
                                                      </w:rPr>
                                                      <w:t>…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shape id="_x0000_s1537" type="#_x0000_t202" style="position:absolute;left:15431;top:19043;width:60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7YLxQAAANw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" stroked="f">
                                              <v:textbox inset="0,0,0,0">
                                                <w:txbxContent>
                                                  <w:p w14:paraId="60600005" w14:textId="1715F047" w:rsidR="004D56D4" w:rsidRPr="00935EE2" w:rsidRDefault="004D56D4" w:rsidP="00935EE2">
                                                    <w:pPr>
                                                      <w:spacing w:line="240" w:lineRule="atLeast"/>
                                                      <w:jc w:val="center"/>
                                                      <w:rPr>
                                                        <w:rFonts w:eastAsiaTheme="minorEastAsia"/>
                                                        <w:sz w:val="22"/>
                                                        <w:szCs w:val="22"/>
                                                      </w:rPr>
                                                    </w:pPr>
                                                    <w:r w:rsidRPr="00935EE2">
                                                      <w:rPr>
                                                        <w:rFonts w:eastAsiaTheme="minorEastAsia"/>
                                                        <w:sz w:val="22"/>
                                                        <w:szCs w:val="22"/>
                                                      </w:rPr>
                                                      <w:t>圖</w:t>
                                                    </w:r>
                                                    <w:r w:rsidRPr="00935EE2">
                                                      <w:rPr>
                                                        <w:rFonts w:eastAsiaTheme="minorEastAsia"/>
                                                        <w:sz w:val="22"/>
                                                        <w:szCs w:val="22"/>
                                                      </w:rPr>
                                                      <w:t>1</w:t>
                                                    </w:r>
                                                    <w:r w:rsidR="00404E37">
                                                      <w:rPr>
                                                        <w:rFonts w:eastAsiaTheme="minorEastAsia"/>
                                                        <w:sz w:val="22"/>
                                                        <w:szCs w:val="22"/>
                                                      </w:rPr>
                                                      <w:t>8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</v:group>
                                        <v:oval id="橢圓 101" o:spid="_x0000_s1538" style="position:absolute;left:34356;top:-135;width:11412;height:15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" filled="f" strokecolor="black [3213]" strokeweight="1pt">
                                          <v:stroke dashstyle="dash" joinstyle="miter"/>
                                          <v:textbox>
                                            <w:txbxContent>
                                              <w:p w14:paraId="77CF0E2B" w14:textId="77777777" w:rsidR="00465993" w:rsidRDefault="00465993" w:rsidP="00465993">
                                                <w:pPr>
                                                  <w:jc w:val="center"/>
                                                </w:pPr>
                                              </w:p>
                                            </w:txbxContent>
                                          </v:textbox>
                                        </v:oval>
                                        <v:shape id="手繪多邊形: 圖案 342" o:spid="_x0000_s1539" style="position:absolute;left:19843;top:3347;width:10659;height:7443;visibility:visible;mso-wrap-style:square;v-text-anchor:middle" coordsize="1371600,10366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" adj="-11796480,,5400" path="m,1036622c36591,897425,73183,758228,126749,638270,180315,518312,247461,403635,321398,316872,395335,230109,459464,165980,570369,117695,681274,69410,853290,46777,986828,27161,1120367,7545,1371600,,1371600,r,e" filled="f" strokecolor="black [3213]" strokeweight="1pt">
                                          <v:stroke dashstyle="dash" joinstyle="miter"/>
                                          <v:formulas/>
                                          <v:path arrowok="t" o:connecttype="custom" o:connectlocs="0,744288;98500,458274;249767,227512;443248,84504;766889,19501;1065905,0;1065905,0" o:connectangles="0,0,0,0,0,0,0" textboxrect="0,0,1371600,1036622"/>
                                          <v:textbox>
                                            <w:txbxContent>
                                              <w:p w14:paraId="214465C2" w14:textId="77777777" w:rsidR="00465993" w:rsidRDefault="00465993" w:rsidP="00465993">
                                                <w:pPr>
                                                  <w:jc w:val="center"/>
                                                </w:pPr>
                                              </w:p>
                                            </w:txbxContent>
                                          </v:textbox>
                                        </v:shape>
                                        <v:line id="直線接點 103" o:spid="_x0000_s1540" style="position:absolute;flip:y;visibility:visible;mso-wrap-style:square" from="30729,595" to="37649,3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" strokecolor="black [3213]" strokeweight="1pt">
                                          <v:stroke dashstyle="dash" joinstyle="miter"/>
                                        </v:line>
                                        <v:line id="直線接點 104" o:spid="_x0000_s1541" style="position:absolute;visibility:visible;mso-wrap-style:square" from="30506,3349" to="34816,10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" strokecolor="black [3213]" strokeweight="1pt">
                                          <v:stroke dashstyle="dash" joinstyle="miter"/>
                                        </v:line>
                                      </v:group>
                                      <v:shape id="_x0000_s1542" type="#_x0000_t202" style="position:absolute;left:35540;top:1970;width:2396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                      <v:textbox inset="0,0,0,0">
                                          <w:txbxContent>
                                            <w:p w14:paraId="5DEDAE42" w14:textId="77777777" w:rsidR="004D56D4" w:rsidRPr="00935EE2" w:rsidRDefault="004D56D4" w:rsidP="00935EE2">
                                              <w:pPr>
                                                <w:snapToGrid w:val="0"/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eastAsia="標楷體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935EE2">
                                                <w:rPr>
                                                  <w:rFonts w:eastAsia="標楷體"/>
                                                  <w:sz w:val="18"/>
                                                  <w:szCs w:val="18"/>
                                                </w:rPr>
                                                <w:t>I</w:t>
                                              </w:r>
                                              <w:r w:rsidRPr="00935EE2">
                                                <w:rPr>
                                                  <w:rFonts w:eastAsia="標楷體"/>
                                                  <w:sz w:val="18"/>
                                                  <w:szCs w:val="18"/>
                                                  <w:vertAlign w:val="subscript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oval id="橢圓 106" o:spid="_x0000_s1543" style="position:absolute;left:18973;top:10788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" fillcolor="black [3213]" strokecolor="black [3213]" strokeweight="1pt">
                                      <v:fill r:id="rId378" o:title="" color2="white [3212]" type="pattern"/>
                                      <v:stroke joinstyle="miter"/>
                                      <v:textbox>
                                        <w:txbxContent>
                                          <w:p w14:paraId="4D8062AD" w14:textId="77777777" w:rsidR="00465993" w:rsidRDefault="00465993" w:rsidP="00465993">
                                            <w:pPr>
                                              <w:jc w:val="center"/>
                                            </w:pPr>
                                          </w:p>
                                        </w:txbxContent>
                                      </v:textbox>
                                    </v:oval>
                                  </v:group>
                                  <v:line id="直線接點 107" o:spid="_x0000_s1544" style="position:absolute;visibility:visible;mso-wrap-style:square" from="18928,11298" to="19085,13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" strokecolor="black [3200]" strokeweight="1pt">
                                    <v:stroke dashstyle="3 1" joinstyle="miter"/>
                                  </v:line>
                                  <v:line id="直線接點 108" o:spid="_x0000_s1545" style="position:absolute;flip:x;visibility:visible;mso-wrap-style:square" from="19347,11388" to="20085,13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" strokecolor="black [3200]" strokeweight="1pt">
                                    <v:stroke dashstyle="3 1" joinstyle="miter"/>
                                  </v:line>
                                </v:group>
                              </v:group>
                              <v:shape id="_x0000_s1546" type="#_x0000_t202" style="position:absolute;left:8639;top:11583;width:4548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              <v:textbox inset="0,0,0,0">
                                  <w:txbxContent>
                                    <w:p w14:paraId="02431024" w14:textId="77777777" w:rsidR="004D56D4" w:rsidRPr="002E4C7A" w:rsidRDefault="004D56D4" w:rsidP="00935EE2">
                                      <w:pPr>
                                        <w:snapToGrid w:val="0"/>
                                        <w:spacing w:line="240" w:lineRule="auto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35EE2">
                                        <w:rPr>
                                          <w:rFonts w:asciiTheme="minorEastAsia" w:eastAsia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反射鏡</w:t>
                                      </w:r>
                                    </w:p>
                                  </w:txbxContent>
                                </v:textbox>
                              </v:shape>
                              <v:line id="直線接點 110" o:spid="_x0000_s1547" style="position:absolute;visibility:visible;mso-wrap-style:square" from="13555,12703" to="14995,12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" strokecolor="#f2f2f2 [3052]" strokeweight="2.25pt">
                                <v:stroke joinstyle="miter"/>
                              </v:line>
                              <v:shape id="_x0000_s1548" type="#_x0000_t202" style="position:absolute;left:15239;top:5050;width:4971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              <v:textbox inset="0,0,0,0">
                                  <w:txbxContent>
                                    <w:p w14:paraId="61CEF9B6" w14:textId="77777777" w:rsidR="004D56D4" w:rsidRPr="00935EE2" w:rsidRDefault="004D56D4" w:rsidP="00935EE2">
                                      <w:pPr>
                                        <w:snapToGrid w:val="0"/>
                                        <w:spacing w:line="240" w:lineRule="auto"/>
                                        <w:jc w:val="center"/>
                                        <w:rPr>
                                          <w:rFonts w:asciiTheme="minorEastAsia" w:eastAsia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35EE2">
                                        <w:rPr>
                                          <w:rFonts w:asciiTheme="minorEastAsia" w:eastAsia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反射鏡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549" type="#_x0000_t202" style="position:absolute;left:4176;top:3045;width:4185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" fillcolor="white [3212]" stroked="f">
                                <v:textbox inset="0,0,0,0">
                                  <w:txbxContent>
                                    <w:p w14:paraId="5C4EA3A5" w14:textId="77777777" w:rsidR="004D56D4" w:rsidRPr="00935EE2" w:rsidRDefault="004D56D4" w:rsidP="00935EE2">
                                      <w:pPr>
                                        <w:snapToGrid w:val="0"/>
                                        <w:spacing w:line="240" w:lineRule="auto"/>
                                        <w:jc w:val="center"/>
                                        <w:rPr>
                                          <w:rFonts w:asciiTheme="minorEastAsia" w:eastAsia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35EE2">
                                        <w:rPr>
                                          <w:rFonts w:asciiTheme="minorEastAsia" w:eastAsia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反射鏡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圖片 113" o:spid="_x0000_s1550" type="#_x0000_t75" alt="Extreme UV Photolithography" style="position:absolute;left:8209;top:1469;width:5175;height:2096;rotation:-3454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">
                              <v:imagedata r:id="rId379" o:title="Extreme UV Photolithography" croptop="3227f" cropbottom="53700f" cropleft="38025f" cropright="14912f" grayscale="t"/>
                            </v:shape>
                            <v:shapetype id="_x0000_t6" coordsize="21600,21600" o:spt="6" path="m,l,21600r21600,xe">
                              <v:stroke joinstyle="miter"/>
                              <v:path gradientshapeok="t" o:connecttype="custom" o:connectlocs="0,0;0,10800;0,21600;10800,21600;21600,21600;10800,10800" textboxrect="1800,12600,12600,19800"/>
                            </v:shapetype>
                            <v:shape id="直角三角形 114" o:spid="_x0000_s1551" type="#_x0000_t6" style="position:absolute;left:8236;top:2295;width:1524;height:1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" fillcolor="white [3212]" strokecolor="white [3212]" strokeweight="1pt">
                              <v:textbox>
                                <w:txbxContent>
                                  <w:p w14:paraId="33367633" w14:textId="77777777" w:rsidR="00465993" w:rsidRDefault="00465993" w:rsidP="00465993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line id="直線接點 115" o:spid="_x0000_s1552" style="position:absolute;flip:x;visibility:visible;mso-wrap-style:square" from="9144,2757" to="10800,9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" strokecolor="#d8d8d8 [2732]" strokeweight=".5pt">
                            <v:stroke joinstyle="miter"/>
                          </v:line>
                          <v:line id="直線接點 116" o:spid="_x0000_s1553" style="position:absolute;flip:x y;visibility:visible;mso-wrap-style:square" from="10849,2975" to="11029,7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" strokecolor="#d8d8d8 [2732]" strokeweight=".5pt">
                            <v:stroke joinstyle="miter"/>
                          </v:line>
                          <v:line id="直線接點 117" o:spid="_x0000_s1554" style="position:absolute;flip:x y;visibility:visible;mso-wrap-style:square" from="10885,2794" to="12145,7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" strokecolor="#d8d8d8 [2732]" strokeweight=".5pt">
                            <v:stroke joinstyle="miter"/>
                          </v:line>
                        </v:group>
                        <v:rect id="矩形 118" o:spid="_x0000_s1555" style="position:absolute;left:24574;top:8039;width:4680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" fillcolor="#d8d8d8 [2732]" stroked="f" strokeweight=".25pt">
                          <v:textbox>
                            <w:txbxContent>
                              <w:p w14:paraId="49C839B3" w14:textId="77777777" w:rsidR="00465993" w:rsidRDefault="00465993" w:rsidP="00465993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ect>
                        <v:rect id="矩形 119" o:spid="_x0000_s1556" style="position:absolute;left:24536;top:7500;width:4680;height: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" filled="f" strokecolor="black [3213]" strokeweight="1pt">
                          <v:textbox>
                            <w:txbxContent>
                              <w:p w14:paraId="1A700FF8" w14:textId="77777777" w:rsidR="00465993" w:rsidRDefault="00465993" w:rsidP="00465993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ect>
                        <v:rect id="矩形 120" o:spid="_x0000_s1557" style="position:absolute;left:24574;top:9334;width:4680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" fillcolor="#d8d8d8 [2732]" stroked="f" strokeweight=".25pt">
                          <v:textbox>
                            <w:txbxContent>
                              <w:p w14:paraId="44B9915E" w14:textId="77777777" w:rsidR="00465993" w:rsidRDefault="00465993" w:rsidP="00465993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ect>
                        <v:rect id="矩形 121" o:spid="_x0000_s1558" style="position:absolute;left:24531;top:8724;width:4680;height: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" filled="f" strokecolor="black [3213]" strokeweight="1pt">
                          <v:textbox>
                            <w:txbxContent>
                              <w:p w14:paraId="71D052C2" w14:textId="77777777" w:rsidR="00465993" w:rsidRDefault="00465993" w:rsidP="00465993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ect>
                      </v:group>
                      <v:line id="直線接點 122" o:spid="_x0000_s1559" style="position:absolute;visibility:visible;mso-wrap-style:square" from="24726,3467" to="27179,9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" strokecolor="black [3213]" strokeweight="1pt">
                        <v:stroke dashstyle="1 1" joinstyle="miter"/>
                      </v:line>
                      <v:line id="直線接點 123" o:spid="_x0000_s1560" style="position:absolute;flip:x;visibility:visible;mso-wrap-style:square" from="25869,4800" to="26611,6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" strokecolor="black [3213]" strokeweight="1pt">
                        <v:stroke dashstyle="1 1" joinstyle="miter"/>
                      </v:line>
                      <v:line id="直線接點 124" o:spid="_x0000_s1561" style="position:absolute;flip:x;visibility:visible;mso-wrap-style:square" from="26380,4076" to="28001,7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" strokecolor="black [3213]" strokeweight="1pt">
                        <v:stroke dashstyle="1 1" joinstyle="miter"/>
                      </v:line>
                      <v:line id="直線接點 125" o:spid="_x0000_s1562" style="position:absolute;flip:x;visibility:visible;mso-wrap-style:square" from="26757,3695" to="29184,8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" strokecolor="black [3213]" strokeweight="1pt">
                        <v:stroke dashstyle="1 1" joinstyle="miter"/>
                      </v:line>
                    </v:group>
                    <v:line id="直線接點 126" o:spid="_x0000_s1563" style="position:absolute;flip:y;visibility:visible;mso-wrap-style:square" from="29260,4343" to="34290,7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" strokecolor="black [3213]" strokeweight="1pt">
                      <v:stroke dashstyle="dash" joinstyle="miter"/>
                    </v:line>
                    <v:line id="直線接點 127" o:spid="_x0000_s1564" style="position:absolute;visibility:visible;mso-wrap-style:square" from="29222,7581" to="35433,11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" strokecolor="black [3213]" strokeweight="1pt">
                      <v:stroke dashstyle="dash" joinstyle="miter"/>
                    </v:line>
                    <v:oval id="橢圓 192" o:spid="_x0000_s1565" style="position:absolute;left:28346;top:7162;width:813;height: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" filled="f" strokecolor="black [3213]" strokeweight="1pt">
                      <v:stroke joinstyle="miter"/>
                      <v:textbox>
                        <w:txbxContent>
                          <w:p w14:paraId="5CE6D78B" w14:textId="77777777" w:rsidR="00465993" w:rsidRDefault="00465993" w:rsidP="00465993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局部圓 374" o:spid="_x0000_s1566" style="position:absolute;left:33223;top:3238;width:8280;height:8280;visibility:visible;mso-wrap-style:square;v-text-anchor:middle" coordsize="828000,828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" adj="-11796480,,5400" path="m,414001c,185865,184558,723,412693,2,640828,-718,826552,183255,827992,411386r-413992,2614l,414001xe" fillcolor="#d8d8d8 [2732]" stroked="f" strokeweight="1pt">
                      <v:stroke joinstyle="miter"/>
                      <v:formulas/>
                      <v:path arrowok="t" o:connecttype="custom" o:connectlocs="0,414001;412693,2;827992,411386;414000,414000;0,414001" o:connectangles="0,0,0,0,0" textboxrect="0,0,828000,828000"/>
                      <v:textbox>
                        <w:txbxContent>
                          <w:p w14:paraId="7EFABB4E" w14:textId="77777777" w:rsidR="00465993" w:rsidRDefault="00465993" w:rsidP="0046599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oval id="橢圓 194" o:spid="_x0000_s1567" style="position:absolute;left:33147;top:3124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" filled="f" strokecolor="black [3213]" strokeweight="1pt">
                      <v:stroke dashstyle="dash" joinstyle="miter"/>
                      <v:textbox>
                        <w:txbxContent>
                          <w:p w14:paraId="4DD59884" w14:textId="77777777" w:rsidR="00465993" w:rsidRDefault="00465993" w:rsidP="00465993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_x0000_s1568" type="#_x0000_t202" style="position:absolute;left:34944;top:4570;width:162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    <v:textbox inset="0,0,0,0">
                        <w:txbxContent>
                          <w:p w14:paraId="4FE8CA55" w14:textId="77777777" w:rsidR="004D56D4" w:rsidRPr="00935EE2" w:rsidRDefault="004D56D4" w:rsidP="00935EE2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rFonts w:eastAsia="標楷體"/>
                                <w:sz w:val="18"/>
                                <w:szCs w:val="18"/>
                              </w:rPr>
                            </w:pPr>
                            <w:r w:rsidRPr="00935EE2">
                              <w:rPr>
                                <w:rFonts w:eastAsia="標楷體"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直線單箭頭接點 196" o:spid="_x0000_s1569" type="#_x0000_t32" style="position:absolute;left:35755;top:3578;width:1855;height:39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" strokecolor="black [3200]" strokeweight="1pt">
                      <v:stroke endarrow="block" joinstyle="miter"/>
                    </v:shape>
                    <v:line id="直線接點 197" o:spid="_x0000_s1570" style="position:absolute;visibility:visible;mso-wrap-style:square" from="33223,7353" to="41421,7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" strokecolor="black [3213]" strokeweight="1pt">
                      <v:stroke joinstyle="miter"/>
                    </v:line>
                  </v:group>
                  <v:shape id="_x0000_s1571" type="#_x0000_t202" style="position:absolute;left:36633;top:4517;width:4502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  <v:textbox inset="0,0,0,0">
                      <w:txbxContent>
                        <w:p w14:paraId="30A6ED1B" w14:textId="77777777" w:rsidR="004D56D4" w:rsidRPr="008A1C71" w:rsidRDefault="004D56D4" w:rsidP="00935EE2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rFonts w:asciiTheme="minorEastAsia" w:eastAsiaTheme="minorEastAsia" w:hAnsiTheme="minorEastAsia"/>
                              <w:sz w:val="17"/>
                              <w:szCs w:val="17"/>
                            </w:rPr>
                          </w:pPr>
                          <w:r w:rsidRPr="008A1C71">
                            <w:rPr>
                              <w:rFonts w:asciiTheme="minorEastAsia" w:eastAsiaTheme="minorEastAsia" w:hAnsiTheme="minorEastAsia" w:hint="eastAsia"/>
                              <w:sz w:val="17"/>
                              <w:szCs w:val="17"/>
                            </w:rPr>
                            <w:t>慢波速</w:t>
                          </w:r>
                        </w:p>
                        <w:p w14:paraId="0EE2F090" w14:textId="77777777" w:rsidR="004D56D4" w:rsidRPr="008A1C71" w:rsidRDefault="004D56D4" w:rsidP="00935EE2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rFonts w:asciiTheme="minorEastAsia" w:eastAsiaTheme="minorEastAsia" w:hAnsiTheme="minorEastAsia"/>
                              <w:sz w:val="17"/>
                              <w:szCs w:val="17"/>
                            </w:rPr>
                          </w:pPr>
                          <w:r w:rsidRPr="008A1C71">
                            <w:rPr>
                              <w:rFonts w:asciiTheme="minorEastAsia" w:eastAsiaTheme="minorEastAsia" w:hAnsiTheme="minorEastAsia" w:hint="eastAsia"/>
                              <w:sz w:val="17"/>
                              <w:szCs w:val="17"/>
                            </w:rPr>
                            <w:t>介質</w:t>
                          </w:r>
                        </w:p>
                      </w:txbxContent>
                    </v:textbox>
                  </v:shape>
                  <v:shape id="_x0000_s1572" type="#_x0000_t202" style="position:absolute;left:36406;top:7615;width:481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  <v:textbox inset="0,0,0,0">
                      <w:txbxContent>
                        <w:p w14:paraId="3333904A" w14:textId="77777777" w:rsidR="004D56D4" w:rsidRPr="008A1C71" w:rsidRDefault="004D56D4" w:rsidP="00935EE2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rFonts w:asciiTheme="minorEastAsia" w:eastAsiaTheme="minorEastAsia" w:hAnsiTheme="minorEastAsia"/>
                              <w:sz w:val="17"/>
                              <w:szCs w:val="17"/>
                            </w:rPr>
                          </w:pPr>
                          <w:r w:rsidRPr="008A1C71">
                            <w:rPr>
                              <w:rFonts w:asciiTheme="minorEastAsia" w:eastAsiaTheme="minorEastAsia" w:hAnsiTheme="minorEastAsia" w:hint="eastAsia"/>
                              <w:sz w:val="17"/>
                              <w:szCs w:val="17"/>
                            </w:rPr>
                            <w:t>快波速</w:t>
                          </w:r>
                        </w:p>
                        <w:p w14:paraId="5C3347C4" w14:textId="77777777" w:rsidR="004D56D4" w:rsidRPr="008A1C71" w:rsidRDefault="004D56D4" w:rsidP="00935EE2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rFonts w:asciiTheme="minorEastAsia" w:eastAsiaTheme="minorEastAsia" w:hAnsiTheme="minorEastAsia"/>
                              <w:sz w:val="17"/>
                              <w:szCs w:val="17"/>
                            </w:rPr>
                          </w:pPr>
                          <w:r w:rsidRPr="008A1C71">
                            <w:rPr>
                              <w:rFonts w:asciiTheme="minorEastAsia" w:eastAsiaTheme="minorEastAsia" w:hAnsiTheme="minorEastAsia" w:hint="eastAsia"/>
                              <w:sz w:val="17"/>
                              <w:szCs w:val="17"/>
                            </w:rPr>
                            <w:t>介質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D56D4" w:rsidRPr="007C2975">
        <w:rPr>
          <w:color w:val="000000" w:themeColor="text1"/>
          <w:spacing w:val="20"/>
        </w:rPr>
        <w:t>已</w:t>
      </w:r>
      <w:proofErr w:type="gramStart"/>
      <w:r w:rsidR="004D56D4" w:rsidRPr="007C2975">
        <w:rPr>
          <w:color w:val="000000" w:themeColor="text1"/>
          <w:spacing w:val="20"/>
        </w:rPr>
        <w:t>知普</w:t>
      </w:r>
      <w:r w:rsidR="004D56D4" w:rsidRPr="007C2975">
        <w:rPr>
          <w:rFonts w:hint="eastAsia"/>
          <w:color w:val="000000" w:themeColor="text1"/>
          <w:spacing w:val="20"/>
        </w:rPr>
        <w:t>朗</w:t>
      </w:r>
      <w:proofErr w:type="gramEnd"/>
      <w:r w:rsidR="004D56D4" w:rsidRPr="007C2975">
        <w:rPr>
          <w:color w:val="000000" w:themeColor="text1"/>
          <w:spacing w:val="20"/>
        </w:rPr>
        <w:t>克常數為</w:t>
      </w:r>
      <w:r w:rsidR="00465993" w:rsidRPr="00465993">
        <w:rPr>
          <w:position w:val="-6"/>
        </w:rPr>
        <w:object w:dxaOrig="1740" w:dyaOrig="300" w14:anchorId="7B0C79E2">
          <v:shape id="_x0000_i1182" type="#_x0000_t75" style="width:87.6pt;height:15.6pt" o:ole="">
            <v:imagedata r:id="rId380" o:title=""/>
          </v:shape>
          <o:OLEObject Type="Embed" ProgID="Equation.DSMT4" ShapeID="_x0000_i1182" DrawAspect="Content" ObjectID="_1829563778" r:id="rId381"/>
        </w:object>
      </w:r>
      <w:r w:rsidR="004D56D4" w:rsidRPr="007C2975">
        <w:rPr>
          <w:color w:val="000000" w:themeColor="text1"/>
          <w:spacing w:val="20"/>
        </w:rPr>
        <w:t>，</w:t>
      </w:r>
      <w:r w:rsidR="00604587">
        <w:rPr>
          <w:rFonts w:hint="eastAsia"/>
          <w:color w:val="000000" w:themeColor="text1"/>
          <w:spacing w:val="20"/>
        </w:rPr>
        <w:t>真空中</w:t>
      </w:r>
      <w:r w:rsidR="004D56D4" w:rsidRPr="007C2975">
        <w:rPr>
          <w:color w:val="000000" w:themeColor="text1"/>
          <w:spacing w:val="20"/>
        </w:rPr>
        <w:t>光速為</w:t>
      </w:r>
      <w:r w:rsidR="00465993" w:rsidRPr="00465993">
        <w:rPr>
          <w:position w:val="-10"/>
        </w:rPr>
        <w:object w:dxaOrig="1359" w:dyaOrig="340" w14:anchorId="27894EE8">
          <v:shape id="_x0000_i1183" type="#_x0000_t75" style="width:67.7pt;height:17.2pt" o:ole="">
            <v:imagedata r:id="rId382" o:title=""/>
          </v:shape>
          <o:OLEObject Type="Embed" ProgID="Equation.DSMT4" ShapeID="_x0000_i1183" DrawAspect="Content" ObjectID="_1829563779" r:id="rId383"/>
        </w:object>
      </w:r>
      <w:r w:rsidR="004D56D4" w:rsidRPr="007C2975">
        <w:rPr>
          <w:color w:val="000000" w:themeColor="text1"/>
          <w:spacing w:val="20"/>
        </w:rPr>
        <w:t>。依據以上資</w:t>
      </w:r>
      <w:r w:rsidR="004D56D4" w:rsidRPr="007C2975">
        <w:rPr>
          <w:rFonts w:hint="eastAsia"/>
          <w:color w:val="000000" w:themeColor="text1"/>
          <w:spacing w:val="20"/>
        </w:rPr>
        <w:t>料</w:t>
      </w:r>
      <w:r w:rsidR="004D56D4" w:rsidRPr="007C2975">
        <w:rPr>
          <w:color w:val="000000" w:themeColor="text1"/>
          <w:spacing w:val="20"/>
        </w:rPr>
        <w:t>與所學，回答下列</w:t>
      </w:r>
      <w:r w:rsidR="004D56D4" w:rsidRPr="007C2975">
        <w:rPr>
          <w:rFonts w:hint="eastAsia"/>
          <w:color w:val="000000" w:themeColor="text1"/>
          <w:spacing w:val="20"/>
        </w:rPr>
        <w:t>問</w:t>
      </w:r>
      <w:r w:rsidR="004D56D4" w:rsidRPr="007C2975">
        <w:rPr>
          <w:color w:val="000000" w:themeColor="text1"/>
          <w:spacing w:val="20"/>
        </w:rPr>
        <w:t>題。</w:t>
      </w:r>
    </w:p>
    <w:p w14:paraId="3F40CB7F" w14:textId="16D5D473" w:rsidR="004D56D4" w:rsidRPr="00FA173F" w:rsidRDefault="004D56D4" w:rsidP="00FF2F85">
      <w:pPr>
        <w:pStyle w:val="TIT1"/>
        <w:autoSpaceDE w:val="0"/>
        <w:autoSpaceDN w:val="0"/>
        <w:spacing w:before="60"/>
        <w:ind w:firstLineChars="100" w:firstLine="240"/>
        <w:jc w:val="left"/>
        <w:textAlignment w:val="bottom"/>
      </w:pPr>
    </w:p>
    <w:p w14:paraId="33CBA95E" w14:textId="77777777" w:rsidR="004D56D4" w:rsidRPr="00FA173F" w:rsidRDefault="004D56D4" w:rsidP="00FF2F85">
      <w:pPr>
        <w:pStyle w:val="TIT1"/>
        <w:autoSpaceDE w:val="0"/>
        <w:autoSpaceDN w:val="0"/>
        <w:spacing w:before="60"/>
        <w:ind w:firstLineChars="100" w:firstLine="240"/>
        <w:jc w:val="left"/>
        <w:textAlignment w:val="bottom"/>
      </w:pPr>
    </w:p>
    <w:p w14:paraId="272D5A02" w14:textId="77777777" w:rsidR="004D56D4" w:rsidRPr="00FA173F" w:rsidRDefault="004D56D4" w:rsidP="00FF2F85">
      <w:pPr>
        <w:pStyle w:val="TIT1"/>
        <w:autoSpaceDE w:val="0"/>
        <w:autoSpaceDN w:val="0"/>
        <w:spacing w:before="60"/>
        <w:ind w:firstLineChars="100" w:firstLine="240"/>
        <w:jc w:val="left"/>
        <w:textAlignment w:val="bottom"/>
      </w:pPr>
    </w:p>
    <w:p w14:paraId="11E2D6EC" w14:textId="77777777" w:rsidR="004D56D4" w:rsidRPr="00FA173F" w:rsidRDefault="004D56D4" w:rsidP="00FF2F85">
      <w:pPr>
        <w:pStyle w:val="TIT1"/>
        <w:autoSpaceDE w:val="0"/>
        <w:autoSpaceDN w:val="0"/>
        <w:spacing w:before="60"/>
        <w:ind w:firstLineChars="100" w:firstLine="240"/>
        <w:jc w:val="left"/>
        <w:textAlignment w:val="bottom"/>
      </w:pPr>
    </w:p>
    <w:p w14:paraId="465BC731" w14:textId="77777777" w:rsidR="004D56D4" w:rsidRPr="00FA173F" w:rsidRDefault="004D56D4" w:rsidP="00FF2F85">
      <w:pPr>
        <w:pStyle w:val="TIT1"/>
        <w:autoSpaceDE w:val="0"/>
        <w:autoSpaceDN w:val="0"/>
        <w:spacing w:before="60"/>
        <w:ind w:firstLineChars="100" w:firstLine="240"/>
        <w:jc w:val="left"/>
        <w:textAlignment w:val="bottom"/>
      </w:pPr>
    </w:p>
    <w:p w14:paraId="49F58A20" w14:textId="235C4256" w:rsidR="004D56D4" w:rsidRPr="00FA173F" w:rsidRDefault="004D56D4" w:rsidP="00FF2F85">
      <w:pPr>
        <w:pStyle w:val="TIT1"/>
        <w:autoSpaceDE w:val="0"/>
        <w:autoSpaceDN w:val="0"/>
        <w:spacing w:before="60"/>
        <w:ind w:firstLineChars="100" w:firstLine="240"/>
        <w:jc w:val="left"/>
        <w:textAlignment w:val="bottom"/>
      </w:pPr>
    </w:p>
    <w:p w14:paraId="6076F1F5" w14:textId="3E855C00" w:rsidR="004D56D4" w:rsidRPr="0078745C" w:rsidRDefault="004D56D4" w:rsidP="00CB03C7">
      <w:pPr>
        <w:pStyle w:val="TIT1"/>
        <w:spacing w:beforeLines="50" w:before="120" w:line="335" w:lineRule="atLeast"/>
        <w:ind w:left="390" w:hangingChars="150" w:hanging="390"/>
        <w:rPr>
          <w:spacing w:val="20"/>
        </w:rPr>
      </w:pPr>
      <w:r w:rsidRPr="0078745C">
        <w:rPr>
          <w:rFonts w:hint="eastAsia"/>
          <w:spacing w:val="20"/>
        </w:rPr>
        <w:t>47</w:t>
      </w:r>
      <w:r w:rsidRPr="0078745C">
        <w:rPr>
          <w:spacing w:val="20"/>
        </w:rPr>
        <w:t>.</w:t>
      </w:r>
      <w:r w:rsidR="00CB32DA" w:rsidRPr="0078745C">
        <w:rPr>
          <w:spacing w:val="20"/>
        </w:rPr>
        <w:tab/>
      </w:r>
      <w:r w:rsidRPr="00403CB4">
        <w:rPr>
          <w:rFonts w:hint="eastAsia"/>
          <w:spacing w:val="18"/>
        </w:rPr>
        <w:t>關於</w:t>
      </w:r>
      <w:r w:rsidRPr="00403CB4">
        <w:rPr>
          <w:spacing w:val="18"/>
        </w:rPr>
        <w:t>圖</w:t>
      </w:r>
      <w:r w:rsidRPr="00403CB4">
        <w:rPr>
          <w:rFonts w:hint="eastAsia"/>
          <w:spacing w:val="18"/>
        </w:rPr>
        <w:t>1</w:t>
      </w:r>
      <w:r w:rsidR="00404E37">
        <w:rPr>
          <w:rFonts w:hint="eastAsia"/>
          <w:spacing w:val="18"/>
        </w:rPr>
        <w:t>7</w:t>
      </w:r>
      <w:r w:rsidRPr="00403CB4">
        <w:rPr>
          <w:rFonts w:hint="eastAsia"/>
          <w:spacing w:val="18"/>
        </w:rPr>
        <w:t>汞原子</w:t>
      </w:r>
      <w:r w:rsidRPr="00403CB4">
        <w:rPr>
          <w:spacing w:val="18"/>
        </w:rPr>
        <w:t>能階</w:t>
      </w:r>
      <w:r w:rsidRPr="00403CB4">
        <w:rPr>
          <w:rFonts w:hint="eastAsia"/>
          <w:spacing w:val="18"/>
        </w:rPr>
        <w:t>之間</w:t>
      </w:r>
      <w:proofErr w:type="gramStart"/>
      <w:r w:rsidRPr="00403CB4">
        <w:rPr>
          <w:rFonts w:hint="eastAsia"/>
          <w:spacing w:val="18"/>
        </w:rPr>
        <w:t>的</w:t>
      </w:r>
      <w:r w:rsidRPr="00403CB4">
        <w:rPr>
          <w:spacing w:val="18"/>
        </w:rPr>
        <w:t>躍遷</w:t>
      </w:r>
      <w:proofErr w:type="gramEnd"/>
      <w:r w:rsidRPr="00403CB4">
        <w:rPr>
          <w:spacing w:val="18"/>
        </w:rPr>
        <w:t>，下列</w:t>
      </w:r>
      <w:r w:rsidRPr="00403CB4">
        <w:rPr>
          <w:rFonts w:hint="eastAsia"/>
          <w:spacing w:val="18"/>
        </w:rPr>
        <w:t>何者</w:t>
      </w:r>
      <w:r w:rsidRPr="00403CB4">
        <w:rPr>
          <w:spacing w:val="18"/>
        </w:rPr>
        <w:t>可以發出波長為</w:t>
      </w:r>
      <w:r w:rsidRPr="00403CB4">
        <w:rPr>
          <w:spacing w:val="18"/>
        </w:rPr>
        <w:t>365 nm</w:t>
      </w:r>
      <w:r w:rsidRPr="00403CB4">
        <w:rPr>
          <w:spacing w:val="18"/>
        </w:rPr>
        <w:t>的</w:t>
      </w:r>
      <w:r w:rsidRPr="00403CB4">
        <w:rPr>
          <w:spacing w:val="18"/>
        </w:rPr>
        <w:t>UV</w:t>
      </w:r>
      <w:r w:rsidRPr="00403CB4">
        <w:rPr>
          <w:spacing w:val="18"/>
        </w:rPr>
        <w:t>光波？</w:t>
      </w:r>
    </w:p>
    <w:p w14:paraId="4E2D2F60" w14:textId="391A48BF" w:rsidR="004D56D4" w:rsidRPr="00430794" w:rsidRDefault="004D56D4" w:rsidP="00E228A0">
      <w:pPr>
        <w:pStyle w:val="TIT1"/>
        <w:tabs>
          <w:tab w:val="left" w:pos="5760"/>
          <w:tab w:val="left" w:pos="7560"/>
        </w:tabs>
        <w:spacing w:beforeLines="0" w:before="0" w:line="335" w:lineRule="atLeast"/>
        <w:ind w:leftChars="165" w:left="396" w:firstLine="0"/>
        <w:jc w:val="left"/>
        <w:rPr>
          <w:spacing w:val="20"/>
        </w:rPr>
      </w:pPr>
      <w:r w:rsidRPr="00430794">
        <w:rPr>
          <w:spacing w:val="20"/>
        </w:rPr>
        <w:t>(A)</w:t>
      </w:r>
      <w:r w:rsidR="00604587" w:rsidRPr="00465993">
        <w:rPr>
          <w:position w:val="-10"/>
        </w:rPr>
        <w:object w:dxaOrig="800" w:dyaOrig="320" w14:anchorId="03D9F1ED">
          <v:shape id="_x0000_i1184" type="#_x0000_t75" style="width:39.75pt;height:15.6pt" o:ole="">
            <v:imagedata r:id="rId384" o:title=""/>
          </v:shape>
          <o:OLEObject Type="Embed" ProgID="Equation.DSMT4" ShapeID="_x0000_i1184" DrawAspect="Content" ObjectID="_1829563780" r:id="rId385"/>
        </w:object>
      </w:r>
      <w:r w:rsidR="00CB32DA" w:rsidRPr="00430794">
        <w:rPr>
          <w:spacing w:val="20"/>
        </w:rPr>
        <w:tab/>
      </w:r>
      <w:r w:rsidRPr="00430794">
        <w:rPr>
          <w:spacing w:val="20"/>
        </w:rPr>
        <w:t>(B)</w:t>
      </w:r>
      <w:r w:rsidR="00604587" w:rsidRPr="00465993">
        <w:rPr>
          <w:position w:val="-10"/>
        </w:rPr>
        <w:object w:dxaOrig="800" w:dyaOrig="320" w14:anchorId="325DA254">
          <v:shape id="_x0000_i1185" type="#_x0000_t75" style="width:39.75pt;height:15.6pt" o:ole="">
            <v:imagedata r:id="rId386" o:title=""/>
          </v:shape>
          <o:OLEObject Type="Embed" ProgID="Equation.DSMT4" ShapeID="_x0000_i1185" DrawAspect="Content" ObjectID="_1829563781" r:id="rId387"/>
        </w:object>
      </w:r>
      <w:r w:rsidR="00CB32DA" w:rsidRPr="00430794">
        <w:rPr>
          <w:spacing w:val="20"/>
        </w:rPr>
        <w:tab/>
      </w:r>
      <w:r w:rsidRPr="00430794">
        <w:rPr>
          <w:spacing w:val="20"/>
        </w:rPr>
        <w:t>(C)</w:t>
      </w:r>
      <w:r w:rsidR="00604587" w:rsidRPr="00465993">
        <w:rPr>
          <w:position w:val="-10"/>
        </w:rPr>
        <w:object w:dxaOrig="820" w:dyaOrig="320" w14:anchorId="668C6875">
          <v:shape id="_x0000_i1186" type="#_x0000_t75" style="width:40.85pt;height:15.6pt" o:ole="">
            <v:imagedata r:id="rId388" o:title=""/>
          </v:shape>
          <o:OLEObject Type="Embed" ProgID="Equation.DSMT4" ShapeID="_x0000_i1186" DrawAspect="Content" ObjectID="_1829563782" r:id="rId389"/>
        </w:object>
      </w:r>
      <w:r w:rsidR="00916443" w:rsidRPr="00430794">
        <w:rPr>
          <w:spacing w:val="20"/>
        </w:rPr>
        <w:tab/>
      </w:r>
      <w:r w:rsidRPr="00430794">
        <w:rPr>
          <w:spacing w:val="20"/>
        </w:rPr>
        <w:t>(D)</w:t>
      </w:r>
      <w:r w:rsidR="00604587" w:rsidRPr="00465993">
        <w:rPr>
          <w:position w:val="-10"/>
        </w:rPr>
        <w:object w:dxaOrig="820" w:dyaOrig="320" w14:anchorId="46FC8A5F">
          <v:shape id="_x0000_i1187" type="#_x0000_t75" style="width:40.85pt;height:15.6pt" o:ole="">
            <v:imagedata r:id="rId390" o:title=""/>
          </v:shape>
          <o:OLEObject Type="Embed" ProgID="Equation.DSMT4" ShapeID="_x0000_i1187" DrawAspect="Content" ObjectID="_1829563783" r:id="rId391"/>
        </w:object>
      </w:r>
      <w:r w:rsidR="00916443" w:rsidRPr="00430794">
        <w:rPr>
          <w:spacing w:val="20"/>
        </w:rPr>
        <w:tab/>
      </w:r>
      <w:r w:rsidRPr="00430794">
        <w:rPr>
          <w:spacing w:val="20"/>
        </w:rPr>
        <w:t>(E)</w:t>
      </w:r>
      <w:r w:rsidR="00604587" w:rsidRPr="00465993">
        <w:rPr>
          <w:position w:val="-10"/>
        </w:rPr>
        <w:object w:dxaOrig="820" w:dyaOrig="320" w14:anchorId="70DE26DF">
          <v:shape id="_x0000_i1188" type="#_x0000_t75" style="width:40.85pt;height:15.6pt" o:ole="">
            <v:imagedata r:id="rId392" o:title=""/>
          </v:shape>
          <o:OLEObject Type="Embed" ProgID="Equation.DSMT4" ShapeID="_x0000_i1188" DrawAspect="Content" ObjectID="_1829563784" r:id="rId393"/>
        </w:object>
      </w:r>
    </w:p>
    <w:p w14:paraId="4ECE3DE2" w14:textId="118A90C3" w:rsidR="004D56D4" w:rsidRPr="0078745C" w:rsidRDefault="004D56D4" w:rsidP="00E228A0">
      <w:pPr>
        <w:pStyle w:val="TIT1"/>
        <w:spacing w:before="60" w:line="335" w:lineRule="atLeast"/>
        <w:ind w:left="390" w:hangingChars="150" w:hanging="390"/>
        <w:rPr>
          <w:spacing w:val="20"/>
        </w:rPr>
      </w:pPr>
      <w:r w:rsidRPr="0078745C">
        <w:rPr>
          <w:rFonts w:hint="eastAsia"/>
          <w:spacing w:val="20"/>
        </w:rPr>
        <w:t>48</w:t>
      </w:r>
      <w:r w:rsidRPr="0078745C">
        <w:rPr>
          <w:spacing w:val="20"/>
        </w:rPr>
        <w:t>.</w:t>
      </w:r>
      <w:r w:rsidR="00916443" w:rsidRPr="0078745C">
        <w:rPr>
          <w:spacing w:val="20"/>
        </w:rPr>
        <w:tab/>
      </w:r>
      <w:r w:rsidRPr="0078745C">
        <w:rPr>
          <w:spacing w:val="20"/>
        </w:rPr>
        <w:t>下列有關波長</w:t>
      </w:r>
      <w:r w:rsidR="00F94C7F" w:rsidRPr="00F94C7F">
        <w:rPr>
          <w:position w:val="-6"/>
        </w:rPr>
        <w:object w:dxaOrig="200" w:dyaOrig="260" w14:anchorId="1024F5D4">
          <v:shape id="_x0000_i1189" type="#_x0000_t75" style="width:10.75pt;height:12.9pt" o:ole="">
            <v:imagedata r:id="rId394" o:title=""/>
          </v:shape>
          <o:OLEObject Type="Embed" ProgID="Equation.DSMT4" ShapeID="_x0000_i1189" DrawAspect="Content" ObjectID="_1829563785" r:id="rId395"/>
        </w:object>
      </w:r>
      <w:r w:rsidR="00604587" w:rsidRPr="0078745C">
        <w:rPr>
          <w:spacing w:val="20"/>
        </w:rPr>
        <w:t>為</w:t>
      </w:r>
      <w:r w:rsidR="00E228A0">
        <w:rPr>
          <w:rFonts w:hint="eastAsia"/>
          <w:spacing w:val="20"/>
        </w:rPr>
        <w:t>1</w:t>
      </w:r>
      <w:r w:rsidR="00E228A0">
        <w:rPr>
          <w:spacing w:val="20"/>
        </w:rPr>
        <w:t xml:space="preserve">3.5 </w:t>
      </w:r>
      <w:r w:rsidRPr="0078745C">
        <w:rPr>
          <w:spacing w:val="20"/>
        </w:rPr>
        <w:t>nm</w:t>
      </w:r>
      <w:r w:rsidR="00E228A0">
        <w:rPr>
          <w:rFonts w:hint="eastAsia"/>
          <w:spacing w:val="20"/>
        </w:rPr>
        <w:t>的</w:t>
      </w:r>
      <w:r w:rsidRPr="0078745C">
        <w:rPr>
          <w:spacing w:val="20"/>
        </w:rPr>
        <w:t>EUV</w:t>
      </w:r>
      <w:r w:rsidRPr="0078745C">
        <w:rPr>
          <w:spacing w:val="20"/>
        </w:rPr>
        <w:t>光子能量</w:t>
      </w:r>
      <w:r w:rsidR="00E228A0" w:rsidRPr="00E228A0">
        <w:rPr>
          <w:spacing w:val="20"/>
          <w:position w:val="-4"/>
        </w:rPr>
        <w:object w:dxaOrig="240" w:dyaOrig="240" w14:anchorId="676C2D9B">
          <v:shape id="_x0000_i1190" type="#_x0000_t75" style="width:11.8pt;height:11.8pt" o:ole="">
            <v:imagedata r:id="rId396" o:title=""/>
          </v:shape>
          <o:OLEObject Type="Embed" ProgID="Equation.DSMT4" ShapeID="_x0000_i1190" DrawAspect="Content" ObjectID="_1829563786" r:id="rId397"/>
        </w:object>
      </w:r>
      <w:r w:rsidRPr="0078745C">
        <w:rPr>
          <w:spacing w:val="20"/>
        </w:rPr>
        <w:t>的敘述，哪些正確</w:t>
      </w:r>
      <w:r w:rsidR="00AC26C5" w:rsidRPr="0078745C">
        <w:rPr>
          <w:spacing w:val="20"/>
        </w:rPr>
        <w:t>？</w:t>
      </w:r>
      <w:r w:rsidR="00916443" w:rsidRPr="0078745C">
        <w:rPr>
          <w:rFonts w:hint="eastAsia"/>
          <w:spacing w:val="20"/>
        </w:rPr>
        <w:t>（</w:t>
      </w:r>
      <w:r w:rsidRPr="0078745C">
        <w:rPr>
          <w:spacing w:val="20"/>
        </w:rPr>
        <w:t>應選</w:t>
      </w:r>
      <w:r w:rsidRPr="0078745C">
        <w:rPr>
          <w:spacing w:val="20"/>
        </w:rPr>
        <w:t>2</w:t>
      </w:r>
      <w:r w:rsidRPr="0078745C">
        <w:rPr>
          <w:spacing w:val="20"/>
        </w:rPr>
        <w:t>項</w:t>
      </w:r>
      <w:r w:rsidR="00916443" w:rsidRPr="0078745C">
        <w:rPr>
          <w:rFonts w:hint="eastAsia"/>
          <w:spacing w:val="20"/>
        </w:rPr>
        <w:t>）</w:t>
      </w:r>
    </w:p>
    <w:p w14:paraId="5928E044" w14:textId="5E009116" w:rsidR="004D56D4" w:rsidRPr="004F0E53" w:rsidRDefault="004D56D4" w:rsidP="00E228A0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 w:line="335" w:lineRule="atLeast"/>
        <w:ind w:leftChars="165" w:left="396" w:firstLine="0"/>
        <w:jc w:val="left"/>
        <w:rPr>
          <w:rFonts w:eastAsiaTheme="minorEastAsia"/>
          <w:spacing w:val="20"/>
        </w:rPr>
      </w:pPr>
      <w:r w:rsidRPr="004F0E53">
        <w:rPr>
          <w:rFonts w:eastAsiaTheme="minorEastAsia" w:hint="eastAsia"/>
          <w:spacing w:val="20"/>
        </w:rPr>
        <w:t>(A)</w:t>
      </w:r>
      <w:r w:rsidR="00E228A0" w:rsidRPr="00465993">
        <w:rPr>
          <w:position w:val="-6"/>
        </w:rPr>
        <w:object w:dxaOrig="940" w:dyaOrig="260" w14:anchorId="4707352A">
          <v:shape id="_x0000_i1191" type="#_x0000_t75" style="width:47.3pt;height:13.45pt" o:ole="">
            <v:imagedata r:id="rId398" o:title=""/>
          </v:shape>
          <o:OLEObject Type="Embed" ProgID="Equation.DSMT4" ShapeID="_x0000_i1191" DrawAspect="Content" ObjectID="_1829563787" r:id="rId399"/>
        </w:object>
      </w:r>
      <w:r w:rsidR="00916443" w:rsidRPr="004F0E53">
        <w:rPr>
          <w:rFonts w:eastAsiaTheme="minorEastAsia"/>
          <w:spacing w:val="20"/>
        </w:rPr>
        <w:tab/>
      </w:r>
      <w:r w:rsidRPr="004F0E53">
        <w:rPr>
          <w:rFonts w:eastAsiaTheme="minorEastAsia"/>
          <w:spacing w:val="20"/>
        </w:rPr>
        <w:t>(B)</w:t>
      </w:r>
      <w:r w:rsidR="00E228A0" w:rsidRPr="00465993">
        <w:rPr>
          <w:position w:val="-6"/>
        </w:rPr>
        <w:object w:dxaOrig="840" w:dyaOrig="260" w14:anchorId="5F419039">
          <v:shape id="_x0000_i1192" type="#_x0000_t75" style="width:41.9pt;height:13.45pt" o:ole="">
            <v:imagedata r:id="rId400" o:title=""/>
          </v:shape>
          <o:OLEObject Type="Embed" ProgID="Equation.DSMT4" ShapeID="_x0000_i1192" DrawAspect="Content" ObjectID="_1829563788" r:id="rId401"/>
        </w:object>
      </w:r>
      <w:r w:rsidR="00916443" w:rsidRPr="004F0E53">
        <w:rPr>
          <w:rFonts w:eastAsiaTheme="minorEastAsia"/>
          <w:spacing w:val="20"/>
        </w:rPr>
        <w:tab/>
      </w:r>
      <w:r w:rsidRPr="004F0E53">
        <w:rPr>
          <w:rFonts w:eastAsiaTheme="minorEastAsia"/>
          <w:spacing w:val="20"/>
        </w:rPr>
        <w:t>(C)</w:t>
      </w:r>
      <w:r w:rsidR="00E228A0" w:rsidRPr="00465993">
        <w:rPr>
          <w:position w:val="-6"/>
        </w:rPr>
        <w:object w:dxaOrig="800" w:dyaOrig="260" w14:anchorId="7208A907">
          <v:shape id="_x0000_i1193" type="#_x0000_t75" style="width:39.75pt;height:13.45pt" o:ole="">
            <v:imagedata r:id="rId402" o:title=""/>
          </v:shape>
          <o:OLEObject Type="Embed" ProgID="Equation.DSMT4" ShapeID="_x0000_i1193" DrawAspect="Content" ObjectID="_1829563789" r:id="rId403"/>
        </w:object>
      </w:r>
    </w:p>
    <w:p w14:paraId="10307064" w14:textId="323D0361" w:rsidR="004D56D4" w:rsidRPr="004F0E53" w:rsidRDefault="004D56D4" w:rsidP="00E228A0">
      <w:pPr>
        <w:pStyle w:val="TIT1"/>
        <w:tabs>
          <w:tab w:val="clear" w:pos="2160"/>
          <w:tab w:val="clear" w:pos="3960"/>
          <w:tab w:val="left" w:pos="3360"/>
          <w:tab w:val="left" w:pos="6360"/>
        </w:tabs>
        <w:spacing w:beforeLines="0" w:before="0" w:line="335" w:lineRule="atLeast"/>
        <w:ind w:leftChars="165" w:left="396" w:firstLine="0"/>
        <w:jc w:val="left"/>
        <w:rPr>
          <w:rFonts w:eastAsiaTheme="minorEastAsia"/>
          <w:spacing w:val="20"/>
        </w:rPr>
      </w:pPr>
      <w:r w:rsidRPr="004F0E53">
        <w:rPr>
          <w:rFonts w:eastAsiaTheme="minorEastAsia"/>
          <w:spacing w:val="20"/>
        </w:rPr>
        <w:t>(D)</w:t>
      </w:r>
      <w:r w:rsidR="00E228A0" w:rsidRPr="0058396D">
        <w:rPr>
          <w:rFonts w:eastAsiaTheme="minorEastAsia"/>
          <w:spacing w:val="20"/>
          <w:position w:val="-4"/>
        </w:rPr>
        <w:object w:dxaOrig="240" w:dyaOrig="240" w14:anchorId="2B13D355">
          <v:shape id="_x0000_i1194" type="#_x0000_t75" style="width:11.8pt;height:11.8pt" o:ole="">
            <v:imagedata r:id="rId404" o:title=""/>
          </v:shape>
          <o:OLEObject Type="Embed" ProgID="Equation.DSMT4" ShapeID="_x0000_i1194" DrawAspect="Content" ObjectID="_1829563790" r:id="rId405"/>
        </w:object>
      </w:r>
      <w:r w:rsidRPr="004F0E53">
        <w:rPr>
          <w:rFonts w:eastAsiaTheme="minorEastAsia"/>
          <w:spacing w:val="20"/>
        </w:rPr>
        <w:t>約為</w:t>
      </w:r>
      <w:r w:rsidR="00465993" w:rsidRPr="00465993">
        <w:rPr>
          <w:position w:val="-6"/>
        </w:rPr>
        <w:object w:dxaOrig="1080" w:dyaOrig="300" w14:anchorId="7278B786">
          <v:shape id="_x0000_i1195" type="#_x0000_t75" style="width:53.75pt;height:15.6pt" o:ole="">
            <v:imagedata r:id="rId406" o:title=""/>
          </v:shape>
          <o:OLEObject Type="Embed" ProgID="Equation.DSMT4" ShapeID="_x0000_i1195" DrawAspect="Content" ObjectID="_1829563791" r:id="rId407"/>
        </w:object>
      </w:r>
      <w:r w:rsidRPr="004F0E53">
        <w:rPr>
          <w:rFonts w:eastAsiaTheme="minorEastAsia"/>
          <w:spacing w:val="20"/>
        </w:rPr>
        <w:tab/>
        <w:t>(E)</w:t>
      </w:r>
      <w:r w:rsidR="00E228A0" w:rsidRPr="0058396D">
        <w:rPr>
          <w:rFonts w:eastAsiaTheme="minorEastAsia"/>
          <w:spacing w:val="20"/>
          <w:position w:val="-4"/>
        </w:rPr>
        <w:object w:dxaOrig="240" w:dyaOrig="240" w14:anchorId="260D743D">
          <v:shape id="_x0000_i1196" type="#_x0000_t75" style="width:11.8pt;height:11.8pt" o:ole="">
            <v:imagedata r:id="rId408" o:title=""/>
          </v:shape>
          <o:OLEObject Type="Embed" ProgID="Equation.DSMT4" ShapeID="_x0000_i1196" DrawAspect="Content" ObjectID="_1829563792" r:id="rId409"/>
        </w:object>
      </w:r>
      <w:r w:rsidRPr="004F0E53">
        <w:rPr>
          <w:rFonts w:eastAsiaTheme="minorEastAsia"/>
          <w:spacing w:val="20"/>
        </w:rPr>
        <w:t>約為</w:t>
      </w:r>
      <w:r w:rsidR="00465993" w:rsidRPr="00465993">
        <w:rPr>
          <w:position w:val="-6"/>
        </w:rPr>
        <w:object w:dxaOrig="940" w:dyaOrig="300" w14:anchorId="70F60FDA">
          <v:shape id="_x0000_i1197" type="#_x0000_t75" style="width:47.3pt;height:15.6pt" o:ole="">
            <v:imagedata r:id="rId410" o:title=""/>
          </v:shape>
          <o:OLEObject Type="Embed" ProgID="Equation.DSMT4" ShapeID="_x0000_i1197" DrawAspect="Content" ObjectID="_1829563793" r:id="rId411"/>
        </w:object>
      </w:r>
    </w:p>
    <w:p w14:paraId="18AA167C" w14:textId="06E2D874" w:rsidR="004D56D4" w:rsidRPr="0078745C" w:rsidRDefault="004D56D4" w:rsidP="00E228A0">
      <w:pPr>
        <w:pStyle w:val="TIT1"/>
        <w:spacing w:before="60" w:line="335" w:lineRule="atLeast"/>
        <w:ind w:left="390" w:hangingChars="150" w:hanging="390"/>
        <w:rPr>
          <w:spacing w:val="20"/>
        </w:rPr>
      </w:pPr>
      <w:r w:rsidRPr="0078745C">
        <w:rPr>
          <w:spacing w:val="20"/>
        </w:rPr>
        <w:t>49.</w:t>
      </w:r>
      <w:r w:rsidR="00916443" w:rsidRPr="0078745C">
        <w:rPr>
          <w:spacing w:val="20"/>
        </w:rPr>
        <w:tab/>
      </w:r>
      <w:r w:rsidRPr="00485421">
        <w:rPr>
          <w:spacing w:val="24"/>
        </w:rPr>
        <w:t>圖</w:t>
      </w:r>
      <w:r w:rsidRPr="00485421">
        <w:rPr>
          <w:rFonts w:hint="eastAsia"/>
          <w:spacing w:val="24"/>
        </w:rPr>
        <w:t>1</w:t>
      </w:r>
      <w:r w:rsidR="00404E37" w:rsidRPr="00485421">
        <w:rPr>
          <w:rFonts w:hint="eastAsia"/>
          <w:spacing w:val="24"/>
        </w:rPr>
        <w:t>9</w:t>
      </w:r>
      <w:r w:rsidR="00916443" w:rsidRPr="00485421">
        <w:rPr>
          <w:rFonts w:hint="eastAsia"/>
          <w:spacing w:val="24"/>
        </w:rPr>
        <w:t>（</w:t>
      </w:r>
      <w:r w:rsidRPr="00485421">
        <w:rPr>
          <w:spacing w:val="24"/>
        </w:rPr>
        <w:t>a</w:t>
      </w:r>
      <w:r w:rsidR="00916443" w:rsidRPr="00485421">
        <w:rPr>
          <w:rFonts w:hint="eastAsia"/>
          <w:spacing w:val="24"/>
        </w:rPr>
        <w:t>）</w:t>
      </w:r>
      <w:r w:rsidRPr="00485421">
        <w:rPr>
          <w:rFonts w:hint="eastAsia"/>
          <w:spacing w:val="24"/>
        </w:rPr>
        <w:t>示意運用重複的薄</w:t>
      </w:r>
      <w:r w:rsidRPr="00485421">
        <w:rPr>
          <w:spacing w:val="24"/>
        </w:rPr>
        <w:t>膜</w:t>
      </w:r>
      <w:r w:rsidRPr="00485421">
        <w:rPr>
          <w:rFonts w:hint="eastAsia"/>
          <w:spacing w:val="24"/>
        </w:rPr>
        <w:t>單元以</w:t>
      </w:r>
      <w:r w:rsidRPr="00485421">
        <w:rPr>
          <w:spacing w:val="24"/>
        </w:rPr>
        <w:t>加強</w:t>
      </w:r>
      <w:r w:rsidRPr="00485421">
        <w:rPr>
          <w:spacing w:val="24"/>
        </w:rPr>
        <w:t>EUV</w:t>
      </w:r>
      <w:r w:rsidRPr="00485421">
        <w:rPr>
          <w:spacing w:val="24"/>
        </w:rPr>
        <w:t>反射效率。每</w:t>
      </w:r>
      <w:r w:rsidRPr="00485421">
        <w:rPr>
          <w:rFonts w:hint="eastAsia"/>
          <w:spacing w:val="24"/>
        </w:rPr>
        <w:t>一個單元</w:t>
      </w:r>
      <w:r w:rsidRPr="00485421">
        <w:rPr>
          <w:spacing w:val="24"/>
        </w:rPr>
        <w:t>包含</w:t>
      </w:r>
      <w:r w:rsidRPr="0078745C">
        <w:rPr>
          <w:spacing w:val="20"/>
        </w:rPr>
        <w:t>兩層，分別為快、慢波速介質。</w:t>
      </w:r>
      <w:r w:rsidRPr="0078745C">
        <w:rPr>
          <w:rFonts w:hint="eastAsia"/>
          <w:spacing w:val="20"/>
        </w:rPr>
        <w:t>依據上述回答下列各問題</w:t>
      </w:r>
      <w:r w:rsidRPr="0078745C">
        <w:rPr>
          <w:spacing w:val="20"/>
        </w:rPr>
        <w:t>。</w:t>
      </w:r>
    </w:p>
    <w:p w14:paraId="502D5821" w14:textId="78508C59" w:rsidR="004D56D4" w:rsidRPr="00E0434A" w:rsidRDefault="00916443" w:rsidP="00E228A0">
      <w:pPr>
        <w:spacing w:line="335" w:lineRule="atLeast"/>
        <w:ind w:leftChars="165" w:left="1046" w:hangingChars="250" w:hanging="650"/>
        <w:jc w:val="both"/>
        <w:rPr>
          <w:spacing w:val="20"/>
          <w:sz w:val="22"/>
        </w:rPr>
      </w:pPr>
      <w:r w:rsidRPr="00E0434A">
        <w:rPr>
          <w:rFonts w:hint="eastAsia"/>
          <w:spacing w:val="20"/>
          <w:sz w:val="22"/>
        </w:rPr>
        <w:t>（</w:t>
      </w:r>
      <w:r w:rsidR="004D56D4" w:rsidRPr="00E0434A">
        <w:rPr>
          <w:spacing w:val="20"/>
          <w:sz w:val="22"/>
        </w:rPr>
        <w:t>a</w:t>
      </w:r>
      <w:r w:rsidRPr="00E0434A">
        <w:rPr>
          <w:rFonts w:hint="eastAsia"/>
          <w:spacing w:val="20"/>
          <w:sz w:val="22"/>
        </w:rPr>
        <w:t>）</w:t>
      </w:r>
      <w:r w:rsidR="004D56D4" w:rsidRPr="00485421">
        <w:rPr>
          <w:spacing w:val="24"/>
          <w:sz w:val="22"/>
        </w:rPr>
        <w:t>在</w:t>
      </w:r>
      <w:proofErr w:type="gramStart"/>
      <w:r w:rsidR="004D56D4" w:rsidRPr="00485421">
        <w:rPr>
          <w:spacing w:val="24"/>
          <w:sz w:val="22"/>
        </w:rPr>
        <w:t>答題卷對應</w:t>
      </w:r>
      <w:proofErr w:type="gramEnd"/>
      <w:r w:rsidR="004D56D4" w:rsidRPr="00485421">
        <w:rPr>
          <w:rFonts w:hint="eastAsia"/>
          <w:spacing w:val="24"/>
          <w:sz w:val="22"/>
        </w:rPr>
        <w:t>的</w:t>
      </w:r>
      <w:r w:rsidR="004D56D4" w:rsidRPr="00485421">
        <w:rPr>
          <w:spacing w:val="24"/>
          <w:sz w:val="22"/>
        </w:rPr>
        <w:t>方格紙</w:t>
      </w:r>
      <w:r w:rsidR="004D56D4" w:rsidRPr="00485421">
        <w:rPr>
          <w:rFonts w:hint="eastAsia"/>
          <w:spacing w:val="24"/>
          <w:sz w:val="22"/>
        </w:rPr>
        <w:t>中</w:t>
      </w:r>
      <w:r w:rsidR="004D56D4" w:rsidRPr="00485421">
        <w:rPr>
          <w:spacing w:val="24"/>
          <w:sz w:val="22"/>
        </w:rPr>
        <w:t>，依據</w:t>
      </w:r>
      <w:r w:rsidR="00E228A0" w:rsidRPr="00485421">
        <w:rPr>
          <w:rFonts w:hint="eastAsia"/>
          <w:spacing w:val="24"/>
          <w:sz w:val="22"/>
        </w:rPr>
        <w:t>某時刻</w:t>
      </w:r>
      <w:r w:rsidR="00465993" w:rsidRPr="00485421">
        <w:rPr>
          <w:spacing w:val="24"/>
          <w:position w:val="-10"/>
        </w:rPr>
        <w:object w:dxaOrig="320" w:dyaOrig="320" w14:anchorId="46A01814">
          <v:shape id="_x0000_i1198" type="#_x0000_t75" style="width:15.6pt;height:15.6pt" o:ole="">
            <v:imagedata r:id="rId412" o:title=""/>
          </v:shape>
          <o:OLEObject Type="Embed" ProgID="Equation.DSMT4" ShapeID="_x0000_i1198" DrawAspect="Content" ObjectID="_1829563794" r:id="rId413"/>
        </w:object>
      </w:r>
      <w:r w:rsidR="00E228A0" w:rsidRPr="00485421">
        <w:rPr>
          <w:rFonts w:hint="eastAsia"/>
          <w:spacing w:val="24"/>
          <w:sz w:val="22"/>
        </w:rPr>
        <w:t>的電場與位置關係圖</w:t>
      </w:r>
      <w:r w:rsidR="004D56D4" w:rsidRPr="00485421">
        <w:rPr>
          <w:spacing w:val="24"/>
          <w:sz w:val="22"/>
        </w:rPr>
        <w:t>，描繪</w:t>
      </w:r>
      <w:r w:rsidR="00E228A0" w:rsidRPr="00485421">
        <w:rPr>
          <w:rFonts w:hint="eastAsia"/>
          <w:spacing w:val="24"/>
          <w:sz w:val="22"/>
        </w:rPr>
        <w:t>在</w:t>
      </w:r>
      <w:r w:rsidR="00E228A0" w:rsidRPr="00485421">
        <w:rPr>
          <w:rFonts w:hint="eastAsia"/>
          <w:spacing w:val="18"/>
          <w:sz w:val="22"/>
        </w:rPr>
        <w:t>相同時刻</w:t>
      </w:r>
      <w:r w:rsidR="004D56D4" w:rsidRPr="00485421">
        <w:rPr>
          <w:spacing w:val="18"/>
          <w:sz w:val="22"/>
        </w:rPr>
        <w:t>EUV</w:t>
      </w:r>
      <w:r w:rsidR="004D56D4" w:rsidRPr="00485421">
        <w:rPr>
          <w:spacing w:val="18"/>
          <w:sz w:val="22"/>
        </w:rPr>
        <w:t>加強反射鍍膜之</w:t>
      </w:r>
      <w:r w:rsidR="00465993" w:rsidRPr="00485421">
        <w:rPr>
          <w:spacing w:val="18"/>
          <w:position w:val="-10"/>
        </w:rPr>
        <w:object w:dxaOrig="300" w:dyaOrig="320" w14:anchorId="39CA79F2">
          <v:shape id="_x0000_i1199" type="#_x0000_t75" style="width:15.6pt;height:15.6pt" o:ole="">
            <v:imagedata r:id="rId414" o:title=""/>
          </v:shape>
          <o:OLEObject Type="Embed" ProgID="Equation.DSMT4" ShapeID="_x0000_i1199" DrawAspect="Content" ObjectID="_1829563795" r:id="rId415"/>
        </w:object>
      </w:r>
      <w:r w:rsidR="004D56D4" w:rsidRPr="00485421">
        <w:rPr>
          <w:spacing w:val="18"/>
          <w:sz w:val="22"/>
        </w:rPr>
        <w:t>應有的</w:t>
      </w:r>
      <w:r w:rsidR="00E228A0" w:rsidRPr="00485421">
        <w:rPr>
          <w:rFonts w:hint="eastAsia"/>
          <w:spacing w:val="18"/>
          <w:sz w:val="22"/>
        </w:rPr>
        <w:t>電場與位置關係圖</w:t>
      </w:r>
      <w:r w:rsidR="002717FA" w:rsidRPr="00485421">
        <w:rPr>
          <w:rFonts w:hint="eastAsia"/>
          <w:spacing w:val="18"/>
          <w:sz w:val="22"/>
        </w:rPr>
        <w:t>形</w:t>
      </w:r>
      <w:r w:rsidR="004D56D4" w:rsidRPr="00485421">
        <w:rPr>
          <w:rFonts w:hint="eastAsia"/>
          <w:spacing w:val="18"/>
          <w:sz w:val="22"/>
        </w:rPr>
        <w:t>，可</w:t>
      </w:r>
      <w:proofErr w:type="gramStart"/>
      <w:r w:rsidR="004D56D4" w:rsidRPr="00485421">
        <w:rPr>
          <w:rFonts w:hint="eastAsia"/>
          <w:spacing w:val="18"/>
          <w:sz w:val="22"/>
        </w:rPr>
        <w:t>使</w:t>
      </w:r>
      <w:r w:rsidR="00E228A0" w:rsidRPr="00485421">
        <w:rPr>
          <w:rFonts w:hint="eastAsia"/>
          <w:spacing w:val="18"/>
          <w:sz w:val="22"/>
        </w:rPr>
        <w:t>疊加</w:t>
      </w:r>
      <w:proofErr w:type="gramEnd"/>
      <w:r w:rsidR="00E228A0" w:rsidRPr="00485421">
        <w:rPr>
          <w:rFonts w:hint="eastAsia"/>
          <w:spacing w:val="18"/>
          <w:sz w:val="22"/>
        </w:rPr>
        <w:t>後</w:t>
      </w:r>
      <w:r w:rsidR="00E228A0">
        <w:rPr>
          <w:rFonts w:hint="eastAsia"/>
          <w:spacing w:val="20"/>
          <w:sz w:val="22"/>
        </w:rPr>
        <w:t>的</w:t>
      </w:r>
      <w:r w:rsidR="004D56D4" w:rsidRPr="00E0434A">
        <w:rPr>
          <w:rFonts w:hint="eastAsia"/>
          <w:spacing w:val="20"/>
          <w:sz w:val="22"/>
        </w:rPr>
        <w:t>反射</w:t>
      </w:r>
      <w:r w:rsidR="00E228A0" w:rsidRPr="0078745C">
        <w:rPr>
          <w:spacing w:val="20"/>
        </w:rPr>
        <w:t>EUV</w:t>
      </w:r>
      <w:r w:rsidR="00E228A0">
        <w:rPr>
          <w:rFonts w:hint="eastAsia"/>
          <w:spacing w:val="20"/>
        </w:rPr>
        <w:t>達到最大反射效率</w:t>
      </w:r>
      <w:r w:rsidR="004D56D4" w:rsidRPr="00E0434A">
        <w:rPr>
          <w:rFonts w:hint="eastAsia"/>
          <w:spacing w:val="20"/>
          <w:sz w:val="22"/>
        </w:rPr>
        <w:t>。</w:t>
      </w:r>
      <w:r w:rsidRPr="00E0434A">
        <w:rPr>
          <w:rFonts w:hint="eastAsia"/>
          <w:spacing w:val="20"/>
          <w:sz w:val="22"/>
        </w:rPr>
        <w:t>（</w:t>
      </w:r>
      <w:r w:rsidR="004D56D4" w:rsidRPr="00E0434A">
        <w:rPr>
          <w:rFonts w:hint="eastAsia"/>
          <w:spacing w:val="20"/>
          <w:sz w:val="22"/>
        </w:rPr>
        <w:t>2</w:t>
      </w:r>
      <w:r w:rsidR="004D56D4" w:rsidRPr="00E0434A">
        <w:rPr>
          <w:spacing w:val="20"/>
          <w:sz w:val="22"/>
        </w:rPr>
        <w:t>分</w:t>
      </w:r>
      <w:r w:rsidRPr="00E0434A">
        <w:rPr>
          <w:rFonts w:hint="eastAsia"/>
          <w:spacing w:val="20"/>
          <w:sz w:val="22"/>
        </w:rPr>
        <w:t>）</w:t>
      </w:r>
    </w:p>
    <w:p w14:paraId="4A3BBDA9" w14:textId="06AC8B50" w:rsidR="005E7136" w:rsidRDefault="00916443" w:rsidP="00E228A0">
      <w:pPr>
        <w:spacing w:line="335" w:lineRule="atLeast"/>
        <w:ind w:leftChars="165" w:left="1046" w:hangingChars="250" w:hanging="650"/>
        <w:jc w:val="both"/>
        <w:rPr>
          <w:spacing w:val="20"/>
          <w:sz w:val="22"/>
        </w:rPr>
      </w:pPr>
      <w:r w:rsidRPr="00E0434A">
        <w:rPr>
          <w:rFonts w:hint="eastAsia"/>
          <w:spacing w:val="20"/>
          <w:sz w:val="22"/>
        </w:rPr>
        <w:t>（</w:t>
      </w:r>
      <w:r w:rsidR="004D56D4" w:rsidRPr="00E0434A">
        <w:rPr>
          <w:rFonts w:hint="eastAsia"/>
          <w:spacing w:val="20"/>
          <w:sz w:val="22"/>
        </w:rPr>
        <w:t>b</w:t>
      </w:r>
      <w:r w:rsidRPr="00E0434A">
        <w:rPr>
          <w:rFonts w:hint="eastAsia"/>
          <w:spacing w:val="20"/>
          <w:sz w:val="22"/>
        </w:rPr>
        <w:t>）</w:t>
      </w:r>
      <w:r w:rsidR="004D56D4" w:rsidRPr="00485421">
        <w:rPr>
          <w:spacing w:val="16"/>
          <w:sz w:val="22"/>
        </w:rPr>
        <w:t>圖</w:t>
      </w:r>
      <w:r w:rsidR="004D56D4" w:rsidRPr="00485421">
        <w:rPr>
          <w:rFonts w:hint="eastAsia"/>
          <w:spacing w:val="16"/>
          <w:sz w:val="22"/>
        </w:rPr>
        <w:t>1</w:t>
      </w:r>
      <w:r w:rsidR="00404E37" w:rsidRPr="00485421">
        <w:rPr>
          <w:rFonts w:hint="eastAsia"/>
          <w:spacing w:val="16"/>
          <w:sz w:val="22"/>
        </w:rPr>
        <w:t>9</w:t>
      </w:r>
      <w:r w:rsidRPr="00485421">
        <w:rPr>
          <w:rFonts w:hint="eastAsia"/>
          <w:spacing w:val="16"/>
          <w:sz w:val="22"/>
        </w:rPr>
        <w:t>（</w:t>
      </w:r>
      <w:r w:rsidR="004D56D4" w:rsidRPr="00485421">
        <w:rPr>
          <w:spacing w:val="16"/>
          <w:sz w:val="22"/>
        </w:rPr>
        <w:t>b</w:t>
      </w:r>
      <w:r w:rsidRPr="00485421">
        <w:rPr>
          <w:rFonts w:hint="eastAsia"/>
          <w:spacing w:val="16"/>
          <w:sz w:val="22"/>
        </w:rPr>
        <w:t>）</w:t>
      </w:r>
      <w:r w:rsidR="004D56D4" w:rsidRPr="00485421">
        <w:rPr>
          <w:rFonts w:hint="eastAsia"/>
          <w:spacing w:val="16"/>
          <w:sz w:val="22"/>
        </w:rPr>
        <w:t>的箭號</w:t>
      </w:r>
      <w:r w:rsidR="004D56D4" w:rsidRPr="00485421">
        <w:rPr>
          <w:spacing w:val="16"/>
          <w:sz w:val="22"/>
        </w:rPr>
        <w:t>I</w:t>
      </w:r>
      <w:r w:rsidR="004D56D4" w:rsidRPr="00485421">
        <w:rPr>
          <w:rFonts w:hint="eastAsia"/>
          <w:spacing w:val="16"/>
          <w:sz w:val="22"/>
        </w:rPr>
        <w:t>展示一</w:t>
      </w:r>
      <w:r w:rsidR="00F94C7F">
        <w:rPr>
          <w:rFonts w:hint="eastAsia"/>
          <w:spacing w:val="16"/>
          <w:sz w:val="22"/>
        </w:rPr>
        <w:t>束</w:t>
      </w:r>
      <w:r w:rsidR="004D56D4" w:rsidRPr="00485421">
        <w:rPr>
          <w:spacing w:val="16"/>
          <w:sz w:val="22"/>
        </w:rPr>
        <w:t>光線</w:t>
      </w:r>
      <w:r w:rsidR="004D56D4" w:rsidRPr="00485421">
        <w:rPr>
          <w:rFonts w:hint="eastAsia"/>
          <w:spacing w:val="16"/>
          <w:sz w:val="22"/>
        </w:rPr>
        <w:t>，</w:t>
      </w:r>
      <w:proofErr w:type="gramStart"/>
      <w:r w:rsidR="004D56D4" w:rsidRPr="00485421">
        <w:rPr>
          <w:rFonts w:hint="eastAsia"/>
          <w:spacing w:val="16"/>
          <w:sz w:val="22"/>
        </w:rPr>
        <w:t>從慢波速</w:t>
      </w:r>
      <w:proofErr w:type="gramEnd"/>
      <w:r w:rsidR="004D56D4" w:rsidRPr="00485421">
        <w:rPr>
          <w:rFonts w:hint="eastAsia"/>
          <w:spacing w:val="16"/>
          <w:sz w:val="22"/>
        </w:rPr>
        <w:t>介質</w:t>
      </w:r>
      <w:proofErr w:type="gramStart"/>
      <w:r w:rsidR="004D56D4" w:rsidRPr="00485421">
        <w:rPr>
          <w:spacing w:val="16"/>
          <w:sz w:val="22"/>
        </w:rPr>
        <w:t>射向</w:t>
      </w:r>
      <w:r w:rsidR="004D56D4" w:rsidRPr="00485421">
        <w:rPr>
          <w:rFonts w:hint="eastAsia"/>
          <w:spacing w:val="16"/>
          <w:sz w:val="22"/>
        </w:rPr>
        <w:t>快波速</w:t>
      </w:r>
      <w:proofErr w:type="gramEnd"/>
      <w:r w:rsidR="004D56D4" w:rsidRPr="00485421">
        <w:rPr>
          <w:rFonts w:hint="eastAsia"/>
          <w:spacing w:val="16"/>
          <w:sz w:val="22"/>
        </w:rPr>
        <w:t>介質</w:t>
      </w:r>
      <w:r w:rsidR="004D56D4" w:rsidRPr="00485421">
        <w:rPr>
          <w:spacing w:val="16"/>
          <w:sz w:val="22"/>
        </w:rPr>
        <w:t>。在</w:t>
      </w:r>
      <w:proofErr w:type="gramStart"/>
      <w:r w:rsidR="004D56D4" w:rsidRPr="00485421">
        <w:rPr>
          <w:spacing w:val="16"/>
          <w:sz w:val="22"/>
        </w:rPr>
        <w:t>答題卷</w:t>
      </w:r>
      <w:r w:rsidR="004D56D4" w:rsidRPr="00E0434A">
        <w:rPr>
          <w:spacing w:val="20"/>
          <w:sz w:val="22"/>
        </w:rPr>
        <w:t>對應的</w:t>
      </w:r>
      <w:r w:rsidR="004D56D4" w:rsidRPr="00E0434A">
        <w:rPr>
          <w:rFonts w:hint="eastAsia"/>
          <w:spacing w:val="20"/>
          <w:sz w:val="22"/>
        </w:rPr>
        <w:t>極坐標</w:t>
      </w:r>
      <w:proofErr w:type="gramEnd"/>
      <w:r w:rsidR="004D56D4" w:rsidRPr="00E0434A">
        <w:rPr>
          <w:rFonts w:hint="eastAsia"/>
          <w:spacing w:val="20"/>
          <w:sz w:val="22"/>
        </w:rPr>
        <w:t>圖中</w:t>
      </w:r>
      <w:r w:rsidR="004D56D4" w:rsidRPr="00E0434A">
        <w:rPr>
          <w:spacing w:val="20"/>
          <w:sz w:val="22"/>
        </w:rPr>
        <w:t>，以一段箭號精確描繪</w:t>
      </w:r>
      <w:r w:rsidR="004D56D4" w:rsidRPr="00E0434A">
        <w:rPr>
          <w:rFonts w:hint="eastAsia"/>
          <w:spacing w:val="20"/>
          <w:sz w:val="22"/>
        </w:rPr>
        <w:t>光線</w:t>
      </w:r>
      <w:r w:rsidR="004D56D4" w:rsidRPr="00E0434A">
        <w:rPr>
          <w:rFonts w:hint="eastAsia"/>
          <w:spacing w:val="20"/>
          <w:sz w:val="22"/>
        </w:rPr>
        <w:t>I</w:t>
      </w:r>
      <w:r w:rsidR="004D56D4" w:rsidRPr="00E0434A">
        <w:rPr>
          <w:rFonts w:hint="eastAsia"/>
          <w:spacing w:val="20"/>
          <w:sz w:val="22"/>
        </w:rPr>
        <w:t>的</w:t>
      </w:r>
      <w:r w:rsidR="004D56D4" w:rsidRPr="00E0434A">
        <w:rPr>
          <w:spacing w:val="20"/>
          <w:sz w:val="22"/>
        </w:rPr>
        <w:t>反射光線</w:t>
      </w:r>
      <w:r w:rsidR="00E228A0" w:rsidRPr="00E0434A">
        <w:rPr>
          <w:rFonts w:hint="eastAsia"/>
          <w:spacing w:val="20"/>
          <w:sz w:val="22"/>
        </w:rPr>
        <w:t>（</w:t>
      </w:r>
      <w:r w:rsidR="00E228A0">
        <w:rPr>
          <w:rFonts w:hint="eastAsia"/>
          <w:spacing w:val="20"/>
          <w:sz w:val="22"/>
        </w:rPr>
        <w:t>1</w:t>
      </w:r>
      <w:r w:rsidR="00E228A0" w:rsidRPr="00E0434A">
        <w:rPr>
          <w:spacing w:val="20"/>
          <w:sz w:val="22"/>
        </w:rPr>
        <w:t>分</w:t>
      </w:r>
      <w:r w:rsidR="00E228A0" w:rsidRPr="00E0434A">
        <w:rPr>
          <w:rFonts w:hint="eastAsia"/>
          <w:spacing w:val="20"/>
          <w:sz w:val="22"/>
        </w:rPr>
        <w:t>）</w:t>
      </w:r>
      <w:r w:rsidR="004D56D4" w:rsidRPr="00E0434A">
        <w:rPr>
          <w:rFonts w:hint="eastAsia"/>
          <w:spacing w:val="20"/>
          <w:sz w:val="22"/>
        </w:rPr>
        <w:t>，並</w:t>
      </w:r>
      <w:r w:rsidR="004D56D4" w:rsidRPr="00E0434A">
        <w:rPr>
          <w:spacing w:val="20"/>
          <w:sz w:val="22"/>
        </w:rPr>
        <w:t>以另一段箭號定性描繪</w:t>
      </w:r>
      <w:r w:rsidR="004D56D4" w:rsidRPr="00E0434A">
        <w:rPr>
          <w:rFonts w:hint="eastAsia"/>
          <w:spacing w:val="20"/>
          <w:sz w:val="22"/>
        </w:rPr>
        <w:t>光線</w:t>
      </w:r>
      <w:r w:rsidR="004D56D4" w:rsidRPr="00E0434A">
        <w:rPr>
          <w:rFonts w:hint="eastAsia"/>
          <w:spacing w:val="20"/>
          <w:sz w:val="22"/>
        </w:rPr>
        <w:t>I</w:t>
      </w:r>
      <w:r w:rsidR="004D56D4" w:rsidRPr="00E0434A">
        <w:rPr>
          <w:spacing w:val="20"/>
          <w:sz w:val="22"/>
        </w:rPr>
        <w:t>通過界面的折射光線</w:t>
      </w:r>
      <w:r w:rsidR="008E73D1">
        <w:rPr>
          <w:rFonts w:hint="eastAsia"/>
          <w:spacing w:val="20"/>
          <w:sz w:val="22"/>
        </w:rPr>
        <w:t>（</w:t>
      </w:r>
      <w:r w:rsidR="00F94C7F">
        <w:rPr>
          <w:rFonts w:hint="eastAsia"/>
          <w:spacing w:val="20"/>
          <w:sz w:val="22"/>
        </w:rPr>
        <w:t>須</w:t>
      </w:r>
      <w:r w:rsidR="00E228A0">
        <w:rPr>
          <w:rFonts w:hint="eastAsia"/>
          <w:spacing w:val="20"/>
          <w:sz w:val="22"/>
        </w:rPr>
        <w:t>明確表達</w:t>
      </w:r>
      <w:r w:rsidR="004D56D4" w:rsidRPr="00E0434A">
        <w:rPr>
          <w:spacing w:val="20"/>
          <w:sz w:val="22"/>
        </w:rPr>
        <w:t>偏近或偏離界面</w:t>
      </w:r>
      <w:r w:rsidR="008E73D1">
        <w:rPr>
          <w:rFonts w:hint="eastAsia"/>
          <w:spacing w:val="20"/>
          <w:sz w:val="22"/>
        </w:rPr>
        <w:t>）</w:t>
      </w:r>
      <w:r w:rsidR="00E228A0">
        <w:rPr>
          <w:rFonts w:hint="eastAsia"/>
          <w:spacing w:val="20"/>
          <w:sz w:val="22"/>
        </w:rPr>
        <w:t>。</w:t>
      </w:r>
      <w:r w:rsidRPr="00E0434A">
        <w:rPr>
          <w:rFonts w:hint="eastAsia"/>
          <w:spacing w:val="20"/>
          <w:sz w:val="22"/>
        </w:rPr>
        <w:t>（</w:t>
      </w:r>
      <w:r w:rsidR="00E228A0">
        <w:rPr>
          <w:rFonts w:hint="eastAsia"/>
          <w:spacing w:val="20"/>
          <w:sz w:val="22"/>
        </w:rPr>
        <w:t>1</w:t>
      </w:r>
      <w:r w:rsidR="004D56D4" w:rsidRPr="00E0434A">
        <w:rPr>
          <w:spacing w:val="20"/>
          <w:sz w:val="22"/>
        </w:rPr>
        <w:t>分</w:t>
      </w:r>
      <w:r w:rsidRPr="00E0434A">
        <w:rPr>
          <w:rFonts w:hint="eastAsia"/>
          <w:spacing w:val="20"/>
          <w:sz w:val="22"/>
        </w:rPr>
        <w:t>）</w:t>
      </w:r>
      <w:r w:rsidR="005E7136">
        <w:rPr>
          <w:spacing w:val="20"/>
          <w:sz w:val="22"/>
        </w:rPr>
        <w:br w:type="page"/>
      </w:r>
    </w:p>
    <w:p w14:paraId="1D6A9573" w14:textId="094448B6" w:rsidR="004D56D4" w:rsidRPr="001C60B5" w:rsidRDefault="004D56D4" w:rsidP="001C60B5">
      <w:pPr>
        <w:pStyle w:val="TIT1"/>
        <w:spacing w:beforeLines="50" w:before="120"/>
        <w:ind w:firstLine="0"/>
        <w:jc w:val="left"/>
        <w:rPr>
          <w:bCs/>
          <w:spacing w:val="20"/>
          <w:u w:val="single"/>
        </w:rPr>
      </w:pPr>
      <w:r w:rsidRPr="001C60B5">
        <w:rPr>
          <w:bCs/>
          <w:spacing w:val="20"/>
          <w:u w:val="single"/>
        </w:rPr>
        <w:lastRenderedPageBreak/>
        <w:t>50</w:t>
      </w:r>
      <w:r w:rsidRPr="001C60B5">
        <w:rPr>
          <w:rFonts w:hint="eastAsia"/>
          <w:bCs/>
          <w:spacing w:val="20"/>
          <w:u w:val="single"/>
        </w:rPr>
        <w:t>-</w:t>
      </w:r>
      <w:r w:rsidRPr="001C60B5">
        <w:rPr>
          <w:bCs/>
          <w:spacing w:val="20"/>
          <w:u w:val="single"/>
        </w:rPr>
        <w:t>53</w:t>
      </w:r>
      <w:proofErr w:type="gramStart"/>
      <w:r w:rsidRPr="001C60B5">
        <w:rPr>
          <w:rFonts w:hint="eastAsia"/>
          <w:bCs/>
          <w:spacing w:val="20"/>
          <w:u w:val="single"/>
        </w:rPr>
        <w:t>題</w:t>
      </w:r>
      <w:r w:rsidRPr="001C60B5">
        <w:rPr>
          <w:bCs/>
          <w:spacing w:val="20"/>
          <w:u w:val="single"/>
        </w:rPr>
        <w:t>為題</w:t>
      </w:r>
      <w:proofErr w:type="gramEnd"/>
      <w:r w:rsidRPr="001C60B5">
        <w:rPr>
          <w:bCs/>
          <w:spacing w:val="20"/>
          <w:u w:val="single"/>
        </w:rPr>
        <w:t>組</w:t>
      </w:r>
    </w:p>
    <w:p w14:paraId="1CF4314D" w14:textId="439A7838" w:rsidR="004D56D4" w:rsidRPr="007C2975" w:rsidRDefault="004D56D4" w:rsidP="007C2975">
      <w:pPr>
        <w:pStyle w:val="TIT1"/>
        <w:spacing w:beforeLines="0" w:before="0"/>
        <w:ind w:firstLineChars="200" w:firstLine="520"/>
        <w:rPr>
          <w:color w:val="000000" w:themeColor="text1"/>
          <w:spacing w:val="20"/>
        </w:rPr>
      </w:pPr>
      <w:r w:rsidRPr="007C2975">
        <w:rPr>
          <w:rFonts w:hint="eastAsia"/>
          <w:color w:val="000000" w:themeColor="text1"/>
          <w:spacing w:val="20"/>
        </w:rPr>
        <w:t>潮汐對生活有許多影響，例如船舶進出港、水下工程施工、海釣遊憩活動等。為瞭解海岸潮汐型態及預報潮位</w:t>
      </w:r>
      <w:r w:rsidR="00B82AAD">
        <w:rPr>
          <w:rFonts w:hint="eastAsia"/>
          <w:color w:val="000000" w:themeColor="text1"/>
          <w:spacing w:val="20"/>
        </w:rPr>
        <w:t>高低</w:t>
      </w:r>
      <w:r w:rsidRPr="007C2975">
        <w:rPr>
          <w:rFonts w:hint="eastAsia"/>
          <w:color w:val="000000" w:themeColor="text1"/>
          <w:spacing w:val="20"/>
        </w:rPr>
        <w:t>，某港口碼頭邊設置了一個潮汐觀測站</w:t>
      </w:r>
      <w:r w:rsidR="00B82AAD">
        <w:rPr>
          <w:rFonts w:hint="eastAsia"/>
          <w:color w:val="000000" w:themeColor="text1"/>
          <w:spacing w:val="20"/>
        </w:rPr>
        <w:t>。</w:t>
      </w:r>
      <w:r w:rsidRPr="007C2975">
        <w:rPr>
          <w:rFonts w:hint="eastAsia"/>
          <w:color w:val="000000" w:themeColor="text1"/>
          <w:spacing w:val="20"/>
        </w:rPr>
        <w:t>根據</w:t>
      </w:r>
      <w:r w:rsidRPr="00485421">
        <w:rPr>
          <w:rFonts w:hint="eastAsia"/>
          <w:color w:val="000000" w:themeColor="text1"/>
          <w:spacing w:val="16"/>
        </w:rPr>
        <w:t>潮位儀記錄的水位，減掉水位記錄平均值之後，</w:t>
      </w:r>
      <w:r w:rsidR="00B82AAD" w:rsidRPr="00485421">
        <w:rPr>
          <w:rFonts w:hint="eastAsia"/>
          <w:color w:val="000000" w:themeColor="text1"/>
          <w:spacing w:val="16"/>
        </w:rPr>
        <w:t>可</w:t>
      </w:r>
      <w:r w:rsidRPr="00485421">
        <w:rPr>
          <w:rFonts w:hint="eastAsia"/>
          <w:color w:val="000000" w:themeColor="text1"/>
          <w:spacing w:val="16"/>
        </w:rPr>
        <w:t>得到</w:t>
      </w:r>
      <w:r w:rsidR="00B82AAD" w:rsidRPr="00485421">
        <w:rPr>
          <w:rFonts w:hint="eastAsia"/>
          <w:color w:val="000000" w:themeColor="text1"/>
          <w:spacing w:val="16"/>
        </w:rPr>
        <w:t>某</w:t>
      </w:r>
      <w:r w:rsidRPr="00485421">
        <w:rPr>
          <w:rFonts w:hint="eastAsia"/>
          <w:color w:val="000000" w:themeColor="text1"/>
          <w:spacing w:val="16"/>
        </w:rPr>
        <w:t>星期一中午</w:t>
      </w:r>
      <w:r w:rsidRPr="00485421">
        <w:rPr>
          <w:rFonts w:hint="eastAsia"/>
          <w:color w:val="000000" w:themeColor="text1"/>
          <w:spacing w:val="16"/>
        </w:rPr>
        <w:t>12</w:t>
      </w:r>
      <w:r w:rsidR="00B82AAD" w:rsidRPr="00485421">
        <w:rPr>
          <w:rFonts w:hint="eastAsia"/>
          <w:color w:val="000000" w:themeColor="text1"/>
          <w:spacing w:val="16"/>
        </w:rPr>
        <w:t>時</w:t>
      </w:r>
      <w:r w:rsidRPr="00485421">
        <w:rPr>
          <w:rFonts w:hint="eastAsia"/>
          <w:color w:val="000000" w:themeColor="text1"/>
          <w:spacing w:val="16"/>
        </w:rPr>
        <w:t>至次日</w:t>
      </w:r>
      <w:r w:rsidRPr="00485421">
        <w:rPr>
          <w:rFonts w:hint="eastAsia"/>
          <w:color w:val="000000" w:themeColor="text1"/>
          <w:spacing w:val="16"/>
        </w:rPr>
        <w:t>1</w:t>
      </w:r>
      <w:r w:rsidR="00B82AAD" w:rsidRPr="00485421">
        <w:rPr>
          <w:rFonts w:hint="eastAsia"/>
          <w:color w:val="000000" w:themeColor="text1"/>
          <w:spacing w:val="16"/>
        </w:rPr>
        <w:t>時</w:t>
      </w:r>
      <w:proofErr w:type="gramStart"/>
      <w:r w:rsidRPr="007C2975">
        <w:rPr>
          <w:rFonts w:hint="eastAsia"/>
          <w:color w:val="000000" w:themeColor="text1"/>
          <w:spacing w:val="20"/>
        </w:rPr>
        <w:t>的逐時</w:t>
      </w:r>
      <w:r w:rsidR="00B82AAD">
        <w:rPr>
          <w:rFonts w:hint="eastAsia"/>
          <w:color w:val="000000" w:themeColor="text1"/>
          <w:spacing w:val="20"/>
        </w:rPr>
        <w:t>相對</w:t>
      </w:r>
      <w:proofErr w:type="gramEnd"/>
      <w:r w:rsidRPr="007C2975">
        <w:rPr>
          <w:rFonts w:hint="eastAsia"/>
          <w:color w:val="000000" w:themeColor="text1"/>
          <w:spacing w:val="20"/>
        </w:rPr>
        <w:t>潮汐水位記錄</w:t>
      </w:r>
      <w:r w:rsidR="00B82AAD">
        <w:rPr>
          <w:rFonts w:hint="eastAsia"/>
          <w:color w:val="000000" w:themeColor="text1"/>
          <w:spacing w:val="20"/>
        </w:rPr>
        <w:t>如表</w:t>
      </w:r>
      <w:r w:rsidR="00B82AAD">
        <w:rPr>
          <w:rFonts w:hint="eastAsia"/>
          <w:color w:val="000000" w:themeColor="text1"/>
          <w:spacing w:val="20"/>
        </w:rPr>
        <w:t>9</w:t>
      </w:r>
      <w:r w:rsidRPr="007C2975">
        <w:rPr>
          <w:rFonts w:hint="eastAsia"/>
          <w:color w:val="000000" w:themeColor="text1"/>
          <w:spacing w:val="20"/>
        </w:rPr>
        <w:t>。</w:t>
      </w:r>
    </w:p>
    <w:p w14:paraId="5F140640" w14:textId="6FBD5B3C" w:rsidR="004D56D4" w:rsidRPr="00B20781" w:rsidRDefault="004D56D4" w:rsidP="004D56D4">
      <w:pPr>
        <w:adjustRightInd/>
        <w:spacing w:line="240" w:lineRule="auto"/>
        <w:jc w:val="center"/>
        <w:textAlignment w:val="auto"/>
        <w:rPr>
          <w:color w:val="000000" w:themeColor="text1"/>
          <w:kern w:val="2"/>
          <w:sz w:val="22"/>
          <w:szCs w:val="22"/>
        </w:rPr>
      </w:pPr>
      <w:r w:rsidRPr="00B20781">
        <w:rPr>
          <w:color w:val="000000" w:themeColor="text1"/>
          <w:kern w:val="2"/>
          <w:sz w:val="22"/>
          <w:szCs w:val="22"/>
        </w:rPr>
        <w:t>表</w:t>
      </w:r>
      <w:r w:rsidRPr="00B20781">
        <w:rPr>
          <w:rFonts w:hint="eastAsia"/>
          <w:color w:val="000000" w:themeColor="text1"/>
          <w:kern w:val="2"/>
          <w:sz w:val="22"/>
          <w:szCs w:val="22"/>
        </w:rPr>
        <w:t>9</w:t>
      </w:r>
    </w:p>
    <w:tbl>
      <w:tblPr>
        <w:tblStyle w:val="6"/>
        <w:tblW w:w="9514" w:type="dxa"/>
        <w:tblLayout w:type="fixed"/>
        <w:tblLook w:val="04A0" w:firstRow="1" w:lastRow="0" w:firstColumn="1" w:lastColumn="0" w:noHBand="0" w:noVBand="1"/>
      </w:tblPr>
      <w:tblGrid>
        <w:gridCol w:w="846"/>
        <w:gridCol w:w="659"/>
        <w:gridCol w:w="617"/>
        <w:gridCol w:w="750"/>
        <w:gridCol w:w="603"/>
        <w:gridCol w:w="603"/>
        <w:gridCol w:w="604"/>
        <w:gridCol w:w="604"/>
        <w:gridCol w:w="604"/>
        <w:gridCol w:w="604"/>
        <w:gridCol w:w="604"/>
        <w:gridCol w:w="604"/>
        <w:gridCol w:w="604"/>
        <w:gridCol w:w="604"/>
        <w:gridCol w:w="604"/>
      </w:tblGrid>
      <w:tr w:rsidR="00B20781" w:rsidRPr="00B20781" w14:paraId="6FC16397" w14:textId="77777777" w:rsidTr="00B20781">
        <w:trPr>
          <w:trHeight w:val="471"/>
        </w:trPr>
        <w:tc>
          <w:tcPr>
            <w:tcW w:w="846" w:type="dxa"/>
            <w:vAlign w:val="center"/>
          </w:tcPr>
          <w:p w14:paraId="1E40B6B2" w14:textId="792A2C3B" w:rsidR="00B20781" w:rsidRPr="00B20781" w:rsidRDefault="004D56D4" w:rsidP="00B20781">
            <w:pPr>
              <w:adjustRightInd/>
              <w:spacing w:line="240" w:lineRule="atLeast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時</w:t>
            </w:r>
          </w:p>
        </w:tc>
        <w:tc>
          <w:tcPr>
            <w:tcW w:w="659" w:type="dxa"/>
            <w:vAlign w:val="center"/>
          </w:tcPr>
          <w:p w14:paraId="33AD7E4A" w14:textId="77777777" w:rsidR="004D56D4" w:rsidRPr="00B20781" w:rsidRDefault="004D56D4" w:rsidP="00B20781">
            <w:pPr>
              <w:adjustRightInd/>
              <w:spacing w:line="240" w:lineRule="atLeast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12</w:t>
            </w:r>
          </w:p>
        </w:tc>
        <w:tc>
          <w:tcPr>
            <w:tcW w:w="617" w:type="dxa"/>
            <w:vAlign w:val="center"/>
          </w:tcPr>
          <w:p w14:paraId="21D2BC7E" w14:textId="77777777" w:rsidR="004D56D4" w:rsidRPr="00B20781" w:rsidRDefault="004D56D4" w:rsidP="00B20781">
            <w:pPr>
              <w:adjustRightInd/>
              <w:spacing w:line="240" w:lineRule="atLeast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13</w:t>
            </w:r>
          </w:p>
        </w:tc>
        <w:tc>
          <w:tcPr>
            <w:tcW w:w="750" w:type="dxa"/>
            <w:vAlign w:val="center"/>
          </w:tcPr>
          <w:p w14:paraId="2C95FEEC" w14:textId="77777777" w:rsidR="004D56D4" w:rsidRPr="00B20781" w:rsidRDefault="004D56D4" w:rsidP="00B20781">
            <w:pPr>
              <w:adjustRightInd/>
              <w:spacing w:line="240" w:lineRule="atLeast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14</w:t>
            </w:r>
          </w:p>
        </w:tc>
        <w:tc>
          <w:tcPr>
            <w:tcW w:w="603" w:type="dxa"/>
            <w:vAlign w:val="center"/>
          </w:tcPr>
          <w:p w14:paraId="116172B6" w14:textId="77777777" w:rsidR="004D56D4" w:rsidRPr="00B20781" w:rsidRDefault="004D56D4" w:rsidP="00B20781">
            <w:pPr>
              <w:adjustRightInd/>
              <w:spacing w:line="240" w:lineRule="atLeast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15</w:t>
            </w:r>
          </w:p>
        </w:tc>
        <w:tc>
          <w:tcPr>
            <w:tcW w:w="603" w:type="dxa"/>
            <w:vAlign w:val="center"/>
          </w:tcPr>
          <w:p w14:paraId="627A74D3" w14:textId="77777777" w:rsidR="004D56D4" w:rsidRPr="00B20781" w:rsidRDefault="004D56D4" w:rsidP="00B20781">
            <w:pPr>
              <w:adjustRightInd/>
              <w:spacing w:line="240" w:lineRule="atLeast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16</w:t>
            </w:r>
          </w:p>
        </w:tc>
        <w:tc>
          <w:tcPr>
            <w:tcW w:w="604" w:type="dxa"/>
            <w:vAlign w:val="center"/>
          </w:tcPr>
          <w:p w14:paraId="0EE0B226" w14:textId="77777777" w:rsidR="004D56D4" w:rsidRPr="00B20781" w:rsidRDefault="004D56D4" w:rsidP="00B20781">
            <w:pPr>
              <w:adjustRightInd/>
              <w:spacing w:line="240" w:lineRule="atLeast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17</w:t>
            </w:r>
          </w:p>
        </w:tc>
        <w:tc>
          <w:tcPr>
            <w:tcW w:w="604" w:type="dxa"/>
            <w:vAlign w:val="center"/>
          </w:tcPr>
          <w:p w14:paraId="5D1F1A12" w14:textId="77777777" w:rsidR="004D56D4" w:rsidRPr="00B20781" w:rsidRDefault="004D56D4" w:rsidP="00B20781">
            <w:pPr>
              <w:adjustRightInd/>
              <w:spacing w:line="240" w:lineRule="atLeast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18</w:t>
            </w:r>
          </w:p>
        </w:tc>
        <w:tc>
          <w:tcPr>
            <w:tcW w:w="604" w:type="dxa"/>
            <w:vAlign w:val="center"/>
          </w:tcPr>
          <w:p w14:paraId="0D37FC35" w14:textId="77777777" w:rsidR="004D56D4" w:rsidRPr="00B20781" w:rsidRDefault="004D56D4" w:rsidP="00B20781">
            <w:pPr>
              <w:adjustRightInd/>
              <w:spacing w:line="240" w:lineRule="atLeast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19</w:t>
            </w:r>
          </w:p>
        </w:tc>
        <w:tc>
          <w:tcPr>
            <w:tcW w:w="604" w:type="dxa"/>
            <w:vAlign w:val="center"/>
          </w:tcPr>
          <w:p w14:paraId="37D344A9" w14:textId="77777777" w:rsidR="004D56D4" w:rsidRPr="00B20781" w:rsidRDefault="004D56D4" w:rsidP="00B20781">
            <w:pPr>
              <w:adjustRightInd/>
              <w:spacing w:line="240" w:lineRule="atLeast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20</w:t>
            </w:r>
          </w:p>
        </w:tc>
        <w:tc>
          <w:tcPr>
            <w:tcW w:w="604" w:type="dxa"/>
            <w:vAlign w:val="center"/>
          </w:tcPr>
          <w:p w14:paraId="3EFDE535" w14:textId="77777777" w:rsidR="004D56D4" w:rsidRPr="00B20781" w:rsidRDefault="004D56D4" w:rsidP="00B20781">
            <w:pPr>
              <w:adjustRightInd/>
              <w:spacing w:line="240" w:lineRule="atLeast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21</w:t>
            </w:r>
          </w:p>
        </w:tc>
        <w:tc>
          <w:tcPr>
            <w:tcW w:w="604" w:type="dxa"/>
            <w:vAlign w:val="center"/>
          </w:tcPr>
          <w:p w14:paraId="2D4EE59E" w14:textId="77777777" w:rsidR="004D56D4" w:rsidRPr="00B20781" w:rsidRDefault="004D56D4" w:rsidP="00B20781">
            <w:pPr>
              <w:adjustRightInd/>
              <w:spacing w:line="240" w:lineRule="atLeast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22</w:t>
            </w:r>
          </w:p>
        </w:tc>
        <w:tc>
          <w:tcPr>
            <w:tcW w:w="604" w:type="dxa"/>
            <w:vAlign w:val="center"/>
          </w:tcPr>
          <w:p w14:paraId="46CB9D30" w14:textId="77777777" w:rsidR="004D56D4" w:rsidRPr="00B20781" w:rsidRDefault="004D56D4" w:rsidP="00B20781">
            <w:pPr>
              <w:adjustRightInd/>
              <w:spacing w:line="240" w:lineRule="atLeast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23</w:t>
            </w:r>
          </w:p>
        </w:tc>
        <w:tc>
          <w:tcPr>
            <w:tcW w:w="604" w:type="dxa"/>
            <w:vAlign w:val="center"/>
          </w:tcPr>
          <w:p w14:paraId="0C5A1C86" w14:textId="77777777" w:rsidR="004D56D4" w:rsidRPr="00B20781" w:rsidRDefault="004D56D4" w:rsidP="00B20781">
            <w:pPr>
              <w:adjustRightInd/>
              <w:spacing w:line="240" w:lineRule="atLeast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0</w:t>
            </w:r>
          </w:p>
        </w:tc>
        <w:tc>
          <w:tcPr>
            <w:tcW w:w="604" w:type="dxa"/>
            <w:vAlign w:val="center"/>
          </w:tcPr>
          <w:p w14:paraId="7804EB3C" w14:textId="77777777" w:rsidR="004D56D4" w:rsidRPr="00B20781" w:rsidRDefault="004D56D4" w:rsidP="00B20781">
            <w:pPr>
              <w:adjustRightInd/>
              <w:spacing w:line="240" w:lineRule="atLeast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1</w:t>
            </w:r>
          </w:p>
        </w:tc>
      </w:tr>
      <w:tr w:rsidR="00B20781" w:rsidRPr="00B20781" w14:paraId="1C27FFF8" w14:textId="77777777" w:rsidTr="00B20781">
        <w:trPr>
          <w:trHeight w:val="759"/>
        </w:trPr>
        <w:tc>
          <w:tcPr>
            <w:tcW w:w="846" w:type="dxa"/>
            <w:vAlign w:val="center"/>
          </w:tcPr>
          <w:p w14:paraId="3E22F430" w14:textId="77777777" w:rsidR="00B20781" w:rsidRPr="00B20781" w:rsidRDefault="004D56D4" w:rsidP="00B20781">
            <w:pPr>
              <w:adjustRightInd/>
              <w:spacing w:line="240" w:lineRule="atLeast"/>
              <w:ind w:leftChars="-45" w:left="-108" w:rightChars="-48" w:right="-115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潮位</w:t>
            </w:r>
          </w:p>
          <w:p w14:paraId="69168F5D" w14:textId="62FDD00A" w:rsidR="004D56D4" w:rsidRPr="00B20781" w:rsidRDefault="00916443" w:rsidP="00B20781">
            <w:pPr>
              <w:adjustRightInd/>
              <w:spacing w:line="240" w:lineRule="atLeast"/>
              <w:ind w:leftChars="-45" w:left="-108" w:rightChars="-48" w:right="-115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 w:hint="eastAsia"/>
                <w:sz w:val="21"/>
                <w:szCs w:val="21"/>
              </w:rPr>
              <w:t>（</w:t>
            </w:r>
            <w:r w:rsidR="004D56D4" w:rsidRPr="00B20781">
              <w:rPr>
                <w:rFonts w:ascii="Times New Roman" w:hAnsi="Times New Roman"/>
                <w:sz w:val="21"/>
                <w:szCs w:val="21"/>
              </w:rPr>
              <w:t>公尺</w:t>
            </w:r>
            <w:r w:rsidRPr="00B20781">
              <w:rPr>
                <w:rFonts w:ascii="Times New Roman" w:hAnsi="Times New Roman" w:hint="eastAsia"/>
                <w:sz w:val="21"/>
                <w:szCs w:val="21"/>
              </w:rPr>
              <w:t>）</w:t>
            </w:r>
          </w:p>
        </w:tc>
        <w:tc>
          <w:tcPr>
            <w:tcW w:w="659" w:type="dxa"/>
            <w:vAlign w:val="center"/>
          </w:tcPr>
          <w:p w14:paraId="2186D833" w14:textId="77777777" w:rsidR="004D56D4" w:rsidRPr="00B20781" w:rsidRDefault="004D56D4" w:rsidP="00B20781">
            <w:pPr>
              <w:adjustRightInd/>
              <w:spacing w:line="240" w:lineRule="atLeast"/>
              <w:ind w:leftChars="-15" w:left="-36" w:rightChars="-15" w:right="-36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0.0</w:t>
            </w:r>
          </w:p>
        </w:tc>
        <w:tc>
          <w:tcPr>
            <w:tcW w:w="617" w:type="dxa"/>
            <w:vAlign w:val="center"/>
          </w:tcPr>
          <w:p w14:paraId="4D20E834" w14:textId="455EFC42" w:rsidR="004D56D4" w:rsidRPr="00B20781" w:rsidRDefault="00B82AAD" w:rsidP="00B20781">
            <w:pPr>
              <w:adjustRightInd/>
              <w:spacing w:line="240" w:lineRule="atLeast"/>
              <w:ind w:leftChars="-15" w:left="-36" w:rightChars="-15" w:right="-36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-</w:t>
            </w:r>
            <w:r w:rsidR="004D56D4" w:rsidRPr="00B20781">
              <w:rPr>
                <w:rFonts w:ascii="Times New Roman" w:hAnsi="Times New Roman"/>
                <w:sz w:val="21"/>
                <w:szCs w:val="21"/>
              </w:rPr>
              <w:t>0.75</w:t>
            </w:r>
          </w:p>
        </w:tc>
        <w:tc>
          <w:tcPr>
            <w:tcW w:w="750" w:type="dxa"/>
            <w:vAlign w:val="center"/>
          </w:tcPr>
          <w:p w14:paraId="0278FE44" w14:textId="77777777" w:rsidR="004D56D4" w:rsidRPr="00B20781" w:rsidRDefault="004D56D4" w:rsidP="00B20781">
            <w:pPr>
              <w:adjustRightInd/>
              <w:spacing w:line="240" w:lineRule="atLeast"/>
              <w:ind w:leftChars="-15" w:left="-36" w:rightChars="-15" w:right="-36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-1.25</w:t>
            </w:r>
          </w:p>
        </w:tc>
        <w:tc>
          <w:tcPr>
            <w:tcW w:w="603" w:type="dxa"/>
            <w:vAlign w:val="center"/>
          </w:tcPr>
          <w:p w14:paraId="76BF3557" w14:textId="77777777" w:rsidR="004D56D4" w:rsidRPr="00B20781" w:rsidRDefault="004D56D4" w:rsidP="00B20781">
            <w:pPr>
              <w:adjustRightInd/>
              <w:spacing w:line="240" w:lineRule="atLeast"/>
              <w:ind w:leftChars="-15" w:left="-36" w:rightChars="-15" w:right="-36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-1.5</w:t>
            </w:r>
          </w:p>
        </w:tc>
        <w:tc>
          <w:tcPr>
            <w:tcW w:w="603" w:type="dxa"/>
            <w:vAlign w:val="center"/>
          </w:tcPr>
          <w:p w14:paraId="206E451E" w14:textId="77777777" w:rsidR="004D56D4" w:rsidRPr="00B20781" w:rsidRDefault="004D56D4" w:rsidP="00B20781">
            <w:pPr>
              <w:adjustRightInd/>
              <w:spacing w:line="240" w:lineRule="atLeast"/>
              <w:ind w:leftChars="-15" w:left="-36" w:rightChars="-15" w:right="-36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-1.25</w:t>
            </w:r>
          </w:p>
        </w:tc>
        <w:tc>
          <w:tcPr>
            <w:tcW w:w="604" w:type="dxa"/>
            <w:vAlign w:val="center"/>
          </w:tcPr>
          <w:p w14:paraId="415E59B4" w14:textId="77777777" w:rsidR="004D56D4" w:rsidRPr="00B20781" w:rsidRDefault="004D56D4" w:rsidP="00B20781">
            <w:pPr>
              <w:adjustRightInd/>
              <w:spacing w:line="240" w:lineRule="atLeast"/>
              <w:ind w:leftChars="-15" w:left="-36" w:rightChars="-15" w:right="-36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-1.0</w:t>
            </w:r>
          </w:p>
        </w:tc>
        <w:tc>
          <w:tcPr>
            <w:tcW w:w="604" w:type="dxa"/>
            <w:vAlign w:val="center"/>
          </w:tcPr>
          <w:p w14:paraId="5BA42502" w14:textId="77777777" w:rsidR="004D56D4" w:rsidRPr="00B20781" w:rsidRDefault="004D56D4" w:rsidP="00B20781">
            <w:pPr>
              <w:adjustRightInd/>
              <w:spacing w:line="240" w:lineRule="atLeast"/>
              <w:ind w:leftChars="-15" w:left="-36" w:rightChars="-15" w:right="-36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-0.5</w:t>
            </w:r>
          </w:p>
        </w:tc>
        <w:tc>
          <w:tcPr>
            <w:tcW w:w="604" w:type="dxa"/>
            <w:vAlign w:val="center"/>
          </w:tcPr>
          <w:p w14:paraId="432C96AB" w14:textId="77777777" w:rsidR="004D56D4" w:rsidRPr="00B20781" w:rsidRDefault="004D56D4" w:rsidP="00B20781">
            <w:pPr>
              <w:adjustRightInd/>
              <w:spacing w:line="240" w:lineRule="atLeast"/>
              <w:ind w:leftChars="-15" w:left="-36" w:rightChars="-15" w:right="-36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0.25</w:t>
            </w:r>
          </w:p>
        </w:tc>
        <w:tc>
          <w:tcPr>
            <w:tcW w:w="604" w:type="dxa"/>
            <w:vAlign w:val="center"/>
          </w:tcPr>
          <w:p w14:paraId="209CE8E7" w14:textId="77777777" w:rsidR="004D56D4" w:rsidRPr="00B20781" w:rsidRDefault="004D56D4" w:rsidP="00B20781">
            <w:pPr>
              <w:adjustRightInd/>
              <w:spacing w:line="240" w:lineRule="atLeast"/>
              <w:ind w:leftChars="-15" w:left="-36" w:rightChars="-15" w:right="-36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1.25</w:t>
            </w:r>
          </w:p>
        </w:tc>
        <w:tc>
          <w:tcPr>
            <w:tcW w:w="604" w:type="dxa"/>
            <w:vAlign w:val="center"/>
          </w:tcPr>
          <w:p w14:paraId="3E9FA409" w14:textId="77777777" w:rsidR="004D56D4" w:rsidRPr="00B20781" w:rsidRDefault="004D56D4" w:rsidP="00B20781">
            <w:pPr>
              <w:adjustRightInd/>
              <w:spacing w:line="240" w:lineRule="atLeast"/>
              <w:ind w:leftChars="-15" w:left="-36" w:rightChars="-15" w:right="-36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1.75</w:t>
            </w:r>
          </w:p>
        </w:tc>
        <w:tc>
          <w:tcPr>
            <w:tcW w:w="604" w:type="dxa"/>
            <w:vAlign w:val="center"/>
          </w:tcPr>
          <w:p w14:paraId="0D64B701" w14:textId="77777777" w:rsidR="004D56D4" w:rsidRPr="00B20781" w:rsidRDefault="004D56D4" w:rsidP="00B20781">
            <w:pPr>
              <w:adjustRightInd/>
              <w:spacing w:line="240" w:lineRule="atLeast"/>
              <w:ind w:leftChars="-15" w:left="-36" w:rightChars="-15" w:right="-36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1.5</w:t>
            </w:r>
          </w:p>
        </w:tc>
        <w:tc>
          <w:tcPr>
            <w:tcW w:w="604" w:type="dxa"/>
            <w:vAlign w:val="center"/>
          </w:tcPr>
          <w:p w14:paraId="6BCD4AA5" w14:textId="77777777" w:rsidR="004D56D4" w:rsidRPr="00B20781" w:rsidRDefault="004D56D4" w:rsidP="00B20781">
            <w:pPr>
              <w:adjustRightInd/>
              <w:spacing w:line="240" w:lineRule="atLeast"/>
              <w:ind w:leftChars="-15" w:left="-36" w:rightChars="-15" w:right="-36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1.0</w:t>
            </w:r>
          </w:p>
        </w:tc>
        <w:tc>
          <w:tcPr>
            <w:tcW w:w="604" w:type="dxa"/>
            <w:vAlign w:val="center"/>
          </w:tcPr>
          <w:p w14:paraId="3DB59F5E" w14:textId="77777777" w:rsidR="004D56D4" w:rsidRPr="00B20781" w:rsidRDefault="004D56D4" w:rsidP="00B20781">
            <w:pPr>
              <w:adjustRightInd/>
              <w:spacing w:line="240" w:lineRule="atLeast"/>
              <w:ind w:leftChars="-15" w:left="-36" w:rightChars="-15" w:right="-36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0.25</w:t>
            </w:r>
          </w:p>
        </w:tc>
        <w:tc>
          <w:tcPr>
            <w:tcW w:w="604" w:type="dxa"/>
            <w:vAlign w:val="center"/>
          </w:tcPr>
          <w:p w14:paraId="7BAFA3B3" w14:textId="77777777" w:rsidR="004D56D4" w:rsidRPr="00B20781" w:rsidRDefault="004D56D4" w:rsidP="00B20781">
            <w:pPr>
              <w:adjustRightInd/>
              <w:spacing w:line="240" w:lineRule="atLeast"/>
              <w:ind w:leftChars="-15" w:left="-36" w:rightChars="-15" w:right="-36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 w:rsidRPr="00B20781">
              <w:rPr>
                <w:rFonts w:ascii="Times New Roman" w:hAnsi="Times New Roman"/>
                <w:sz w:val="21"/>
                <w:szCs w:val="21"/>
              </w:rPr>
              <w:t>-0.25</w:t>
            </w:r>
          </w:p>
        </w:tc>
      </w:tr>
    </w:tbl>
    <w:p w14:paraId="45937CF9" w14:textId="7366785F" w:rsidR="004D56D4" w:rsidRPr="007C2975" w:rsidRDefault="004D56D4" w:rsidP="007C2975">
      <w:pPr>
        <w:pStyle w:val="TIT1"/>
        <w:spacing w:beforeLines="0" w:before="0"/>
        <w:ind w:firstLineChars="200" w:firstLine="528"/>
        <w:rPr>
          <w:color w:val="000000" w:themeColor="text1"/>
          <w:spacing w:val="20"/>
        </w:rPr>
      </w:pPr>
      <w:r w:rsidRPr="00485421">
        <w:rPr>
          <w:rFonts w:hint="eastAsia"/>
          <w:color w:val="000000" w:themeColor="text1"/>
          <w:spacing w:val="22"/>
        </w:rPr>
        <w:t>潮汐為永續能源。例如</w:t>
      </w:r>
      <w:r w:rsidRPr="00485421">
        <w:rPr>
          <w:color w:val="000000" w:themeColor="text1"/>
          <w:spacing w:val="22"/>
        </w:rPr>
        <w:t>圖</w:t>
      </w:r>
      <w:r w:rsidR="00404E37" w:rsidRPr="00485421">
        <w:rPr>
          <w:rFonts w:hint="eastAsia"/>
          <w:color w:val="000000" w:themeColor="text1"/>
          <w:spacing w:val="22"/>
        </w:rPr>
        <w:t>20</w:t>
      </w:r>
      <w:r w:rsidRPr="00485421">
        <w:rPr>
          <w:rFonts w:hint="eastAsia"/>
          <w:color w:val="000000" w:themeColor="text1"/>
          <w:spacing w:val="22"/>
        </w:rPr>
        <w:t>所示，可</w:t>
      </w:r>
      <w:r w:rsidRPr="00485421">
        <w:rPr>
          <w:color w:val="000000" w:themeColor="text1"/>
          <w:spacing w:val="22"/>
        </w:rPr>
        <w:t>在</w:t>
      </w:r>
      <w:proofErr w:type="gramStart"/>
      <w:r w:rsidRPr="00485421">
        <w:rPr>
          <w:color w:val="000000" w:themeColor="text1"/>
          <w:spacing w:val="22"/>
        </w:rPr>
        <w:t>海灣</w:t>
      </w:r>
      <w:r w:rsidRPr="00485421">
        <w:rPr>
          <w:rFonts w:hint="eastAsia"/>
          <w:color w:val="000000" w:themeColor="text1"/>
          <w:spacing w:val="22"/>
        </w:rPr>
        <w:t>口</w:t>
      </w:r>
      <w:r w:rsidRPr="00485421">
        <w:rPr>
          <w:color w:val="000000" w:themeColor="text1"/>
          <w:spacing w:val="22"/>
        </w:rPr>
        <w:t>築堤壩</w:t>
      </w:r>
      <w:proofErr w:type="gramEnd"/>
      <w:r w:rsidRPr="00485421">
        <w:rPr>
          <w:rFonts w:hint="eastAsia"/>
          <w:color w:val="000000" w:themeColor="text1"/>
          <w:spacing w:val="22"/>
        </w:rPr>
        <w:t>以</w:t>
      </w:r>
      <w:proofErr w:type="gramStart"/>
      <w:r w:rsidRPr="00485421">
        <w:rPr>
          <w:color w:val="000000" w:themeColor="text1"/>
          <w:spacing w:val="22"/>
        </w:rPr>
        <w:t>蓄水</w:t>
      </w:r>
      <w:r w:rsidRPr="00485421">
        <w:rPr>
          <w:rFonts w:hint="eastAsia"/>
          <w:color w:val="000000" w:themeColor="text1"/>
          <w:spacing w:val="22"/>
        </w:rPr>
        <w:t>儲能於</w:t>
      </w:r>
      <w:proofErr w:type="gramEnd"/>
      <w:r w:rsidRPr="00485421">
        <w:rPr>
          <w:rFonts w:hint="eastAsia"/>
          <w:color w:val="000000" w:themeColor="text1"/>
          <w:spacing w:val="22"/>
        </w:rPr>
        <w:t>海灣內</w:t>
      </w:r>
      <w:r w:rsidRPr="00485421">
        <w:rPr>
          <w:color w:val="000000" w:themeColor="text1"/>
          <w:spacing w:val="22"/>
        </w:rPr>
        <w:t>。</w:t>
      </w:r>
      <w:r w:rsidRPr="007C2975">
        <w:rPr>
          <w:color w:val="000000" w:themeColor="text1"/>
          <w:spacing w:val="20"/>
        </w:rPr>
        <w:t>漲</w:t>
      </w:r>
      <w:r w:rsidRPr="007C2975">
        <w:rPr>
          <w:rFonts w:hint="eastAsia"/>
          <w:color w:val="000000" w:themeColor="text1"/>
          <w:spacing w:val="20"/>
        </w:rPr>
        <w:t>潮時海水流入</w:t>
      </w:r>
      <w:r w:rsidRPr="007C2975">
        <w:rPr>
          <w:color w:val="000000" w:themeColor="text1"/>
          <w:spacing w:val="20"/>
        </w:rPr>
        <w:t>海灣</w:t>
      </w:r>
      <w:r w:rsidRPr="007C2975">
        <w:rPr>
          <w:rFonts w:hint="eastAsia"/>
          <w:color w:val="000000" w:themeColor="text1"/>
          <w:spacing w:val="20"/>
        </w:rPr>
        <w:t>，退潮時海水流出</w:t>
      </w:r>
      <w:r w:rsidRPr="007C2975">
        <w:rPr>
          <w:color w:val="000000" w:themeColor="text1"/>
          <w:spacing w:val="20"/>
        </w:rPr>
        <w:t>海灣</w:t>
      </w:r>
      <w:r w:rsidRPr="007C2975">
        <w:rPr>
          <w:rFonts w:hint="eastAsia"/>
          <w:color w:val="000000" w:themeColor="text1"/>
          <w:spacing w:val="20"/>
        </w:rPr>
        <w:t>，都</w:t>
      </w:r>
      <w:proofErr w:type="gramStart"/>
      <w:r w:rsidRPr="007C2975">
        <w:rPr>
          <w:rFonts w:hint="eastAsia"/>
          <w:color w:val="000000" w:themeColor="text1"/>
          <w:spacing w:val="20"/>
        </w:rPr>
        <w:t>經過</w:t>
      </w:r>
      <w:r w:rsidRPr="007C2975">
        <w:rPr>
          <w:color w:val="000000" w:themeColor="text1"/>
          <w:spacing w:val="20"/>
        </w:rPr>
        <w:t>壩底</w:t>
      </w:r>
      <w:proofErr w:type="gramEnd"/>
      <w:r w:rsidRPr="007C2975">
        <w:rPr>
          <w:rFonts w:hint="eastAsia"/>
          <w:color w:val="000000" w:themeColor="text1"/>
          <w:spacing w:val="20"/>
        </w:rPr>
        <w:t>通道，可驅</w:t>
      </w:r>
      <w:r w:rsidRPr="007C2975">
        <w:rPr>
          <w:color w:val="000000" w:themeColor="text1"/>
          <w:spacing w:val="20"/>
        </w:rPr>
        <w:t>動</w:t>
      </w:r>
      <w:r w:rsidRPr="007C2975">
        <w:rPr>
          <w:rFonts w:hint="eastAsia"/>
          <w:color w:val="000000" w:themeColor="text1"/>
          <w:spacing w:val="20"/>
        </w:rPr>
        <w:t>水車</w:t>
      </w:r>
      <w:r w:rsidRPr="007C2975">
        <w:rPr>
          <w:color w:val="000000" w:themeColor="text1"/>
          <w:spacing w:val="20"/>
        </w:rPr>
        <w:t>發電機進行發電</w:t>
      </w:r>
      <w:r w:rsidRPr="007C2975">
        <w:rPr>
          <w:rFonts w:hint="eastAsia"/>
          <w:color w:val="000000" w:themeColor="text1"/>
          <w:spacing w:val="20"/>
        </w:rPr>
        <w:t>，</w:t>
      </w:r>
      <w:r w:rsidRPr="007C2975">
        <w:rPr>
          <w:color w:val="000000" w:themeColor="text1"/>
          <w:spacing w:val="20"/>
        </w:rPr>
        <w:t>假設漲</w:t>
      </w:r>
      <w:r w:rsidRPr="007C2975">
        <w:rPr>
          <w:rFonts w:hint="eastAsia"/>
          <w:color w:val="000000" w:themeColor="text1"/>
          <w:spacing w:val="20"/>
        </w:rPr>
        <w:t>、</w:t>
      </w:r>
      <w:r w:rsidRPr="007C2975">
        <w:rPr>
          <w:color w:val="000000" w:themeColor="text1"/>
          <w:spacing w:val="20"/>
        </w:rPr>
        <w:t>退潮發電量相同。圖</w:t>
      </w:r>
      <w:r w:rsidRPr="007C2975">
        <w:rPr>
          <w:rFonts w:hint="eastAsia"/>
          <w:color w:val="000000" w:themeColor="text1"/>
          <w:spacing w:val="20"/>
        </w:rPr>
        <w:t>2</w:t>
      </w:r>
      <w:r w:rsidR="00404E37">
        <w:rPr>
          <w:rFonts w:hint="eastAsia"/>
          <w:color w:val="000000" w:themeColor="text1"/>
          <w:spacing w:val="20"/>
        </w:rPr>
        <w:t>1</w:t>
      </w:r>
      <w:r w:rsidRPr="007C2975">
        <w:rPr>
          <w:color w:val="000000" w:themeColor="text1"/>
          <w:spacing w:val="20"/>
        </w:rPr>
        <w:t>為另一種發電設施，潮汐</w:t>
      </w:r>
      <w:r w:rsidRPr="007C2975">
        <w:rPr>
          <w:rFonts w:hint="eastAsia"/>
          <w:color w:val="000000" w:themeColor="text1"/>
          <w:spacing w:val="20"/>
        </w:rPr>
        <w:t>造成海面升降，經由</w:t>
      </w:r>
      <w:r w:rsidRPr="007C2975">
        <w:rPr>
          <w:color w:val="000000" w:themeColor="text1"/>
          <w:spacing w:val="20"/>
        </w:rPr>
        <w:t>浮筒</w:t>
      </w:r>
      <w:r w:rsidRPr="007C2975">
        <w:rPr>
          <w:rFonts w:hint="eastAsia"/>
          <w:color w:val="000000" w:themeColor="text1"/>
          <w:spacing w:val="20"/>
        </w:rPr>
        <w:t>與連桿，推拉</w:t>
      </w:r>
      <w:r w:rsidRPr="007C2975">
        <w:rPr>
          <w:color w:val="000000" w:themeColor="text1"/>
          <w:spacing w:val="20"/>
        </w:rPr>
        <w:t>磁鐵</w:t>
      </w:r>
      <w:r w:rsidRPr="007C2975">
        <w:rPr>
          <w:rFonts w:hint="eastAsia"/>
          <w:color w:val="000000" w:themeColor="text1"/>
          <w:spacing w:val="20"/>
        </w:rPr>
        <w:t>相對於</w:t>
      </w:r>
      <w:r w:rsidRPr="007C2975">
        <w:rPr>
          <w:color w:val="000000" w:themeColor="text1"/>
          <w:spacing w:val="20"/>
        </w:rPr>
        <w:t>線圈運動</w:t>
      </w:r>
      <w:r w:rsidRPr="007C2975">
        <w:rPr>
          <w:rFonts w:hint="eastAsia"/>
          <w:color w:val="000000" w:themeColor="text1"/>
          <w:spacing w:val="20"/>
        </w:rPr>
        <w:t>，因而產生</w:t>
      </w:r>
      <w:r w:rsidR="00E228A0">
        <w:rPr>
          <w:rFonts w:hint="eastAsia"/>
          <w:color w:val="000000" w:themeColor="text1"/>
          <w:spacing w:val="20"/>
        </w:rPr>
        <w:t>感</w:t>
      </w:r>
      <w:r w:rsidRPr="007C2975">
        <w:rPr>
          <w:color w:val="000000" w:themeColor="text1"/>
          <w:spacing w:val="20"/>
        </w:rPr>
        <w:t>應</w:t>
      </w:r>
      <w:r w:rsidRPr="007C2975">
        <w:rPr>
          <w:rFonts w:hint="eastAsia"/>
          <w:color w:val="000000" w:themeColor="text1"/>
          <w:spacing w:val="20"/>
        </w:rPr>
        <w:t>電流</w:t>
      </w:r>
      <w:r w:rsidRPr="007C2975">
        <w:rPr>
          <w:color w:val="000000" w:themeColor="text1"/>
          <w:spacing w:val="20"/>
        </w:rPr>
        <w:t>。</w:t>
      </w:r>
    </w:p>
    <w:p w14:paraId="462E38EB" w14:textId="33FA40A2" w:rsidR="004D56D4" w:rsidRDefault="0025216E" w:rsidP="004D56D4">
      <w:pPr>
        <w:pStyle w:val="TIT1"/>
        <w:spacing w:beforeLines="50" w:before="120"/>
        <w:ind w:firstLineChars="50" w:firstLine="110"/>
        <w:jc w:val="left"/>
        <w:rPr>
          <w:rFonts w:eastAsiaTheme="majorEastAsia"/>
          <w:spacing w:val="20"/>
          <w:szCs w:val="22"/>
        </w:rPr>
      </w:pPr>
      <w:r>
        <w:rPr>
          <w:rFonts w:eastAsiaTheme="majorEastAsia"/>
          <w:noProof/>
          <w:spacing w:val="20"/>
          <w:szCs w:val="22"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228E56F4" wp14:editId="0F2443A4">
                <wp:simplePos x="0" y="0"/>
                <wp:positionH relativeFrom="column">
                  <wp:posOffset>494030</wp:posOffset>
                </wp:positionH>
                <wp:positionV relativeFrom="paragraph">
                  <wp:posOffset>74821</wp:posOffset>
                </wp:positionV>
                <wp:extent cx="4883988" cy="1832662"/>
                <wp:effectExtent l="0" t="0" r="12065" b="0"/>
                <wp:wrapNone/>
                <wp:docPr id="726" name="群組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988" cy="1832662"/>
                          <a:chOff x="0" y="0"/>
                          <a:chExt cx="4883988" cy="1832662"/>
                        </a:xfrm>
                      </wpg:grpSpPr>
                      <wpg:grpSp>
                        <wpg:cNvPr id="679" name="群組 679"/>
                        <wpg:cNvGrpSpPr>
                          <a:grpSpLocks noChangeAspect="1"/>
                        </wpg:cNvGrpSpPr>
                        <wpg:grpSpPr>
                          <a:xfrm>
                            <a:off x="0" y="17473"/>
                            <a:ext cx="2677952" cy="1810385"/>
                            <a:chOff x="20065" y="6233"/>
                            <a:chExt cx="1890833" cy="1283387"/>
                          </a:xfrm>
                        </wpg:grpSpPr>
                        <pic:pic xmlns:pic="http://schemas.openxmlformats.org/drawingml/2006/picture">
                          <pic:nvPicPr>
                            <pic:cNvPr id="201" name="圖片 201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4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65" y="6233"/>
                              <a:ext cx="1890833" cy="108454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721" y="1154151"/>
                              <a:ext cx="530317" cy="1354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AEB5EE" w14:textId="3D51A2CA" w:rsidR="00B20781" w:rsidRPr="00B20781" w:rsidRDefault="00B20781" w:rsidP="005A573C">
                                <w:pPr>
                                  <w:spacing w:line="240" w:lineRule="atLeast"/>
                                  <w:jc w:val="center"/>
                                  <w:rPr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B20781">
                                  <w:rPr>
                                    <w:rFonts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 w:rsidR="00404E37">
                                  <w:rPr>
                                    <w:color w:val="000000" w:themeColor="text1"/>
                                    <w:sz w:val="22"/>
                                    <w:szCs w:val="22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7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874" y="908486"/>
                              <a:ext cx="589589" cy="1237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DC94C1" w14:textId="027A7E0C" w:rsidR="005A573C" w:rsidRPr="0025216E" w:rsidRDefault="005A573C" w:rsidP="005A573C">
                                <w:pPr>
                                  <w:spacing w:line="240" w:lineRule="atLeast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</w:rPr>
                                </w:pPr>
                                <w:r w:rsidRPr="0025216E">
                                  <w:rPr>
                                    <w:rFonts w:hint="eastAsia"/>
                                    <w:b/>
                                    <w:bCs/>
                                    <w:color w:val="FFFFFF" w:themeColor="background1"/>
                                    <w:sz w:val="20"/>
                                  </w:rPr>
                                  <w:t>水車發電機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7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787" y="105781"/>
                              <a:ext cx="418765" cy="2525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AC7C56" w14:textId="0C1E8401" w:rsidR="005A573C" w:rsidRPr="0025216E" w:rsidRDefault="005A573C" w:rsidP="005A573C">
                                <w:pPr>
                                  <w:spacing w:line="240" w:lineRule="atLeast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21"/>
                                    <w:szCs w:val="21"/>
                                  </w:rPr>
                                </w:pPr>
                                <w:r w:rsidRPr="0025216E">
                                  <w:rPr>
                                    <w:rFonts w:hint="eastAsia"/>
                                    <w:b/>
                                    <w:bCs/>
                                    <w:color w:val="FFFFFF" w:themeColor="background1"/>
                                    <w:sz w:val="21"/>
                                    <w:szCs w:val="21"/>
                                  </w:rPr>
                                  <w:t>海灣口</w:t>
                                </w:r>
                              </w:p>
                              <w:p w14:paraId="3863EF04" w14:textId="16BEDCE0" w:rsidR="005A573C" w:rsidRPr="0025216E" w:rsidRDefault="005A573C" w:rsidP="005A573C">
                                <w:pPr>
                                  <w:spacing w:line="240" w:lineRule="atLeast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21"/>
                                    <w:szCs w:val="21"/>
                                  </w:rPr>
                                </w:pPr>
                                <w:r w:rsidRPr="0025216E">
                                  <w:rPr>
                                    <w:rFonts w:hint="eastAsia"/>
                                    <w:b/>
                                    <w:bCs/>
                                    <w:color w:val="FFFFFF" w:themeColor="background1"/>
                                    <w:sz w:val="21"/>
                                    <w:szCs w:val="21"/>
                                  </w:rPr>
                                  <w:t>堤壩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7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561" y="280490"/>
                              <a:ext cx="289141" cy="1867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D13FCD" w14:textId="77777777" w:rsidR="005A573C" w:rsidRPr="0025216E" w:rsidRDefault="005A573C" w:rsidP="005A573C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25216E">
                                  <w:rPr>
                                    <w:rFonts w:hint="eastAsia"/>
                                    <w:sz w:val="20"/>
                                  </w:rPr>
                                  <w:t>海面</w:t>
                                </w:r>
                              </w:p>
                              <w:p w14:paraId="5A8F929B" w14:textId="0D69F463" w:rsidR="005A573C" w:rsidRPr="0025216E" w:rsidRDefault="005A573C" w:rsidP="005A573C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25216E">
                                  <w:rPr>
                                    <w:rFonts w:hint="eastAsia"/>
                                    <w:sz w:val="20"/>
                                  </w:rPr>
                                  <w:t>漸升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7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4615" y="217923"/>
                              <a:ext cx="289141" cy="1867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737E65" w14:textId="77777777" w:rsidR="005A573C" w:rsidRPr="0025216E" w:rsidRDefault="005A573C" w:rsidP="005A573C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25216E">
                                  <w:rPr>
                                    <w:rFonts w:hint="eastAsia"/>
                                    <w:sz w:val="20"/>
                                  </w:rPr>
                                  <w:t>海面</w:t>
                                </w:r>
                              </w:p>
                              <w:p w14:paraId="4FC49F8A" w14:textId="1FB634B6" w:rsidR="005A573C" w:rsidRPr="0025216E" w:rsidRDefault="005A573C" w:rsidP="005A573C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25216E">
                                  <w:rPr>
                                    <w:rFonts w:hint="eastAsia"/>
                                    <w:sz w:val="20"/>
                                  </w:rPr>
                                  <w:t>漸低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7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5473" y="83296"/>
                              <a:ext cx="569919" cy="96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A716DC" w14:textId="3F66C93C" w:rsidR="005A573C" w:rsidRPr="0025216E" w:rsidRDefault="005A573C" w:rsidP="005A573C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25216E">
                                  <w:rPr>
                                    <w:rFonts w:hint="eastAsia"/>
                                    <w:sz w:val="20"/>
                                  </w:rPr>
                                  <w:t>海灣外海洋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7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702" y="511444"/>
                              <a:ext cx="131445" cy="3972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6EC83E" w14:textId="14198BC4" w:rsidR="005A573C" w:rsidRPr="0025216E" w:rsidRDefault="005A573C" w:rsidP="0025216E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25216E">
                                  <w:rPr>
                                    <w:rFonts w:hint="eastAsia"/>
                                    <w:sz w:val="20"/>
                                  </w:rPr>
                                  <w:t>海水流入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7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861" y="86369"/>
                              <a:ext cx="519855" cy="96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127963" w14:textId="791DAAF8" w:rsidR="005A573C" w:rsidRPr="0025216E" w:rsidRDefault="005A573C" w:rsidP="005A573C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25216E">
                                  <w:rPr>
                                    <w:rFonts w:hint="eastAsia"/>
                                    <w:sz w:val="20"/>
                                  </w:rPr>
                                  <w:t>海灣內蓄水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g:grpSp>
                        <wpg:cNvPr id="687" name="群組 687"/>
                        <wpg:cNvGrpSpPr>
                          <a:grpSpLocks noChangeAspect="1"/>
                        </wpg:cNvGrpSpPr>
                        <wpg:grpSpPr>
                          <a:xfrm>
                            <a:off x="2964519" y="0"/>
                            <a:ext cx="1919469" cy="1832662"/>
                            <a:chOff x="35480" y="19660"/>
                            <a:chExt cx="1430743" cy="1366171"/>
                          </a:xfrm>
                        </wpg:grpSpPr>
                        <wps:wsp>
                          <wps:cNvPr id="4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325" y="1243349"/>
                              <a:ext cx="463379" cy="1424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4A6FF" w14:textId="28790C77" w:rsidR="00B20781" w:rsidRPr="00404E37" w:rsidRDefault="00B20781" w:rsidP="005A573C">
                                <w:pPr>
                                  <w:spacing w:line="240" w:lineRule="atLeast"/>
                                  <w:jc w:val="center"/>
                                  <w:rPr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404E37">
                                  <w:rPr>
                                    <w:rFonts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 w:rsidRPr="00404E37">
                                  <w:rPr>
                                    <w:rFonts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 w:rsidR="00404E37">
                                  <w:rPr>
                                    <w:color w:val="000000" w:themeColor="text1"/>
                                    <w:sz w:val="22"/>
                                    <w:szCs w:val="2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圖片 47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4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195" y="19660"/>
                              <a:ext cx="1357343" cy="1141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480" y="656974"/>
                              <a:ext cx="371424" cy="1017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BB70E7" w14:textId="38E5E582" w:rsidR="005A573C" w:rsidRPr="0025216E" w:rsidRDefault="005A573C" w:rsidP="005A573C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25216E">
                                  <w:rPr>
                                    <w:rFonts w:hint="eastAsia"/>
                                    <w:sz w:val="20"/>
                                  </w:rPr>
                                  <w:t>固定架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8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490" y="833372"/>
                              <a:ext cx="287676" cy="1017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3F461F" w14:textId="6B5ED23B" w:rsidR="005A573C" w:rsidRPr="0025216E" w:rsidRDefault="005A573C" w:rsidP="005A573C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25216E">
                                  <w:rPr>
                                    <w:rFonts w:hint="eastAsia"/>
                                    <w:sz w:val="20"/>
                                  </w:rPr>
                                  <w:t>線圈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8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003" y="320980"/>
                              <a:ext cx="287676" cy="1017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DBC63A" w14:textId="549B7559" w:rsidR="005A573C" w:rsidRPr="0025216E" w:rsidRDefault="005A573C" w:rsidP="005A573C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25216E">
                                  <w:rPr>
                                    <w:rFonts w:hint="eastAsia"/>
                                    <w:sz w:val="20"/>
                                  </w:rPr>
                                  <w:t>磁鐵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8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087" y="134716"/>
                              <a:ext cx="287203" cy="1017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FDEE62" w14:textId="0C56C911" w:rsidR="005A573C" w:rsidRPr="0025216E" w:rsidRDefault="005A573C" w:rsidP="005A573C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25216E">
                                  <w:rPr>
                                    <w:rFonts w:hint="eastAsia"/>
                                    <w:sz w:val="20"/>
                                  </w:rPr>
                                  <w:t>浮筒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8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977" y="352041"/>
                              <a:ext cx="286730" cy="1017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BE8029" w14:textId="14399055" w:rsidR="005A573C" w:rsidRPr="0025216E" w:rsidRDefault="005A573C" w:rsidP="005A573C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25216E">
                                  <w:rPr>
                                    <w:rFonts w:hint="eastAsia"/>
                                    <w:sz w:val="20"/>
                                  </w:rPr>
                                  <w:t>連桿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8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8065" y="68259"/>
                              <a:ext cx="168974" cy="3857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9465B" w14:textId="57CA30A1" w:rsidR="005A573C" w:rsidRPr="0025216E" w:rsidRDefault="005A573C" w:rsidP="0025216E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25216E">
                                  <w:rPr>
                                    <w:rFonts w:hint="eastAsia"/>
                                    <w:sz w:val="20"/>
                                  </w:rPr>
                                  <w:t>磁鐵上下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8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8074" y="935112"/>
                              <a:ext cx="288149" cy="1017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C0EC0E" w14:textId="77777777" w:rsidR="005A573C" w:rsidRPr="0025216E" w:rsidRDefault="005A573C" w:rsidP="005A573C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25216E">
                                  <w:rPr>
                                    <w:rFonts w:hint="eastAsia"/>
                                    <w:sz w:val="20"/>
                                  </w:rPr>
                                  <w:t>線圈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8E56F4" id="群組 726" o:spid="_x0000_s1573" style="position:absolute;left:0;text-align:left;margin-left:38.9pt;margin-top:5.9pt;width:384.55pt;height:144.3pt;z-index:252121088" coordsize="48839,18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">
                <v:group id="群組 679" o:spid="_x0000_s1574" style="position:absolute;top:174;width:26779;height:18104" coordorigin="200,62" coordsize="18908,1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o:lock v:ext="edit" aspectratio="t"/>
                  <v:shape id="圖片 201" o:spid="_x0000_s1575" type="#_x0000_t75" style="position:absolute;left:200;top:62;width:18908;height:10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">
                    <v:imagedata r:id="rId418" o:title=""/>
                  </v:shape>
                  <v:shape id="_x0000_s1576" type="#_x0000_t202" style="position:absolute;left:6267;top:11541;width:5303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10AEB5EE" w14:textId="3D51A2CA" w:rsidR="00B20781" w:rsidRPr="00B20781" w:rsidRDefault="00B20781" w:rsidP="005A573C">
                          <w:pPr>
                            <w:spacing w:line="240" w:lineRule="atLeast"/>
                            <w:jc w:val="center"/>
                            <w:rPr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B20781">
                            <w:rPr>
                              <w:rFonts w:hint="eastAsia"/>
                              <w:color w:val="000000" w:themeColor="text1"/>
                              <w:sz w:val="22"/>
                              <w:szCs w:val="22"/>
                            </w:rPr>
                            <w:t>圖</w:t>
                          </w:r>
                          <w:r w:rsidR="00404E37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577" type="#_x0000_t202" style="position:absolute;left:7698;top:9084;width:5896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77DC94C1" w14:textId="027A7E0C" w:rsidR="005A573C" w:rsidRPr="0025216E" w:rsidRDefault="005A573C" w:rsidP="005A573C">
                          <w:pPr>
                            <w:spacing w:line="240" w:lineRule="atLeast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0"/>
                            </w:rPr>
                          </w:pPr>
                          <w:r w:rsidRPr="0025216E">
                            <w:rPr>
                              <w:rFonts w:hint="eastAsia"/>
                              <w:b/>
                              <w:bCs/>
                              <w:color w:val="FFFFFF" w:themeColor="background1"/>
                              <w:sz w:val="20"/>
                            </w:rPr>
                            <w:t>水車發電機</w:t>
                          </w:r>
                        </w:p>
                      </w:txbxContent>
                    </v:textbox>
                  </v:shape>
                  <v:shape id="_x0000_s1578" type="#_x0000_t202" style="position:absolute;left:7207;top:1057;width:4188;height:2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4CAC7C56" w14:textId="0C1E8401" w:rsidR="005A573C" w:rsidRPr="0025216E" w:rsidRDefault="005A573C" w:rsidP="005A573C">
                          <w:pPr>
                            <w:spacing w:line="240" w:lineRule="atLeast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  <w:r w:rsidRPr="0025216E">
                            <w:rPr>
                              <w:rFonts w:hint="eastAsia"/>
                              <w:b/>
                              <w:bCs/>
                              <w:color w:val="FFFFFF" w:themeColor="background1"/>
                              <w:sz w:val="21"/>
                              <w:szCs w:val="21"/>
                            </w:rPr>
                            <w:t>海灣口</w:t>
                          </w:r>
                        </w:p>
                        <w:p w14:paraId="3863EF04" w14:textId="16BEDCE0" w:rsidR="005A573C" w:rsidRPr="0025216E" w:rsidRDefault="005A573C" w:rsidP="005A573C">
                          <w:pPr>
                            <w:spacing w:line="240" w:lineRule="atLeast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  <w:r w:rsidRPr="0025216E">
                            <w:rPr>
                              <w:rFonts w:hint="eastAsia"/>
                              <w:b/>
                              <w:bCs/>
                              <w:color w:val="FFFFFF" w:themeColor="background1"/>
                              <w:sz w:val="21"/>
                              <w:szCs w:val="21"/>
                            </w:rPr>
                            <w:t>堤壩</w:t>
                          </w:r>
                        </w:p>
                      </w:txbxContent>
                    </v:textbox>
                  </v:shape>
                  <v:shape id="_x0000_s1579" type="#_x0000_t202" style="position:absolute;left:545;top:2804;width:2892;height: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34D13FCD" w14:textId="77777777" w:rsidR="005A573C" w:rsidRPr="0025216E" w:rsidRDefault="005A573C" w:rsidP="005A573C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25216E">
                            <w:rPr>
                              <w:rFonts w:hint="eastAsia"/>
                              <w:sz w:val="20"/>
                            </w:rPr>
                            <w:t>海面</w:t>
                          </w:r>
                        </w:p>
                        <w:p w14:paraId="5A8F929B" w14:textId="0D69F463" w:rsidR="005A573C" w:rsidRPr="0025216E" w:rsidRDefault="005A573C" w:rsidP="005A573C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25216E">
                            <w:rPr>
                              <w:rFonts w:hint="eastAsia"/>
                              <w:sz w:val="20"/>
                            </w:rPr>
                            <w:t>漸升</w:t>
                          </w:r>
                        </w:p>
                      </w:txbxContent>
                    </v:textbox>
                  </v:shape>
                  <v:shape id="_x0000_s1580" type="#_x0000_t202" style="position:absolute;left:15646;top:2179;width:2891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1E737E65" w14:textId="77777777" w:rsidR="005A573C" w:rsidRPr="0025216E" w:rsidRDefault="005A573C" w:rsidP="005A573C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25216E">
                            <w:rPr>
                              <w:rFonts w:hint="eastAsia"/>
                              <w:sz w:val="20"/>
                            </w:rPr>
                            <w:t>海面</w:t>
                          </w:r>
                        </w:p>
                        <w:p w14:paraId="4FC49F8A" w14:textId="1FB634B6" w:rsidR="005A573C" w:rsidRPr="0025216E" w:rsidRDefault="005A573C" w:rsidP="005A573C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25216E">
                            <w:rPr>
                              <w:rFonts w:hint="eastAsia"/>
                              <w:sz w:val="20"/>
                            </w:rPr>
                            <w:t>漸低</w:t>
                          </w:r>
                        </w:p>
                      </w:txbxContent>
                    </v:textbox>
                  </v:shape>
                  <v:shape id="_x0000_s1581" type="#_x0000_t202" style="position:absolute;left:12554;top:832;width:5699;height: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74A716DC" w14:textId="3F66C93C" w:rsidR="005A573C" w:rsidRPr="0025216E" w:rsidRDefault="005A573C" w:rsidP="005A573C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25216E">
                            <w:rPr>
                              <w:rFonts w:hint="eastAsia"/>
                              <w:sz w:val="20"/>
                            </w:rPr>
                            <w:t>海灣外海洋</w:t>
                          </w:r>
                        </w:p>
                      </w:txbxContent>
                    </v:textbox>
                  </v:shape>
                  <v:shape id="_x0000_s1582" type="#_x0000_t202" style="position:absolute;left:3437;top:5114;width:1314;height:3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e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" filled="f" stroked="f">
                    <v:textbox inset="0,0,0,0">
                      <w:txbxContent>
                        <w:p w14:paraId="0D6EC83E" w14:textId="14198BC4" w:rsidR="005A573C" w:rsidRPr="0025216E" w:rsidRDefault="005A573C" w:rsidP="0025216E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25216E">
                            <w:rPr>
                              <w:rFonts w:hint="eastAsia"/>
                              <w:sz w:val="20"/>
                            </w:rPr>
                            <w:t>海水流入</w:t>
                          </w:r>
                        </w:p>
                      </w:txbxContent>
                    </v:textbox>
                  </v:shape>
                  <v:shape id="_x0000_s1583" type="#_x0000_t202" style="position:absolute;left:1118;top:863;width:5199;height: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39127963" w14:textId="791DAAF8" w:rsidR="005A573C" w:rsidRPr="0025216E" w:rsidRDefault="005A573C" w:rsidP="005A573C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25216E">
                            <w:rPr>
                              <w:rFonts w:hint="eastAsia"/>
                              <w:sz w:val="20"/>
                            </w:rPr>
                            <w:t>海灣內蓄水</w:t>
                          </w:r>
                        </w:p>
                      </w:txbxContent>
                    </v:textbox>
                  </v:shape>
                </v:group>
                <v:group id="群組 687" o:spid="_x0000_s1584" style="position:absolute;left:29645;width:19194;height:18326" coordorigin="354,196" coordsize="14307,1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o:lock v:ext="edit" aspectratio="t"/>
                  <v:shape id="_x0000_s1585" type="#_x0000_t202" style="position:absolute;left:4723;top:12433;width:4634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684A6FF" w14:textId="28790C77" w:rsidR="00B20781" w:rsidRPr="00404E37" w:rsidRDefault="00B20781" w:rsidP="005A573C">
                          <w:pPr>
                            <w:spacing w:line="240" w:lineRule="atLeast"/>
                            <w:jc w:val="center"/>
                            <w:rPr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404E37">
                            <w:rPr>
                              <w:rFonts w:hint="eastAsia"/>
                              <w:color w:val="000000" w:themeColor="text1"/>
                              <w:sz w:val="22"/>
                              <w:szCs w:val="22"/>
                            </w:rPr>
                            <w:t>圖</w:t>
                          </w:r>
                          <w:r w:rsidRPr="00404E37">
                            <w:rPr>
                              <w:rFonts w:hint="eastAsia"/>
                              <w:color w:val="000000" w:themeColor="text1"/>
                              <w:sz w:val="22"/>
                              <w:szCs w:val="22"/>
                            </w:rPr>
                            <w:t>2</w:t>
                          </w:r>
                          <w:r w:rsidR="00404E37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>1</w:t>
                          </w:r>
                        </w:p>
                      </w:txbxContent>
                    </v:textbox>
                  </v:shape>
                  <v:shape id="圖片 47" o:spid="_x0000_s1586" type="#_x0000_t75" style="position:absolute;left:601;top:196;width:13574;height:114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">
                    <v:imagedata r:id="rId419" o:title=""/>
                  </v:shape>
                  <v:shape id="_x0000_s1587" type="#_x0000_t202" style="position:absolute;left:354;top:6569;width:3715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" filled="f" stroked="f">
                    <v:textbox style="mso-fit-shape-to-text:t" inset="0,0,0,0">
                      <w:txbxContent>
                        <w:p w14:paraId="0BBB70E7" w14:textId="38E5E582" w:rsidR="005A573C" w:rsidRPr="0025216E" w:rsidRDefault="005A573C" w:rsidP="005A573C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25216E">
                            <w:rPr>
                              <w:rFonts w:hint="eastAsia"/>
                              <w:sz w:val="20"/>
                            </w:rPr>
                            <w:t>固定架</w:t>
                          </w:r>
                        </w:p>
                      </w:txbxContent>
                    </v:textbox>
                  </v:shape>
                  <v:shape id="_x0000_s1588" type="#_x0000_t202" style="position:absolute;left:1574;top:8333;width:2877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663F461F" w14:textId="6B5ED23B" w:rsidR="005A573C" w:rsidRPr="0025216E" w:rsidRDefault="005A573C" w:rsidP="005A573C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25216E">
                            <w:rPr>
                              <w:rFonts w:hint="eastAsia"/>
                              <w:sz w:val="20"/>
                            </w:rPr>
                            <w:t>線圈</w:t>
                          </w:r>
                        </w:p>
                      </w:txbxContent>
                    </v:textbox>
                  </v:shape>
                  <v:shape id="_x0000_s1589" type="#_x0000_t202" style="position:absolute;left:3040;top:3209;width:2876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4BDBC63A" w14:textId="549B7559" w:rsidR="005A573C" w:rsidRPr="0025216E" w:rsidRDefault="005A573C" w:rsidP="005A573C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25216E">
                            <w:rPr>
                              <w:rFonts w:hint="eastAsia"/>
                              <w:sz w:val="20"/>
                            </w:rPr>
                            <w:t>磁鐵</w:t>
                          </w:r>
                        </w:p>
                      </w:txbxContent>
                    </v:textbox>
                  </v:shape>
                  <v:shape id="_x0000_s1590" type="#_x0000_t202" style="position:absolute;left:7880;top:1347;width:2872;height: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4DFDEE62" w14:textId="0C56C911" w:rsidR="005A573C" w:rsidRPr="0025216E" w:rsidRDefault="005A573C" w:rsidP="005A573C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25216E">
                            <w:rPr>
                              <w:rFonts w:hint="eastAsia"/>
                              <w:sz w:val="20"/>
                            </w:rPr>
                            <w:t>浮筒</w:t>
                          </w:r>
                        </w:p>
                      </w:txbxContent>
                    </v:textbox>
                  </v:shape>
                  <v:shape id="_x0000_s1591" type="#_x0000_t202" style="position:absolute;left:7189;top:3520;width:2868;height: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06BE8029" w14:textId="14399055" w:rsidR="005A573C" w:rsidRPr="0025216E" w:rsidRDefault="005A573C" w:rsidP="005A573C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25216E">
                            <w:rPr>
                              <w:rFonts w:hint="eastAsia"/>
                              <w:sz w:val="20"/>
                            </w:rPr>
                            <w:t>連桿</w:t>
                          </w:r>
                        </w:p>
                      </w:txbxContent>
                    </v:textbox>
                  </v:shape>
                  <v:shape id="_x0000_s1592" type="#_x0000_t202" style="position:absolute;left:11780;top:682;width:1690;height:3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5089465B" w14:textId="57CA30A1" w:rsidR="005A573C" w:rsidRPr="0025216E" w:rsidRDefault="005A573C" w:rsidP="0025216E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25216E">
                            <w:rPr>
                              <w:rFonts w:hint="eastAsia"/>
                              <w:sz w:val="20"/>
                            </w:rPr>
                            <w:t>磁鐵上下</w:t>
                          </w:r>
                        </w:p>
                      </w:txbxContent>
                    </v:textbox>
                  </v:shape>
                  <v:shape id="_x0000_s1593" type="#_x0000_t202" style="position:absolute;left:11780;top:9351;width:2882;height: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7C0EC0E" w14:textId="77777777" w:rsidR="005A573C" w:rsidRPr="0025216E" w:rsidRDefault="005A573C" w:rsidP="005A573C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</w:rPr>
                          </w:pPr>
                          <w:r w:rsidRPr="0025216E">
                            <w:rPr>
                              <w:rFonts w:hint="eastAsia"/>
                              <w:sz w:val="20"/>
                            </w:rPr>
                            <w:t>線圈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24E5E3C" w14:textId="26D675F5" w:rsidR="00B20781" w:rsidRPr="00B20781" w:rsidRDefault="00B20781" w:rsidP="0078745C">
      <w:pPr>
        <w:pStyle w:val="TIT1"/>
        <w:spacing w:before="60"/>
        <w:ind w:left="390" w:hangingChars="150" w:hanging="390"/>
        <w:rPr>
          <w:spacing w:val="20"/>
        </w:rPr>
      </w:pPr>
    </w:p>
    <w:p w14:paraId="29824F34" w14:textId="5EA61DEE" w:rsidR="00B20781" w:rsidRDefault="00B20781" w:rsidP="0078745C">
      <w:pPr>
        <w:pStyle w:val="TIT1"/>
        <w:spacing w:before="60"/>
        <w:ind w:left="390" w:hangingChars="150" w:hanging="390"/>
        <w:rPr>
          <w:spacing w:val="20"/>
        </w:rPr>
      </w:pPr>
    </w:p>
    <w:p w14:paraId="3C984A25" w14:textId="7B79090B" w:rsidR="00B20781" w:rsidRDefault="00B20781" w:rsidP="0078745C">
      <w:pPr>
        <w:pStyle w:val="TIT1"/>
        <w:spacing w:before="60"/>
        <w:ind w:left="390" w:hangingChars="150" w:hanging="390"/>
        <w:rPr>
          <w:spacing w:val="20"/>
        </w:rPr>
      </w:pPr>
    </w:p>
    <w:p w14:paraId="61520559" w14:textId="657C4570" w:rsidR="00B20781" w:rsidRDefault="00B20781" w:rsidP="0078745C">
      <w:pPr>
        <w:pStyle w:val="TIT1"/>
        <w:spacing w:before="60"/>
        <w:ind w:left="390" w:hangingChars="150" w:hanging="390"/>
        <w:rPr>
          <w:spacing w:val="20"/>
        </w:rPr>
      </w:pPr>
    </w:p>
    <w:p w14:paraId="6B6E7A54" w14:textId="379D3CA1" w:rsidR="0016209C" w:rsidRDefault="0016209C" w:rsidP="005E7136">
      <w:pPr>
        <w:pStyle w:val="TIT1"/>
        <w:spacing w:before="60"/>
        <w:ind w:left="403" w:hangingChars="155" w:hanging="403"/>
        <w:rPr>
          <w:spacing w:val="20"/>
        </w:rPr>
      </w:pPr>
    </w:p>
    <w:p w14:paraId="34BCE311" w14:textId="24E88B2A" w:rsidR="0016209C" w:rsidRDefault="0016209C" w:rsidP="005E7136">
      <w:pPr>
        <w:pStyle w:val="TIT1"/>
        <w:spacing w:before="60"/>
        <w:ind w:left="403" w:hangingChars="155" w:hanging="403"/>
        <w:rPr>
          <w:spacing w:val="20"/>
        </w:rPr>
      </w:pPr>
    </w:p>
    <w:p w14:paraId="2087C4B9" w14:textId="2553CE5A" w:rsidR="004D56D4" w:rsidRPr="0078745C" w:rsidRDefault="004D56D4" w:rsidP="005E7136">
      <w:pPr>
        <w:pStyle w:val="TIT1"/>
        <w:spacing w:before="60"/>
        <w:ind w:left="403" w:hangingChars="155" w:hanging="403"/>
        <w:rPr>
          <w:spacing w:val="20"/>
        </w:rPr>
      </w:pPr>
      <w:r w:rsidRPr="0078745C">
        <w:rPr>
          <w:rFonts w:hint="eastAsia"/>
          <w:spacing w:val="20"/>
        </w:rPr>
        <w:t>50.</w:t>
      </w:r>
      <w:r w:rsidR="0060364B" w:rsidRPr="0078745C">
        <w:rPr>
          <w:spacing w:val="20"/>
        </w:rPr>
        <w:tab/>
      </w:r>
      <w:r w:rsidRPr="00485421">
        <w:rPr>
          <w:spacing w:val="24"/>
        </w:rPr>
        <w:t>請在以下</w:t>
      </w:r>
      <w:r w:rsidR="00B82AAD" w:rsidRPr="00485421">
        <w:rPr>
          <w:rFonts w:hint="eastAsia"/>
          <w:spacing w:val="24"/>
        </w:rPr>
        <w:t>坐</w:t>
      </w:r>
      <w:r w:rsidRPr="00485421">
        <w:rPr>
          <w:spacing w:val="24"/>
        </w:rPr>
        <w:t>標格線中，標示表</w:t>
      </w:r>
      <w:r w:rsidRPr="00485421">
        <w:rPr>
          <w:spacing w:val="24"/>
        </w:rPr>
        <w:t>9</w:t>
      </w:r>
      <w:r w:rsidRPr="00485421">
        <w:rPr>
          <w:spacing w:val="24"/>
        </w:rPr>
        <w:t>中</w:t>
      </w:r>
      <w:r w:rsidRPr="00485421">
        <w:rPr>
          <w:spacing w:val="24"/>
        </w:rPr>
        <w:t>13</w:t>
      </w:r>
      <w:r w:rsidRPr="00485421">
        <w:rPr>
          <w:spacing w:val="24"/>
        </w:rPr>
        <w:t>、</w:t>
      </w:r>
      <w:r w:rsidRPr="00485421">
        <w:rPr>
          <w:spacing w:val="24"/>
        </w:rPr>
        <w:t>15</w:t>
      </w:r>
      <w:r w:rsidRPr="00485421">
        <w:rPr>
          <w:spacing w:val="24"/>
        </w:rPr>
        <w:t>、</w:t>
      </w:r>
      <w:r w:rsidRPr="00485421">
        <w:rPr>
          <w:spacing w:val="24"/>
        </w:rPr>
        <w:t>17</w:t>
      </w:r>
      <w:r w:rsidRPr="00485421">
        <w:rPr>
          <w:spacing w:val="24"/>
        </w:rPr>
        <w:t>、</w:t>
      </w:r>
      <w:r w:rsidRPr="00485421">
        <w:rPr>
          <w:spacing w:val="24"/>
        </w:rPr>
        <w:t>19</w:t>
      </w:r>
      <w:r w:rsidRPr="00485421">
        <w:rPr>
          <w:spacing w:val="24"/>
        </w:rPr>
        <w:t>、</w:t>
      </w:r>
      <w:r w:rsidRPr="00485421">
        <w:rPr>
          <w:spacing w:val="24"/>
        </w:rPr>
        <w:t>21</w:t>
      </w:r>
      <w:r w:rsidR="00B82AAD" w:rsidRPr="00485421">
        <w:rPr>
          <w:rFonts w:hint="eastAsia"/>
          <w:spacing w:val="24"/>
        </w:rPr>
        <w:t>、</w:t>
      </w:r>
      <w:r w:rsidR="00B82AAD" w:rsidRPr="00485421">
        <w:rPr>
          <w:rFonts w:hint="eastAsia"/>
          <w:spacing w:val="24"/>
        </w:rPr>
        <w:t>23</w:t>
      </w:r>
      <w:r w:rsidR="00B82AAD" w:rsidRPr="00485421">
        <w:rPr>
          <w:rFonts w:hint="eastAsia"/>
          <w:spacing w:val="24"/>
        </w:rPr>
        <w:t>時</w:t>
      </w:r>
      <w:r w:rsidRPr="00485421">
        <w:rPr>
          <w:spacing w:val="24"/>
        </w:rPr>
        <w:t>及次日</w:t>
      </w:r>
      <w:r w:rsidRPr="00485421">
        <w:rPr>
          <w:spacing w:val="24"/>
        </w:rPr>
        <w:t>1</w:t>
      </w:r>
      <w:r w:rsidR="00B82AAD" w:rsidRPr="00485421">
        <w:rPr>
          <w:rFonts w:hint="eastAsia"/>
          <w:spacing w:val="24"/>
        </w:rPr>
        <w:t>時</w:t>
      </w:r>
      <w:r w:rsidRPr="00485421">
        <w:rPr>
          <w:spacing w:val="24"/>
        </w:rPr>
        <w:t>的</w:t>
      </w:r>
      <w:r w:rsidR="00B82AAD" w:rsidRPr="00485421">
        <w:rPr>
          <w:rFonts w:hint="eastAsia"/>
          <w:spacing w:val="24"/>
        </w:rPr>
        <w:t>相對</w:t>
      </w:r>
      <w:r w:rsidRPr="0078745C">
        <w:rPr>
          <w:spacing w:val="20"/>
        </w:rPr>
        <w:t>潮位</w:t>
      </w:r>
      <w:r w:rsidR="00B82AAD">
        <w:rPr>
          <w:rFonts w:hint="eastAsia"/>
          <w:spacing w:val="20"/>
        </w:rPr>
        <w:t>高度</w:t>
      </w:r>
      <w:r w:rsidRPr="0078745C">
        <w:rPr>
          <w:spacing w:val="20"/>
        </w:rPr>
        <w:t>，並將各點連線</w:t>
      </w:r>
      <w:r w:rsidR="0060364B" w:rsidRPr="0078745C">
        <w:rPr>
          <w:rFonts w:hint="eastAsia"/>
          <w:spacing w:val="20"/>
        </w:rPr>
        <w:t>（</w:t>
      </w:r>
      <w:r w:rsidRPr="0078745C">
        <w:rPr>
          <w:spacing w:val="20"/>
        </w:rPr>
        <w:t>2</w:t>
      </w:r>
      <w:r w:rsidRPr="0078745C">
        <w:rPr>
          <w:spacing w:val="20"/>
        </w:rPr>
        <w:t>分</w:t>
      </w:r>
      <w:r w:rsidR="0060364B" w:rsidRPr="0078745C">
        <w:rPr>
          <w:rFonts w:hint="eastAsia"/>
          <w:spacing w:val="20"/>
        </w:rPr>
        <w:t>）</w:t>
      </w:r>
      <w:r w:rsidRPr="0078745C">
        <w:rPr>
          <w:spacing w:val="20"/>
        </w:rPr>
        <w:t>，由此</w:t>
      </w:r>
      <w:r w:rsidR="00B82AAD">
        <w:rPr>
          <w:rFonts w:hint="eastAsia"/>
          <w:spacing w:val="20"/>
        </w:rPr>
        <w:t>觀測資料</w:t>
      </w:r>
      <w:r w:rsidRPr="0078745C">
        <w:rPr>
          <w:spacing w:val="20"/>
        </w:rPr>
        <w:t>可推知此處的潮差是多少</w:t>
      </w:r>
      <w:r w:rsidR="006A532F">
        <w:rPr>
          <w:rFonts w:hint="eastAsia"/>
          <w:spacing w:val="20"/>
        </w:rPr>
        <w:t>公尺</w:t>
      </w:r>
      <w:r w:rsidR="00B82AAD">
        <w:rPr>
          <w:rFonts w:hint="eastAsia"/>
          <w:spacing w:val="20"/>
        </w:rPr>
        <w:t>（</w:t>
      </w:r>
      <w:r w:rsidR="00B82AAD" w:rsidRPr="00B82AAD">
        <w:rPr>
          <w:rFonts w:hint="eastAsia"/>
          <w:spacing w:val="20"/>
        </w:rPr>
        <w:t>須列出計算過程</w:t>
      </w:r>
      <w:r w:rsidR="00B82AAD">
        <w:rPr>
          <w:rFonts w:hint="eastAsia"/>
          <w:spacing w:val="20"/>
        </w:rPr>
        <w:t>）</w:t>
      </w:r>
      <w:r w:rsidR="00AC26C5" w:rsidRPr="0078745C">
        <w:rPr>
          <w:spacing w:val="20"/>
        </w:rPr>
        <w:t>？</w:t>
      </w:r>
      <w:r w:rsidR="0060364B" w:rsidRPr="0078745C">
        <w:rPr>
          <w:rFonts w:hint="eastAsia"/>
          <w:spacing w:val="20"/>
        </w:rPr>
        <w:t>（</w:t>
      </w:r>
      <w:r w:rsidRPr="0078745C">
        <w:rPr>
          <w:spacing w:val="20"/>
        </w:rPr>
        <w:t>2</w:t>
      </w:r>
      <w:r w:rsidRPr="0078745C">
        <w:rPr>
          <w:spacing w:val="20"/>
        </w:rPr>
        <w:t>分</w:t>
      </w:r>
      <w:r w:rsidR="0060364B" w:rsidRPr="0078745C">
        <w:rPr>
          <w:rFonts w:hint="eastAsia"/>
          <w:spacing w:val="20"/>
        </w:rPr>
        <w:t>）</w:t>
      </w:r>
      <w:r w:rsidR="00B82AAD" w:rsidRPr="00B82AAD">
        <w:rPr>
          <w:rFonts w:hint="eastAsia"/>
          <w:spacing w:val="20"/>
        </w:rPr>
        <w:t>（於答題卷作答）</w:t>
      </w:r>
    </w:p>
    <w:p w14:paraId="5FA72F16" w14:textId="458E4BE6" w:rsidR="004D56D4" w:rsidRPr="0058396D" w:rsidRDefault="0016209C" w:rsidP="004D56D4">
      <w:pPr>
        <w:pStyle w:val="TIT1"/>
        <w:spacing w:beforeLines="0"/>
        <w:ind w:firstLine="0"/>
        <w:jc w:val="left"/>
        <w:rPr>
          <w:rFonts w:eastAsiaTheme="majorEastAsia"/>
          <w:spacing w:val="20"/>
          <w:szCs w:val="22"/>
        </w:rPr>
      </w:pPr>
      <w:r>
        <w:rPr>
          <w:rFonts w:asciiTheme="minorEastAsia" w:hAnsiTheme="minorEastAsia"/>
          <w:noProof/>
          <w:color w:val="000000" w:themeColor="text1"/>
          <w:szCs w:val="22"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55FDA424" wp14:editId="7D43A3E5">
                <wp:simplePos x="0" y="0"/>
                <wp:positionH relativeFrom="column">
                  <wp:posOffset>574040</wp:posOffset>
                </wp:positionH>
                <wp:positionV relativeFrom="paragraph">
                  <wp:posOffset>123842</wp:posOffset>
                </wp:positionV>
                <wp:extent cx="4679950" cy="2091055"/>
                <wp:effectExtent l="0" t="0" r="6350" b="4445"/>
                <wp:wrapSquare wrapText="bothSides"/>
                <wp:docPr id="49" name="群組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679950" cy="2091055"/>
                          <a:chOff x="-241269" y="19904"/>
                          <a:chExt cx="3630868" cy="1621986"/>
                        </a:xfrm>
                      </wpg:grpSpPr>
                      <pic:pic xmlns:pic="http://schemas.openxmlformats.org/drawingml/2006/picture">
                        <pic:nvPicPr>
                          <pic:cNvPr id="26" name="圖片 2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241269" y="19908"/>
                            <a:ext cx="3630868" cy="1621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49482" y="19904"/>
                            <a:ext cx="246250" cy="1309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6CBDA" w14:textId="77777777" w:rsidR="00B82AAD" w:rsidRDefault="002E5B7D" w:rsidP="00B82AAD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 w:rsidRPr="005E7136">
                                <w:rPr>
                                  <w:rFonts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相</w:t>
                              </w:r>
                            </w:p>
                            <w:p w14:paraId="6BB3839C" w14:textId="77777777" w:rsidR="00B82AAD" w:rsidRDefault="002E5B7D" w:rsidP="00B82AAD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 w:rsidRPr="005E7136">
                                <w:rPr>
                                  <w:rFonts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對</w:t>
                              </w:r>
                            </w:p>
                            <w:p w14:paraId="327947A6" w14:textId="77777777" w:rsidR="00B82AAD" w:rsidRDefault="002E5B7D" w:rsidP="00B82AAD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 w:rsidRPr="005E7136">
                                <w:rPr>
                                  <w:rFonts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潮</w:t>
                              </w:r>
                            </w:p>
                            <w:p w14:paraId="3149792E" w14:textId="77777777" w:rsidR="00B82AAD" w:rsidRDefault="002E5B7D" w:rsidP="00B82AAD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 w:rsidRPr="005E7136">
                                <w:rPr>
                                  <w:rFonts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位</w:t>
                              </w:r>
                            </w:p>
                            <w:p w14:paraId="162849AD" w14:textId="77777777" w:rsidR="00B82AAD" w:rsidRDefault="002E5B7D" w:rsidP="00B82AAD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 w:rsidRPr="005E7136">
                                <w:rPr>
                                  <w:rFonts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高</w:t>
                              </w:r>
                            </w:p>
                            <w:p w14:paraId="4EF1AC9E" w14:textId="77777777" w:rsidR="00B82AAD" w:rsidRDefault="002E5B7D" w:rsidP="00B82AAD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 w:rsidRPr="005E7136">
                                <w:rPr>
                                  <w:rFonts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度</w:t>
                              </w:r>
                            </w:p>
                            <w:p w14:paraId="1E29D7F5" w14:textId="4FC8F808" w:rsidR="00B82AAD" w:rsidRDefault="00B82AAD" w:rsidP="00B82AAD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proofErr w:type="gramStart"/>
                              <w:r>
                                <w:rPr>
                                  <w:rFonts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︵</w:t>
                              </w:r>
                              <w:proofErr w:type="gramEnd"/>
                            </w:p>
                            <w:p w14:paraId="7495C85F" w14:textId="77777777" w:rsidR="00B82AAD" w:rsidRDefault="002E5B7D" w:rsidP="00B82AAD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 w:rsidRPr="005E7136">
                                <w:rPr>
                                  <w:rFonts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公</w:t>
                              </w:r>
                            </w:p>
                            <w:p w14:paraId="51547EF9" w14:textId="77777777" w:rsidR="00B82AAD" w:rsidRDefault="002E5B7D" w:rsidP="00B82AAD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proofErr w:type="gramStart"/>
                              <w:r w:rsidRPr="005E7136">
                                <w:rPr>
                                  <w:rFonts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尺</w:t>
                              </w:r>
                              <w:proofErr w:type="gramEnd"/>
                            </w:p>
                            <w:p w14:paraId="29B6B0CD" w14:textId="48C7884D" w:rsidR="002E5B7D" w:rsidRPr="005E7136" w:rsidRDefault="00B82AAD" w:rsidP="00B82AAD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proofErr w:type="gramStart"/>
                              <w:r>
                                <w:rPr>
                                  <w:rFonts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︶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9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67249" y="1452108"/>
                            <a:ext cx="1349367" cy="1893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9959E3" w14:textId="5EB2B38C" w:rsidR="002E5B7D" w:rsidRPr="005E7136" w:rsidRDefault="002E5B7D" w:rsidP="0016209C">
                              <w:pPr>
                                <w:spacing w:line="300" w:lineRule="atLeast"/>
                                <w:jc w:val="center"/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 w:rsidRPr="005E7136">
                                <w:rPr>
                                  <w:rFonts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潮位記錄時間（時）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FDA424" id="群組 49" o:spid="_x0000_s1594" style="position:absolute;margin-left:45.2pt;margin-top:9.75pt;width:368.5pt;height:164.65pt;z-index:252131328;mso-width-relative:margin;mso-height-relative:margin" coordorigin="-2412,199" coordsize="36308,16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">
                <o:lock v:ext="edit" aspectratio="t"/>
                <v:shape id="圖片 26" o:spid="_x0000_s1595" type="#_x0000_t75" style="position:absolute;left:-2412;top:199;width:36307;height:162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">
                  <v:imagedata r:id="rId421" o:title=""/>
                </v:shape>
                <v:shape id="_x0000_s1596" type="#_x0000_t202" style="position:absolute;left:-494;top:199;width:2461;height:13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" fillcolor="white [3212]" stroked="f">
                  <v:textbox inset="0,0,0,0">
                    <w:txbxContent>
                      <w:p w14:paraId="0E26CBDA" w14:textId="77777777" w:rsidR="00B82AAD" w:rsidRDefault="002E5B7D" w:rsidP="00B82AAD">
                        <w:pPr>
                          <w:snapToGrid w:val="0"/>
                          <w:spacing w:line="240" w:lineRule="exact"/>
                          <w:jc w:val="center"/>
                          <w:rPr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5E7136">
                          <w:rPr>
                            <w:rFonts w:hint="eastAsia"/>
                            <w:color w:val="000000" w:themeColor="text1"/>
                            <w:sz w:val="21"/>
                            <w:szCs w:val="21"/>
                          </w:rPr>
                          <w:t>相</w:t>
                        </w:r>
                      </w:p>
                      <w:p w14:paraId="6BB3839C" w14:textId="77777777" w:rsidR="00B82AAD" w:rsidRDefault="002E5B7D" w:rsidP="00B82AAD">
                        <w:pPr>
                          <w:snapToGrid w:val="0"/>
                          <w:spacing w:line="240" w:lineRule="exact"/>
                          <w:jc w:val="center"/>
                          <w:rPr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5E7136">
                          <w:rPr>
                            <w:rFonts w:hint="eastAsia"/>
                            <w:color w:val="000000" w:themeColor="text1"/>
                            <w:sz w:val="21"/>
                            <w:szCs w:val="21"/>
                          </w:rPr>
                          <w:t>對</w:t>
                        </w:r>
                      </w:p>
                      <w:p w14:paraId="327947A6" w14:textId="77777777" w:rsidR="00B82AAD" w:rsidRDefault="002E5B7D" w:rsidP="00B82AAD">
                        <w:pPr>
                          <w:snapToGrid w:val="0"/>
                          <w:spacing w:line="240" w:lineRule="exact"/>
                          <w:jc w:val="center"/>
                          <w:rPr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5E7136">
                          <w:rPr>
                            <w:rFonts w:hint="eastAsia"/>
                            <w:color w:val="000000" w:themeColor="text1"/>
                            <w:sz w:val="21"/>
                            <w:szCs w:val="21"/>
                          </w:rPr>
                          <w:t>潮</w:t>
                        </w:r>
                      </w:p>
                      <w:p w14:paraId="3149792E" w14:textId="77777777" w:rsidR="00B82AAD" w:rsidRDefault="002E5B7D" w:rsidP="00B82AAD">
                        <w:pPr>
                          <w:snapToGrid w:val="0"/>
                          <w:spacing w:line="240" w:lineRule="exact"/>
                          <w:jc w:val="center"/>
                          <w:rPr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5E7136">
                          <w:rPr>
                            <w:rFonts w:hint="eastAsia"/>
                            <w:color w:val="000000" w:themeColor="text1"/>
                            <w:sz w:val="21"/>
                            <w:szCs w:val="21"/>
                          </w:rPr>
                          <w:t>位</w:t>
                        </w:r>
                      </w:p>
                      <w:p w14:paraId="162849AD" w14:textId="77777777" w:rsidR="00B82AAD" w:rsidRDefault="002E5B7D" w:rsidP="00B82AAD">
                        <w:pPr>
                          <w:snapToGrid w:val="0"/>
                          <w:spacing w:line="240" w:lineRule="exact"/>
                          <w:jc w:val="center"/>
                          <w:rPr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5E7136">
                          <w:rPr>
                            <w:rFonts w:hint="eastAsia"/>
                            <w:color w:val="000000" w:themeColor="text1"/>
                            <w:sz w:val="21"/>
                            <w:szCs w:val="21"/>
                          </w:rPr>
                          <w:t>高</w:t>
                        </w:r>
                      </w:p>
                      <w:p w14:paraId="4EF1AC9E" w14:textId="77777777" w:rsidR="00B82AAD" w:rsidRDefault="002E5B7D" w:rsidP="00B82AAD">
                        <w:pPr>
                          <w:snapToGrid w:val="0"/>
                          <w:spacing w:line="240" w:lineRule="exact"/>
                          <w:jc w:val="center"/>
                          <w:rPr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5E7136">
                          <w:rPr>
                            <w:rFonts w:hint="eastAsia"/>
                            <w:color w:val="000000" w:themeColor="text1"/>
                            <w:sz w:val="21"/>
                            <w:szCs w:val="21"/>
                          </w:rPr>
                          <w:t>度</w:t>
                        </w:r>
                      </w:p>
                      <w:p w14:paraId="1E29D7F5" w14:textId="4FC8F808" w:rsidR="00B82AAD" w:rsidRDefault="00B82AAD" w:rsidP="00B82AAD">
                        <w:pPr>
                          <w:snapToGrid w:val="0"/>
                          <w:spacing w:line="240" w:lineRule="exact"/>
                          <w:jc w:val="center"/>
                          <w:rPr>
                            <w:color w:val="000000" w:themeColor="text1"/>
                            <w:sz w:val="21"/>
                            <w:szCs w:val="21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color w:val="000000" w:themeColor="text1"/>
                            <w:sz w:val="21"/>
                            <w:szCs w:val="21"/>
                          </w:rPr>
                          <w:t>︵</w:t>
                        </w:r>
                        <w:proofErr w:type="gramEnd"/>
                      </w:p>
                      <w:p w14:paraId="7495C85F" w14:textId="77777777" w:rsidR="00B82AAD" w:rsidRDefault="002E5B7D" w:rsidP="00B82AAD">
                        <w:pPr>
                          <w:snapToGrid w:val="0"/>
                          <w:spacing w:line="240" w:lineRule="exact"/>
                          <w:jc w:val="center"/>
                          <w:rPr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5E7136">
                          <w:rPr>
                            <w:rFonts w:hint="eastAsia"/>
                            <w:color w:val="000000" w:themeColor="text1"/>
                            <w:sz w:val="21"/>
                            <w:szCs w:val="21"/>
                          </w:rPr>
                          <w:t>公</w:t>
                        </w:r>
                      </w:p>
                      <w:p w14:paraId="51547EF9" w14:textId="77777777" w:rsidR="00B82AAD" w:rsidRDefault="002E5B7D" w:rsidP="00B82AAD">
                        <w:pPr>
                          <w:snapToGrid w:val="0"/>
                          <w:spacing w:line="240" w:lineRule="exact"/>
                          <w:jc w:val="center"/>
                          <w:rPr>
                            <w:color w:val="000000" w:themeColor="text1"/>
                            <w:sz w:val="21"/>
                            <w:szCs w:val="21"/>
                          </w:rPr>
                        </w:pPr>
                        <w:proofErr w:type="gramStart"/>
                        <w:r w:rsidRPr="005E7136">
                          <w:rPr>
                            <w:rFonts w:hint="eastAsia"/>
                            <w:color w:val="000000" w:themeColor="text1"/>
                            <w:sz w:val="21"/>
                            <w:szCs w:val="21"/>
                          </w:rPr>
                          <w:t>尺</w:t>
                        </w:r>
                        <w:proofErr w:type="gramEnd"/>
                      </w:p>
                      <w:p w14:paraId="29B6B0CD" w14:textId="48C7884D" w:rsidR="002E5B7D" w:rsidRPr="005E7136" w:rsidRDefault="00B82AAD" w:rsidP="00B82AAD">
                        <w:pPr>
                          <w:snapToGrid w:val="0"/>
                          <w:spacing w:line="240" w:lineRule="exact"/>
                          <w:jc w:val="center"/>
                          <w:rPr>
                            <w:color w:val="000000" w:themeColor="text1"/>
                            <w:sz w:val="21"/>
                            <w:szCs w:val="21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color w:val="000000" w:themeColor="text1"/>
                            <w:sz w:val="21"/>
                            <w:szCs w:val="21"/>
                          </w:rPr>
                          <w:t>︶</w:t>
                        </w:r>
                        <w:proofErr w:type="gramEnd"/>
                      </w:p>
                    </w:txbxContent>
                  </v:textbox>
                </v:shape>
                <v:shape id="_x0000_s1597" type="#_x0000_t202" style="position:absolute;left:9672;top:14521;width:13494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" fillcolor="white [3212]" stroked="f">
                  <v:textbox inset="0,0,0,0">
                    <w:txbxContent>
                      <w:p w14:paraId="299959E3" w14:textId="5EB2B38C" w:rsidR="002E5B7D" w:rsidRPr="005E7136" w:rsidRDefault="002E5B7D" w:rsidP="0016209C">
                        <w:pPr>
                          <w:spacing w:line="300" w:lineRule="atLeast"/>
                          <w:jc w:val="center"/>
                          <w:rPr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5E7136">
                          <w:rPr>
                            <w:rFonts w:hint="eastAsia"/>
                            <w:color w:val="000000" w:themeColor="text1"/>
                            <w:sz w:val="21"/>
                            <w:szCs w:val="21"/>
                          </w:rPr>
                          <w:t>潮位記錄時間（時）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13DE3C6" w14:textId="77777777" w:rsidR="002E5B7D" w:rsidRDefault="002E5B7D" w:rsidP="0078745C">
      <w:pPr>
        <w:pStyle w:val="TIT1"/>
        <w:spacing w:before="60"/>
        <w:ind w:left="390" w:hangingChars="150" w:hanging="390"/>
        <w:rPr>
          <w:spacing w:val="20"/>
        </w:rPr>
      </w:pPr>
    </w:p>
    <w:p w14:paraId="5CB78F35" w14:textId="7A7D2892" w:rsidR="002E5B7D" w:rsidRDefault="002E5B7D" w:rsidP="0078745C">
      <w:pPr>
        <w:pStyle w:val="TIT1"/>
        <w:spacing w:before="60"/>
        <w:ind w:left="390" w:hangingChars="150" w:hanging="390"/>
        <w:rPr>
          <w:spacing w:val="20"/>
        </w:rPr>
      </w:pPr>
    </w:p>
    <w:p w14:paraId="0C638E83" w14:textId="7E5F6620" w:rsidR="002E5B7D" w:rsidRDefault="002E5B7D" w:rsidP="0078745C">
      <w:pPr>
        <w:pStyle w:val="TIT1"/>
        <w:spacing w:before="60"/>
        <w:ind w:left="390" w:hangingChars="150" w:hanging="390"/>
        <w:rPr>
          <w:spacing w:val="20"/>
        </w:rPr>
      </w:pPr>
    </w:p>
    <w:p w14:paraId="78DC214F" w14:textId="77777777" w:rsidR="0016209C" w:rsidRDefault="0016209C" w:rsidP="0078745C">
      <w:pPr>
        <w:pStyle w:val="TIT1"/>
        <w:spacing w:before="60"/>
        <w:ind w:left="390" w:hangingChars="150" w:hanging="390"/>
        <w:rPr>
          <w:spacing w:val="20"/>
        </w:rPr>
      </w:pPr>
    </w:p>
    <w:p w14:paraId="2A3201D8" w14:textId="77777777" w:rsidR="0016209C" w:rsidRDefault="0016209C" w:rsidP="0078745C">
      <w:pPr>
        <w:pStyle w:val="TIT1"/>
        <w:spacing w:before="60"/>
        <w:ind w:left="390" w:hangingChars="150" w:hanging="390"/>
        <w:rPr>
          <w:spacing w:val="20"/>
        </w:rPr>
      </w:pPr>
    </w:p>
    <w:p w14:paraId="78019578" w14:textId="77777777" w:rsidR="0016209C" w:rsidRDefault="0016209C" w:rsidP="0078745C">
      <w:pPr>
        <w:pStyle w:val="TIT1"/>
        <w:spacing w:before="60"/>
        <w:ind w:left="390" w:hangingChars="150" w:hanging="390"/>
        <w:rPr>
          <w:spacing w:val="20"/>
        </w:rPr>
      </w:pPr>
    </w:p>
    <w:p w14:paraId="1BBD0901" w14:textId="77777777" w:rsidR="0016209C" w:rsidRDefault="0016209C" w:rsidP="0078745C">
      <w:pPr>
        <w:pStyle w:val="TIT1"/>
        <w:spacing w:before="60"/>
        <w:ind w:left="390" w:hangingChars="150" w:hanging="390"/>
        <w:rPr>
          <w:spacing w:val="20"/>
        </w:rPr>
      </w:pPr>
    </w:p>
    <w:p w14:paraId="79423DEF" w14:textId="77777777" w:rsidR="0016209C" w:rsidRDefault="0016209C" w:rsidP="0025216E">
      <w:pPr>
        <w:pStyle w:val="TIT1"/>
        <w:spacing w:beforeLines="0" w:before="0" w:line="240" w:lineRule="atLeast"/>
        <w:ind w:left="403" w:hangingChars="155" w:hanging="403"/>
        <w:rPr>
          <w:spacing w:val="20"/>
        </w:rPr>
      </w:pPr>
    </w:p>
    <w:p w14:paraId="02863F0B" w14:textId="230B0818" w:rsidR="0016209C" w:rsidRDefault="0016209C" w:rsidP="0016209C">
      <w:pPr>
        <w:pStyle w:val="TIT1"/>
        <w:spacing w:before="60"/>
        <w:ind w:left="403" w:hangingChars="155" w:hanging="403"/>
        <w:rPr>
          <w:spacing w:val="20"/>
        </w:rPr>
      </w:pPr>
      <w:r w:rsidRPr="0016209C">
        <w:rPr>
          <w:rFonts w:hint="eastAsia"/>
          <w:spacing w:val="20"/>
        </w:rPr>
        <w:t>51.</w:t>
      </w:r>
      <w:r>
        <w:rPr>
          <w:spacing w:val="20"/>
        </w:rPr>
        <w:tab/>
      </w:r>
      <w:r w:rsidRPr="0016209C">
        <w:rPr>
          <w:rFonts w:hint="eastAsia"/>
          <w:spacing w:val="20"/>
        </w:rPr>
        <w:t>在與表</w:t>
      </w:r>
      <w:r w:rsidRPr="0016209C">
        <w:rPr>
          <w:rFonts w:hint="eastAsia"/>
          <w:spacing w:val="20"/>
        </w:rPr>
        <w:t>9</w:t>
      </w:r>
      <w:r w:rsidRPr="0016209C">
        <w:rPr>
          <w:rFonts w:hint="eastAsia"/>
          <w:spacing w:val="20"/>
        </w:rPr>
        <w:t>同一</w:t>
      </w:r>
      <w:proofErr w:type="gramStart"/>
      <w:r w:rsidRPr="0016209C">
        <w:rPr>
          <w:rFonts w:hint="eastAsia"/>
          <w:spacing w:val="20"/>
        </w:rPr>
        <w:t>個</w:t>
      </w:r>
      <w:proofErr w:type="gramEnd"/>
      <w:r w:rsidRPr="0016209C">
        <w:rPr>
          <w:rFonts w:hint="eastAsia"/>
          <w:spacing w:val="20"/>
        </w:rPr>
        <w:t>禮拜的星期四，廠商想在乾潮前後花</w:t>
      </w:r>
      <w:r w:rsidRPr="0016209C">
        <w:rPr>
          <w:rFonts w:hint="eastAsia"/>
          <w:spacing w:val="20"/>
        </w:rPr>
        <w:t>1</w:t>
      </w:r>
      <w:r w:rsidRPr="0016209C">
        <w:rPr>
          <w:rFonts w:hint="eastAsia"/>
          <w:spacing w:val="20"/>
        </w:rPr>
        <w:t>小時進行水車發電機內的維護作業，則應該在星期四的哪一個時段進行作業最合適？</w:t>
      </w:r>
    </w:p>
    <w:p w14:paraId="5FE34C37" w14:textId="4E97725C" w:rsidR="00403CB4" w:rsidRDefault="0016209C" w:rsidP="0058396D">
      <w:pPr>
        <w:pStyle w:val="TIT1"/>
        <w:tabs>
          <w:tab w:val="left" w:pos="5760"/>
          <w:tab w:val="left" w:pos="7560"/>
        </w:tabs>
        <w:spacing w:beforeLines="0" w:before="0"/>
        <w:ind w:leftChars="165" w:left="396" w:firstLine="0"/>
        <w:jc w:val="left"/>
        <w:rPr>
          <w:spacing w:val="20"/>
        </w:rPr>
      </w:pPr>
      <w:r w:rsidRPr="0016209C">
        <w:rPr>
          <w:rFonts w:hint="eastAsia"/>
          <w:spacing w:val="20"/>
        </w:rPr>
        <w:t>(A)</w:t>
      </w:r>
      <w:r>
        <w:rPr>
          <w:rFonts w:hint="eastAsia"/>
          <w:spacing w:val="20"/>
        </w:rPr>
        <w:t xml:space="preserve"> </w:t>
      </w:r>
      <w:r w:rsidRPr="0016209C">
        <w:rPr>
          <w:rFonts w:hint="eastAsia"/>
          <w:spacing w:val="20"/>
        </w:rPr>
        <w:t>15-16</w:t>
      </w:r>
      <w:r w:rsidRPr="0016209C">
        <w:rPr>
          <w:rFonts w:hint="eastAsia"/>
          <w:spacing w:val="20"/>
        </w:rPr>
        <w:t>時</w:t>
      </w:r>
      <w:r>
        <w:rPr>
          <w:spacing w:val="20"/>
        </w:rPr>
        <w:tab/>
      </w:r>
      <w:r w:rsidRPr="0016209C">
        <w:rPr>
          <w:rFonts w:hint="eastAsia"/>
          <w:spacing w:val="20"/>
        </w:rPr>
        <w:t>(B)</w:t>
      </w:r>
      <w:r>
        <w:rPr>
          <w:rFonts w:hint="eastAsia"/>
          <w:spacing w:val="20"/>
        </w:rPr>
        <w:t xml:space="preserve"> </w:t>
      </w:r>
      <w:r w:rsidRPr="0016209C">
        <w:rPr>
          <w:rFonts w:hint="eastAsia"/>
          <w:spacing w:val="20"/>
        </w:rPr>
        <w:t>17-18</w:t>
      </w:r>
      <w:r w:rsidRPr="0016209C">
        <w:rPr>
          <w:rFonts w:hint="eastAsia"/>
          <w:spacing w:val="20"/>
        </w:rPr>
        <w:t>時</w:t>
      </w:r>
      <w:r>
        <w:rPr>
          <w:spacing w:val="20"/>
        </w:rPr>
        <w:tab/>
      </w:r>
      <w:r w:rsidRPr="0016209C">
        <w:rPr>
          <w:rFonts w:hint="eastAsia"/>
          <w:spacing w:val="20"/>
        </w:rPr>
        <w:t>(C)</w:t>
      </w:r>
      <w:r>
        <w:rPr>
          <w:rFonts w:hint="eastAsia"/>
          <w:spacing w:val="20"/>
        </w:rPr>
        <w:t xml:space="preserve"> </w:t>
      </w:r>
      <w:r w:rsidRPr="0016209C">
        <w:rPr>
          <w:rFonts w:hint="eastAsia"/>
          <w:spacing w:val="20"/>
        </w:rPr>
        <w:t>19-20</w:t>
      </w:r>
      <w:r w:rsidRPr="0016209C">
        <w:rPr>
          <w:rFonts w:hint="eastAsia"/>
          <w:spacing w:val="20"/>
        </w:rPr>
        <w:t>時</w:t>
      </w:r>
      <w:r>
        <w:rPr>
          <w:spacing w:val="20"/>
        </w:rPr>
        <w:tab/>
      </w:r>
      <w:r w:rsidRPr="0016209C">
        <w:rPr>
          <w:rFonts w:hint="eastAsia"/>
          <w:spacing w:val="20"/>
        </w:rPr>
        <w:t>(D)</w:t>
      </w:r>
      <w:r>
        <w:rPr>
          <w:rFonts w:hint="eastAsia"/>
          <w:spacing w:val="20"/>
        </w:rPr>
        <w:t xml:space="preserve"> </w:t>
      </w:r>
      <w:r w:rsidRPr="0016209C">
        <w:rPr>
          <w:rFonts w:hint="eastAsia"/>
          <w:spacing w:val="20"/>
        </w:rPr>
        <w:t>21-22</w:t>
      </w:r>
      <w:r w:rsidRPr="0016209C">
        <w:rPr>
          <w:rFonts w:hint="eastAsia"/>
          <w:spacing w:val="20"/>
        </w:rPr>
        <w:t>時</w:t>
      </w:r>
      <w:r>
        <w:rPr>
          <w:spacing w:val="20"/>
        </w:rPr>
        <w:tab/>
      </w:r>
      <w:r w:rsidRPr="0016209C">
        <w:rPr>
          <w:rFonts w:hint="eastAsia"/>
          <w:spacing w:val="20"/>
        </w:rPr>
        <w:t>(E)</w:t>
      </w:r>
      <w:r>
        <w:rPr>
          <w:rFonts w:hint="eastAsia"/>
          <w:spacing w:val="20"/>
        </w:rPr>
        <w:t xml:space="preserve"> </w:t>
      </w:r>
      <w:r w:rsidRPr="0016209C">
        <w:rPr>
          <w:rFonts w:hint="eastAsia"/>
          <w:spacing w:val="20"/>
        </w:rPr>
        <w:t>23-24</w:t>
      </w:r>
      <w:r w:rsidRPr="0016209C">
        <w:rPr>
          <w:rFonts w:hint="eastAsia"/>
          <w:spacing w:val="20"/>
        </w:rPr>
        <w:t>時</w:t>
      </w:r>
      <w:r w:rsidR="00403CB4">
        <w:rPr>
          <w:spacing w:val="20"/>
        </w:rPr>
        <w:br w:type="page"/>
      </w:r>
    </w:p>
    <w:p w14:paraId="47893CB4" w14:textId="59F0DA18" w:rsidR="004D56D4" w:rsidRPr="0078745C" w:rsidRDefault="004D56D4" w:rsidP="0078745C">
      <w:pPr>
        <w:pStyle w:val="TIT1"/>
        <w:spacing w:before="60"/>
        <w:ind w:left="390" w:hangingChars="150" w:hanging="390"/>
        <w:rPr>
          <w:spacing w:val="20"/>
        </w:rPr>
      </w:pPr>
      <w:r w:rsidRPr="0078745C">
        <w:rPr>
          <w:spacing w:val="20"/>
        </w:rPr>
        <w:lastRenderedPageBreak/>
        <w:t>52.</w:t>
      </w:r>
      <w:r w:rsidR="0060364B" w:rsidRPr="0078745C">
        <w:rPr>
          <w:spacing w:val="20"/>
        </w:rPr>
        <w:tab/>
      </w:r>
      <w:r w:rsidR="00F94C7F" w:rsidRPr="00F94C7F">
        <w:rPr>
          <w:rFonts w:hint="eastAsia"/>
          <w:spacing w:val="20"/>
        </w:rPr>
        <w:t>若設置</w:t>
      </w:r>
      <w:r w:rsidRPr="00F94C7F">
        <w:rPr>
          <w:spacing w:val="20"/>
        </w:rPr>
        <w:t>圖</w:t>
      </w:r>
      <w:r w:rsidRPr="00F94C7F">
        <w:rPr>
          <w:rFonts w:hint="eastAsia"/>
          <w:spacing w:val="20"/>
        </w:rPr>
        <w:t>2</w:t>
      </w:r>
      <w:r w:rsidR="00223251" w:rsidRPr="00F94C7F">
        <w:rPr>
          <w:rFonts w:hint="eastAsia"/>
          <w:spacing w:val="20"/>
        </w:rPr>
        <w:t>0</w:t>
      </w:r>
      <w:r w:rsidRPr="00F94C7F">
        <w:rPr>
          <w:rFonts w:hint="eastAsia"/>
          <w:spacing w:val="20"/>
        </w:rPr>
        <w:t>的</w:t>
      </w:r>
      <w:r w:rsidRPr="00F94C7F">
        <w:rPr>
          <w:spacing w:val="20"/>
        </w:rPr>
        <w:t>水車發電機</w:t>
      </w:r>
      <w:r w:rsidRPr="00F94C7F">
        <w:rPr>
          <w:rFonts w:hint="eastAsia"/>
          <w:spacing w:val="20"/>
        </w:rPr>
        <w:t>系統</w:t>
      </w:r>
      <w:r w:rsidR="00F94C7F" w:rsidRPr="00F94C7F">
        <w:rPr>
          <w:rFonts w:hint="eastAsia"/>
          <w:spacing w:val="20"/>
        </w:rPr>
        <w:t>之海域每日有二次漲潮，平均每一次</w:t>
      </w:r>
      <w:r w:rsidR="0080682C">
        <w:rPr>
          <w:rFonts w:hint="eastAsia"/>
          <w:spacing w:val="20"/>
        </w:rPr>
        <w:t>漲潮時經過</w:t>
      </w:r>
      <w:r w:rsidR="00F94C7F" w:rsidRPr="00F94C7F">
        <w:rPr>
          <w:spacing w:val="20"/>
        </w:rPr>
        <w:t>水車發電機</w:t>
      </w:r>
      <w:r w:rsidR="00F94C7F" w:rsidRPr="00F94C7F">
        <w:rPr>
          <w:rFonts w:hint="eastAsia"/>
          <w:spacing w:val="20"/>
        </w:rPr>
        <w:t>系統</w:t>
      </w:r>
      <w:r w:rsidRPr="00F94C7F">
        <w:rPr>
          <w:spacing w:val="20"/>
        </w:rPr>
        <w:t>通道的海水</w:t>
      </w:r>
      <w:r w:rsidRPr="00F94C7F">
        <w:rPr>
          <w:rFonts w:hint="eastAsia"/>
          <w:spacing w:val="20"/>
        </w:rPr>
        <w:t>體積</w:t>
      </w:r>
      <w:r w:rsidR="008A1C71" w:rsidRPr="00F94C7F">
        <w:rPr>
          <w:spacing w:val="20"/>
          <w:position w:val="-6"/>
        </w:rPr>
        <w:object w:dxaOrig="220" w:dyaOrig="260" w14:anchorId="4A2C13B2">
          <v:shape id="_x0000_i1200" type="#_x0000_t75" style="width:11.3pt;height:13.45pt" o:ole="">
            <v:imagedata r:id="rId422" o:title=""/>
          </v:shape>
          <o:OLEObject Type="Embed" ProgID="Equation.DSMT4" ShapeID="_x0000_i1200" DrawAspect="Content" ObjectID="_1829563796" r:id="rId423"/>
        </w:object>
      </w:r>
      <w:r w:rsidRPr="00F94C7F">
        <w:rPr>
          <w:spacing w:val="20"/>
        </w:rPr>
        <w:t>約</w:t>
      </w:r>
      <w:r w:rsidRPr="00F94C7F">
        <w:rPr>
          <w:rFonts w:hint="eastAsia"/>
          <w:spacing w:val="20"/>
        </w:rPr>
        <w:t>為</w:t>
      </w:r>
      <w:r w:rsidR="00E228A0" w:rsidRPr="00F94C7F">
        <w:rPr>
          <w:spacing w:val="20"/>
          <w:position w:val="-6"/>
        </w:rPr>
        <w:object w:dxaOrig="1120" w:dyaOrig="300" w14:anchorId="244AB4D3">
          <v:shape id="_x0000_i1201" type="#_x0000_t75" style="width:56.4pt;height:15.6pt" o:ole="">
            <v:imagedata r:id="rId424" o:title=""/>
          </v:shape>
          <o:OLEObject Type="Embed" ProgID="Equation.DSMT4" ShapeID="_x0000_i1201" DrawAspect="Content" ObjectID="_1829563797" r:id="rId425"/>
        </w:object>
      </w:r>
      <w:r w:rsidRPr="00F94C7F">
        <w:rPr>
          <w:spacing w:val="20"/>
        </w:rPr>
        <w:t>，這些海水</w:t>
      </w:r>
      <w:r w:rsidRPr="00F94C7F">
        <w:rPr>
          <w:rFonts w:hint="eastAsia"/>
          <w:spacing w:val="20"/>
        </w:rPr>
        <w:t>因為漲潮而</w:t>
      </w:r>
      <w:proofErr w:type="gramStart"/>
      <w:r w:rsidRPr="00F94C7F">
        <w:rPr>
          <w:rFonts w:hint="eastAsia"/>
          <w:spacing w:val="20"/>
        </w:rPr>
        <w:t>被抬升</w:t>
      </w:r>
      <w:r w:rsidR="00E228A0" w:rsidRPr="0080682C">
        <w:rPr>
          <w:spacing w:val="22"/>
        </w:rPr>
        <w:t>的</w:t>
      </w:r>
      <w:proofErr w:type="gramEnd"/>
      <w:r w:rsidR="00E228A0" w:rsidRPr="0080682C">
        <w:rPr>
          <w:spacing w:val="22"/>
        </w:rPr>
        <w:t>平均高度</w:t>
      </w:r>
      <w:r w:rsidR="008A1C71" w:rsidRPr="0080682C">
        <w:rPr>
          <w:spacing w:val="22"/>
          <w:position w:val="-6"/>
        </w:rPr>
        <w:object w:dxaOrig="180" w:dyaOrig="260" w14:anchorId="2A1BE8CE">
          <v:shape id="_x0000_i1202" type="#_x0000_t75" style="width:9.65pt;height:13.45pt" o:ole="">
            <v:imagedata r:id="rId426" o:title=""/>
          </v:shape>
          <o:OLEObject Type="Embed" ProgID="Equation.DSMT4" ShapeID="_x0000_i1202" DrawAspect="Content" ObjectID="_1829563798" r:id="rId427"/>
        </w:object>
      </w:r>
      <w:r w:rsidR="00E228A0" w:rsidRPr="0080682C">
        <w:rPr>
          <w:rFonts w:hint="eastAsia"/>
          <w:spacing w:val="22"/>
        </w:rPr>
        <w:t>約為</w:t>
      </w:r>
      <w:r w:rsidR="00E228A0" w:rsidRPr="0080682C">
        <w:rPr>
          <w:spacing w:val="22"/>
          <w:position w:val="-4"/>
        </w:rPr>
        <w:object w:dxaOrig="420" w:dyaOrig="240" w14:anchorId="7220718A">
          <v:shape id="_x0000_i1203" type="#_x0000_t75" style="width:20.4pt;height:11.8pt" o:ole="">
            <v:imagedata r:id="rId428" o:title=""/>
          </v:shape>
          <o:OLEObject Type="Embed" ProgID="Equation.DSMT4" ShapeID="_x0000_i1203" DrawAspect="Content" ObjectID="_1829563799" r:id="rId429"/>
        </w:object>
      </w:r>
      <w:r w:rsidRPr="0080682C">
        <w:rPr>
          <w:spacing w:val="22"/>
        </w:rPr>
        <w:t>。取重力加速度</w:t>
      </w:r>
      <w:r w:rsidR="008A1C71" w:rsidRPr="0080682C">
        <w:rPr>
          <w:spacing w:val="22"/>
          <w:position w:val="-10"/>
        </w:rPr>
        <w:object w:dxaOrig="1180" w:dyaOrig="340" w14:anchorId="0AE7A823">
          <v:shape id="_x0000_i1204" type="#_x0000_t75" style="width:58.55pt;height:17.2pt" o:ole="">
            <v:imagedata r:id="rId430" o:title=""/>
          </v:shape>
          <o:OLEObject Type="Embed" ProgID="Equation.DSMT4" ShapeID="_x0000_i1204" DrawAspect="Content" ObjectID="_1829563800" r:id="rId431"/>
        </w:object>
      </w:r>
      <w:r w:rsidRPr="0080682C">
        <w:rPr>
          <w:spacing w:val="22"/>
        </w:rPr>
        <w:t>，</w:t>
      </w:r>
      <w:r w:rsidRPr="0080682C">
        <w:rPr>
          <w:spacing w:val="22"/>
        </w:rPr>
        <w:t>1</w:t>
      </w:r>
      <w:r w:rsidRPr="0080682C">
        <w:rPr>
          <w:spacing w:val="22"/>
        </w:rPr>
        <w:t>度電能</w:t>
      </w:r>
      <w:r w:rsidR="00465993" w:rsidRPr="0080682C">
        <w:rPr>
          <w:spacing w:val="22"/>
          <w:position w:val="-6"/>
        </w:rPr>
        <w:object w:dxaOrig="1920" w:dyaOrig="300" w14:anchorId="4E8B9F27">
          <v:shape id="_x0000_i1205" type="#_x0000_t75" style="width:96.2pt;height:15.6pt" o:ole="">
            <v:imagedata r:id="rId432" o:title=""/>
          </v:shape>
          <o:OLEObject Type="Embed" ProgID="Equation.DSMT4" ShapeID="_x0000_i1205" DrawAspect="Content" ObjectID="_1829563801" r:id="rId433"/>
        </w:object>
      </w:r>
      <w:r w:rsidRPr="0080682C">
        <w:rPr>
          <w:spacing w:val="22"/>
        </w:rPr>
        <w:t>，</w:t>
      </w:r>
      <w:r w:rsidRPr="0068417E">
        <w:rPr>
          <w:spacing w:val="16"/>
        </w:rPr>
        <w:t>海水密度</w:t>
      </w:r>
      <w:r w:rsidR="008A1C71" w:rsidRPr="0068417E">
        <w:rPr>
          <w:spacing w:val="16"/>
          <w:position w:val="-10"/>
        </w:rPr>
        <w:object w:dxaOrig="220" w:dyaOrig="260" w14:anchorId="101BAF6A">
          <v:shape id="_x0000_i1206" type="#_x0000_t75" style="width:11.3pt;height:13.45pt" o:ole="">
            <v:imagedata r:id="rId434" o:title=""/>
          </v:shape>
          <o:OLEObject Type="Embed" ProgID="Equation.DSMT4" ShapeID="_x0000_i1206" DrawAspect="Content" ObjectID="_1829563802" r:id="rId435"/>
        </w:object>
      </w:r>
      <w:r w:rsidRPr="0068417E">
        <w:rPr>
          <w:spacing w:val="16"/>
        </w:rPr>
        <w:t>約為</w:t>
      </w:r>
      <w:r w:rsidR="00CA7A97" w:rsidRPr="0050680D">
        <w:rPr>
          <w:spacing w:val="20"/>
          <w:position w:val="-10"/>
        </w:rPr>
        <w:object w:dxaOrig="1040" w:dyaOrig="340" w14:anchorId="1A9BA64D">
          <v:shape id="_x0000_i1207" type="#_x0000_t75" style="width:51.6pt;height:17.2pt" o:ole="">
            <v:imagedata r:id="rId436" o:title=""/>
          </v:shape>
          <o:OLEObject Type="Embed" ProgID="Equation.DSMT4" ShapeID="_x0000_i1207" DrawAspect="Content" ObjectID="_1829563803" r:id="rId437"/>
        </w:object>
      </w:r>
      <w:r w:rsidRPr="0050680D">
        <w:rPr>
          <w:spacing w:val="20"/>
        </w:rPr>
        <w:t>。假設該設施將</w:t>
      </w:r>
      <w:r w:rsidRPr="0050680D">
        <w:rPr>
          <w:rFonts w:hint="eastAsia"/>
          <w:spacing w:val="20"/>
        </w:rPr>
        <w:t>海水的重力位能</w:t>
      </w:r>
      <w:r w:rsidRPr="0050680D">
        <w:rPr>
          <w:spacing w:val="20"/>
        </w:rPr>
        <w:t>轉為電能的效率約為</w:t>
      </w:r>
      <w:r w:rsidRPr="0050680D">
        <w:rPr>
          <w:spacing w:val="20"/>
        </w:rPr>
        <w:t>25%</w:t>
      </w:r>
      <w:r w:rsidRPr="0050680D">
        <w:rPr>
          <w:spacing w:val="20"/>
        </w:rPr>
        <w:t>，則下列敘述</w:t>
      </w:r>
      <w:r w:rsidRPr="0050680D">
        <w:rPr>
          <w:rFonts w:hint="eastAsia"/>
          <w:spacing w:val="20"/>
        </w:rPr>
        <w:t>哪些</w:t>
      </w:r>
      <w:r w:rsidRPr="0050680D">
        <w:rPr>
          <w:spacing w:val="20"/>
        </w:rPr>
        <w:t>正確</w:t>
      </w:r>
      <w:r w:rsidRPr="0050680D">
        <w:rPr>
          <w:rFonts w:hint="eastAsia"/>
          <w:spacing w:val="20"/>
        </w:rPr>
        <w:t>？</w:t>
      </w:r>
      <w:r w:rsidR="0060364B" w:rsidRPr="0050680D">
        <w:rPr>
          <w:rFonts w:hint="eastAsia"/>
          <w:spacing w:val="20"/>
        </w:rPr>
        <w:t>（</w:t>
      </w:r>
      <w:r w:rsidRPr="0050680D">
        <w:rPr>
          <w:rFonts w:hint="eastAsia"/>
          <w:spacing w:val="20"/>
        </w:rPr>
        <w:t>應選</w:t>
      </w:r>
      <w:r w:rsidRPr="0050680D">
        <w:rPr>
          <w:rFonts w:hint="eastAsia"/>
          <w:spacing w:val="20"/>
        </w:rPr>
        <w:t>2</w:t>
      </w:r>
      <w:r w:rsidRPr="0050680D">
        <w:rPr>
          <w:rFonts w:hint="eastAsia"/>
          <w:spacing w:val="20"/>
        </w:rPr>
        <w:t>項</w:t>
      </w:r>
      <w:r w:rsidR="0060364B" w:rsidRPr="0050680D">
        <w:rPr>
          <w:rFonts w:hint="eastAsia"/>
          <w:spacing w:val="20"/>
        </w:rPr>
        <w:t>）</w:t>
      </w:r>
    </w:p>
    <w:p w14:paraId="76EA9676" w14:textId="57E372A6" w:rsidR="004D56D4" w:rsidRPr="00430794" w:rsidRDefault="004D56D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(A)</w:t>
      </w:r>
      <w:r w:rsidR="0068417E">
        <w:rPr>
          <w:rFonts w:hint="eastAsia"/>
          <w:color w:val="000000" w:themeColor="text1"/>
          <w:spacing w:val="20"/>
        </w:rPr>
        <w:t>平均</w:t>
      </w:r>
      <w:r w:rsidRPr="00430794">
        <w:rPr>
          <w:color w:val="000000" w:themeColor="text1"/>
          <w:spacing w:val="20"/>
        </w:rPr>
        <w:t>每一次漲潮</w:t>
      </w:r>
      <w:r w:rsidRPr="00430794">
        <w:rPr>
          <w:rFonts w:hint="eastAsia"/>
          <w:color w:val="000000" w:themeColor="text1"/>
          <w:spacing w:val="20"/>
        </w:rPr>
        <w:t>，進入該水車發電機系統的</w:t>
      </w:r>
      <w:r w:rsidRPr="00430794">
        <w:rPr>
          <w:color w:val="000000" w:themeColor="text1"/>
          <w:spacing w:val="20"/>
        </w:rPr>
        <w:t>海水</w:t>
      </w:r>
      <w:r w:rsidRPr="00430794">
        <w:rPr>
          <w:rFonts w:hint="eastAsia"/>
          <w:color w:val="000000" w:themeColor="text1"/>
          <w:spacing w:val="20"/>
        </w:rPr>
        <w:t>重力</w:t>
      </w:r>
      <w:r w:rsidRPr="00430794">
        <w:rPr>
          <w:color w:val="000000" w:themeColor="text1"/>
          <w:spacing w:val="20"/>
        </w:rPr>
        <w:t>位能</w:t>
      </w:r>
      <w:r w:rsidRPr="00430794">
        <w:rPr>
          <w:rFonts w:hint="eastAsia"/>
          <w:color w:val="000000" w:themeColor="text1"/>
          <w:spacing w:val="20"/>
        </w:rPr>
        <w:t>增加</w:t>
      </w:r>
      <w:r w:rsidR="008A1C71" w:rsidRPr="00465993">
        <w:rPr>
          <w:position w:val="-10"/>
        </w:rPr>
        <w:object w:dxaOrig="460" w:dyaOrig="300" w14:anchorId="1E5C0ECB">
          <v:shape id="_x0000_i1208" type="#_x0000_t75" style="width:22.55pt;height:15.6pt" o:ole="">
            <v:imagedata r:id="rId438" o:title=""/>
          </v:shape>
          <o:OLEObject Type="Embed" ProgID="Equation.DSMT4" ShapeID="_x0000_i1208" DrawAspect="Content" ObjectID="_1829563804" r:id="rId439"/>
        </w:object>
      </w:r>
    </w:p>
    <w:p w14:paraId="209B1B3D" w14:textId="4E57D653" w:rsidR="004D56D4" w:rsidRPr="00430794" w:rsidRDefault="004D56D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(B)</w:t>
      </w:r>
      <w:r w:rsidR="0068417E">
        <w:rPr>
          <w:rFonts w:hint="eastAsia"/>
          <w:color w:val="000000" w:themeColor="text1"/>
          <w:spacing w:val="20"/>
        </w:rPr>
        <w:t>平均</w:t>
      </w:r>
      <w:r w:rsidRPr="00430794">
        <w:rPr>
          <w:color w:val="000000" w:themeColor="text1"/>
          <w:spacing w:val="20"/>
        </w:rPr>
        <w:t>每一次</w:t>
      </w:r>
      <w:r w:rsidRPr="00430794">
        <w:rPr>
          <w:rFonts w:hint="eastAsia"/>
          <w:color w:val="000000" w:themeColor="text1"/>
          <w:spacing w:val="20"/>
        </w:rPr>
        <w:t>退</w:t>
      </w:r>
      <w:r w:rsidRPr="00430794">
        <w:rPr>
          <w:color w:val="000000" w:themeColor="text1"/>
          <w:spacing w:val="20"/>
        </w:rPr>
        <w:t>潮</w:t>
      </w:r>
      <w:r w:rsidRPr="00430794">
        <w:rPr>
          <w:rFonts w:hint="eastAsia"/>
          <w:color w:val="000000" w:themeColor="text1"/>
          <w:spacing w:val="20"/>
        </w:rPr>
        <w:t>，該水車發電機系統轉換</w:t>
      </w:r>
      <w:r w:rsidRPr="00430794">
        <w:rPr>
          <w:color w:val="000000" w:themeColor="text1"/>
          <w:spacing w:val="20"/>
        </w:rPr>
        <w:t>海水</w:t>
      </w:r>
      <w:r w:rsidRPr="00430794">
        <w:rPr>
          <w:rFonts w:hint="eastAsia"/>
          <w:color w:val="000000" w:themeColor="text1"/>
          <w:spacing w:val="20"/>
        </w:rPr>
        <w:t>重力</w:t>
      </w:r>
      <w:r w:rsidRPr="00430794">
        <w:rPr>
          <w:color w:val="000000" w:themeColor="text1"/>
          <w:spacing w:val="20"/>
        </w:rPr>
        <w:t>位能</w:t>
      </w:r>
      <w:r w:rsidRPr="00430794">
        <w:rPr>
          <w:rFonts w:hint="eastAsia"/>
          <w:color w:val="000000" w:themeColor="text1"/>
          <w:spacing w:val="20"/>
        </w:rPr>
        <w:t>的數量級</w:t>
      </w:r>
      <w:r w:rsidRPr="00430794">
        <w:rPr>
          <w:color w:val="000000" w:themeColor="text1"/>
          <w:spacing w:val="20"/>
        </w:rPr>
        <w:t>為百萬</w:t>
      </w:r>
      <w:r w:rsidRPr="00430794">
        <w:rPr>
          <w:rFonts w:hint="eastAsia"/>
          <w:color w:val="000000" w:themeColor="text1"/>
          <w:spacing w:val="20"/>
        </w:rPr>
        <w:t>焦耳</w:t>
      </w:r>
    </w:p>
    <w:p w14:paraId="7970BC10" w14:textId="1144FC43" w:rsidR="004D56D4" w:rsidRPr="00430794" w:rsidRDefault="004D56D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(C)</w:t>
      </w:r>
      <w:r w:rsidR="0068417E">
        <w:rPr>
          <w:rFonts w:hint="eastAsia"/>
          <w:color w:val="000000" w:themeColor="text1"/>
          <w:spacing w:val="20"/>
        </w:rPr>
        <w:t>該海域</w:t>
      </w:r>
      <w:r w:rsidRPr="00430794">
        <w:rPr>
          <w:color w:val="000000" w:themeColor="text1"/>
          <w:spacing w:val="20"/>
        </w:rPr>
        <w:t>每年漲潮次數約為</w:t>
      </w:r>
      <w:r w:rsidRPr="00430794">
        <w:rPr>
          <w:color w:val="000000" w:themeColor="text1"/>
          <w:spacing w:val="20"/>
        </w:rPr>
        <w:t>365</w:t>
      </w:r>
      <w:r w:rsidRPr="00430794">
        <w:rPr>
          <w:rFonts w:hint="eastAsia"/>
          <w:color w:val="000000" w:themeColor="text1"/>
          <w:spacing w:val="20"/>
        </w:rPr>
        <w:t>次</w:t>
      </w:r>
    </w:p>
    <w:p w14:paraId="74EBA7E6" w14:textId="075D8A04" w:rsidR="004D56D4" w:rsidRPr="00430794" w:rsidRDefault="004D56D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(D)</w:t>
      </w:r>
      <w:r w:rsidRPr="00430794">
        <w:rPr>
          <w:rFonts w:hint="eastAsia"/>
          <w:color w:val="000000" w:themeColor="text1"/>
          <w:spacing w:val="20"/>
        </w:rPr>
        <w:t>該水車發電機系統</w:t>
      </w:r>
      <w:r w:rsidRPr="00430794">
        <w:rPr>
          <w:color w:val="000000" w:themeColor="text1"/>
          <w:spacing w:val="20"/>
        </w:rPr>
        <w:t>每年產生電能約為</w:t>
      </w:r>
      <w:r w:rsidR="00465993" w:rsidRPr="00465993">
        <w:rPr>
          <w:position w:val="-6"/>
        </w:rPr>
        <w:object w:dxaOrig="340" w:dyaOrig="300" w14:anchorId="6C532FF2">
          <v:shape id="_x0000_i1209" type="#_x0000_t75" style="width:17.2pt;height:15.6pt" o:ole="">
            <v:imagedata r:id="rId440" o:title=""/>
          </v:shape>
          <o:OLEObject Type="Embed" ProgID="Equation.DSMT4" ShapeID="_x0000_i1209" DrawAspect="Content" ObjectID="_1829563805" r:id="rId441"/>
        </w:object>
      </w:r>
      <w:r w:rsidRPr="00430794">
        <w:rPr>
          <w:color w:val="000000" w:themeColor="text1"/>
          <w:spacing w:val="20"/>
        </w:rPr>
        <w:t>度</w:t>
      </w:r>
    </w:p>
    <w:p w14:paraId="0F950696" w14:textId="7D65BC9C" w:rsidR="004D56D4" w:rsidRPr="00430794" w:rsidRDefault="004D56D4" w:rsidP="00430794">
      <w:pPr>
        <w:pStyle w:val="TIT1"/>
        <w:spacing w:beforeLines="0" w:before="0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color w:val="000000" w:themeColor="text1"/>
          <w:spacing w:val="20"/>
        </w:rPr>
        <w:t>(E)</w:t>
      </w:r>
      <w:r w:rsidRPr="00430794">
        <w:rPr>
          <w:rFonts w:hint="eastAsia"/>
          <w:color w:val="000000" w:themeColor="text1"/>
          <w:spacing w:val="20"/>
        </w:rPr>
        <w:t>該水車發電機系統的運作機制牽涉萬有引力的作用與電磁感應</w:t>
      </w:r>
    </w:p>
    <w:p w14:paraId="6DEB6A2C" w14:textId="55E395D2" w:rsidR="004D56D4" w:rsidRPr="0078745C" w:rsidRDefault="004D56D4" w:rsidP="00E0434A">
      <w:pPr>
        <w:pStyle w:val="TIT1"/>
        <w:spacing w:before="60"/>
        <w:ind w:left="341" w:hangingChars="155" w:hanging="341"/>
        <w:rPr>
          <w:spacing w:val="20"/>
        </w:rPr>
      </w:pPr>
      <w:r w:rsidRPr="0078745C">
        <w:rPr>
          <w:noProof/>
          <w:spacing w:val="20"/>
        </w:rPr>
        <mc:AlternateContent>
          <mc:Choice Requires="wpg">
            <w:drawing>
              <wp:anchor distT="0" distB="0" distL="114300" distR="114300" simplePos="0" relativeHeight="251550720" behindDoc="0" locked="0" layoutInCell="1" allowOverlap="1" wp14:anchorId="0C5C45BC" wp14:editId="49D66A2F">
                <wp:simplePos x="0" y="0"/>
                <wp:positionH relativeFrom="column">
                  <wp:posOffset>4745990</wp:posOffset>
                </wp:positionH>
                <wp:positionV relativeFrom="paragraph">
                  <wp:posOffset>605447</wp:posOffset>
                </wp:positionV>
                <wp:extent cx="1079500" cy="1915160"/>
                <wp:effectExtent l="0" t="0" r="6350" b="8890"/>
                <wp:wrapSquare wrapText="bothSides"/>
                <wp:docPr id="7" name="群組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079500" cy="1915160"/>
                          <a:chOff x="23315" y="509814"/>
                          <a:chExt cx="876879" cy="1555422"/>
                        </a:xfrm>
                      </wpg:grpSpPr>
                      <wpg:grpSp>
                        <wpg:cNvPr id="10" name="群組 10"/>
                        <wpg:cNvGrpSpPr/>
                        <wpg:grpSpPr>
                          <a:xfrm>
                            <a:off x="200991" y="509814"/>
                            <a:ext cx="534860" cy="1555422"/>
                            <a:chOff x="5257800" y="972553"/>
                            <a:chExt cx="535044" cy="1556064"/>
                          </a:xfrm>
                        </wpg:grpSpPr>
                        <wpg:grpSp>
                          <wpg:cNvPr id="12" name="群組 12"/>
                          <wpg:cNvGrpSpPr/>
                          <wpg:grpSpPr>
                            <a:xfrm>
                              <a:off x="5257800" y="972553"/>
                              <a:ext cx="535044" cy="1556064"/>
                              <a:chOff x="0" y="0"/>
                              <a:chExt cx="535650" cy="1556064"/>
                            </a:xfrm>
                          </wpg:grpSpPr>
                          <wpg:grpSp>
                            <wpg:cNvPr id="14" name="群組 14"/>
                            <wpg:cNvGrpSpPr/>
                            <wpg:grpSpPr>
                              <a:xfrm>
                                <a:off x="0" y="0"/>
                                <a:ext cx="535650" cy="1556064"/>
                                <a:chOff x="-34136" y="-10886"/>
                                <a:chExt cx="535776" cy="1556155"/>
                              </a:xfrm>
                            </wpg:grpSpPr>
                            <wpg:grpSp>
                              <wpg:cNvPr id="3" name="群組 16"/>
                              <wpg:cNvGrpSpPr/>
                              <wpg:grpSpPr>
                                <a:xfrm>
                                  <a:off x="-34136" y="-10886"/>
                                  <a:ext cx="535776" cy="1556155"/>
                                  <a:chOff x="274999" y="-10886"/>
                                  <a:chExt cx="535776" cy="1556155"/>
                                </a:xfrm>
                              </wpg:grpSpPr>
                              <wpg:grpSp>
                                <wpg:cNvPr id="4" name="群組 17"/>
                                <wpg:cNvGrpSpPr/>
                                <wpg:grpSpPr>
                                  <a:xfrm>
                                    <a:off x="274999" y="-10886"/>
                                    <a:ext cx="458608" cy="1556155"/>
                                    <a:chOff x="-56038" y="-10886"/>
                                    <a:chExt cx="458608" cy="1556155"/>
                                  </a:xfrm>
                                </wpg:grpSpPr>
                                <wpg:grpSp>
                                  <wpg:cNvPr id="20" name="群組 20"/>
                                  <wpg:cNvGrpSpPr/>
                                  <wpg:grpSpPr>
                                    <a:xfrm>
                                      <a:off x="1459" y="-10886"/>
                                      <a:ext cx="401111" cy="1556155"/>
                                      <a:chOff x="-3964" y="576"/>
                                      <a:chExt cx="370558" cy="1557632"/>
                                    </a:xfrm>
                                  </wpg:grpSpPr>
                                  <wpg:grpSp>
                                    <wpg:cNvPr id="21" name="群組 21"/>
                                    <wpg:cNvGrpSpPr/>
                                    <wpg:grpSpPr>
                                      <a:xfrm>
                                        <a:off x="13524" y="344102"/>
                                        <a:ext cx="353070" cy="1214106"/>
                                        <a:chOff x="-257319" y="603120"/>
                                        <a:chExt cx="354920" cy="1218192"/>
                                      </a:xfrm>
                                    </wpg:grpSpPr>
                                    <wpg:grpSp>
                                      <wpg:cNvPr id="22" name="群組 22"/>
                                      <wpg:cNvGrpSpPr/>
                                      <wpg:grpSpPr>
                                        <a:xfrm>
                                          <a:off x="-257319" y="1327054"/>
                                          <a:ext cx="336175" cy="494258"/>
                                          <a:chOff x="-257319" y="1327054"/>
                                          <a:chExt cx="336175" cy="494258"/>
                                        </a:xfrm>
                                      </wpg:grpSpPr>
                                      <wpg:grpSp>
                                        <wpg:cNvPr id="29" name="群組 29"/>
                                        <wpg:cNvGrpSpPr/>
                                        <wpg:grpSpPr>
                                          <a:xfrm>
                                            <a:off x="-257319" y="1331696"/>
                                            <a:ext cx="336175" cy="489616"/>
                                            <a:chOff x="-250802" y="1244829"/>
                                            <a:chExt cx="336175" cy="489616"/>
                                          </a:xfrm>
                                        </wpg:grpSpPr>
                                        <wps:wsp>
                                          <wps:cNvPr id="30" name="文字方塊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250802" y="1554105"/>
                                              <a:ext cx="336175" cy="1803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C1C4500" w14:textId="66BEB60C" w:rsidR="004D56D4" w:rsidRPr="002E5B7D" w:rsidRDefault="004D56D4" w:rsidP="004D56D4">
                                                <w:pPr>
                                                  <w:snapToGrid w:val="0"/>
                                                  <w:spacing w:line="240" w:lineRule="auto"/>
                                                  <w:rPr>
                                                    <w:sz w:val="22"/>
                                                    <w:szCs w:val="22"/>
                                                  </w:rPr>
                                                </w:pPr>
                                                <w:r w:rsidRPr="002E5B7D">
                                                  <w:rPr>
                                                    <w:sz w:val="22"/>
                                                    <w:szCs w:val="22"/>
                                                  </w:rPr>
                                                  <w:t>圖</w:t>
                                                </w:r>
                                                <w:r w:rsidRPr="002E5B7D">
                                                  <w:rPr>
                                                    <w:sz w:val="22"/>
                                                    <w:szCs w:val="22"/>
                                                  </w:rPr>
                                                  <w:t>2</w:t>
                                                </w:r>
                                                <w:r w:rsidR="00404E37">
                                                  <w:rPr>
                                                    <w:sz w:val="22"/>
                                                    <w:szCs w:val="22"/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31" name="群組 31"/>
                                          <wpg:cNvGrpSpPr/>
                                          <wpg:grpSpPr>
                                            <a:xfrm>
                                              <a:off x="-248131" y="1244829"/>
                                              <a:ext cx="72296" cy="223644"/>
                                              <a:chOff x="-248131" y="1253295"/>
                                              <a:chExt cx="72296" cy="223644"/>
                                            </a:xfrm>
                                          </wpg:grpSpPr>
                                          <wps:wsp>
                                            <wps:cNvPr id="35" name="矩形 35"/>
                                            <wps:cNvSpPr/>
                                            <wps:spPr>
                                              <a:xfrm>
                                                <a:off x="-248131" y="1253295"/>
                                                <a:ext cx="72296" cy="1082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dk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dk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0B2CC728" w14:textId="77777777" w:rsidR="00465993" w:rsidRDefault="00465993" w:rsidP="00465993">
                                                  <w:pPr>
                                                    <w:jc w:val="cente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6" name="矩形 36"/>
                                            <wps:cNvSpPr/>
                                            <wps:spPr>
                                              <a:xfrm>
                                                <a:off x="-246868" y="1368377"/>
                                                <a:ext cx="70399" cy="108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dk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dk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7CD5B0F4" w14:textId="77777777" w:rsidR="00465993" w:rsidRDefault="00465993" w:rsidP="00465993">
                                                  <w:pPr>
                                                    <w:jc w:val="cente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37" name="文字方塊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-251721" y="1327054"/>
                                            <a:ext cx="100297" cy="143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298EE29A" w14:textId="77777777" w:rsidR="004D56D4" w:rsidRPr="00EE295B" w:rsidRDefault="004D56D4" w:rsidP="004D56D4">
                                              <w:pPr>
                                                <w:snapToGrid w:val="0"/>
                                                <w:spacing w:line="240" w:lineRule="auto"/>
                                                <w:rPr>
                                                  <w:b/>
                                                  <w:bCs/>
                                                  <w:color w:val="FFFFFF" w:themeColor="background1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EE295B">
                                                <w:rPr>
                                                  <w:b/>
                                                  <w:bCs/>
                                                  <w:color w:val="FFFFFF" w:themeColor="background1"/>
                                                  <w:sz w:val="18"/>
                                                  <w:szCs w:val="18"/>
                                                </w:rPr>
                                                <w:t>N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0" name="矩形 40"/>
                                      <wps:cNvSpPr/>
                                      <wps:spPr>
                                        <a:xfrm>
                                          <a:off x="-118369" y="603120"/>
                                          <a:ext cx="215970" cy="108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dk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6911CADD" w14:textId="77777777" w:rsidR="00465993" w:rsidRDefault="00465993" w:rsidP="00465993">
                                            <w:pPr>
                                              <w:jc w:val="center"/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41" name="圖片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442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443">
                                                <a14:imgEffect>
                                                  <a14:sharpenSoften amount="50000"/>
                                                </a14:imgEffect>
                                                <a14:imgEffect>
                                                  <a14:brightnessContrast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18350" b="24520"/>
                                      <a:stretch/>
                                    </pic:blipFill>
                                    <pic:spPr bwMode="auto">
                                      <a:xfrm>
                                        <a:off x="-3964" y="576"/>
                                        <a:ext cx="253118" cy="252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wpg:grpSp>
                                  <wpg:cNvPr id="42" name="群組 42"/>
                                  <wpg:cNvGrpSpPr/>
                                  <wpg:grpSpPr>
                                    <a:xfrm>
                                      <a:off x="-56038" y="410063"/>
                                      <a:ext cx="445434" cy="558007"/>
                                      <a:chOff x="-671596" y="23620"/>
                                      <a:chExt cx="507522" cy="55800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3" name="圖片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444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445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378" t="34561" r="50002" b="19836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-696838" y="48862"/>
                                        <a:ext cx="558006" cy="50752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54" name="橢圓 54"/>
                                    <wps:cNvSpPr/>
                                    <wps:spPr>
                                      <a:xfrm>
                                        <a:off x="-592804" y="51644"/>
                                        <a:ext cx="108000" cy="720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0BB6F6CF" w14:textId="77777777" w:rsidR="00465993" w:rsidRDefault="00465993" w:rsidP="00465993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56" name="橢圓 56"/>
                                <wps:cNvSpPr/>
                                <wps:spPr>
                                  <a:xfrm>
                                    <a:off x="628087" y="620449"/>
                                    <a:ext cx="144000" cy="144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9452772" w14:textId="77777777" w:rsidR="00465993" w:rsidRDefault="00465993" w:rsidP="00465993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1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52660" y="622052"/>
                                    <a:ext cx="158115" cy="149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53C408E" w14:textId="77777777" w:rsidR="004D56D4" w:rsidRPr="00A939C8" w:rsidRDefault="004D56D4" w:rsidP="004D56D4">
                                      <w:pPr>
                                        <w:snapToGrid w:val="0"/>
                                        <w:spacing w:line="240" w:lineRule="auto"/>
                                        <w:rPr>
                                          <w:b/>
                                          <w:bCs/>
                                          <w:snapToGrid w:val="0"/>
                                          <w:position w:val="2"/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napToGrid w:val="0"/>
                                          <w:position w:val="2"/>
                                          <w:sz w:val="20"/>
                                        </w:rPr>
                                        <w:t>G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52" name="直線接點 13"/>
                              <wps:cNvCnPr>
                                <a:cxnSpLocks/>
                              </wps:cNvCnPr>
                              <wps:spPr>
                                <a:xfrm>
                                  <a:off x="87086" y="954405"/>
                                  <a:ext cx="0" cy="12573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9" name="直線接點 13"/>
                              <wps:cNvCnPr>
                                <a:cxnSpLocks/>
                              </wps:cNvCnPr>
                              <wps:spPr>
                                <a:xfrm>
                                  <a:off x="103415" y="217714"/>
                                  <a:ext cx="0" cy="27622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6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1257" y="881743"/>
                                <a:ext cx="257488" cy="1750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020BD" w14:textId="0775EDB7" w:rsidR="004D56D4" w:rsidRPr="00C77620" w:rsidRDefault="004D56D4" w:rsidP="004D56D4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  <w:r w:rsidRPr="008A1C71">
                                    <w:rPr>
                                      <w:rFonts w:hint="eastAsia"/>
                                      <w:i/>
                                      <w:iCs/>
                                      <w:sz w:val="20"/>
                                    </w:rPr>
                                    <w:t>I</w:t>
                                  </w:r>
                                  <w:r w:rsidR="002E5B7D">
                                    <w:rPr>
                                      <w:rFonts w:hint="eastAsia"/>
                                      <w:sz w:val="20"/>
                                    </w:rPr>
                                    <w:t>＞</w:t>
                                  </w: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468" name="文字方塊 468"/>
                          <wps:cNvSpPr txBox="1"/>
                          <wps:spPr>
                            <a:xfrm>
                              <a:off x="5469332" y="2105898"/>
                              <a:ext cx="284881" cy="18177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9B299E" w14:textId="77777777" w:rsidR="004D56D4" w:rsidRPr="006458B4" w:rsidRDefault="004D56D4" w:rsidP="004D56D4">
                                <w:pPr>
                                  <w:snapToGrid w:val="0"/>
                                  <w:spacing w:line="240" w:lineRule="auto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磁鐵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6" name="文字方塊 476"/>
                        <wps:cNvSpPr txBox="1"/>
                        <wps:spPr>
                          <a:xfrm>
                            <a:off x="748409" y="1022610"/>
                            <a:ext cx="151785" cy="412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28A516" w14:textId="77777777" w:rsidR="004D56D4" w:rsidRDefault="004D56D4" w:rsidP="004D56D4">
                              <w:pPr>
                                <w:snapToGrid w:val="0"/>
                                <w:spacing w:line="200" w:lineRule="atLeast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hint="eastAsia"/>
                                  <w:sz w:val="20"/>
                                </w:rPr>
                                <w:t>檢流計</w:t>
                              </w:r>
                              <w:proofErr w:type="gramEnd"/>
                            </w:p>
                            <w:p w14:paraId="105224B2" w14:textId="77777777" w:rsidR="004D56D4" w:rsidRDefault="004D56D4" w:rsidP="004D56D4">
                              <w:pPr>
                                <w:snapToGrid w:val="0"/>
                                <w:spacing w:line="200" w:lineRule="atLeast"/>
                                <w:rPr>
                                  <w:sz w:val="20"/>
                                </w:rPr>
                              </w:pPr>
                            </w:p>
                            <w:p w14:paraId="3A568320" w14:textId="77777777" w:rsidR="004D56D4" w:rsidRDefault="004D56D4" w:rsidP="004D56D4">
                              <w:pPr>
                                <w:snapToGrid w:val="0"/>
                                <w:spacing w:line="200" w:lineRule="atLeast"/>
                                <w:rPr>
                                  <w:sz w:val="20"/>
                                </w:rPr>
                              </w:pPr>
                            </w:p>
                            <w:p w14:paraId="23F140E3" w14:textId="77777777" w:rsidR="004D56D4" w:rsidRPr="00FE3B73" w:rsidRDefault="004D56D4" w:rsidP="004D56D4">
                              <w:pPr>
                                <w:snapToGrid w:val="0"/>
                                <w:spacing w:line="200" w:lineRule="atLeast"/>
                                <w:rPr>
                                  <w:sz w:val="20"/>
                                </w:rPr>
                              </w:pPr>
                            </w:p>
                            <w:p w14:paraId="79530B45" w14:textId="77777777" w:rsidR="004D56D4" w:rsidRDefault="004D56D4" w:rsidP="004D56D4"/>
                          </w:txbxContent>
                        </wps:txbx>
  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文字方塊 481"/>
                        <wps:cNvSpPr txBox="1"/>
                        <wps:spPr>
                          <a:xfrm>
                            <a:off x="23315" y="1093637"/>
                            <a:ext cx="151946" cy="3072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CBDDE4" w14:textId="77777777" w:rsidR="004D56D4" w:rsidRDefault="004D56D4" w:rsidP="004D56D4">
                              <w:pPr>
                                <w:snapToGrid w:val="0"/>
                                <w:spacing w:line="240" w:lineRule="auto"/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線圈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5C45BC" id="群組 7" o:spid="_x0000_s1598" style="position:absolute;left:0;text-align:left;margin-left:373.7pt;margin-top:47.65pt;width:85pt;height:150.8pt;z-index:251550720;mso-width-relative:margin;mso-height-relative:margin" coordorigin="233,5098" coordsize="8768,15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">
                <o:lock v:ext="edit" aspectratio="t"/>
                <v:group id="_x0000_s1599" style="position:absolute;left:2009;top:5098;width:5349;height:15554" coordorigin="52578,9725" coordsize="5350,1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群組 12" o:spid="_x0000_s1600" style="position:absolute;left:52578;top:9725;width:5350;height:15561" coordsize="5356,1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group id="群組 14" o:spid="_x0000_s1601" style="position:absolute;width:5356;height:15560" coordorigin="-341,-108" coordsize="5357,15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<v:group id="群組 16" o:spid="_x0000_s1602" style="position:absolute;left:-341;top:-108;width:5357;height:15560" coordorigin="2749,-108" coordsize="5357,15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group id="群組 17" o:spid="_x0000_s1603" style="position:absolute;left:2749;top:-108;width:4587;height:15560" coordorigin="-560,-108" coordsize="4586,15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  <v:group id="群組 20" o:spid="_x0000_s1604" style="position:absolute;left:14;top:-108;width:4011;height:15560" coordorigin="-39,5" coordsize="3705,15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    <v:group id="群組 21" o:spid="_x0000_s1605" style="position:absolute;left:135;top:3441;width:3530;height:12141" coordorigin="-2573,6031" coordsize="3549,12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    <v:group id="群組 22" o:spid="_x0000_s1606" style="position:absolute;left:-2573;top:13270;width:3361;height:4943" coordorigin="-2573,13270" coordsize="3361,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      <v:group id="群組 29" o:spid="_x0000_s1607" style="position:absolute;left:-2573;top:13316;width:3361;height:4897" coordorigin="-2508,12448" coordsize="3361,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        <v:shape id="_x0000_s1608" type="#_x0000_t202" style="position:absolute;left:-2508;top:15541;width:3361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                <v:textbox inset="0,0,0,0">
                                      <w:txbxContent>
                                        <w:p w14:paraId="7C1C4500" w14:textId="66BEB60C" w:rsidR="004D56D4" w:rsidRPr="002E5B7D" w:rsidRDefault="004D56D4" w:rsidP="004D56D4">
                                          <w:pPr>
                                            <w:snapToGrid w:val="0"/>
                                            <w:spacing w:line="240" w:lineRule="auto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2E5B7D"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>圖</w:t>
                                          </w:r>
                                          <w:r w:rsidRPr="002E5B7D"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>2</w:t>
                                          </w:r>
                                          <w:r w:rsidR="00404E37"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群組 31" o:spid="_x0000_s1609" style="position:absolute;left:-2481;top:12448;width:723;height:2236" coordorigin="-2481,12532" coordsize="722,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            <v:rect id="矩形 35" o:spid="_x0000_s1610" style="position:absolute;left:-2481;top:12532;width:723;height:1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" fillcolor="black [3200]" strokecolor="black [3213]" strokeweight="1pt">
                                      <v:textbox>
                                        <w:txbxContent>
                                          <w:p w14:paraId="0B2CC728" w14:textId="77777777" w:rsidR="00465993" w:rsidRDefault="00465993" w:rsidP="00465993">
                                            <w:pPr>
                                              <w:jc w:val="center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rect id="矩形 36" o:spid="_x0000_s1611" style="position:absolute;left:-2468;top:13683;width:704;height:1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" filled="f" strokecolor="black [3213]" strokeweight="1pt">
                                      <v:textbox>
                                        <w:txbxContent>
                                          <w:p w14:paraId="7CD5B0F4" w14:textId="77777777" w:rsidR="00465993" w:rsidRDefault="00465993" w:rsidP="00465993">
                                            <w:pPr>
                                              <w:jc w:val="center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</v:group>
                                <v:shape id="_x0000_s1612" type="#_x0000_t202" style="position:absolute;left:-2517;top:13270;width:1003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                <v:textbox inset="0,0,0,0">
                                    <w:txbxContent>
                                      <w:p w14:paraId="298EE29A" w14:textId="77777777" w:rsidR="004D56D4" w:rsidRPr="00EE295B" w:rsidRDefault="004D56D4" w:rsidP="004D56D4">
                                        <w:pPr>
                                          <w:snapToGrid w:val="0"/>
                                          <w:spacing w:line="240" w:lineRule="auto"/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EE295B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N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rect id="矩形 40" o:spid="_x0000_s1613" style="position:absolute;left:-1183;top:6031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" fillcolor="white [3212]" stroked="f" strokeweight="1pt">
                                <v:textbox>
                                  <w:txbxContent>
                                    <w:p w14:paraId="6911CADD" w14:textId="77777777" w:rsidR="00465993" w:rsidRDefault="00465993" w:rsidP="00465993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v:textbox>
                              </v:rect>
                            </v:group>
                            <v:shape id="圖片 4" o:spid="_x0000_s1614" type="#_x0000_t75" style="position:absolute;left:-39;top:5;width:253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">
                              <v:imagedata r:id="rId446" o:title="" cropbottom="16069f" cropright="12026f"/>
                            </v:shape>
                          </v:group>
                          <v:group id="群組 42" o:spid="_x0000_s1615" style="position:absolute;left:-560;top:4100;width:4453;height:5580" coordorigin="-6715,236" coordsize="5075,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<v:shape id="圖片 6" o:spid="_x0000_s1616" type="#_x0000_t75" style="position:absolute;left:-6967;top:488;width:5580;height:50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">
                              <v:imagedata r:id="rId447" o:title="" croptop="22650f" cropbottom="13000f" cropleft="2214f" cropright="32769f"/>
                            </v:shape>
                            <v:oval id="橢圓 54" o:spid="_x0000_s1617" style="position:absolute;left:-5928;top:516;width:108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" fillcolor="white [3212]" strokecolor="white [3212]" strokeweight="1pt">
                              <v:stroke joinstyle="miter"/>
                              <v:textbox>
                                <w:txbxContent>
                                  <w:p w14:paraId="0BB6F6CF" w14:textId="77777777" w:rsidR="00465993" w:rsidRDefault="00465993" w:rsidP="00465993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oval id="橢圓 56" o:spid="_x0000_s1618" style="position:absolute;left:6280;top:6204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" fillcolor="white [3212]" strokecolor="black [3213]" strokeweight="1pt">
                          <v:stroke joinstyle="miter"/>
                          <v:textbox>
                            <w:txbxContent>
                              <w:p w14:paraId="79452772" w14:textId="77777777" w:rsidR="00465993" w:rsidRDefault="00465993" w:rsidP="00465993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_x0000_s1619" type="#_x0000_t202" style="position:absolute;left:6526;top:6220;width:1581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        <v:textbox inset="0,0,0,0">
                            <w:txbxContent>
                              <w:p w14:paraId="053C408E" w14:textId="77777777" w:rsidR="004D56D4" w:rsidRPr="00A939C8" w:rsidRDefault="004D56D4" w:rsidP="004D56D4">
                                <w:pPr>
                                  <w:snapToGrid w:val="0"/>
                                  <w:spacing w:line="240" w:lineRule="auto"/>
                                  <w:rPr>
                                    <w:b/>
                                    <w:bCs/>
                                    <w:snapToGrid w:val="0"/>
                                    <w:position w:val="2"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napToGrid w:val="0"/>
                                    <w:position w:val="2"/>
                                    <w:sz w:val="20"/>
                                  </w:rPr>
                                  <w:t>G</w:t>
                                </w:r>
                              </w:p>
                            </w:txbxContent>
                          </v:textbox>
                        </v:shape>
                      </v:group>
                      <v:line id="直線接點 13" o:spid="_x0000_s1620" style="position:absolute;visibility:visible;mso-wrap-style:square" from="870,9544" to="870,10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" strokecolor="black [3200]" strokeweight="1pt">
                        <v:stroke joinstyle="miter"/>
                        <o:lock v:ext="edit" shapetype="f"/>
                      </v:line>
                      <v:line id="直線接點 13" o:spid="_x0000_s1621" style="position:absolute;visibility:visible;mso-wrap-style:square" from="1034,2177" to="1034,4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" strokecolor="black [3200]" strokeweight="1pt">
                        <v:stroke joinstyle="miter"/>
                        <o:lock v:ext="edit" shapetype="f"/>
                      </v:line>
                    </v:group>
                    <v:shape id="_x0000_s1622" type="#_x0000_t202" style="position:absolute;left:2612;top:8817;width:257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    <v:textbox inset="0,0,0,0">
                        <w:txbxContent>
                          <w:p w14:paraId="56F020BD" w14:textId="0775EDB7" w:rsidR="004D56D4" w:rsidRPr="00C77620" w:rsidRDefault="004D56D4" w:rsidP="004D56D4">
                            <w:pPr>
                              <w:snapToGrid w:val="0"/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8A1C71">
                              <w:rPr>
                                <w:rFonts w:hint="eastAsia"/>
                                <w:i/>
                                <w:iCs/>
                                <w:sz w:val="20"/>
                              </w:rPr>
                              <w:t>I</w:t>
                            </w:r>
                            <w:r w:rsidR="002E5B7D">
                              <w:rPr>
                                <w:rFonts w:hint="eastAsia"/>
                                <w:sz w:val="20"/>
                              </w:rPr>
                              <w:t>＞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文字方塊 468" o:spid="_x0000_s1623" type="#_x0000_t202" style="position:absolute;left:54693;top:21058;width:2849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" filled="f" stroked="f" strokeweight=".5pt">
                    <v:textbox inset="0,0,0,0">
                      <w:txbxContent>
                        <w:p w14:paraId="7E9B299E" w14:textId="77777777" w:rsidR="004D56D4" w:rsidRPr="006458B4" w:rsidRDefault="004D56D4" w:rsidP="004D56D4">
                          <w:pPr>
                            <w:snapToGrid w:val="0"/>
                            <w:spacing w:line="240" w:lineRule="auto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磁鐵</w:t>
                          </w:r>
                        </w:p>
                      </w:txbxContent>
                    </v:textbox>
                  </v:shape>
                </v:group>
                <v:shape id="文字方塊 476" o:spid="_x0000_s1624" type="#_x0000_t202" style="position:absolute;left:7484;top:10226;width:1517;height:4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" filled="f" stroked="f" strokeweight=".5pt">
                  <v:textbox style="layout-flow:vertical-ideographic" inset="0,0,0,0">
                    <w:txbxContent>
                      <w:p w14:paraId="7628A516" w14:textId="77777777" w:rsidR="004D56D4" w:rsidRDefault="004D56D4" w:rsidP="004D56D4">
                        <w:pPr>
                          <w:snapToGrid w:val="0"/>
                          <w:spacing w:line="200" w:lineRule="atLeas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20"/>
                          </w:rPr>
                          <w:t>檢流計</w:t>
                        </w:r>
                        <w:proofErr w:type="gramEnd"/>
                      </w:p>
                      <w:p w14:paraId="105224B2" w14:textId="77777777" w:rsidR="004D56D4" w:rsidRDefault="004D56D4" w:rsidP="004D56D4">
                        <w:pPr>
                          <w:snapToGrid w:val="0"/>
                          <w:spacing w:line="200" w:lineRule="atLeast"/>
                          <w:rPr>
                            <w:sz w:val="20"/>
                          </w:rPr>
                        </w:pPr>
                      </w:p>
                      <w:p w14:paraId="3A568320" w14:textId="77777777" w:rsidR="004D56D4" w:rsidRDefault="004D56D4" w:rsidP="004D56D4">
                        <w:pPr>
                          <w:snapToGrid w:val="0"/>
                          <w:spacing w:line="200" w:lineRule="atLeast"/>
                          <w:rPr>
                            <w:sz w:val="20"/>
                          </w:rPr>
                        </w:pPr>
                      </w:p>
                      <w:p w14:paraId="23F140E3" w14:textId="77777777" w:rsidR="004D56D4" w:rsidRPr="00FE3B73" w:rsidRDefault="004D56D4" w:rsidP="004D56D4">
                        <w:pPr>
                          <w:snapToGrid w:val="0"/>
                          <w:spacing w:line="200" w:lineRule="atLeast"/>
                          <w:rPr>
                            <w:sz w:val="20"/>
                          </w:rPr>
                        </w:pPr>
                      </w:p>
                      <w:p w14:paraId="79530B45" w14:textId="77777777" w:rsidR="004D56D4" w:rsidRDefault="004D56D4" w:rsidP="004D56D4"/>
                    </w:txbxContent>
                  </v:textbox>
                </v:shape>
                <v:shape id="文字方塊 481" o:spid="_x0000_s1625" type="#_x0000_t202" style="position:absolute;left:233;top:10936;width:1519;height:3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" filled="f" stroked="f" strokeweight=".5pt">
                  <v:textbox style="layout-flow:vertical-ideographic" inset="0,0,0,0">
                    <w:txbxContent>
                      <w:p w14:paraId="2DCBDDE4" w14:textId="77777777" w:rsidR="004D56D4" w:rsidRDefault="004D56D4" w:rsidP="004D56D4">
                        <w:pPr>
                          <w:snapToGrid w:val="0"/>
                          <w:spacing w:line="240" w:lineRule="auto"/>
                        </w:pPr>
                        <w:r>
                          <w:rPr>
                            <w:rFonts w:hint="eastAsia"/>
                            <w:sz w:val="20"/>
                          </w:rPr>
                          <w:t>線圈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8745C">
        <w:rPr>
          <w:spacing w:val="20"/>
        </w:rPr>
        <w:t>53.</w:t>
      </w:r>
      <w:r w:rsidR="0060364B" w:rsidRPr="0078745C">
        <w:rPr>
          <w:spacing w:val="20"/>
        </w:rPr>
        <w:tab/>
      </w:r>
      <w:r w:rsidRPr="006A532F">
        <w:rPr>
          <w:rFonts w:hint="eastAsia"/>
          <w:spacing w:val="24"/>
        </w:rPr>
        <w:t>某同學用手帶動磁鐵相對於</w:t>
      </w:r>
      <w:r w:rsidRPr="006A532F">
        <w:rPr>
          <w:spacing w:val="24"/>
        </w:rPr>
        <w:t>線圈運動</w:t>
      </w:r>
      <w:r w:rsidRPr="006A532F">
        <w:rPr>
          <w:rFonts w:hint="eastAsia"/>
          <w:spacing w:val="24"/>
        </w:rPr>
        <w:t>，以模擬潮汐驅動圖</w:t>
      </w:r>
      <w:r w:rsidRPr="006A532F">
        <w:rPr>
          <w:rFonts w:hint="eastAsia"/>
          <w:spacing w:val="24"/>
        </w:rPr>
        <w:t>2</w:t>
      </w:r>
      <w:r w:rsidR="00404E37" w:rsidRPr="006A532F">
        <w:rPr>
          <w:rFonts w:hint="eastAsia"/>
          <w:spacing w:val="24"/>
        </w:rPr>
        <w:t>1</w:t>
      </w:r>
      <w:r w:rsidRPr="006A532F">
        <w:rPr>
          <w:rFonts w:hint="eastAsia"/>
          <w:spacing w:val="24"/>
        </w:rPr>
        <w:t>發電設施中</w:t>
      </w:r>
      <w:r w:rsidRPr="006A532F">
        <w:rPr>
          <w:spacing w:val="24"/>
        </w:rPr>
        <w:t>磁鐵</w:t>
      </w:r>
      <w:r w:rsidRPr="0078745C">
        <w:rPr>
          <w:rFonts w:hint="eastAsia"/>
          <w:spacing w:val="20"/>
        </w:rPr>
        <w:t>相對於</w:t>
      </w:r>
      <w:r w:rsidRPr="0078745C">
        <w:rPr>
          <w:spacing w:val="20"/>
        </w:rPr>
        <w:t>線圈</w:t>
      </w:r>
      <w:r w:rsidRPr="0078745C">
        <w:rPr>
          <w:rFonts w:hint="eastAsia"/>
          <w:spacing w:val="20"/>
        </w:rPr>
        <w:t>的</w:t>
      </w:r>
      <w:r w:rsidRPr="0078745C">
        <w:rPr>
          <w:spacing w:val="20"/>
        </w:rPr>
        <w:t>運動</w:t>
      </w:r>
      <w:r w:rsidRPr="0078745C">
        <w:rPr>
          <w:rFonts w:hint="eastAsia"/>
          <w:spacing w:val="20"/>
        </w:rPr>
        <w:t>，</w:t>
      </w:r>
      <w:r w:rsidRPr="0078745C">
        <w:rPr>
          <w:spacing w:val="20"/>
        </w:rPr>
        <w:t>如圖</w:t>
      </w:r>
      <w:r w:rsidRPr="0078745C">
        <w:rPr>
          <w:rFonts w:hint="eastAsia"/>
          <w:spacing w:val="20"/>
        </w:rPr>
        <w:t>2</w:t>
      </w:r>
      <w:r w:rsidR="00404E37">
        <w:rPr>
          <w:rFonts w:hint="eastAsia"/>
          <w:spacing w:val="20"/>
        </w:rPr>
        <w:t>2</w:t>
      </w:r>
      <w:r w:rsidRPr="0078745C">
        <w:rPr>
          <w:spacing w:val="20"/>
        </w:rPr>
        <w:t>所示</w:t>
      </w:r>
      <w:r w:rsidRPr="0078745C">
        <w:rPr>
          <w:rFonts w:hint="eastAsia"/>
          <w:spacing w:val="20"/>
        </w:rPr>
        <w:t>，並</w:t>
      </w:r>
      <w:r w:rsidRPr="0078745C">
        <w:rPr>
          <w:spacing w:val="20"/>
        </w:rPr>
        <w:t>將線圈串</w:t>
      </w:r>
      <w:proofErr w:type="gramStart"/>
      <w:r w:rsidRPr="0078745C">
        <w:rPr>
          <w:spacing w:val="20"/>
        </w:rPr>
        <w:t>接檢流計</w:t>
      </w:r>
      <w:proofErr w:type="gramEnd"/>
      <w:r w:rsidRPr="0078745C">
        <w:rPr>
          <w:spacing w:val="20"/>
        </w:rPr>
        <w:t>G</w:t>
      </w:r>
      <w:r w:rsidRPr="0078745C">
        <w:rPr>
          <w:spacing w:val="20"/>
        </w:rPr>
        <w:t>。圖</w:t>
      </w:r>
      <w:r w:rsidRPr="0078745C">
        <w:rPr>
          <w:rFonts w:hint="eastAsia"/>
          <w:spacing w:val="20"/>
        </w:rPr>
        <w:t>2</w:t>
      </w:r>
      <w:r w:rsidR="00404E37">
        <w:rPr>
          <w:rFonts w:hint="eastAsia"/>
          <w:spacing w:val="20"/>
        </w:rPr>
        <w:t>2</w:t>
      </w:r>
      <w:r w:rsidRPr="0078745C">
        <w:rPr>
          <w:rFonts w:hint="eastAsia"/>
          <w:spacing w:val="20"/>
        </w:rPr>
        <w:t>中</w:t>
      </w:r>
      <w:r w:rsidRPr="0078745C">
        <w:rPr>
          <w:spacing w:val="20"/>
        </w:rPr>
        <w:t>線圈</w:t>
      </w:r>
      <w:r w:rsidRPr="0078745C">
        <w:rPr>
          <w:rFonts w:hint="eastAsia"/>
          <w:spacing w:val="20"/>
        </w:rPr>
        <w:t>與導線所標示</w:t>
      </w:r>
      <w:r w:rsidRPr="0078745C">
        <w:rPr>
          <w:spacing w:val="20"/>
        </w:rPr>
        <w:t>的箭號</w:t>
      </w:r>
      <w:r w:rsidRPr="0078745C">
        <w:rPr>
          <w:rFonts w:hint="eastAsia"/>
          <w:spacing w:val="20"/>
        </w:rPr>
        <w:t>，亦即電流由下往上流經</w:t>
      </w:r>
      <w:proofErr w:type="gramStart"/>
      <w:r w:rsidRPr="0078745C">
        <w:rPr>
          <w:rFonts w:hint="eastAsia"/>
          <w:spacing w:val="20"/>
        </w:rPr>
        <w:t>檢流計</w:t>
      </w:r>
      <w:proofErr w:type="gramEnd"/>
      <w:r w:rsidRPr="0078745C">
        <w:rPr>
          <w:rFonts w:hint="eastAsia"/>
          <w:spacing w:val="20"/>
        </w:rPr>
        <w:t>的方向，取為正；並取線圈中點為位置</w:t>
      </w:r>
      <w:r w:rsidR="00465993" w:rsidRPr="00025957">
        <w:rPr>
          <w:position w:val="-4"/>
        </w:rPr>
        <w:object w:dxaOrig="180" w:dyaOrig="180" w14:anchorId="5D90B034">
          <v:shape id="_x0000_i1210" type="#_x0000_t75" style="width:9.65pt;height:9.65pt" o:ole="">
            <v:imagedata r:id="rId448" o:title=""/>
          </v:shape>
          <o:OLEObject Type="Embed" ProgID="Equation.DSMT4" ShapeID="_x0000_i1210" DrawAspect="Content" ObjectID="_1829563806" r:id="rId449"/>
        </w:object>
      </w:r>
      <w:r w:rsidRPr="0078745C">
        <w:rPr>
          <w:rFonts w:hint="eastAsia"/>
          <w:spacing w:val="20"/>
        </w:rPr>
        <w:t>的原點，且</w:t>
      </w:r>
      <w:r w:rsidR="00465993" w:rsidRPr="00025957">
        <w:rPr>
          <w:position w:val="-4"/>
        </w:rPr>
        <w:object w:dxaOrig="180" w:dyaOrig="180" w14:anchorId="624B7D01">
          <v:shape id="_x0000_i1211" type="#_x0000_t75" style="width:9.65pt;height:9.65pt" o:ole="">
            <v:imagedata r:id="rId450" o:title=""/>
          </v:shape>
          <o:OLEObject Type="Embed" ProgID="Equation.DSMT4" ShapeID="_x0000_i1211" DrawAspect="Content" ObjectID="_1829563807" r:id="rId451"/>
        </w:object>
      </w:r>
      <w:r w:rsidRPr="0078745C">
        <w:rPr>
          <w:rFonts w:hint="eastAsia"/>
          <w:spacing w:val="20"/>
        </w:rPr>
        <w:t>向上為正。</w:t>
      </w:r>
    </w:p>
    <w:p w14:paraId="0A61BA9F" w14:textId="14893FAE" w:rsidR="004D56D4" w:rsidRDefault="004D56D4" w:rsidP="00943406">
      <w:pPr>
        <w:pStyle w:val="TIT1"/>
        <w:spacing w:beforeLines="0" w:before="0"/>
        <w:ind w:leftChars="145" w:left="348" w:firstLine="0"/>
        <w:rPr>
          <w:rFonts w:eastAsiaTheme="majorEastAsia"/>
          <w:spacing w:val="20"/>
          <w:szCs w:val="22"/>
        </w:rPr>
      </w:pPr>
      <w:r w:rsidRPr="00E0434A">
        <w:rPr>
          <w:spacing w:val="20"/>
        </w:rPr>
        <w:t>該同學</w:t>
      </w:r>
      <w:r w:rsidR="00CA7A97">
        <w:rPr>
          <w:rFonts w:hint="eastAsia"/>
          <w:spacing w:val="20"/>
        </w:rPr>
        <w:t>今</w:t>
      </w:r>
      <w:r w:rsidRPr="00E0434A">
        <w:rPr>
          <w:spacing w:val="20"/>
        </w:rPr>
        <w:t>將磁鐵從線圈下方，</w:t>
      </w:r>
      <w:r w:rsidRPr="00E0434A">
        <w:rPr>
          <w:rFonts w:eastAsiaTheme="majorEastAsia"/>
          <w:spacing w:val="20"/>
          <w:szCs w:val="22"/>
        </w:rPr>
        <w:t>自靜止加速</w:t>
      </w:r>
      <w:proofErr w:type="gramStart"/>
      <w:r w:rsidRPr="00E0434A">
        <w:rPr>
          <w:rFonts w:eastAsiaTheme="majorEastAsia"/>
          <w:spacing w:val="20"/>
          <w:szCs w:val="22"/>
        </w:rPr>
        <w:t>上提使磁鐵</w:t>
      </w:r>
      <w:proofErr w:type="gramEnd"/>
      <w:r w:rsidRPr="00E0434A">
        <w:rPr>
          <w:rFonts w:eastAsiaTheme="majorEastAsia"/>
          <w:spacing w:val="20"/>
          <w:szCs w:val="22"/>
        </w:rPr>
        <w:t>速度越來</w:t>
      </w:r>
      <w:r w:rsidRPr="00485421">
        <w:rPr>
          <w:rFonts w:eastAsiaTheme="majorEastAsia"/>
          <w:spacing w:val="22"/>
          <w:szCs w:val="22"/>
        </w:rPr>
        <w:t>越快地穿過線圈。然後從錄影分析磁鐵位置</w:t>
      </w:r>
      <w:r w:rsidR="00465993" w:rsidRPr="00485421">
        <w:rPr>
          <w:spacing w:val="22"/>
          <w:position w:val="-4"/>
        </w:rPr>
        <w:object w:dxaOrig="180" w:dyaOrig="180" w14:anchorId="1ED1A75E">
          <v:shape id="_x0000_i1212" type="#_x0000_t75" style="width:9.65pt;height:9.65pt" o:ole="">
            <v:imagedata r:id="rId452" o:title=""/>
          </v:shape>
          <o:OLEObject Type="Embed" ProgID="Equation.DSMT4" ShapeID="_x0000_i1212" DrawAspect="Content" ObjectID="_1829563808" r:id="rId453"/>
        </w:object>
      </w:r>
      <w:r w:rsidRPr="00485421">
        <w:rPr>
          <w:rFonts w:eastAsiaTheme="majorEastAsia"/>
          <w:spacing w:val="22"/>
          <w:szCs w:val="22"/>
        </w:rPr>
        <w:t>與</w:t>
      </w:r>
      <w:r w:rsidR="00CA7A97" w:rsidRPr="00485421">
        <w:rPr>
          <w:rFonts w:eastAsiaTheme="majorEastAsia" w:hint="eastAsia"/>
          <w:spacing w:val="22"/>
          <w:szCs w:val="22"/>
        </w:rPr>
        <w:t>感</w:t>
      </w:r>
      <w:r w:rsidRPr="00485421">
        <w:rPr>
          <w:rFonts w:eastAsiaTheme="majorEastAsia"/>
          <w:spacing w:val="22"/>
          <w:szCs w:val="22"/>
        </w:rPr>
        <w:t>應電流</w:t>
      </w:r>
      <w:r w:rsidR="00465993" w:rsidRPr="00485421">
        <w:rPr>
          <w:spacing w:val="22"/>
          <w:position w:val="-4"/>
        </w:rPr>
        <w:object w:dxaOrig="180" w:dyaOrig="240" w14:anchorId="75848740">
          <v:shape id="_x0000_i1213" type="#_x0000_t75" style="width:9.65pt;height:11.8pt" o:ole="">
            <v:imagedata r:id="rId454" o:title=""/>
          </v:shape>
          <o:OLEObject Type="Embed" ProgID="Equation.DSMT4" ShapeID="_x0000_i1213" DrawAspect="Content" ObjectID="_1829563809" r:id="rId455"/>
        </w:object>
      </w:r>
      <w:r w:rsidR="0050680D">
        <w:rPr>
          <w:rFonts w:eastAsiaTheme="majorEastAsia" w:hint="eastAsia"/>
          <w:spacing w:val="22"/>
          <w:szCs w:val="22"/>
        </w:rPr>
        <w:t>，</w:t>
      </w:r>
      <w:r w:rsidRPr="00E0434A">
        <w:rPr>
          <w:rFonts w:eastAsiaTheme="majorEastAsia"/>
          <w:spacing w:val="20"/>
          <w:szCs w:val="22"/>
        </w:rPr>
        <w:t>表</w:t>
      </w:r>
      <w:r w:rsidRPr="00E0434A">
        <w:rPr>
          <w:rFonts w:eastAsiaTheme="majorEastAsia"/>
          <w:spacing w:val="20"/>
          <w:szCs w:val="22"/>
        </w:rPr>
        <w:t>10</w:t>
      </w:r>
      <w:r w:rsidR="00CA7A97">
        <w:rPr>
          <w:rFonts w:eastAsiaTheme="majorEastAsia" w:hint="eastAsia"/>
          <w:spacing w:val="20"/>
          <w:szCs w:val="22"/>
        </w:rPr>
        <w:t>僅列出磁鐵在線圈外部的測量結果</w:t>
      </w:r>
      <w:r w:rsidRPr="00E0434A">
        <w:rPr>
          <w:rFonts w:eastAsiaTheme="majorEastAsia"/>
          <w:spacing w:val="20"/>
          <w:szCs w:val="22"/>
        </w:rPr>
        <w:t>。</w:t>
      </w:r>
    </w:p>
    <w:p w14:paraId="761B2568" w14:textId="4EEC98F5" w:rsidR="00943406" w:rsidRDefault="00943406" w:rsidP="00E0434A">
      <w:pPr>
        <w:pStyle w:val="TIT1"/>
        <w:spacing w:beforeLines="0" w:before="0"/>
        <w:ind w:leftChars="145" w:left="348" w:firstLine="0"/>
        <w:jc w:val="left"/>
        <w:rPr>
          <w:rFonts w:eastAsiaTheme="majorEastAsia"/>
          <w:spacing w:val="20"/>
          <w:szCs w:val="22"/>
        </w:rPr>
      </w:pPr>
    </w:p>
    <w:p w14:paraId="65B4CACA" w14:textId="77777777" w:rsidR="00943406" w:rsidRDefault="00943406" w:rsidP="00E0434A">
      <w:pPr>
        <w:pStyle w:val="TIT1"/>
        <w:spacing w:beforeLines="0" w:before="0"/>
        <w:ind w:leftChars="145" w:left="348" w:firstLine="0"/>
        <w:jc w:val="left"/>
        <w:rPr>
          <w:rFonts w:eastAsiaTheme="majorEastAsia"/>
          <w:spacing w:val="20"/>
          <w:szCs w:val="22"/>
        </w:rPr>
      </w:pPr>
    </w:p>
    <w:p w14:paraId="0B9ADBBD" w14:textId="6B4A567A" w:rsidR="00943406" w:rsidRDefault="00943406" w:rsidP="00E0434A">
      <w:pPr>
        <w:pStyle w:val="TIT1"/>
        <w:spacing w:beforeLines="0" w:before="0"/>
        <w:ind w:leftChars="145" w:left="348" w:firstLine="0"/>
        <w:jc w:val="left"/>
        <w:rPr>
          <w:rFonts w:eastAsiaTheme="majorEastAsia"/>
          <w:spacing w:val="20"/>
          <w:szCs w:val="22"/>
        </w:rPr>
      </w:pPr>
    </w:p>
    <w:p w14:paraId="1DE484A7" w14:textId="77777777" w:rsidR="00943406" w:rsidRPr="00E0434A" w:rsidRDefault="00943406" w:rsidP="00E0434A">
      <w:pPr>
        <w:pStyle w:val="TIT1"/>
        <w:spacing w:beforeLines="0" w:before="0"/>
        <w:ind w:leftChars="145" w:left="348" w:firstLine="0"/>
        <w:jc w:val="left"/>
        <w:rPr>
          <w:rFonts w:eastAsiaTheme="majorEastAsia"/>
          <w:spacing w:val="20"/>
          <w:szCs w:val="22"/>
        </w:rPr>
      </w:pPr>
    </w:p>
    <w:tbl>
      <w:tblPr>
        <w:tblStyle w:val="af7"/>
        <w:tblW w:w="8959" w:type="dxa"/>
        <w:tblInd w:w="392" w:type="dxa"/>
        <w:tblLook w:val="04A0" w:firstRow="1" w:lastRow="0" w:firstColumn="1" w:lastColumn="0" w:noHBand="0" w:noVBand="1"/>
      </w:tblPr>
      <w:tblGrid>
        <w:gridCol w:w="2722"/>
        <w:gridCol w:w="1559"/>
        <w:gridCol w:w="1169"/>
        <w:gridCol w:w="1170"/>
        <w:gridCol w:w="1169"/>
        <w:gridCol w:w="1170"/>
      </w:tblGrid>
      <w:tr w:rsidR="00403CB4" w:rsidRPr="00DE7939" w14:paraId="63D0234B" w14:textId="77777777" w:rsidTr="00403CB4">
        <w:tc>
          <w:tcPr>
            <w:tcW w:w="8959" w:type="dxa"/>
            <w:gridSpan w:val="6"/>
            <w:tcBorders>
              <w:top w:val="nil"/>
              <w:left w:val="nil"/>
              <w:right w:val="nil"/>
            </w:tcBorders>
          </w:tcPr>
          <w:p w14:paraId="2D063FF3" w14:textId="69483062" w:rsidR="00403CB4" w:rsidRPr="00440202" w:rsidRDefault="00403CB4" w:rsidP="00403CB4">
            <w:pPr>
              <w:widowControl/>
              <w:snapToGrid w:val="0"/>
              <w:spacing w:afterLines="15" w:after="36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440202">
              <w:rPr>
                <w:rFonts w:eastAsiaTheme="majorEastAsia"/>
                <w:sz w:val="22"/>
                <w:szCs w:val="21"/>
              </w:rPr>
              <w:t>表</w:t>
            </w:r>
            <w:r w:rsidRPr="00440202">
              <w:rPr>
                <w:rFonts w:eastAsiaTheme="majorEastAsia"/>
                <w:sz w:val="22"/>
                <w:szCs w:val="21"/>
              </w:rPr>
              <w:t>10</w:t>
            </w:r>
          </w:p>
        </w:tc>
      </w:tr>
      <w:tr w:rsidR="004D56D4" w:rsidRPr="00DE7939" w14:paraId="018BC663" w14:textId="77777777" w:rsidTr="00EE295B">
        <w:tc>
          <w:tcPr>
            <w:tcW w:w="2722" w:type="dxa"/>
            <w:tcBorders>
              <w:top w:val="single" w:sz="4" w:space="0" w:color="auto"/>
            </w:tcBorders>
            <w:vAlign w:val="center"/>
          </w:tcPr>
          <w:p w14:paraId="62410D19" w14:textId="5853E007" w:rsidR="004D56D4" w:rsidRPr="00DE7939" w:rsidRDefault="004D56D4" w:rsidP="00EE295B">
            <w:pPr>
              <w:widowControl/>
              <w:snapToGrid w:val="0"/>
              <w:spacing w:line="240" w:lineRule="atLeast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DE7939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位置量值</w:t>
            </w:r>
            <w:r w:rsidR="00465993" w:rsidRPr="00465993">
              <w:rPr>
                <w:rFonts w:eastAsia="細明體"/>
                <w:position w:val="-12"/>
              </w:rPr>
              <w:object w:dxaOrig="260" w:dyaOrig="360" w14:anchorId="7E11626E">
                <v:shape id="_x0000_i1214" type="#_x0000_t75" style="width:13.45pt;height:18.25pt" o:ole="">
                  <v:imagedata r:id="rId456" o:title=""/>
                </v:shape>
                <o:OLEObject Type="Embed" ProgID="Equation.DSMT4" ShapeID="_x0000_i1214" DrawAspect="Content" ObjectID="_1829563810" r:id="rId457"/>
              </w:object>
            </w:r>
            <w:r w:rsidR="001C6D24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（</w:t>
            </w:r>
            <w:r w:rsidRPr="00DE7939">
              <w:rPr>
                <w:rFonts w:eastAsiaTheme="minorEastAsia"/>
                <w:color w:val="000000" w:themeColor="text1"/>
                <w:sz w:val="22"/>
                <w:szCs w:val="22"/>
              </w:rPr>
              <w:t>cm</w:t>
            </w:r>
            <w:r w:rsidR="001C6D24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）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4A05FC8" w14:textId="59BEC13C" w:rsidR="004D56D4" w:rsidRPr="00DE7939" w:rsidRDefault="00465993" w:rsidP="00EE295B">
            <w:pPr>
              <w:widowControl/>
              <w:snapToGrid w:val="0"/>
              <w:spacing w:line="240" w:lineRule="atLeast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465993">
              <w:rPr>
                <w:rFonts w:eastAsia="細明體"/>
                <w:position w:val="-12"/>
              </w:rPr>
              <w:object w:dxaOrig="260" w:dyaOrig="360" w14:anchorId="77D1F877">
                <v:shape id="_x0000_i1215" type="#_x0000_t75" style="width:13.45pt;height:18.25pt" o:ole="">
                  <v:imagedata r:id="rId458" o:title=""/>
                </v:shape>
                <o:OLEObject Type="Embed" ProgID="Equation.DSMT4" ShapeID="_x0000_i1215" DrawAspect="Content" ObjectID="_1829563811" r:id="rId459"/>
              </w:object>
            </w:r>
            <w:r w:rsidR="001C6D24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＜</w:t>
            </w:r>
            <w:r w:rsidR="004D56D4" w:rsidRPr="00DE7939">
              <w:rPr>
                <w:rFonts w:eastAsiaTheme="minorEastAsia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169" w:type="dxa"/>
            <w:tcBorders>
              <w:top w:val="single" w:sz="4" w:space="0" w:color="auto"/>
            </w:tcBorders>
            <w:vAlign w:val="center"/>
          </w:tcPr>
          <w:p w14:paraId="4787647B" w14:textId="77777777" w:rsidR="004D56D4" w:rsidRPr="00DE7939" w:rsidRDefault="004D56D4" w:rsidP="00EE295B">
            <w:pPr>
              <w:widowControl/>
              <w:snapToGrid w:val="0"/>
              <w:spacing w:line="240" w:lineRule="atLeast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DE7939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3026A105" w14:textId="77777777" w:rsidR="004D56D4" w:rsidRPr="00DE7939" w:rsidRDefault="004D56D4" w:rsidP="00EE295B">
            <w:pPr>
              <w:widowControl/>
              <w:snapToGrid w:val="0"/>
              <w:spacing w:line="240" w:lineRule="atLeast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DE7939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1</w:t>
            </w:r>
            <w:r w:rsidRPr="00DE7939">
              <w:rPr>
                <w:rFonts w:eastAsiaTheme="minorEastAsia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69" w:type="dxa"/>
            <w:tcBorders>
              <w:top w:val="single" w:sz="4" w:space="0" w:color="auto"/>
            </w:tcBorders>
            <w:vAlign w:val="center"/>
          </w:tcPr>
          <w:p w14:paraId="54FC0A97" w14:textId="77777777" w:rsidR="004D56D4" w:rsidRPr="00DE7939" w:rsidRDefault="004D56D4" w:rsidP="00EE295B">
            <w:pPr>
              <w:widowControl/>
              <w:snapToGrid w:val="0"/>
              <w:spacing w:line="240" w:lineRule="atLeast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DE7939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1</w:t>
            </w:r>
            <w:r w:rsidRPr="00DE7939">
              <w:rPr>
                <w:rFonts w:eastAsiaTheme="minorEastAsia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642F3186" w14:textId="77777777" w:rsidR="004D56D4" w:rsidRPr="00DE7939" w:rsidRDefault="004D56D4" w:rsidP="00EE295B">
            <w:pPr>
              <w:widowControl/>
              <w:snapToGrid w:val="0"/>
              <w:spacing w:line="240" w:lineRule="atLeast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DE7939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2</w:t>
            </w:r>
            <w:r w:rsidRPr="00DE7939">
              <w:rPr>
                <w:rFonts w:eastAsiaTheme="minorEastAsia"/>
                <w:color w:val="000000" w:themeColor="text1"/>
                <w:sz w:val="22"/>
                <w:szCs w:val="22"/>
              </w:rPr>
              <w:t>0</w:t>
            </w:r>
          </w:p>
        </w:tc>
      </w:tr>
      <w:tr w:rsidR="004D56D4" w:rsidRPr="00DE7939" w14:paraId="2B1D1097" w14:textId="77777777" w:rsidTr="00EE295B">
        <w:tc>
          <w:tcPr>
            <w:tcW w:w="2722" w:type="dxa"/>
            <w:vAlign w:val="center"/>
          </w:tcPr>
          <w:p w14:paraId="6A467C3C" w14:textId="7AB8EEF6" w:rsidR="004D56D4" w:rsidRPr="00DE7939" w:rsidRDefault="00CA7A97" w:rsidP="00EE295B">
            <w:pPr>
              <w:widowControl/>
              <w:snapToGrid w:val="0"/>
              <w:spacing w:line="240" w:lineRule="atLeast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 w:hint="eastAsia"/>
                <w:color w:val="000000" w:themeColor="text1"/>
                <w:sz w:val="22"/>
                <w:szCs w:val="22"/>
              </w:rPr>
              <w:t>感</w:t>
            </w:r>
            <w:r w:rsidR="004D56D4" w:rsidRPr="00DE7939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應電流量值</w:t>
            </w:r>
            <w:r w:rsidR="00465993" w:rsidRPr="00465993">
              <w:rPr>
                <w:rFonts w:eastAsia="細明體"/>
                <w:position w:val="-12"/>
              </w:rPr>
              <w:object w:dxaOrig="260" w:dyaOrig="360" w14:anchorId="07BB1DED">
                <v:shape id="_x0000_i1216" type="#_x0000_t75" style="width:13.45pt;height:18.25pt" o:ole="">
                  <v:imagedata r:id="rId460" o:title=""/>
                </v:shape>
                <o:OLEObject Type="Embed" ProgID="Equation.DSMT4" ShapeID="_x0000_i1216" DrawAspect="Content" ObjectID="_1829563812" r:id="rId461"/>
              </w:object>
            </w:r>
            <w:r w:rsidR="001C6D24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（</w:t>
            </w:r>
            <w:r w:rsidR="004D56D4" w:rsidRPr="00DE7939">
              <w:rPr>
                <w:rFonts w:eastAsiaTheme="minorEastAsia"/>
                <w:color w:val="000000" w:themeColor="text1"/>
                <w:sz w:val="22"/>
                <w:szCs w:val="22"/>
              </w:rPr>
              <w:t>mA</w:t>
            </w:r>
            <w:r w:rsidR="001C6D24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）</w:t>
            </w:r>
          </w:p>
        </w:tc>
        <w:tc>
          <w:tcPr>
            <w:tcW w:w="1559" w:type="dxa"/>
            <w:vMerge w:val="restart"/>
            <w:vAlign w:val="center"/>
          </w:tcPr>
          <w:p w14:paraId="2D18F373" w14:textId="77777777" w:rsidR="004D56D4" w:rsidRPr="00DE7939" w:rsidRDefault="004D56D4" w:rsidP="00EE295B">
            <w:pPr>
              <w:widowControl/>
              <w:snapToGrid w:val="0"/>
              <w:spacing w:line="240" w:lineRule="atLeast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DE7939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磁鐵一部分</w:t>
            </w:r>
          </w:p>
          <w:p w14:paraId="31404610" w14:textId="77777777" w:rsidR="004D56D4" w:rsidRPr="00DE7939" w:rsidRDefault="004D56D4" w:rsidP="00EE295B">
            <w:pPr>
              <w:widowControl/>
              <w:snapToGrid w:val="0"/>
              <w:spacing w:line="240" w:lineRule="atLeast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DE7939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於</w:t>
            </w:r>
            <w:r w:rsidRPr="00DE7939">
              <w:rPr>
                <w:rFonts w:eastAsiaTheme="minorEastAsia"/>
                <w:color w:val="000000" w:themeColor="text1"/>
                <w:sz w:val="22"/>
                <w:szCs w:val="22"/>
              </w:rPr>
              <w:t>線圈</w:t>
            </w:r>
            <w:r w:rsidRPr="00DE7939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之</w:t>
            </w:r>
            <w:r w:rsidRPr="00DE7939">
              <w:rPr>
                <w:rFonts w:eastAsiaTheme="minorEastAsia"/>
                <w:color w:val="000000" w:themeColor="text1"/>
                <w:sz w:val="22"/>
                <w:szCs w:val="22"/>
              </w:rPr>
              <w:t>內</w:t>
            </w:r>
          </w:p>
        </w:tc>
        <w:tc>
          <w:tcPr>
            <w:tcW w:w="1169" w:type="dxa"/>
            <w:vAlign w:val="center"/>
          </w:tcPr>
          <w:p w14:paraId="09CCB200" w14:textId="79E2EE03" w:rsidR="004D56D4" w:rsidRPr="00DE7939" w:rsidRDefault="004D56D4" w:rsidP="00EE295B">
            <w:pPr>
              <w:widowControl/>
              <w:snapToGrid w:val="0"/>
              <w:spacing w:line="240" w:lineRule="atLeast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DE7939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3</w:t>
            </w:r>
            <w:r w:rsidRPr="00DE7939">
              <w:rPr>
                <w:rFonts w:eastAsiaTheme="minorEastAsia"/>
                <w:color w:val="000000" w:themeColor="text1"/>
                <w:sz w:val="22"/>
                <w:szCs w:val="22"/>
              </w:rPr>
              <w:t>.4</w:t>
            </w:r>
            <w:r w:rsidR="00CA7A97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14:paraId="0CD569D8" w14:textId="3C295CFE" w:rsidR="004D56D4" w:rsidRPr="00DE7939" w:rsidRDefault="004D56D4" w:rsidP="00EE295B">
            <w:pPr>
              <w:widowControl/>
              <w:snapToGrid w:val="0"/>
              <w:spacing w:line="240" w:lineRule="atLeast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DE7939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2</w:t>
            </w:r>
            <w:r w:rsidRPr="00DE7939">
              <w:rPr>
                <w:rFonts w:eastAsiaTheme="minorEastAsia"/>
                <w:color w:val="000000" w:themeColor="text1"/>
                <w:sz w:val="22"/>
                <w:szCs w:val="22"/>
              </w:rPr>
              <w:t>.1</w:t>
            </w:r>
            <w:r w:rsidR="00CA7A97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69" w:type="dxa"/>
            <w:vAlign w:val="center"/>
          </w:tcPr>
          <w:p w14:paraId="724A2DA7" w14:textId="77777777" w:rsidR="004D56D4" w:rsidRPr="00DE7939" w:rsidRDefault="004D56D4" w:rsidP="00EE295B">
            <w:pPr>
              <w:widowControl/>
              <w:snapToGrid w:val="0"/>
              <w:spacing w:line="240" w:lineRule="atLeast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DE7939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0</w:t>
            </w:r>
            <w:r w:rsidRPr="00DE7939">
              <w:rPr>
                <w:rFonts w:eastAsiaTheme="minorEastAsia"/>
                <w:color w:val="000000" w:themeColor="text1"/>
                <w:sz w:val="22"/>
                <w:szCs w:val="22"/>
              </w:rPr>
              <w:t>.95</w:t>
            </w:r>
          </w:p>
        </w:tc>
        <w:tc>
          <w:tcPr>
            <w:tcW w:w="1170" w:type="dxa"/>
            <w:vAlign w:val="center"/>
          </w:tcPr>
          <w:p w14:paraId="22C643A0" w14:textId="77777777" w:rsidR="004D56D4" w:rsidRPr="00DE7939" w:rsidRDefault="004D56D4" w:rsidP="00EE295B">
            <w:pPr>
              <w:widowControl/>
              <w:snapToGrid w:val="0"/>
              <w:spacing w:line="240" w:lineRule="atLeast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DE7939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0</w:t>
            </w:r>
            <w:r w:rsidRPr="00DE7939">
              <w:rPr>
                <w:rFonts w:eastAsiaTheme="minorEastAsia"/>
                <w:color w:val="000000" w:themeColor="text1"/>
                <w:sz w:val="22"/>
                <w:szCs w:val="22"/>
              </w:rPr>
              <w:t>.43</w:t>
            </w:r>
          </w:p>
        </w:tc>
      </w:tr>
      <w:tr w:rsidR="004D56D4" w:rsidRPr="00DE7939" w14:paraId="26D27180" w14:textId="77777777" w:rsidTr="00EE295B">
        <w:tc>
          <w:tcPr>
            <w:tcW w:w="2722" w:type="dxa"/>
            <w:vAlign w:val="center"/>
          </w:tcPr>
          <w:p w14:paraId="151244EE" w14:textId="6366CD68" w:rsidR="004D56D4" w:rsidRPr="00DE7939" w:rsidRDefault="00CA7A97" w:rsidP="00A91495">
            <w:pPr>
              <w:widowControl/>
              <w:snapToGrid w:val="0"/>
              <w:spacing w:line="240" w:lineRule="atLeast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 w:hint="eastAsia"/>
                <w:color w:val="000000" w:themeColor="text1"/>
                <w:sz w:val="22"/>
                <w:szCs w:val="22"/>
              </w:rPr>
              <w:t>感</w:t>
            </w:r>
            <w:r w:rsidR="004D56D4" w:rsidRPr="00DE7939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應電流量值</w:t>
            </w:r>
            <w:r w:rsidR="00A91495" w:rsidRPr="00A91495">
              <w:rPr>
                <w:rFonts w:eastAsiaTheme="minorEastAsia"/>
                <w:color w:val="000000" w:themeColor="text1"/>
                <w:position w:val="-12"/>
                <w:sz w:val="22"/>
                <w:szCs w:val="22"/>
              </w:rPr>
              <w:object w:dxaOrig="260" w:dyaOrig="360" w14:anchorId="611292E6">
                <v:shape id="_x0000_i1217" type="#_x0000_t75" style="width:13.45pt;height:18.25pt" o:ole="">
                  <v:imagedata r:id="rId462" o:title=""/>
                </v:shape>
                <o:OLEObject Type="Embed" ProgID="Equation.DSMT4" ShapeID="_x0000_i1217" DrawAspect="Content" ObjectID="_1829563813" r:id="rId463"/>
              </w:object>
            </w:r>
            <w:r w:rsidR="001C6D24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（</w:t>
            </w:r>
            <w:r w:rsidR="00A91495">
              <w:rPr>
                <w:rFonts w:eastAsiaTheme="minorEastAsia"/>
                <w:color w:val="000000" w:themeColor="text1"/>
                <w:sz w:val="22"/>
                <w:szCs w:val="22"/>
              </w:rPr>
              <w:t>mA</w:t>
            </w:r>
            <w:r w:rsidR="001C6D24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）</w:t>
            </w:r>
          </w:p>
        </w:tc>
        <w:tc>
          <w:tcPr>
            <w:tcW w:w="1559" w:type="dxa"/>
            <w:vMerge/>
            <w:vAlign w:val="center"/>
          </w:tcPr>
          <w:p w14:paraId="78EB0A4A" w14:textId="77777777" w:rsidR="004D56D4" w:rsidRPr="00DE7939" w:rsidRDefault="004D56D4" w:rsidP="00EE295B">
            <w:pPr>
              <w:widowControl/>
              <w:snapToGrid w:val="0"/>
              <w:spacing w:line="240" w:lineRule="atLeast"/>
              <w:ind w:rightChars="96" w:right="230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</w:tc>
        <w:tc>
          <w:tcPr>
            <w:tcW w:w="1169" w:type="dxa"/>
            <w:vAlign w:val="center"/>
          </w:tcPr>
          <w:p w14:paraId="6BF6C30C" w14:textId="11D1E420" w:rsidR="004D56D4" w:rsidRPr="00DE7939" w:rsidRDefault="004D56D4" w:rsidP="00EE295B">
            <w:pPr>
              <w:widowControl/>
              <w:snapToGrid w:val="0"/>
              <w:spacing w:line="240" w:lineRule="atLeast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DE7939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4</w:t>
            </w:r>
            <w:r w:rsidRPr="00DE7939">
              <w:rPr>
                <w:rFonts w:eastAsiaTheme="minorEastAsia"/>
                <w:color w:val="000000" w:themeColor="text1"/>
                <w:sz w:val="22"/>
                <w:szCs w:val="22"/>
              </w:rPr>
              <w:t>.3</w:t>
            </w:r>
            <w:r w:rsidR="00CA7A97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14:paraId="74A5A176" w14:textId="19E14D0C" w:rsidR="004D56D4" w:rsidRPr="00DE7939" w:rsidRDefault="004D56D4" w:rsidP="00EE295B">
            <w:pPr>
              <w:widowControl/>
              <w:snapToGrid w:val="0"/>
              <w:spacing w:line="240" w:lineRule="atLeast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DE7939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2</w:t>
            </w:r>
            <w:r w:rsidRPr="00DE7939">
              <w:rPr>
                <w:rFonts w:eastAsiaTheme="minorEastAsia"/>
                <w:color w:val="000000" w:themeColor="text1"/>
                <w:sz w:val="22"/>
                <w:szCs w:val="22"/>
              </w:rPr>
              <w:t>.7</w:t>
            </w:r>
            <w:r w:rsidR="00CA7A97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69" w:type="dxa"/>
            <w:vAlign w:val="center"/>
          </w:tcPr>
          <w:p w14:paraId="113020AF" w14:textId="735597DA" w:rsidR="004D56D4" w:rsidRPr="00DE7939" w:rsidRDefault="004D56D4" w:rsidP="00EE295B">
            <w:pPr>
              <w:widowControl/>
              <w:snapToGrid w:val="0"/>
              <w:spacing w:line="240" w:lineRule="atLeast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DE7939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1</w:t>
            </w:r>
            <w:r w:rsidRPr="00DE7939">
              <w:rPr>
                <w:rFonts w:eastAsiaTheme="minorEastAsia"/>
                <w:color w:val="000000" w:themeColor="text1"/>
                <w:sz w:val="22"/>
                <w:szCs w:val="22"/>
              </w:rPr>
              <w:t>.2</w:t>
            </w:r>
            <w:r w:rsidR="00CA7A97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14:paraId="7E6293F1" w14:textId="77777777" w:rsidR="004D56D4" w:rsidRPr="00DE7939" w:rsidRDefault="004D56D4" w:rsidP="00EE295B">
            <w:pPr>
              <w:widowControl/>
              <w:snapToGrid w:val="0"/>
              <w:spacing w:line="240" w:lineRule="atLeast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DE7939">
              <w:rPr>
                <w:rFonts w:eastAsiaTheme="minorEastAsia" w:hint="eastAsia"/>
                <w:color w:val="000000" w:themeColor="text1"/>
                <w:sz w:val="22"/>
                <w:szCs w:val="22"/>
              </w:rPr>
              <w:t>0</w:t>
            </w:r>
            <w:r w:rsidRPr="00DE7939">
              <w:rPr>
                <w:rFonts w:eastAsiaTheme="minorEastAsia"/>
                <w:color w:val="000000" w:themeColor="text1"/>
                <w:sz w:val="22"/>
                <w:szCs w:val="22"/>
              </w:rPr>
              <w:t>.54</w:t>
            </w:r>
          </w:p>
        </w:tc>
      </w:tr>
    </w:tbl>
    <w:p w14:paraId="7258F32B" w14:textId="22067BE1" w:rsidR="004D56D4" w:rsidRPr="00E0434A" w:rsidRDefault="001C6D24" w:rsidP="00403CB4">
      <w:pPr>
        <w:spacing w:beforeLines="50" w:before="120"/>
        <w:ind w:leftChars="165" w:left="1046" w:hangingChars="250" w:hanging="650"/>
        <w:jc w:val="both"/>
        <w:rPr>
          <w:spacing w:val="20"/>
          <w:sz w:val="22"/>
        </w:rPr>
      </w:pPr>
      <w:r w:rsidRPr="00E0434A">
        <w:rPr>
          <w:rFonts w:hint="eastAsia"/>
          <w:spacing w:val="20"/>
          <w:sz w:val="22"/>
        </w:rPr>
        <w:t>（</w:t>
      </w:r>
      <w:r w:rsidR="004D56D4" w:rsidRPr="00E0434A">
        <w:rPr>
          <w:rFonts w:hint="eastAsia"/>
          <w:spacing w:val="20"/>
          <w:sz w:val="22"/>
        </w:rPr>
        <w:t>a</w:t>
      </w:r>
      <w:r w:rsidRPr="00E0434A">
        <w:rPr>
          <w:rFonts w:hint="eastAsia"/>
          <w:spacing w:val="20"/>
          <w:sz w:val="22"/>
        </w:rPr>
        <w:t>）</w:t>
      </w:r>
      <w:r w:rsidR="004D56D4" w:rsidRPr="00E0434A">
        <w:rPr>
          <w:rFonts w:hint="eastAsia"/>
          <w:spacing w:val="20"/>
          <w:sz w:val="22"/>
        </w:rPr>
        <w:t>當</w:t>
      </w:r>
      <w:r w:rsidR="00465993" w:rsidRPr="00025957">
        <w:rPr>
          <w:position w:val="-4"/>
        </w:rPr>
        <w:object w:dxaOrig="180" w:dyaOrig="180" w14:anchorId="0941520F">
          <v:shape id="_x0000_i1218" type="#_x0000_t75" style="width:9.65pt;height:9.65pt" o:ole="">
            <v:imagedata r:id="rId464" o:title=""/>
          </v:shape>
          <o:OLEObject Type="Embed" ProgID="Equation.DSMT4" ShapeID="_x0000_i1218" DrawAspect="Content" ObjectID="_1829563814" r:id="rId465"/>
        </w:object>
      </w:r>
      <w:r w:rsidRPr="00E0434A">
        <w:rPr>
          <w:rFonts w:hint="eastAsia"/>
          <w:spacing w:val="20"/>
          <w:sz w:val="22"/>
        </w:rPr>
        <w:t>＜</w:t>
      </w:r>
      <w:r w:rsidR="004D56D4" w:rsidRPr="00E0434A">
        <w:rPr>
          <w:spacing w:val="20"/>
          <w:sz w:val="22"/>
        </w:rPr>
        <w:t>0</w:t>
      </w:r>
      <w:r w:rsidR="004D56D4" w:rsidRPr="00E0434A">
        <w:rPr>
          <w:rFonts w:hint="eastAsia"/>
          <w:spacing w:val="20"/>
          <w:sz w:val="22"/>
        </w:rPr>
        <w:t>時，說明研判</w:t>
      </w:r>
      <w:r w:rsidR="00CA7A97">
        <w:rPr>
          <w:rFonts w:hint="eastAsia"/>
          <w:spacing w:val="20"/>
          <w:sz w:val="22"/>
        </w:rPr>
        <w:t>感</w:t>
      </w:r>
      <w:r w:rsidR="004D56D4" w:rsidRPr="00E0434A">
        <w:rPr>
          <w:rFonts w:hint="eastAsia"/>
          <w:spacing w:val="20"/>
          <w:sz w:val="22"/>
        </w:rPr>
        <w:t>應電流</w:t>
      </w:r>
      <w:r w:rsidR="00465993" w:rsidRPr="00025957">
        <w:rPr>
          <w:position w:val="-4"/>
        </w:rPr>
        <w:object w:dxaOrig="180" w:dyaOrig="240" w14:anchorId="52ECF601">
          <v:shape id="_x0000_i1219" type="#_x0000_t75" style="width:9.65pt;height:11.8pt" o:ole="">
            <v:imagedata r:id="rId466" o:title=""/>
          </v:shape>
          <o:OLEObject Type="Embed" ProgID="Equation.DSMT4" ShapeID="_x0000_i1219" DrawAspect="Content" ObjectID="_1829563815" r:id="rId467"/>
        </w:object>
      </w:r>
      <w:r w:rsidR="004D56D4" w:rsidRPr="00E0434A">
        <w:rPr>
          <w:rFonts w:hint="eastAsia"/>
          <w:spacing w:val="20"/>
          <w:sz w:val="22"/>
        </w:rPr>
        <w:t>方向為正或負的理由。</w:t>
      </w:r>
      <w:r w:rsidRPr="00E0434A">
        <w:rPr>
          <w:rFonts w:hint="eastAsia"/>
          <w:spacing w:val="20"/>
          <w:sz w:val="22"/>
        </w:rPr>
        <w:t>（</w:t>
      </w:r>
      <w:r w:rsidR="004D56D4" w:rsidRPr="00E0434A">
        <w:rPr>
          <w:rFonts w:hint="eastAsia"/>
          <w:spacing w:val="20"/>
          <w:sz w:val="22"/>
        </w:rPr>
        <w:t>1</w:t>
      </w:r>
      <w:r w:rsidR="004D56D4" w:rsidRPr="00E0434A">
        <w:rPr>
          <w:spacing w:val="20"/>
          <w:sz w:val="22"/>
        </w:rPr>
        <w:t>分</w:t>
      </w:r>
      <w:r w:rsidRPr="00E0434A">
        <w:rPr>
          <w:rFonts w:hint="eastAsia"/>
          <w:spacing w:val="20"/>
          <w:sz w:val="22"/>
        </w:rPr>
        <w:t>）</w:t>
      </w:r>
    </w:p>
    <w:p w14:paraId="5975B740" w14:textId="602D276D" w:rsidR="004D56D4" w:rsidRPr="00E0434A" w:rsidRDefault="001C6D24" w:rsidP="00E0434A">
      <w:pPr>
        <w:ind w:leftChars="165" w:left="1046" w:hangingChars="250" w:hanging="650"/>
        <w:jc w:val="both"/>
        <w:rPr>
          <w:spacing w:val="20"/>
          <w:sz w:val="22"/>
        </w:rPr>
      </w:pPr>
      <w:r w:rsidRPr="00E0434A">
        <w:rPr>
          <w:rFonts w:hint="eastAsia"/>
          <w:spacing w:val="20"/>
          <w:sz w:val="22"/>
        </w:rPr>
        <w:t>（</w:t>
      </w:r>
      <w:r w:rsidR="004D56D4" w:rsidRPr="00E0434A">
        <w:rPr>
          <w:spacing w:val="20"/>
          <w:sz w:val="22"/>
        </w:rPr>
        <w:t>b</w:t>
      </w:r>
      <w:r w:rsidRPr="00E0434A">
        <w:rPr>
          <w:rFonts w:hint="eastAsia"/>
          <w:spacing w:val="20"/>
          <w:sz w:val="22"/>
        </w:rPr>
        <w:t>）</w:t>
      </w:r>
      <w:r w:rsidR="004D56D4" w:rsidRPr="008E73D1">
        <w:rPr>
          <w:rFonts w:hint="eastAsia"/>
          <w:spacing w:val="16"/>
          <w:sz w:val="22"/>
        </w:rPr>
        <w:t>考量</w:t>
      </w:r>
      <w:r w:rsidR="00CA7A97" w:rsidRPr="008E73D1">
        <w:rPr>
          <w:rFonts w:hint="eastAsia"/>
          <w:spacing w:val="16"/>
          <w:sz w:val="22"/>
        </w:rPr>
        <w:t>感</w:t>
      </w:r>
      <w:r w:rsidR="004D56D4" w:rsidRPr="008E73D1">
        <w:rPr>
          <w:rFonts w:hint="eastAsia"/>
          <w:spacing w:val="16"/>
          <w:sz w:val="22"/>
        </w:rPr>
        <w:t>應電流量值較大的一列數據，說明研判其屬於</w:t>
      </w:r>
      <w:r w:rsidR="00465993" w:rsidRPr="008E73D1">
        <w:rPr>
          <w:spacing w:val="16"/>
          <w:position w:val="-4"/>
        </w:rPr>
        <w:object w:dxaOrig="180" w:dyaOrig="180" w14:anchorId="023EC979">
          <v:shape id="_x0000_i1220" type="#_x0000_t75" style="width:9.65pt;height:9.65pt" o:ole="">
            <v:imagedata r:id="rId468" o:title=""/>
          </v:shape>
          <o:OLEObject Type="Embed" ProgID="Equation.DSMT4" ShapeID="_x0000_i1220" DrawAspect="Content" ObjectID="_1829563816" r:id="rId469"/>
        </w:object>
      </w:r>
      <w:r w:rsidRPr="008E73D1">
        <w:rPr>
          <w:rFonts w:hint="eastAsia"/>
          <w:spacing w:val="16"/>
          <w:sz w:val="22"/>
        </w:rPr>
        <w:t>＜</w:t>
      </w:r>
      <w:r w:rsidR="004D56D4" w:rsidRPr="008E73D1">
        <w:rPr>
          <w:spacing w:val="16"/>
          <w:sz w:val="22"/>
        </w:rPr>
        <w:t>0</w:t>
      </w:r>
      <w:r w:rsidR="004D56D4" w:rsidRPr="008E73D1">
        <w:rPr>
          <w:rFonts w:hint="eastAsia"/>
          <w:spacing w:val="16"/>
          <w:sz w:val="22"/>
        </w:rPr>
        <w:t>或</w:t>
      </w:r>
      <w:r w:rsidR="00465993" w:rsidRPr="008E73D1">
        <w:rPr>
          <w:spacing w:val="16"/>
          <w:position w:val="-4"/>
        </w:rPr>
        <w:object w:dxaOrig="180" w:dyaOrig="180" w14:anchorId="4FE0B8B1">
          <v:shape id="_x0000_i1221" type="#_x0000_t75" style="width:9.65pt;height:9.65pt" o:ole="">
            <v:imagedata r:id="rId470" o:title=""/>
          </v:shape>
          <o:OLEObject Type="Embed" ProgID="Equation.DSMT4" ShapeID="_x0000_i1221" DrawAspect="Content" ObjectID="_1829563817" r:id="rId471"/>
        </w:object>
      </w:r>
      <w:r w:rsidRPr="008E73D1">
        <w:rPr>
          <w:rFonts w:hint="eastAsia"/>
          <w:spacing w:val="16"/>
          <w:sz w:val="22"/>
        </w:rPr>
        <w:t>＞</w:t>
      </w:r>
      <w:r w:rsidR="004D56D4" w:rsidRPr="008E73D1">
        <w:rPr>
          <w:spacing w:val="16"/>
          <w:sz w:val="22"/>
        </w:rPr>
        <w:t>0</w:t>
      </w:r>
      <w:r w:rsidR="004D56D4" w:rsidRPr="008E73D1">
        <w:rPr>
          <w:rFonts w:hint="eastAsia"/>
          <w:spacing w:val="16"/>
          <w:sz w:val="22"/>
        </w:rPr>
        <w:t>的理由</w:t>
      </w:r>
      <w:r w:rsidR="004D56D4" w:rsidRPr="008E73D1">
        <w:rPr>
          <w:spacing w:val="16"/>
          <w:sz w:val="22"/>
        </w:rPr>
        <w:t>。</w:t>
      </w:r>
      <w:r w:rsidRPr="00E0434A">
        <w:rPr>
          <w:rFonts w:hint="eastAsia"/>
          <w:spacing w:val="20"/>
          <w:sz w:val="22"/>
        </w:rPr>
        <w:t>（</w:t>
      </w:r>
      <w:r w:rsidR="004D56D4" w:rsidRPr="00E0434A">
        <w:rPr>
          <w:rFonts w:hint="eastAsia"/>
          <w:spacing w:val="20"/>
          <w:sz w:val="22"/>
        </w:rPr>
        <w:t>1</w:t>
      </w:r>
      <w:r w:rsidR="004D56D4" w:rsidRPr="00E0434A">
        <w:rPr>
          <w:spacing w:val="20"/>
          <w:sz w:val="22"/>
        </w:rPr>
        <w:t>分</w:t>
      </w:r>
      <w:r w:rsidRPr="00E0434A">
        <w:rPr>
          <w:rFonts w:hint="eastAsia"/>
          <w:spacing w:val="20"/>
          <w:sz w:val="22"/>
        </w:rPr>
        <w:t>）</w:t>
      </w:r>
    </w:p>
    <w:p w14:paraId="1403EB31" w14:textId="034F879E" w:rsidR="004D56D4" w:rsidRPr="00E0434A" w:rsidRDefault="001C6D24" w:rsidP="00E0434A">
      <w:pPr>
        <w:ind w:leftChars="165" w:left="1046" w:hangingChars="250" w:hanging="650"/>
        <w:jc w:val="both"/>
        <w:rPr>
          <w:spacing w:val="20"/>
          <w:sz w:val="22"/>
        </w:rPr>
      </w:pPr>
      <w:r w:rsidRPr="00E0434A">
        <w:rPr>
          <w:rFonts w:hint="eastAsia"/>
          <w:spacing w:val="20"/>
          <w:sz w:val="22"/>
        </w:rPr>
        <w:t>（</w:t>
      </w:r>
      <w:r w:rsidR="004D56D4" w:rsidRPr="00E0434A">
        <w:rPr>
          <w:spacing w:val="20"/>
          <w:sz w:val="22"/>
        </w:rPr>
        <w:t>c</w:t>
      </w:r>
      <w:r w:rsidRPr="00E0434A">
        <w:rPr>
          <w:rFonts w:hint="eastAsia"/>
          <w:spacing w:val="20"/>
          <w:sz w:val="22"/>
        </w:rPr>
        <w:t>）</w:t>
      </w:r>
      <w:r w:rsidR="004D56D4" w:rsidRPr="0050680D">
        <w:rPr>
          <w:rFonts w:hint="eastAsia"/>
          <w:spacing w:val="20"/>
          <w:sz w:val="22"/>
        </w:rPr>
        <w:t>在</w:t>
      </w:r>
      <w:proofErr w:type="gramStart"/>
      <w:r w:rsidR="004D56D4" w:rsidRPr="0050680D">
        <w:rPr>
          <w:rFonts w:hint="eastAsia"/>
          <w:spacing w:val="20"/>
          <w:sz w:val="22"/>
        </w:rPr>
        <w:t>答題卷</w:t>
      </w:r>
      <w:r w:rsidR="004D56D4" w:rsidRPr="0050680D">
        <w:rPr>
          <w:spacing w:val="20"/>
          <w:sz w:val="22"/>
        </w:rPr>
        <w:t>對應</w:t>
      </w:r>
      <w:proofErr w:type="gramEnd"/>
      <w:r w:rsidR="004D56D4" w:rsidRPr="0050680D">
        <w:rPr>
          <w:rFonts w:hint="eastAsia"/>
          <w:spacing w:val="20"/>
          <w:sz w:val="22"/>
        </w:rPr>
        <w:t>之</w:t>
      </w:r>
      <w:r w:rsidR="004D56D4" w:rsidRPr="0050680D">
        <w:rPr>
          <w:spacing w:val="20"/>
          <w:sz w:val="22"/>
        </w:rPr>
        <w:t>方格紙</w:t>
      </w:r>
      <w:r w:rsidR="004D56D4" w:rsidRPr="0050680D">
        <w:rPr>
          <w:rFonts w:hint="eastAsia"/>
          <w:spacing w:val="20"/>
          <w:sz w:val="22"/>
        </w:rPr>
        <w:t>的坐標系中，描繪</w:t>
      </w:r>
      <w:r w:rsidR="00CA7A97" w:rsidRPr="0050680D">
        <w:rPr>
          <w:rFonts w:hint="eastAsia"/>
          <w:spacing w:val="20"/>
          <w:sz w:val="22"/>
        </w:rPr>
        <w:t>表</w:t>
      </w:r>
      <w:r w:rsidR="00CA7A97" w:rsidRPr="0050680D">
        <w:rPr>
          <w:rFonts w:hint="eastAsia"/>
          <w:spacing w:val="20"/>
          <w:sz w:val="22"/>
        </w:rPr>
        <w:t>10</w:t>
      </w:r>
      <w:r w:rsidR="00CA7A97" w:rsidRPr="0050680D">
        <w:rPr>
          <w:rFonts w:hint="eastAsia"/>
          <w:spacing w:val="20"/>
          <w:sz w:val="22"/>
        </w:rPr>
        <w:t>中所有數據點（共有</w:t>
      </w:r>
      <w:r w:rsidR="00CA7A97" w:rsidRPr="0050680D">
        <w:rPr>
          <w:rFonts w:hint="eastAsia"/>
          <w:spacing w:val="20"/>
          <w:sz w:val="22"/>
        </w:rPr>
        <w:t>8</w:t>
      </w:r>
      <w:r w:rsidR="00CA7A97" w:rsidRPr="0050680D">
        <w:rPr>
          <w:rFonts w:hint="eastAsia"/>
          <w:spacing w:val="20"/>
          <w:sz w:val="22"/>
        </w:rPr>
        <w:t>個點）</w:t>
      </w:r>
      <w:r w:rsidR="004D56D4" w:rsidRPr="0050680D">
        <w:rPr>
          <w:rFonts w:hint="eastAsia"/>
          <w:spacing w:val="20"/>
          <w:sz w:val="22"/>
        </w:rPr>
        <w:t>。</w:t>
      </w:r>
      <w:r w:rsidRPr="00E0434A">
        <w:rPr>
          <w:rFonts w:hint="eastAsia"/>
          <w:spacing w:val="20"/>
          <w:sz w:val="22"/>
        </w:rPr>
        <w:t>（</w:t>
      </w:r>
      <w:r w:rsidR="004D56D4" w:rsidRPr="00E0434A">
        <w:rPr>
          <w:spacing w:val="20"/>
          <w:sz w:val="22"/>
        </w:rPr>
        <w:t>2</w:t>
      </w:r>
      <w:r w:rsidR="004D56D4" w:rsidRPr="00E0434A">
        <w:rPr>
          <w:spacing w:val="20"/>
          <w:sz w:val="22"/>
        </w:rPr>
        <w:t>分</w:t>
      </w:r>
      <w:r w:rsidRPr="00E0434A">
        <w:rPr>
          <w:rFonts w:hint="eastAsia"/>
          <w:spacing w:val="20"/>
          <w:sz w:val="22"/>
        </w:rPr>
        <w:t>）</w:t>
      </w:r>
    </w:p>
    <w:p w14:paraId="75628194" w14:textId="3F4E5CC3" w:rsidR="004D56D4" w:rsidRDefault="004D56D4" w:rsidP="004D56D4">
      <w:pPr>
        <w:pStyle w:val="TIT1"/>
        <w:spacing w:beforeLines="50" w:before="120"/>
        <w:ind w:firstLine="0"/>
        <w:jc w:val="left"/>
        <w:rPr>
          <w:rFonts w:eastAsiaTheme="majorEastAsia"/>
          <w:spacing w:val="20"/>
          <w:szCs w:val="22"/>
        </w:rPr>
      </w:pPr>
    </w:p>
    <w:p w14:paraId="5F11EF3E" w14:textId="5F7E5917" w:rsidR="004D56D4" w:rsidRDefault="004D56D4" w:rsidP="004D56D4">
      <w:pPr>
        <w:pStyle w:val="TIT1"/>
        <w:spacing w:beforeLines="50" w:before="120"/>
        <w:ind w:firstLine="0"/>
        <w:jc w:val="left"/>
        <w:rPr>
          <w:rFonts w:eastAsiaTheme="majorEastAsia"/>
          <w:color w:val="FF0000"/>
          <w:spacing w:val="20"/>
          <w:szCs w:val="22"/>
        </w:rPr>
      </w:pPr>
    </w:p>
    <w:p w14:paraId="0A4E14EB" w14:textId="509662C1" w:rsidR="004D56D4" w:rsidRDefault="00943406" w:rsidP="004D56D4">
      <w:pPr>
        <w:pStyle w:val="TIT1"/>
        <w:spacing w:beforeLines="50" w:before="120"/>
        <w:ind w:firstLine="0"/>
        <w:jc w:val="left"/>
        <w:rPr>
          <w:rFonts w:eastAsiaTheme="majorEastAsia"/>
          <w:color w:val="FF0000"/>
          <w:spacing w:val="20"/>
          <w:szCs w:val="22"/>
        </w:rPr>
      </w:pPr>
      <w:r>
        <w:rPr>
          <w:rFonts w:ascii="新細明體" w:eastAsia="新細明體" w:hAnsi="新細明體" w:cs="新細明體"/>
          <w:noProof/>
          <w:szCs w:val="24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34575A2F" wp14:editId="6665F06A">
                <wp:simplePos x="0" y="0"/>
                <wp:positionH relativeFrom="margin">
                  <wp:posOffset>1656080</wp:posOffset>
                </wp:positionH>
                <wp:positionV relativeFrom="margin">
                  <wp:posOffset>8194383</wp:posOffset>
                </wp:positionV>
                <wp:extent cx="2602800" cy="640800"/>
                <wp:effectExtent l="0" t="0" r="26670" b="26035"/>
                <wp:wrapSquare wrapText="bothSides"/>
                <wp:docPr id="722" name="文字方塊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00" cy="64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A27D2" w14:textId="77777777" w:rsidR="00943406" w:rsidRDefault="00943406" w:rsidP="00943406">
                            <w:pPr>
                              <w:spacing w:beforeLines="50" w:before="120" w:line="240" w:lineRule="atLeast"/>
                              <w:ind w:leftChars="80" w:left="192" w:rightChars="80" w:right="192"/>
                              <w:jc w:val="distribute"/>
                              <w:rPr>
                                <w:rFonts w:ascii="標楷體" w:eastAsia="標楷體" w:hAnsi="標楷體"/>
                                <w:b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44"/>
                                <w:szCs w:val="52"/>
                              </w:rPr>
                              <w:t>背面還有試題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75A2F" id="文字方塊 722" o:spid="_x0000_s1626" type="#_x0000_t202" style="position:absolute;margin-left:130.4pt;margin-top:645.25pt;width:204.95pt;height:50.45pt;z-index:25230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">
                <v:textbox>
                  <w:txbxContent>
                    <w:p w14:paraId="10BA27D2" w14:textId="77777777" w:rsidR="00943406" w:rsidRDefault="00943406" w:rsidP="00943406">
                      <w:pPr>
                        <w:spacing w:beforeLines="50" w:before="120" w:line="240" w:lineRule="atLeast"/>
                        <w:ind w:leftChars="80" w:left="192" w:rightChars="80" w:right="192"/>
                        <w:jc w:val="distribute"/>
                        <w:rPr>
                          <w:rFonts w:ascii="標楷體" w:eastAsia="標楷體" w:hAnsi="標楷體"/>
                          <w:b/>
                          <w:sz w:val="44"/>
                          <w:szCs w:val="5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44"/>
                          <w:szCs w:val="52"/>
                        </w:rPr>
                        <w:t>背面還有試題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0854074" w14:textId="77777777" w:rsidR="004D56D4" w:rsidRDefault="004D56D4" w:rsidP="004D56D4">
      <w:pPr>
        <w:pStyle w:val="TIT1"/>
        <w:spacing w:beforeLines="50" w:before="120"/>
        <w:ind w:firstLine="0"/>
        <w:jc w:val="left"/>
        <w:rPr>
          <w:rFonts w:eastAsiaTheme="majorEastAsia"/>
          <w:color w:val="FF0000"/>
          <w:spacing w:val="20"/>
          <w:szCs w:val="22"/>
        </w:rPr>
      </w:pPr>
    </w:p>
    <w:p w14:paraId="1AB494C1" w14:textId="77777777" w:rsidR="00403CB4" w:rsidRPr="00403CB4" w:rsidRDefault="00403CB4">
      <w:pPr>
        <w:widowControl/>
        <w:adjustRightInd/>
        <w:spacing w:line="240" w:lineRule="auto"/>
        <w:textAlignment w:val="auto"/>
        <w:rPr>
          <w:bCs/>
          <w:spacing w:val="20"/>
          <w:kern w:val="2"/>
          <w:sz w:val="22"/>
        </w:rPr>
      </w:pPr>
      <w:r w:rsidRPr="00403CB4">
        <w:rPr>
          <w:bCs/>
          <w:spacing w:val="20"/>
        </w:rPr>
        <w:br w:type="page"/>
      </w:r>
    </w:p>
    <w:p w14:paraId="3674FA77" w14:textId="50424DEE" w:rsidR="004D56D4" w:rsidRPr="001C60B5" w:rsidRDefault="004D56D4" w:rsidP="00152EDE">
      <w:pPr>
        <w:pStyle w:val="TIT1"/>
        <w:spacing w:beforeLines="50" w:before="120" w:line="350" w:lineRule="atLeast"/>
        <w:ind w:firstLine="0"/>
        <w:jc w:val="left"/>
        <w:rPr>
          <w:bCs/>
          <w:spacing w:val="20"/>
          <w:u w:val="single"/>
        </w:rPr>
      </w:pPr>
      <w:r w:rsidRPr="001C60B5">
        <w:rPr>
          <w:bCs/>
          <w:spacing w:val="20"/>
          <w:u w:val="single"/>
        </w:rPr>
        <w:lastRenderedPageBreak/>
        <w:t>54</w:t>
      </w:r>
      <w:r w:rsidRPr="001C60B5">
        <w:rPr>
          <w:rFonts w:hint="eastAsia"/>
          <w:bCs/>
          <w:spacing w:val="20"/>
          <w:u w:val="single"/>
        </w:rPr>
        <w:t>-</w:t>
      </w:r>
      <w:r w:rsidRPr="001C60B5">
        <w:rPr>
          <w:bCs/>
          <w:spacing w:val="20"/>
          <w:u w:val="single"/>
        </w:rPr>
        <w:t>56</w:t>
      </w:r>
      <w:proofErr w:type="gramStart"/>
      <w:r w:rsidRPr="001C60B5">
        <w:rPr>
          <w:rFonts w:hint="eastAsia"/>
          <w:bCs/>
          <w:spacing w:val="20"/>
          <w:u w:val="single"/>
        </w:rPr>
        <w:t>題</w:t>
      </w:r>
      <w:r w:rsidRPr="001C60B5">
        <w:rPr>
          <w:bCs/>
          <w:spacing w:val="20"/>
          <w:u w:val="single"/>
        </w:rPr>
        <w:t>為題</w:t>
      </w:r>
      <w:proofErr w:type="gramEnd"/>
      <w:r w:rsidRPr="001C60B5">
        <w:rPr>
          <w:bCs/>
          <w:spacing w:val="20"/>
          <w:u w:val="single"/>
        </w:rPr>
        <w:t>組</w:t>
      </w:r>
    </w:p>
    <w:p w14:paraId="40B96B1E" w14:textId="29519082" w:rsidR="004D56D4" w:rsidRPr="007C2975" w:rsidRDefault="004D56D4" w:rsidP="00152EDE">
      <w:pPr>
        <w:pStyle w:val="TIT1"/>
        <w:spacing w:beforeLines="0" w:before="0" w:line="350" w:lineRule="atLeast"/>
        <w:ind w:firstLineChars="200" w:firstLine="520"/>
        <w:rPr>
          <w:color w:val="000000" w:themeColor="text1"/>
          <w:spacing w:val="20"/>
        </w:rPr>
      </w:pPr>
      <w:r w:rsidRPr="007C2975">
        <w:rPr>
          <w:rFonts w:hint="eastAsia"/>
          <w:color w:val="000000" w:themeColor="text1"/>
          <w:spacing w:val="20"/>
        </w:rPr>
        <w:t>太陽系的小天體是由太陽星雲中的塵埃累積而成，掉落到地球上的隕石大部分是這些小天體的碎片</w:t>
      </w:r>
      <w:r w:rsidR="0025216E" w:rsidRPr="0025216E">
        <w:rPr>
          <w:rFonts w:hint="eastAsia"/>
          <w:color w:val="000000" w:themeColor="text1"/>
          <w:spacing w:val="20"/>
        </w:rPr>
        <w:t>，但偶爾也會有一些來自太陽系外的物質。科學家透過隕石來</w:t>
      </w:r>
      <w:r w:rsidR="00402F51">
        <w:rPr>
          <w:rFonts w:hint="eastAsia"/>
          <w:color w:val="000000" w:themeColor="text1"/>
          <w:spacing w:val="20"/>
        </w:rPr>
        <w:t>瞭</w:t>
      </w:r>
      <w:r w:rsidR="0025216E" w:rsidRPr="0025216E">
        <w:rPr>
          <w:rFonts w:hint="eastAsia"/>
          <w:color w:val="000000" w:themeColor="text1"/>
          <w:spacing w:val="20"/>
        </w:rPr>
        <w:t>解太陽系的形成時間，若</w:t>
      </w:r>
      <w:r w:rsidR="0025216E">
        <w:rPr>
          <w:rFonts w:hint="eastAsia"/>
          <w:color w:val="000000" w:themeColor="text1"/>
          <w:spacing w:val="20"/>
        </w:rPr>
        <w:t>想</w:t>
      </w:r>
      <w:r w:rsidRPr="007C2975">
        <w:rPr>
          <w:rFonts w:hint="eastAsia"/>
          <w:color w:val="000000" w:themeColor="text1"/>
          <w:spacing w:val="20"/>
        </w:rPr>
        <w:t>要</w:t>
      </w:r>
      <w:r w:rsidR="0025216E">
        <w:rPr>
          <w:rFonts w:hint="eastAsia"/>
          <w:color w:val="000000" w:themeColor="text1"/>
          <w:spacing w:val="20"/>
        </w:rPr>
        <w:t>知道</w:t>
      </w:r>
      <w:r w:rsidRPr="007C2975">
        <w:rPr>
          <w:rFonts w:hint="eastAsia"/>
          <w:color w:val="000000" w:themeColor="text1"/>
          <w:spacing w:val="20"/>
        </w:rPr>
        <w:t>隕石的年</w:t>
      </w:r>
      <w:r w:rsidR="0025216E">
        <w:rPr>
          <w:rFonts w:hint="eastAsia"/>
          <w:color w:val="000000" w:themeColor="text1"/>
          <w:spacing w:val="20"/>
        </w:rPr>
        <w:t>齡</w:t>
      </w:r>
      <w:r w:rsidRPr="007C2975">
        <w:rPr>
          <w:rFonts w:hint="eastAsia"/>
          <w:color w:val="000000" w:themeColor="text1"/>
          <w:spacing w:val="20"/>
        </w:rPr>
        <w:t>，可藉由放射性同位素</w:t>
      </w:r>
      <w:proofErr w:type="gramStart"/>
      <w:r w:rsidRPr="007C2975">
        <w:rPr>
          <w:rFonts w:hint="eastAsia"/>
          <w:color w:val="000000" w:themeColor="text1"/>
          <w:spacing w:val="20"/>
        </w:rPr>
        <w:t>定年法得</w:t>
      </w:r>
      <w:r w:rsidR="0025216E">
        <w:rPr>
          <w:rFonts w:hint="eastAsia"/>
          <w:color w:val="000000" w:themeColor="text1"/>
          <w:spacing w:val="20"/>
        </w:rPr>
        <w:t>知</w:t>
      </w:r>
      <w:proofErr w:type="gramEnd"/>
      <w:r w:rsidRPr="007C2975">
        <w:rPr>
          <w:rFonts w:hint="eastAsia"/>
          <w:color w:val="000000" w:themeColor="text1"/>
          <w:spacing w:val="20"/>
        </w:rPr>
        <w:t>。表</w:t>
      </w:r>
      <w:r w:rsidRPr="007C2975">
        <w:rPr>
          <w:rFonts w:hint="eastAsia"/>
          <w:color w:val="000000" w:themeColor="text1"/>
          <w:spacing w:val="20"/>
        </w:rPr>
        <w:t>1</w:t>
      </w:r>
      <w:r w:rsidRPr="007C2975">
        <w:rPr>
          <w:color w:val="000000" w:themeColor="text1"/>
          <w:spacing w:val="20"/>
        </w:rPr>
        <w:t>1</w:t>
      </w:r>
      <w:r w:rsidRPr="007C2975">
        <w:rPr>
          <w:color w:val="000000" w:themeColor="text1"/>
          <w:spacing w:val="20"/>
        </w:rPr>
        <w:t>為</w:t>
      </w:r>
      <w:r w:rsidRPr="007C2975">
        <w:rPr>
          <w:rFonts w:hint="eastAsia"/>
          <w:color w:val="000000" w:themeColor="text1"/>
          <w:spacing w:val="20"/>
        </w:rPr>
        <w:t>可</w:t>
      </w:r>
      <w:r w:rsidRPr="007C2975">
        <w:rPr>
          <w:color w:val="000000" w:themeColor="text1"/>
          <w:spacing w:val="20"/>
        </w:rPr>
        <w:t>使用的</w:t>
      </w:r>
      <w:r w:rsidR="0025216E">
        <w:rPr>
          <w:rFonts w:hint="eastAsia"/>
          <w:color w:val="000000" w:themeColor="text1"/>
          <w:spacing w:val="20"/>
        </w:rPr>
        <w:t>放射性元素</w:t>
      </w:r>
      <w:r w:rsidRPr="007C2975">
        <w:rPr>
          <w:rFonts w:hint="eastAsia"/>
          <w:color w:val="000000" w:themeColor="text1"/>
          <w:spacing w:val="20"/>
        </w:rPr>
        <w:t>與其半衰期。</w:t>
      </w:r>
    </w:p>
    <w:p w14:paraId="244F271B" w14:textId="77777777" w:rsidR="004D56D4" w:rsidRPr="00440202" w:rsidRDefault="004D56D4" w:rsidP="00465993">
      <w:pPr>
        <w:pStyle w:val="TIT1"/>
        <w:autoSpaceDE w:val="0"/>
        <w:autoSpaceDN w:val="0"/>
        <w:adjustRightInd w:val="0"/>
        <w:spacing w:beforeLines="0" w:before="0" w:afterLines="15" w:after="36"/>
        <w:ind w:firstLine="0"/>
        <w:jc w:val="center"/>
        <w:textAlignment w:val="bottom"/>
        <w:rPr>
          <w:spacing w:val="0"/>
        </w:rPr>
      </w:pPr>
      <w:r w:rsidRPr="00440202">
        <w:rPr>
          <w:rFonts w:hint="eastAsia"/>
          <w:spacing w:val="0"/>
        </w:rPr>
        <w:t>表</w:t>
      </w:r>
      <w:r w:rsidRPr="00440202">
        <w:rPr>
          <w:rFonts w:hint="eastAsia"/>
          <w:spacing w:val="0"/>
        </w:rPr>
        <w:t>1</w:t>
      </w:r>
      <w:r w:rsidRPr="00440202">
        <w:rPr>
          <w:spacing w:val="0"/>
        </w:rPr>
        <w:t>1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D56D4" w:rsidRPr="00443FB9" w14:paraId="5FDE6D47" w14:textId="77777777" w:rsidTr="00443FB9">
        <w:tc>
          <w:tcPr>
            <w:tcW w:w="6230" w:type="dxa"/>
            <w:gridSpan w:val="2"/>
            <w:vAlign w:val="center"/>
          </w:tcPr>
          <w:p w14:paraId="0B9BFC0C" w14:textId="77777777" w:rsidR="004D56D4" w:rsidRPr="00443FB9" w:rsidRDefault="004D56D4" w:rsidP="00465993">
            <w:pPr>
              <w:pStyle w:val="TIT1"/>
              <w:autoSpaceDE w:val="0"/>
              <w:autoSpaceDN w:val="0"/>
              <w:adjustRightInd w:val="0"/>
              <w:spacing w:beforeLines="0" w:before="0"/>
              <w:ind w:firstLine="0"/>
              <w:jc w:val="center"/>
              <w:textAlignment w:val="bottom"/>
              <w:rPr>
                <w:spacing w:val="20"/>
              </w:rPr>
            </w:pPr>
            <w:r w:rsidRPr="00443FB9">
              <w:rPr>
                <w:rFonts w:hint="eastAsia"/>
                <w:spacing w:val="20"/>
              </w:rPr>
              <w:t>放射性元素</w:t>
            </w:r>
          </w:p>
        </w:tc>
        <w:tc>
          <w:tcPr>
            <w:tcW w:w="3115" w:type="dxa"/>
            <w:vMerge w:val="restart"/>
            <w:vAlign w:val="center"/>
          </w:tcPr>
          <w:p w14:paraId="7A21058A" w14:textId="7E88FCEE" w:rsidR="004D56D4" w:rsidRPr="00443FB9" w:rsidRDefault="004D56D4" w:rsidP="00465993">
            <w:pPr>
              <w:pStyle w:val="TIT1"/>
              <w:autoSpaceDE w:val="0"/>
              <w:autoSpaceDN w:val="0"/>
              <w:adjustRightInd w:val="0"/>
              <w:spacing w:beforeLines="0" w:before="0"/>
              <w:ind w:firstLine="0"/>
              <w:jc w:val="center"/>
              <w:textAlignment w:val="bottom"/>
              <w:rPr>
                <w:spacing w:val="20"/>
              </w:rPr>
            </w:pPr>
            <w:r w:rsidRPr="00443FB9">
              <w:rPr>
                <w:rFonts w:hint="eastAsia"/>
                <w:spacing w:val="20"/>
              </w:rPr>
              <w:t>半衰期</w:t>
            </w:r>
            <w:r w:rsidR="001C6D24" w:rsidRPr="00443FB9">
              <w:rPr>
                <w:rFonts w:hint="eastAsia"/>
                <w:spacing w:val="20"/>
              </w:rPr>
              <w:t>（</w:t>
            </w:r>
            <w:r w:rsidRPr="00443FB9">
              <w:rPr>
                <w:rFonts w:hint="eastAsia"/>
                <w:spacing w:val="20"/>
              </w:rPr>
              <w:t>年</w:t>
            </w:r>
            <w:r w:rsidR="001C6D24" w:rsidRPr="00443FB9">
              <w:rPr>
                <w:rFonts w:hint="eastAsia"/>
                <w:spacing w:val="20"/>
              </w:rPr>
              <w:t>）</w:t>
            </w:r>
          </w:p>
        </w:tc>
      </w:tr>
      <w:tr w:rsidR="004D56D4" w:rsidRPr="00443FB9" w14:paraId="59297E20" w14:textId="77777777" w:rsidTr="00443FB9">
        <w:tc>
          <w:tcPr>
            <w:tcW w:w="3115" w:type="dxa"/>
            <w:vAlign w:val="center"/>
          </w:tcPr>
          <w:p w14:paraId="7313173B" w14:textId="77777777" w:rsidR="004D56D4" w:rsidRPr="00443FB9" w:rsidRDefault="004D56D4" w:rsidP="00465993">
            <w:pPr>
              <w:pStyle w:val="TIT1"/>
              <w:autoSpaceDE w:val="0"/>
              <w:autoSpaceDN w:val="0"/>
              <w:adjustRightInd w:val="0"/>
              <w:spacing w:beforeLines="0" w:before="0"/>
              <w:ind w:firstLine="0"/>
              <w:jc w:val="center"/>
              <w:textAlignment w:val="bottom"/>
              <w:rPr>
                <w:spacing w:val="20"/>
              </w:rPr>
            </w:pPr>
            <w:r w:rsidRPr="00443FB9">
              <w:rPr>
                <w:rFonts w:hint="eastAsia"/>
                <w:spacing w:val="20"/>
              </w:rPr>
              <w:t>母元素</w:t>
            </w:r>
          </w:p>
        </w:tc>
        <w:tc>
          <w:tcPr>
            <w:tcW w:w="3115" w:type="dxa"/>
            <w:vAlign w:val="center"/>
          </w:tcPr>
          <w:p w14:paraId="3E6F157D" w14:textId="77777777" w:rsidR="004D56D4" w:rsidRPr="00443FB9" w:rsidRDefault="004D56D4" w:rsidP="00465993">
            <w:pPr>
              <w:pStyle w:val="TIT1"/>
              <w:autoSpaceDE w:val="0"/>
              <w:autoSpaceDN w:val="0"/>
              <w:adjustRightInd w:val="0"/>
              <w:spacing w:beforeLines="0" w:before="0"/>
              <w:ind w:firstLine="0"/>
              <w:jc w:val="center"/>
              <w:textAlignment w:val="bottom"/>
              <w:rPr>
                <w:spacing w:val="20"/>
              </w:rPr>
            </w:pPr>
            <w:r w:rsidRPr="00443FB9">
              <w:rPr>
                <w:rFonts w:hint="eastAsia"/>
                <w:spacing w:val="20"/>
              </w:rPr>
              <w:t>子元素</w:t>
            </w:r>
          </w:p>
        </w:tc>
        <w:tc>
          <w:tcPr>
            <w:tcW w:w="3115" w:type="dxa"/>
            <w:vMerge/>
            <w:vAlign w:val="center"/>
          </w:tcPr>
          <w:p w14:paraId="46983B58" w14:textId="77777777" w:rsidR="004D56D4" w:rsidRPr="00443FB9" w:rsidRDefault="004D56D4" w:rsidP="00465993">
            <w:pPr>
              <w:pStyle w:val="TIT1"/>
              <w:autoSpaceDE w:val="0"/>
              <w:autoSpaceDN w:val="0"/>
              <w:adjustRightInd w:val="0"/>
              <w:spacing w:beforeLines="0" w:before="0"/>
              <w:ind w:firstLine="0"/>
              <w:jc w:val="center"/>
              <w:textAlignment w:val="bottom"/>
              <w:rPr>
                <w:spacing w:val="20"/>
              </w:rPr>
            </w:pPr>
          </w:p>
        </w:tc>
      </w:tr>
      <w:tr w:rsidR="004D56D4" w:rsidRPr="00443FB9" w14:paraId="5AC6F3E4" w14:textId="77777777" w:rsidTr="00443FB9">
        <w:tc>
          <w:tcPr>
            <w:tcW w:w="3115" w:type="dxa"/>
            <w:vAlign w:val="center"/>
          </w:tcPr>
          <w:p w14:paraId="27D885B1" w14:textId="77777777" w:rsidR="004D56D4" w:rsidRPr="00443FB9" w:rsidRDefault="004D56D4" w:rsidP="00465993">
            <w:pPr>
              <w:pStyle w:val="TIT1"/>
              <w:autoSpaceDE w:val="0"/>
              <w:autoSpaceDN w:val="0"/>
              <w:adjustRightInd w:val="0"/>
              <w:spacing w:beforeLines="0" w:before="0"/>
              <w:ind w:firstLine="0"/>
              <w:jc w:val="center"/>
              <w:textAlignment w:val="bottom"/>
              <w:rPr>
                <w:spacing w:val="20"/>
              </w:rPr>
            </w:pPr>
            <w:r w:rsidRPr="00443FB9">
              <w:rPr>
                <w:rFonts w:hint="eastAsia"/>
                <w:spacing w:val="20"/>
              </w:rPr>
              <w:t>鈾</w:t>
            </w:r>
            <w:r w:rsidRPr="00443FB9">
              <w:rPr>
                <w:rFonts w:hint="eastAsia"/>
                <w:spacing w:val="20"/>
              </w:rPr>
              <w:t>2</w:t>
            </w:r>
            <w:r w:rsidRPr="00443FB9">
              <w:rPr>
                <w:spacing w:val="20"/>
              </w:rPr>
              <w:t>38</w:t>
            </w:r>
          </w:p>
        </w:tc>
        <w:tc>
          <w:tcPr>
            <w:tcW w:w="3115" w:type="dxa"/>
            <w:vAlign w:val="center"/>
          </w:tcPr>
          <w:p w14:paraId="388D98A4" w14:textId="77777777" w:rsidR="004D56D4" w:rsidRPr="00443FB9" w:rsidRDefault="004D56D4" w:rsidP="00465993">
            <w:pPr>
              <w:pStyle w:val="TIT1"/>
              <w:autoSpaceDE w:val="0"/>
              <w:autoSpaceDN w:val="0"/>
              <w:adjustRightInd w:val="0"/>
              <w:spacing w:beforeLines="0" w:before="0"/>
              <w:ind w:firstLine="0"/>
              <w:jc w:val="center"/>
              <w:textAlignment w:val="bottom"/>
              <w:rPr>
                <w:spacing w:val="20"/>
              </w:rPr>
            </w:pPr>
            <w:r w:rsidRPr="00443FB9">
              <w:rPr>
                <w:rFonts w:hint="eastAsia"/>
                <w:spacing w:val="20"/>
              </w:rPr>
              <w:t>鉛</w:t>
            </w:r>
            <w:r w:rsidRPr="00443FB9">
              <w:rPr>
                <w:rFonts w:hint="eastAsia"/>
                <w:spacing w:val="20"/>
              </w:rPr>
              <w:t>2</w:t>
            </w:r>
            <w:r w:rsidRPr="00443FB9">
              <w:rPr>
                <w:spacing w:val="20"/>
              </w:rPr>
              <w:t>06</w:t>
            </w:r>
          </w:p>
        </w:tc>
        <w:tc>
          <w:tcPr>
            <w:tcW w:w="3115" w:type="dxa"/>
            <w:vAlign w:val="center"/>
          </w:tcPr>
          <w:p w14:paraId="2B258E0B" w14:textId="77777777" w:rsidR="004D56D4" w:rsidRPr="00443FB9" w:rsidRDefault="004D56D4" w:rsidP="00465993">
            <w:pPr>
              <w:pStyle w:val="TIT1"/>
              <w:autoSpaceDE w:val="0"/>
              <w:autoSpaceDN w:val="0"/>
              <w:adjustRightInd w:val="0"/>
              <w:spacing w:beforeLines="0" w:before="0"/>
              <w:ind w:firstLine="0"/>
              <w:jc w:val="center"/>
              <w:textAlignment w:val="bottom"/>
              <w:rPr>
                <w:spacing w:val="20"/>
              </w:rPr>
            </w:pPr>
            <w:r w:rsidRPr="00443FB9">
              <w:rPr>
                <w:rFonts w:hint="eastAsia"/>
                <w:spacing w:val="20"/>
              </w:rPr>
              <w:t>4</w:t>
            </w:r>
            <w:r w:rsidRPr="00443FB9">
              <w:rPr>
                <w:spacing w:val="20"/>
              </w:rPr>
              <w:t>5</w:t>
            </w:r>
            <w:r w:rsidRPr="00443FB9">
              <w:rPr>
                <w:rFonts w:hint="eastAsia"/>
                <w:spacing w:val="20"/>
              </w:rPr>
              <w:t>億</w:t>
            </w:r>
          </w:p>
        </w:tc>
      </w:tr>
      <w:tr w:rsidR="004D56D4" w:rsidRPr="00443FB9" w14:paraId="51C92254" w14:textId="77777777" w:rsidTr="00443FB9">
        <w:tc>
          <w:tcPr>
            <w:tcW w:w="3115" w:type="dxa"/>
            <w:vAlign w:val="center"/>
          </w:tcPr>
          <w:p w14:paraId="1D875F00" w14:textId="77777777" w:rsidR="004D56D4" w:rsidRPr="00443FB9" w:rsidRDefault="004D56D4" w:rsidP="00465993">
            <w:pPr>
              <w:pStyle w:val="TIT1"/>
              <w:autoSpaceDE w:val="0"/>
              <w:autoSpaceDN w:val="0"/>
              <w:adjustRightInd w:val="0"/>
              <w:spacing w:beforeLines="0" w:before="0"/>
              <w:ind w:firstLine="0"/>
              <w:jc w:val="center"/>
              <w:textAlignment w:val="bottom"/>
              <w:rPr>
                <w:spacing w:val="20"/>
              </w:rPr>
            </w:pPr>
            <w:r w:rsidRPr="00443FB9">
              <w:rPr>
                <w:rFonts w:hint="eastAsia"/>
                <w:spacing w:val="20"/>
              </w:rPr>
              <w:t>銣</w:t>
            </w:r>
            <w:r w:rsidRPr="00443FB9">
              <w:rPr>
                <w:rFonts w:hint="eastAsia"/>
                <w:spacing w:val="20"/>
              </w:rPr>
              <w:t>8</w:t>
            </w:r>
            <w:r w:rsidRPr="00443FB9">
              <w:rPr>
                <w:spacing w:val="20"/>
              </w:rPr>
              <w:t>7</w:t>
            </w:r>
          </w:p>
        </w:tc>
        <w:tc>
          <w:tcPr>
            <w:tcW w:w="3115" w:type="dxa"/>
            <w:vAlign w:val="center"/>
          </w:tcPr>
          <w:p w14:paraId="6D544F6D" w14:textId="77777777" w:rsidR="004D56D4" w:rsidRPr="00443FB9" w:rsidRDefault="004D56D4" w:rsidP="00465993">
            <w:pPr>
              <w:pStyle w:val="TIT1"/>
              <w:autoSpaceDE w:val="0"/>
              <w:autoSpaceDN w:val="0"/>
              <w:adjustRightInd w:val="0"/>
              <w:spacing w:beforeLines="0" w:before="0"/>
              <w:ind w:firstLine="0"/>
              <w:jc w:val="center"/>
              <w:textAlignment w:val="bottom"/>
              <w:rPr>
                <w:spacing w:val="20"/>
              </w:rPr>
            </w:pPr>
            <w:r w:rsidRPr="00443FB9">
              <w:rPr>
                <w:rFonts w:hint="eastAsia"/>
                <w:spacing w:val="20"/>
              </w:rPr>
              <w:t>鍶</w:t>
            </w:r>
            <w:r w:rsidRPr="00443FB9">
              <w:rPr>
                <w:rFonts w:hint="eastAsia"/>
                <w:spacing w:val="20"/>
              </w:rPr>
              <w:t>8</w:t>
            </w:r>
            <w:r w:rsidRPr="00443FB9">
              <w:rPr>
                <w:spacing w:val="20"/>
              </w:rPr>
              <w:t>7</w:t>
            </w:r>
          </w:p>
        </w:tc>
        <w:tc>
          <w:tcPr>
            <w:tcW w:w="3115" w:type="dxa"/>
            <w:vAlign w:val="center"/>
          </w:tcPr>
          <w:p w14:paraId="5677ECED" w14:textId="77777777" w:rsidR="004D56D4" w:rsidRPr="00443FB9" w:rsidRDefault="004D56D4" w:rsidP="00465993">
            <w:pPr>
              <w:pStyle w:val="TIT1"/>
              <w:autoSpaceDE w:val="0"/>
              <w:autoSpaceDN w:val="0"/>
              <w:adjustRightInd w:val="0"/>
              <w:spacing w:beforeLines="0" w:before="0"/>
              <w:ind w:firstLine="0"/>
              <w:jc w:val="center"/>
              <w:textAlignment w:val="bottom"/>
              <w:rPr>
                <w:spacing w:val="20"/>
              </w:rPr>
            </w:pPr>
            <w:r w:rsidRPr="00443FB9">
              <w:rPr>
                <w:rFonts w:hint="eastAsia"/>
                <w:spacing w:val="20"/>
              </w:rPr>
              <w:t>5</w:t>
            </w:r>
            <w:r w:rsidRPr="00443FB9">
              <w:rPr>
                <w:spacing w:val="20"/>
              </w:rPr>
              <w:t>00</w:t>
            </w:r>
            <w:r w:rsidRPr="00443FB9">
              <w:rPr>
                <w:rFonts w:hint="eastAsia"/>
                <w:spacing w:val="20"/>
              </w:rPr>
              <w:t>億</w:t>
            </w:r>
          </w:p>
        </w:tc>
      </w:tr>
      <w:tr w:rsidR="004D56D4" w:rsidRPr="00443FB9" w14:paraId="6B5044F6" w14:textId="77777777" w:rsidTr="00443FB9">
        <w:tc>
          <w:tcPr>
            <w:tcW w:w="3115" w:type="dxa"/>
            <w:vAlign w:val="center"/>
          </w:tcPr>
          <w:p w14:paraId="2C36CF60" w14:textId="77777777" w:rsidR="004D56D4" w:rsidRPr="00443FB9" w:rsidRDefault="004D56D4" w:rsidP="00465993">
            <w:pPr>
              <w:pStyle w:val="TIT1"/>
              <w:autoSpaceDE w:val="0"/>
              <w:autoSpaceDN w:val="0"/>
              <w:adjustRightInd w:val="0"/>
              <w:spacing w:beforeLines="0" w:before="0"/>
              <w:ind w:firstLine="0"/>
              <w:jc w:val="center"/>
              <w:textAlignment w:val="bottom"/>
              <w:rPr>
                <w:spacing w:val="20"/>
              </w:rPr>
            </w:pPr>
            <w:r w:rsidRPr="00443FB9">
              <w:rPr>
                <w:rFonts w:hint="eastAsia"/>
                <w:spacing w:val="20"/>
              </w:rPr>
              <w:t>碳</w:t>
            </w:r>
            <w:r w:rsidRPr="00443FB9">
              <w:rPr>
                <w:rFonts w:hint="eastAsia"/>
                <w:spacing w:val="20"/>
              </w:rPr>
              <w:t>1</w:t>
            </w:r>
            <w:r w:rsidRPr="00443FB9">
              <w:rPr>
                <w:spacing w:val="20"/>
              </w:rPr>
              <w:t>4</w:t>
            </w:r>
          </w:p>
        </w:tc>
        <w:tc>
          <w:tcPr>
            <w:tcW w:w="3115" w:type="dxa"/>
            <w:vAlign w:val="center"/>
          </w:tcPr>
          <w:p w14:paraId="4DBE6E11" w14:textId="77777777" w:rsidR="004D56D4" w:rsidRPr="00443FB9" w:rsidRDefault="004D56D4" w:rsidP="00465993">
            <w:pPr>
              <w:pStyle w:val="TIT1"/>
              <w:autoSpaceDE w:val="0"/>
              <w:autoSpaceDN w:val="0"/>
              <w:adjustRightInd w:val="0"/>
              <w:spacing w:beforeLines="0" w:before="0"/>
              <w:ind w:firstLine="0"/>
              <w:jc w:val="center"/>
              <w:textAlignment w:val="bottom"/>
              <w:rPr>
                <w:spacing w:val="20"/>
              </w:rPr>
            </w:pPr>
            <w:r w:rsidRPr="00443FB9">
              <w:rPr>
                <w:rFonts w:hint="eastAsia"/>
                <w:spacing w:val="20"/>
              </w:rPr>
              <w:t>氮</w:t>
            </w:r>
            <w:r w:rsidRPr="00443FB9">
              <w:rPr>
                <w:rFonts w:hint="eastAsia"/>
                <w:spacing w:val="20"/>
              </w:rPr>
              <w:t>1</w:t>
            </w:r>
            <w:r w:rsidRPr="00443FB9">
              <w:rPr>
                <w:spacing w:val="20"/>
              </w:rPr>
              <w:t>4</w:t>
            </w:r>
          </w:p>
        </w:tc>
        <w:tc>
          <w:tcPr>
            <w:tcW w:w="3115" w:type="dxa"/>
            <w:vAlign w:val="center"/>
          </w:tcPr>
          <w:p w14:paraId="1D915400" w14:textId="76C9F023" w:rsidR="004D56D4" w:rsidRPr="00443FB9" w:rsidRDefault="001C6D24" w:rsidP="00465993">
            <w:pPr>
              <w:pStyle w:val="TIT1"/>
              <w:autoSpaceDE w:val="0"/>
              <w:autoSpaceDN w:val="0"/>
              <w:adjustRightInd w:val="0"/>
              <w:spacing w:beforeLines="0" w:before="0"/>
              <w:ind w:firstLine="0"/>
              <w:jc w:val="center"/>
              <w:textAlignment w:val="bottom"/>
              <w:rPr>
                <w:spacing w:val="20"/>
              </w:rPr>
            </w:pPr>
            <w:r w:rsidRPr="00443FB9">
              <w:rPr>
                <w:rFonts w:hint="eastAsia"/>
                <w:spacing w:val="20"/>
              </w:rPr>
              <w:t>～</w:t>
            </w:r>
            <w:r w:rsidR="004D56D4" w:rsidRPr="00443FB9">
              <w:rPr>
                <w:rFonts w:hint="eastAsia"/>
                <w:spacing w:val="20"/>
              </w:rPr>
              <w:t>6</w:t>
            </w:r>
            <w:r w:rsidR="004D56D4" w:rsidRPr="00443FB9">
              <w:rPr>
                <w:rFonts w:hint="eastAsia"/>
                <w:spacing w:val="20"/>
              </w:rPr>
              <w:t>千</w:t>
            </w:r>
          </w:p>
        </w:tc>
      </w:tr>
    </w:tbl>
    <w:p w14:paraId="01727DB8" w14:textId="4E5A1B16" w:rsidR="004D56D4" w:rsidRDefault="004D56D4" w:rsidP="00152EDE">
      <w:pPr>
        <w:pStyle w:val="TIT1"/>
        <w:spacing w:before="60" w:afterLines="25" w:after="60" w:line="350" w:lineRule="atLeast"/>
        <w:ind w:left="403" w:hangingChars="155" w:hanging="403"/>
        <w:rPr>
          <w:spacing w:val="20"/>
        </w:rPr>
      </w:pPr>
      <w:r w:rsidRPr="0078745C">
        <w:rPr>
          <w:rFonts w:hint="eastAsia"/>
          <w:spacing w:val="20"/>
        </w:rPr>
        <w:t>5</w:t>
      </w:r>
      <w:r w:rsidRPr="0078745C">
        <w:rPr>
          <w:spacing w:val="20"/>
        </w:rPr>
        <w:t>4.</w:t>
      </w:r>
      <w:r w:rsidR="001C6D24" w:rsidRPr="0078745C">
        <w:rPr>
          <w:spacing w:val="20"/>
        </w:rPr>
        <w:tab/>
      </w:r>
      <w:r w:rsidR="0025216E" w:rsidRPr="0025216E">
        <w:rPr>
          <w:rFonts w:hint="eastAsia"/>
          <w:spacing w:val="20"/>
        </w:rPr>
        <w:t>若要透過定年</w:t>
      </w:r>
      <w:r w:rsidR="009D284B">
        <w:rPr>
          <w:rFonts w:hint="eastAsia"/>
          <w:spacing w:val="20"/>
        </w:rPr>
        <w:t>方法</w:t>
      </w:r>
      <w:r w:rsidR="0025216E" w:rsidRPr="0025216E">
        <w:rPr>
          <w:rFonts w:hint="eastAsia"/>
          <w:spacing w:val="20"/>
        </w:rPr>
        <w:t>來</w:t>
      </w:r>
      <w:r w:rsidR="00402F51">
        <w:rPr>
          <w:rFonts w:hint="eastAsia"/>
          <w:spacing w:val="20"/>
        </w:rPr>
        <w:t>瞭</w:t>
      </w:r>
      <w:r w:rsidR="0025216E" w:rsidRPr="0025216E">
        <w:rPr>
          <w:rFonts w:hint="eastAsia"/>
          <w:spacing w:val="20"/>
        </w:rPr>
        <w:t>解</w:t>
      </w:r>
      <w:r w:rsidR="009D284B">
        <w:rPr>
          <w:rFonts w:hint="eastAsia"/>
          <w:spacing w:val="20"/>
        </w:rPr>
        <w:t>隕石</w:t>
      </w:r>
      <w:r w:rsidR="0025216E" w:rsidRPr="0025216E">
        <w:rPr>
          <w:rFonts w:hint="eastAsia"/>
          <w:spacing w:val="20"/>
        </w:rPr>
        <w:t>的形成時間，請於</w:t>
      </w:r>
      <w:proofErr w:type="gramStart"/>
      <w:r w:rsidR="0025216E" w:rsidRPr="0025216E">
        <w:rPr>
          <w:rFonts w:hint="eastAsia"/>
          <w:spacing w:val="20"/>
        </w:rPr>
        <w:t>下表勾選</w:t>
      </w:r>
      <w:proofErr w:type="gramEnd"/>
      <w:r w:rsidR="009D284B" w:rsidRPr="009D284B">
        <w:rPr>
          <w:rFonts w:hint="eastAsia"/>
          <w:b/>
          <w:bCs/>
          <w:spacing w:val="20"/>
          <w:u w:val="single"/>
        </w:rPr>
        <w:t>絕對不</w:t>
      </w:r>
      <w:r w:rsidR="0025216E" w:rsidRPr="009D284B">
        <w:rPr>
          <w:rFonts w:hint="eastAsia"/>
          <w:b/>
          <w:bCs/>
          <w:spacing w:val="20"/>
          <w:u w:val="single"/>
        </w:rPr>
        <w:t>適合</w:t>
      </w:r>
      <w:r w:rsidR="0025216E" w:rsidRPr="0025216E">
        <w:rPr>
          <w:rFonts w:hint="eastAsia"/>
          <w:spacing w:val="20"/>
        </w:rPr>
        <w:t>的放射性元素，</w:t>
      </w:r>
      <w:proofErr w:type="gramStart"/>
      <w:r w:rsidR="0025216E" w:rsidRPr="0025216E">
        <w:rPr>
          <w:rFonts w:hint="eastAsia"/>
          <w:spacing w:val="20"/>
        </w:rPr>
        <w:t>並</w:t>
      </w:r>
      <w:r w:rsidR="009D284B">
        <w:rPr>
          <w:rFonts w:hint="eastAsia"/>
          <w:spacing w:val="20"/>
        </w:rPr>
        <w:t>試由半衰期</w:t>
      </w:r>
      <w:proofErr w:type="gramEnd"/>
      <w:r w:rsidR="009D284B">
        <w:rPr>
          <w:rFonts w:hint="eastAsia"/>
          <w:spacing w:val="20"/>
        </w:rPr>
        <w:t>、母元素與子元素的測量限制來</w:t>
      </w:r>
      <w:r w:rsidR="0025216E" w:rsidRPr="0025216E">
        <w:rPr>
          <w:rFonts w:hint="eastAsia"/>
          <w:spacing w:val="20"/>
        </w:rPr>
        <w:t>說明原因（</w:t>
      </w:r>
      <w:r w:rsidR="0025216E" w:rsidRPr="0025216E">
        <w:rPr>
          <w:rFonts w:hint="eastAsia"/>
          <w:spacing w:val="20"/>
        </w:rPr>
        <w:t>20</w:t>
      </w:r>
      <w:r w:rsidR="0025216E" w:rsidRPr="0025216E">
        <w:rPr>
          <w:rFonts w:hint="eastAsia"/>
          <w:spacing w:val="20"/>
        </w:rPr>
        <w:t>字以內）？（</w:t>
      </w:r>
      <w:r w:rsidR="0025216E" w:rsidRPr="0025216E">
        <w:rPr>
          <w:rFonts w:hint="eastAsia"/>
          <w:spacing w:val="20"/>
        </w:rPr>
        <w:t>4</w:t>
      </w:r>
      <w:r w:rsidR="0025216E" w:rsidRPr="0025216E">
        <w:rPr>
          <w:rFonts w:hint="eastAsia"/>
          <w:spacing w:val="20"/>
        </w:rPr>
        <w:t>分）（於答題卷作答）</w:t>
      </w:r>
    </w:p>
    <w:tbl>
      <w:tblPr>
        <w:tblStyle w:val="af7"/>
        <w:tblW w:w="8954" w:type="dxa"/>
        <w:tblInd w:w="397" w:type="dxa"/>
        <w:tblLook w:val="04A0" w:firstRow="1" w:lastRow="0" w:firstColumn="1" w:lastColumn="0" w:noHBand="0" w:noVBand="1"/>
      </w:tblPr>
      <w:tblGrid>
        <w:gridCol w:w="4477"/>
        <w:gridCol w:w="4477"/>
      </w:tblGrid>
      <w:tr w:rsidR="0025216E" w:rsidRPr="00A90ECC" w14:paraId="0B4B1205" w14:textId="77777777" w:rsidTr="009D284B">
        <w:tc>
          <w:tcPr>
            <w:tcW w:w="4477" w:type="dxa"/>
            <w:vAlign w:val="center"/>
          </w:tcPr>
          <w:p w14:paraId="17DB0D30" w14:textId="5CF31E85" w:rsidR="0025216E" w:rsidRPr="0025216E" w:rsidRDefault="00720CCA" w:rsidP="00895572">
            <w:pPr>
              <w:pStyle w:val="TIT1"/>
              <w:autoSpaceDE w:val="0"/>
              <w:autoSpaceDN w:val="0"/>
              <w:adjustRightInd w:val="0"/>
              <w:spacing w:beforeLines="0" w:before="0"/>
              <w:ind w:firstLine="0"/>
              <w:jc w:val="center"/>
              <w:textAlignment w:val="bottom"/>
              <w:rPr>
                <w:spacing w:val="20"/>
              </w:rPr>
            </w:pPr>
            <w:r w:rsidRPr="00720CCA">
              <w:rPr>
                <w:rFonts w:hint="eastAsia"/>
                <w:b/>
                <w:bCs/>
                <w:spacing w:val="20"/>
                <w:u w:val="single"/>
              </w:rPr>
              <w:t>絕對不</w:t>
            </w:r>
            <w:r w:rsidR="0025216E" w:rsidRPr="00720CCA">
              <w:rPr>
                <w:rFonts w:hint="eastAsia"/>
                <w:b/>
                <w:bCs/>
                <w:spacing w:val="20"/>
                <w:u w:val="single"/>
              </w:rPr>
              <w:t>適合</w:t>
            </w:r>
            <w:r w:rsidR="0025216E" w:rsidRPr="0025216E">
              <w:rPr>
                <w:rFonts w:hint="eastAsia"/>
                <w:spacing w:val="20"/>
              </w:rPr>
              <w:t>的放射性元素（勾選）</w:t>
            </w:r>
          </w:p>
        </w:tc>
        <w:tc>
          <w:tcPr>
            <w:tcW w:w="4477" w:type="dxa"/>
            <w:vAlign w:val="center"/>
          </w:tcPr>
          <w:p w14:paraId="49959A3E" w14:textId="3DC054B6" w:rsidR="0025216E" w:rsidRPr="0025216E" w:rsidRDefault="0025216E" w:rsidP="0025216E">
            <w:pPr>
              <w:pStyle w:val="TIT1"/>
              <w:autoSpaceDE w:val="0"/>
              <w:autoSpaceDN w:val="0"/>
              <w:adjustRightInd w:val="0"/>
              <w:spacing w:beforeLines="0" w:before="0"/>
              <w:ind w:firstLine="0"/>
              <w:jc w:val="center"/>
              <w:textAlignment w:val="bottom"/>
              <w:rPr>
                <w:spacing w:val="20"/>
              </w:rPr>
            </w:pPr>
            <w:r>
              <w:rPr>
                <w:rFonts w:hint="eastAsia"/>
                <w:spacing w:val="20"/>
              </w:rPr>
              <w:t>說明</w:t>
            </w:r>
            <w:r w:rsidRPr="0025216E">
              <w:rPr>
                <w:rFonts w:hint="eastAsia"/>
                <w:spacing w:val="20"/>
              </w:rPr>
              <w:t>原因</w:t>
            </w:r>
            <w:r>
              <w:rPr>
                <w:rFonts w:hint="eastAsia"/>
                <w:spacing w:val="20"/>
              </w:rPr>
              <w:t>（</w:t>
            </w:r>
            <w:r>
              <w:rPr>
                <w:rFonts w:hint="eastAsia"/>
                <w:spacing w:val="20"/>
              </w:rPr>
              <w:t>20</w:t>
            </w:r>
            <w:r>
              <w:rPr>
                <w:rFonts w:hint="eastAsia"/>
                <w:spacing w:val="20"/>
              </w:rPr>
              <w:t>字以內）</w:t>
            </w:r>
          </w:p>
        </w:tc>
      </w:tr>
      <w:tr w:rsidR="0025216E" w:rsidRPr="00A90ECC" w14:paraId="5F56CC87" w14:textId="77777777" w:rsidTr="009D284B">
        <w:tc>
          <w:tcPr>
            <w:tcW w:w="4477" w:type="dxa"/>
            <w:vAlign w:val="center"/>
          </w:tcPr>
          <w:p w14:paraId="59FF06F5" w14:textId="189CDA94" w:rsidR="0025216E" w:rsidRPr="0025216E" w:rsidRDefault="0025216E" w:rsidP="0025216E">
            <w:pPr>
              <w:pStyle w:val="TIT1"/>
              <w:autoSpaceDE w:val="0"/>
              <w:autoSpaceDN w:val="0"/>
              <w:adjustRightInd w:val="0"/>
              <w:spacing w:beforeLines="0" w:before="0"/>
              <w:ind w:leftChars="325" w:left="780" w:firstLine="0"/>
              <w:jc w:val="left"/>
              <w:textAlignment w:val="bottom"/>
              <w:rPr>
                <w:spacing w:val="20"/>
              </w:rPr>
            </w:pPr>
            <w:r w:rsidRPr="0025216E">
              <w:rPr>
                <w:rFonts w:hint="eastAsia"/>
                <w:spacing w:val="20"/>
              </w:rPr>
              <w:t>□</w:t>
            </w:r>
            <w:r>
              <w:rPr>
                <w:rFonts w:hint="eastAsia"/>
                <w:spacing w:val="20"/>
              </w:rPr>
              <w:t xml:space="preserve"> </w:t>
            </w:r>
            <w:r w:rsidRPr="0025216E">
              <w:rPr>
                <w:rFonts w:hint="eastAsia"/>
                <w:spacing w:val="20"/>
              </w:rPr>
              <w:t>鈾</w:t>
            </w:r>
            <w:r w:rsidRPr="0025216E">
              <w:rPr>
                <w:rFonts w:hint="eastAsia"/>
                <w:spacing w:val="20"/>
              </w:rPr>
              <w:t>238</w:t>
            </w:r>
          </w:p>
          <w:p w14:paraId="27BAC73D" w14:textId="547A2539" w:rsidR="0025216E" w:rsidRPr="0025216E" w:rsidRDefault="0025216E" w:rsidP="0025216E">
            <w:pPr>
              <w:pStyle w:val="TIT1"/>
              <w:autoSpaceDE w:val="0"/>
              <w:autoSpaceDN w:val="0"/>
              <w:adjustRightInd w:val="0"/>
              <w:spacing w:beforeLines="0" w:before="0"/>
              <w:ind w:leftChars="325" w:left="780" w:firstLine="0"/>
              <w:jc w:val="left"/>
              <w:textAlignment w:val="bottom"/>
              <w:rPr>
                <w:spacing w:val="20"/>
              </w:rPr>
            </w:pPr>
            <w:r w:rsidRPr="0025216E">
              <w:rPr>
                <w:rFonts w:hint="eastAsia"/>
                <w:spacing w:val="20"/>
              </w:rPr>
              <w:t>□</w:t>
            </w:r>
            <w:r>
              <w:rPr>
                <w:rFonts w:hint="eastAsia"/>
                <w:spacing w:val="20"/>
              </w:rPr>
              <w:t xml:space="preserve"> </w:t>
            </w:r>
            <w:r w:rsidRPr="0025216E">
              <w:rPr>
                <w:rFonts w:hint="eastAsia"/>
                <w:spacing w:val="20"/>
              </w:rPr>
              <w:t>銣</w:t>
            </w:r>
            <w:r w:rsidRPr="0025216E">
              <w:rPr>
                <w:rFonts w:hint="eastAsia"/>
                <w:spacing w:val="20"/>
              </w:rPr>
              <w:t>87</w:t>
            </w:r>
          </w:p>
          <w:p w14:paraId="437A27A8" w14:textId="6CF2E428" w:rsidR="0025216E" w:rsidRPr="0025216E" w:rsidRDefault="0025216E" w:rsidP="0025216E">
            <w:pPr>
              <w:pStyle w:val="TIT1"/>
              <w:autoSpaceDE w:val="0"/>
              <w:autoSpaceDN w:val="0"/>
              <w:adjustRightInd w:val="0"/>
              <w:spacing w:beforeLines="0" w:before="0"/>
              <w:ind w:leftChars="325" w:left="780" w:firstLine="0"/>
              <w:jc w:val="left"/>
              <w:textAlignment w:val="bottom"/>
              <w:rPr>
                <w:spacing w:val="20"/>
              </w:rPr>
            </w:pPr>
            <w:r w:rsidRPr="0025216E">
              <w:rPr>
                <w:rFonts w:hint="eastAsia"/>
                <w:spacing w:val="20"/>
              </w:rPr>
              <w:t>□</w:t>
            </w:r>
            <w:r>
              <w:rPr>
                <w:rFonts w:hint="eastAsia"/>
                <w:spacing w:val="20"/>
              </w:rPr>
              <w:t xml:space="preserve"> </w:t>
            </w:r>
            <w:r w:rsidRPr="0025216E">
              <w:rPr>
                <w:rFonts w:hint="eastAsia"/>
                <w:spacing w:val="20"/>
              </w:rPr>
              <w:t>碳</w:t>
            </w:r>
            <w:r w:rsidRPr="0025216E">
              <w:rPr>
                <w:rFonts w:hint="eastAsia"/>
                <w:spacing w:val="20"/>
              </w:rPr>
              <w:t>14</w:t>
            </w:r>
          </w:p>
        </w:tc>
        <w:tc>
          <w:tcPr>
            <w:tcW w:w="4477" w:type="dxa"/>
            <w:vAlign w:val="center"/>
          </w:tcPr>
          <w:p w14:paraId="40503039" w14:textId="77777777" w:rsidR="0025216E" w:rsidRPr="0025216E" w:rsidRDefault="0025216E" w:rsidP="0025216E">
            <w:pPr>
              <w:pStyle w:val="TIT1"/>
              <w:autoSpaceDE w:val="0"/>
              <w:autoSpaceDN w:val="0"/>
              <w:adjustRightInd w:val="0"/>
              <w:spacing w:beforeLines="0" w:before="0"/>
              <w:ind w:firstLine="0"/>
              <w:jc w:val="center"/>
              <w:textAlignment w:val="bottom"/>
              <w:rPr>
                <w:spacing w:val="20"/>
              </w:rPr>
            </w:pPr>
          </w:p>
        </w:tc>
      </w:tr>
    </w:tbl>
    <w:p w14:paraId="7C48F74F" w14:textId="63C2E989" w:rsidR="004D56D4" w:rsidRPr="00485421" w:rsidRDefault="00FF2F85" w:rsidP="00152EDE">
      <w:pPr>
        <w:pStyle w:val="TIT1"/>
        <w:spacing w:before="60" w:line="350" w:lineRule="atLeast"/>
        <w:ind w:left="363" w:hangingChars="165" w:hanging="363"/>
        <w:rPr>
          <w:spacing w:val="20"/>
        </w:rPr>
      </w:pPr>
      <w:r w:rsidRPr="0078745C">
        <w:rPr>
          <w:noProof/>
          <w:spacing w:val="20"/>
        </w:rPr>
        <mc:AlternateContent>
          <mc:Choice Requires="wpg">
            <w:drawing>
              <wp:anchor distT="0" distB="0" distL="114300" distR="114300" simplePos="0" relativeHeight="251552768" behindDoc="0" locked="0" layoutInCell="1" allowOverlap="1" wp14:anchorId="14522B95" wp14:editId="1A769431">
                <wp:simplePos x="0" y="0"/>
                <wp:positionH relativeFrom="column">
                  <wp:posOffset>4770755</wp:posOffset>
                </wp:positionH>
                <wp:positionV relativeFrom="paragraph">
                  <wp:posOffset>119809</wp:posOffset>
                </wp:positionV>
                <wp:extent cx="1170000" cy="1004400"/>
                <wp:effectExtent l="0" t="0" r="0" b="5715"/>
                <wp:wrapSquare wrapText="bothSides"/>
                <wp:docPr id="502" name="群組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000" cy="1004400"/>
                          <a:chOff x="0" y="1"/>
                          <a:chExt cx="1170149" cy="1006080"/>
                        </a:xfrm>
                      </wpg:grpSpPr>
                      <wps:wsp>
                        <wps:cNvPr id="50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188" y="814951"/>
                            <a:ext cx="660109" cy="191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C6380" w14:textId="7D508DFA" w:rsidR="004D56D4" w:rsidRPr="00440202" w:rsidRDefault="004D56D4" w:rsidP="00465993">
                              <w:pPr>
                                <w:snapToGrid w:val="0"/>
                                <w:spacing w:line="240" w:lineRule="atLeast"/>
                                <w:jc w:val="center"/>
                              </w:pPr>
                              <w:r w:rsidRPr="00440202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 w:rsidRPr="00440202">
                                <w:rPr>
                                  <w:rFonts w:hint="eastAsia"/>
                                  <w:sz w:val="22"/>
                                </w:rPr>
                                <w:t>2</w:t>
                              </w:r>
                              <w:r w:rsidR="00404E37" w:rsidRPr="00440202">
                                <w:rPr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0" name="圖片 500" descr="NWA 4967 CO3.2 | Collecting Meteorites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47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0" t="7096" r="14575" b="3252"/>
                          <a:stretch/>
                        </pic:blipFill>
                        <pic:spPr bwMode="auto">
                          <a:xfrm>
                            <a:off x="0" y="1"/>
                            <a:ext cx="1170149" cy="77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22B95" id="群組 502" o:spid="_x0000_s1627" style="position:absolute;left:0;text-align:left;margin-left:375.65pt;margin-top:9.45pt;width:92.15pt;height:79.1pt;z-index:251552768;mso-width-relative:margin;mso-height-relative:margin" coordorigin="" coordsize="11701,10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">
                <v:shape id="_x0000_s1628" type="#_x0000_t202" style="position:absolute;left:2461;top:8149;width:6601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" stroked="f">
                  <v:textbox style="mso-fit-shape-to-text:t" inset="0,0,0,0">
                    <w:txbxContent>
                      <w:p w14:paraId="32BC6380" w14:textId="7D508DFA" w:rsidR="004D56D4" w:rsidRPr="00440202" w:rsidRDefault="004D56D4" w:rsidP="00465993">
                        <w:pPr>
                          <w:snapToGrid w:val="0"/>
                          <w:spacing w:line="240" w:lineRule="atLeast"/>
                          <w:jc w:val="center"/>
                        </w:pPr>
                        <w:r w:rsidRPr="00440202">
                          <w:rPr>
                            <w:rFonts w:hint="eastAsia"/>
                            <w:sz w:val="22"/>
                          </w:rPr>
                          <w:t>圖</w:t>
                        </w:r>
                        <w:r w:rsidRPr="00440202">
                          <w:rPr>
                            <w:rFonts w:hint="eastAsia"/>
                            <w:sz w:val="22"/>
                          </w:rPr>
                          <w:t>2</w:t>
                        </w:r>
                        <w:r w:rsidR="00404E37" w:rsidRPr="00440202">
                          <w:rPr>
                            <w:sz w:val="22"/>
                          </w:rPr>
                          <w:t>3</w:t>
                        </w:r>
                      </w:p>
                    </w:txbxContent>
                  </v:textbox>
                </v:shape>
                <v:shape id="圖片 500" o:spid="_x0000_s1629" type="#_x0000_t75" alt="NWA 4967 CO3.2 | Collecting Meteorites" style="position:absolute;width:11701;height:77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">
                  <v:imagedata r:id="rId474" o:title="NWA 4967 CO3" croptop="4650f" cropbottom="2131f" cropleft="1894f" cropright="9552f"/>
                </v:shape>
                <w10:wrap type="square"/>
              </v:group>
            </w:pict>
          </mc:Fallback>
        </mc:AlternateContent>
      </w:r>
      <w:r w:rsidR="004D56D4" w:rsidRPr="0078745C">
        <w:rPr>
          <w:rFonts w:hint="eastAsia"/>
          <w:spacing w:val="20"/>
        </w:rPr>
        <w:t>5</w:t>
      </w:r>
      <w:r w:rsidR="004D56D4" w:rsidRPr="0078745C">
        <w:rPr>
          <w:spacing w:val="20"/>
        </w:rPr>
        <w:t>5.</w:t>
      </w:r>
      <w:r w:rsidR="001C6D24" w:rsidRPr="0078745C">
        <w:rPr>
          <w:spacing w:val="20"/>
        </w:rPr>
        <w:tab/>
      </w:r>
      <w:r w:rsidR="004D56D4" w:rsidRPr="00485421">
        <w:rPr>
          <w:rFonts w:hint="eastAsia"/>
          <w:spacing w:val="20"/>
        </w:rPr>
        <w:t>在做隕石定年時，必須挑出隕石中在太陽系早期即完成結晶、</w:t>
      </w:r>
      <w:r w:rsidR="004D56D4" w:rsidRPr="00485421">
        <w:rPr>
          <w:rFonts w:hint="eastAsia"/>
          <w:spacing w:val="22"/>
        </w:rPr>
        <w:t>且其同位素未被後續作用重置或改變的礦物分別定年，而非</w:t>
      </w:r>
      <w:r w:rsidR="004D56D4" w:rsidRPr="00485421">
        <w:rPr>
          <w:rFonts w:hint="eastAsia"/>
          <w:spacing w:val="24"/>
        </w:rPr>
        <w:t>使用隕石整體。</w:t>
      </w:r>
      <w:r w:rsidR="009D284B" w:rsidRPr="00485421">
        <w:rPr>
          <w:rFonts w:hint="eastAsia"/>
          <w:spacing w:val="24"/>
        </w:rPr>
        <w:t>假設</w:t>
      </w:r>
      <w:r w:rsidR="004D56D4" w:rsidRPr="00485421">
        <w:rPr>
          <w:rFonts w:hint="eastAsia"/>
          <w:spacing w:val="24"/>
        </w:rPr>
        <w:t>某科學家在對圖</w:t>
      </w:r>
      <w:r w:rsidR="004D56D4" w:rsidRPr="00485421">
        <w:rPr>
          <w:rFonts w:hint="eastAsia"/>
          <w:spacing w:val="24"/>
        </w:rPr>
        <w:t>2</w:t>
      </w:r>
      <w:r w:rsidR="00404E37" w:rsidRPr="00485421">
        <w:rPr>
          <w:rFonts w:hint="eastAsia"/>
          <w:spacing w:val="24"/>
        </w:rPr>
        <w:t>3</w:t>
      </w:r>
      <w:r w:rsidR="004D56D4" w:rsidRPr="00485421">
        <w:rPr>
          <w:rFonts w:hint="eastAsia"/>
          <w:spacing w:val="24"/>
        </w:rPr>
        <w:t>隕石中的礦物定年分析後</w:t>
      </w:r>
      <w:r w:rsidR="009D284B" w:rsidRPr="00485421">
        <w:rPr>
          <w:rFonts w:hint="eastAsia"/>
          <w:spacing w:val="24"/>
        </w:rPr>
        <w:t>，</w:t>
      </w:r>
      <w:r w:rsidR="004D56D4" w:rsidRPr="00485421">
        <w:rPr>
          <w:rFonts w:hint="eastAsia"/>
          <w:spacing w:val="24"/>
        </w:rPr>
        <w:t>得到一個超過太陽系年齡的結果。下列何者是得出</w:t>
      </w:r>
      <w:r w:rsidR="004D56D4" w:rsidRPr="00485421">
        <w:rPr>
          <w:rFonts w:hint="eastAsia"/>
          <w:spacing w:val="20"/>
        </w:rPr>
        <w:t>此</w:t>
      </w:r>
      <w:r w:rsidR="009D284B" w:rsidRPr="00485421">
        <w:rPr>
          <w:rFonts w:hint="eastAsia"/>
          <w:spacing w:val="20"/>
        </w:rPr>
        <w:t>結果</w:t>
      </w:r>
      <w:r w:rsidR="004D56D4" w:rsidRPr="00485421">
        <w:rPr>
          <w:rFonts w:hint="eastAsia"/>
          <w:spacing w:val="20"/>
        </w:rPr>
        <w:t>最有可能的原因？</w:t>
      </w:r>
    </w:p>
    <w:p w14:paraId="16448491" w14:textId="71DDBBB2" w:rsidR="004D56D4" w:rsidRPr="00430794" w:rsidRDefault="004D56D4" w:rsidP="00152EDE">
      <w:pPr>
        <w:pStyle w:val="TIT1"/>
        <w:spacing w:beforeLines="0" w:before="0" w:line="350" w:lineRule="atLeast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(A)</w:t>
      </w:r>
      <w:r w:rsidRPr="00430794">
        <w:rPr>
          <w:rFonts w:hint="eastAsia"/>
          <w:color w:val="000000" w:themeColor="text1"/>
          <w:spacing w:val="20"/>
        </w:rPr>
        <w:t>放射性定年所用的同位素</w:t>
      </w:r>
      <w:r w:rsidR="009D284B">
        <w:rPr>
          <w:rFonts w:hint="eastAsia"/>
          <w:color w:val="000000" w:themeColor="text1"/>
          <w:spacing w:val="20"/>
        </w:rPr>
        <w:t>半衰期</w:t>
      </w:r>
      <w:r w:rsidRPr="00430794">
        <w:rPr>
          <w:rFonts w:hint="eastAsia"/>
          <w:color w:val="000000" w:themeColor="text1"/>
          <w:spacing w:val="20"/>
        </w:rPr>
        <w:t>被低估，導致年齡計算過大</w:t>
      </w:r>
    </w:p>
    <w:p w14:paraId="5D9E73AF" w14:textId="611C815C" w:rsidR="004D56D4" w:rsidRPr="00430794" w:rsidRDefault="004D56D4" w:rsidP="00152EDE">
      <w:pPr>
        <w:pStyle w:val="TIT1"/>
        <w:spacing w:beforeLines="0" w:before="0" w:line="350" w:lineRule="atLeast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(B)</w:t>
      </w:r>
      <w:r w:rsidR="009D284B" w:rsidRPr="009D284B">
        <w:rPr>
          <w:rFonts w:hint="eastAsia"/>
          <w:color w:val="000000" w:themeColor="text1"/>
          <w:spacing w:val="20"/>
        </w:rPr>
        <w:t>此礦物是比太陽系形成時間更早的結晶產物</w:t>
      </w:r>
    </w:p>
    <w:p w14:paraId="22C8E594" w14:textId="1EC56FE9" w:rsidR="004D56D4" w:rsidRPr="00430794" w:rsidRDefault="004D56D4" w:rsidP="00152EDE">
      <w:pPr>
        <w:pStyle w:val="TIT1"/>
        <w:spacing w:beforeLines="0" w:before="0" w:line="350" w:lineRule="atLeast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(C)</w:t>
      </w:r>
      <w:r w:rsidRPr="00430794">
        <w:rPr>
          <w:rFonts w:hint="eastAsia"/>
          <w:color w:val="000000" w:themeColor="text1"/>
          <w:spacing w:val="20"/>
        </w:rPr>
        <w:t>隕石在地球上受到風化或水作用</w:t>
      </w:r>
      <w:r w:rsidR="00FF6B3A">
        <w:rPr>
          <w:rFonts w:hint="eastAsia"/>
          <w:color w:val="000000" w:themeColor="text1"/>
          <w:spacing w:val="20"/>
        </w:rPr>
        <w:t>汙</w:t>
      </w:r>
      <w:r w:rsidRPr="00430794">
        <w:rPr>
          <w:rFonts w:hint="eastAsia"/>
          <w:color w:val="000000" w:themeColor="text1"/>
          <w:spacing w:val="20"/>
        </w:rPr>
        <w:t>染，導致定年結果異常</w:t>
      </w:r>
    </w:p>
    <w:p w14:paraId="101C32EA" w14:textId="1FD49DF0" w:rsidR="004D56D4" w:rsidRPr="00430794" w:rsidRDefault="004D56D4" w:rsidP="00152EDE">
      <w:pPr>
        <w:pStyle w:val="TIT1"/>
        <w:spacing w:beforeLines="0" w:before="0" w:line="350" w:lineRule="atLeast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(D)</w:t>
      </w:r>
      <w:r w:rsidRPr="00430794">
        <w:rPr>
          <w:rFonts w:hint="eastAsia"/>
          <w:color w:val="000000" w:themeColor="text1"/>
          <w:spacing w:val="20"/>
        </w:rPr>
        <w:t>科學界對太陽系形成的年代假說有誤，隕石年齡並未異常</w:t>
      </w:r>
    </w:p>
    <w:p w14:paraId="24D9EDD0" w14:textId="1BD2032E" w:rsidR="004D56D4" w:rsidRPr="00430794" w:rsidRDefault="004D56D4" w:rsidP="00152EDE">
      <w:pPr>
        <w:pStyle w:val="TIT1"/>
        <w:spacing w:beforeLines="0" w:before="0" w:line="350" w:lineRule="atLeast"/>
        <w:ind w:leftChars="165" w:left="747" w:hangingChars="135" w:hanging="351"/>
        <w:rPr>
          <w:color w:val="000000" w:themeColor="text1"/>
          <w:spacing w:val="20"/>
        </w:rPr>
      </w:pPr>
      <w:r w:rsidRPr="00430794">
        <w:rPr>
          <w:rFonts w:hint="eastAsia"/>
          <w:color w:val="000000" w:themeColor="text1"/>
          <w:spacing w:val="20"/>
        </w:rPr>
        <w:t>(E)</w:t>
      </w:r>
      <w:r w:rsidRPr="00430794">
        <w:rPr>
          <w:rFonts w:hint="eastAsia"/>
          <w:color w:val="000000" w:themeColor="text1"/>
          <w:spacing w:val="20"/>
        </w:rPr>
        <w:t>隕石中含有</w:t>
      </w:r>
      <w:r w:rsidR="009D284B">
        <w:rPr>
          <w:rFonts w:hint="eastAsia"/>
          <w:color w:val="000000" w:themeColor="text1"/>
          <w:spacing w:val="20"/>
        </w:rPr>
        <w:t>與</w:t>
      </w:r>
      <w:r w:rsidRPr="00430794">
        <w:rPr>
          <w:rFonts w:hint="eastAsia"/>
          <w:color w:val="000000" w:themeColor="text1"/>
          <w:spacing w:val="20"/>
        </w:rPr>
        <w:t>地球上類似的礦物，此礦物比太陽系更老</w:t>
      </w:r>
    </w:p>
    <w:p w14:paraId="240C9F38" w14:textId="6F9E730D" w:rsidR="004D56D4" w:rsidRDefault="004D56D4" w:rsidP="00152EDE">
      <w:pPr>
        <w:pStyle w:val="TIT1"/>
        <w:spacing w:before="60" w:afterLines="25" w:after="60" w:line="350" w:lineRule="atLeast"/>
        <w:ind w:left="403" w:hangingChars="155" w:hanging="403"/>
        <w:rPr>
          <w:spacing w:val="20"/>
        </w:rPr>
      </w:pPr>
      <w:r w:rsidRPr="0078745C">
        <w:rPr>
          <w:spacing w:val="20"/>
        </w:rPr>
        <w:t>56.</w:t>
      </w:r>
      <w:r w:rsidR="001C6D24" w:rsidRPr="0078745C">
        <w:rPr>
          <w:spacing w:val="20"/>
        </w:rPr>
        <w:tab/>
      </w:r>
      <w:r w:rsidR="009D284B" w:rsidRPr="00485421">
        <w:rPr>
          <w:rFonts w:hint="eastAsia"/>
          <w:spacing w:val="16"/>
        </w:rPr>
        <w:t>當隕石掉到地球表面時可能形成隕石坑，然而與地球相比，月球上有更多的隕石坑。</w:t>
      </w:r>
      <w:r w:rsidR="009D284B" w:rsidRPr="00485421">
        <w:rPr>
          <w:rFonts w:hint="eastAsia"/>
          <w:spacing w:val="14"/>
        </w:rPr>
        <w:t>若以相同的原理推論並參考表</w:t>
      </w:r>
      <w:r w:rsidR="009D284B" w:rsidRPr="00485421">
        <w:rPr>
          <w:rFonts w:hint="eastAsia"/>
          <w:spacing w:val="14"/>
        </w:rPr>
        <w:t>12</w:t>
      </w:r>
      <w:r w:rsidR="009D284B" w:rsidRPr="00485421">
        <w:rPr>
          <w:rFonts w:hint="eastAsia"/>
          <w:spacing w:val="14"/>
        </w:rPr>
        <w:t>的數據，以下行星中何者表面較容易發現隕石坑？</w:t>
      </w:r>
    </w:p>
    <w:tbl>
      <w:tblPr>
        <w:tblStyle w:val="af7"/>
        <w:tblW w:w="0" w:type="auto"/>
        <w:tblInd w:w="397" w:type="dxa"/>
        <w:tblLook w:val="04A0" w:firstRow="1" w:lastRow="0" w:firstColumn="1" w:lastColumn="0" w:noHBand="0" w:noVBand="1"/>
      </w:tblPr>
      <w:tblGrid>
        <w:gridCol w:w="2433"/>
        <w:gridCol w:w="1085"/>
        <w:gridCol w:w="1086"/>
        <w:gridCol w:w="1086"/>
        <w:gridCol w:w="1086"/>
        <w:gridCol w:w="1086"/>
        <w:gridCol w:w="1086"/>
      </w:tblGrid>
      <w:tr w:rsidR="00241C2F" w:rsidRPr="00720CCA" w14:paraId="1D6CE707" w14:textId="77777777" w:rsidTr="00241C2F">
        <w:trPr>
          <w:trHeight w:val="391"/>
        </w:trPr>
        <w:tc>
          <w:tcPr>
            <w:tcW w:w="8948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14:paraId="425A4DF1" w14:textId="555EE332" w:rsidR="00241C2F" w:rsidRPr="00440202" w:rsidRDefault="00241C2F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pacing w:val="0"/>
                <w:szCs w:val="22"/>
              </w:rPr>
            </w:pPr>
            <w:r w:rsidRPr="00440202">
              <w:rPr>
                <w:rFonts w:hint="eastAsia"/>
                <w:spacing w:val="0"/>
              </w:rPr>
              <w:t>表</w:t>
            </w:r>
            <w:r w:rsidRPr="00440202">
              <w:rPr>
                <w:rFonts w:hint="eastAsia"/>
                <w:spacing w:val="0"/>
              </w:rPr>
              <w:t>12</w:t>
            </w:r>
          </w:p>
        </w:tc>
      </w:tr>
      <w:tr w:rsidR="00720CCA" w:rsidRPr="00720CCA" w14:paraId="39B1F99B" w14:textId="77777777" w:rsidTr="00720CCA">
        <w:trPr>
          <w:trHeight w:val="391"/>
        </w:trPr>
        <w:tc>
          <w:tcPr>
            <w:tcW w:w="2433" w:type="dxa"/>
            <w:vAlign w:val="center"/>
          </w:tcPr>
          <w:p w14:paraId="0290DB22" w14:textId="77777777" w:rsidR="00720CCA" w:rsidRPr="00720CCA" w:rsidRDefault="00720CCA" w:rsidP="00895572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</w:p>
        </w:tc>
        <w:tc>
          <w:tcPr>
            <w:tcW w:w="1085" w:type="dxa"/>
            <w:vAlign w:val="center"/>
          </w:tcPr>
          <w:p w14:paraId="0A336938" w14:textId="77777777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金星</w:t>
            </w:r>
          </w:p>
        </w:tc>
        <w:tc>
          <w:tcPr>
            <w:tcW w:w="1086" w:type="dxa"/>
            <w:vAlign w:val="center"/>
          </w:tcPr>
          <w:p w14:paraId="71582FDB" w14:textId="77777777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地球</w:t>
            </w:r>
          </w:p>
        </w:tc>
        <w:tc>
          <w:tcPr>
            <w:tcW w:w="1086" w:type="dxa"/>
            <w:vAlign w:val="center"/>
          </w:tcPr>
          <w:p w14:paraId="5F30E354" w14:textId="77777777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火星</w:t>
            </w:r>
          </w:p>
        </w:tc>
        <w:tc>
          <w:tcPr>
            <w:tcW w:w="1086" w:type="dxa"/>
            <w:vAlign w:val="center"/>
          </w:tcPr>
          <w:p w14:paraId="718DE51B" w14:textId="77777777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="細明體"/>
              </w:rPr>
            </w:pPr>
            <w:r w:rsidRPr="00720CCA">
              <w:rPr>
                <w:rFonts w:eastAsia="細明體"/>
              </w:rPr>
              <w:t>木星</w:t>
            </w:r>
          </w:p>
        </w:tc>
        <w:tc>
          <w:tcPr>
            <w:tcW w:w="1086" w:type="dxa"/>
            <w:vAlign w:val="center"/>
          </w:tcPr>
          <w:p w14:paraId="2DE20091" w14:textId="198CEF14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="細明體" w:hint="eastAsia"/>
              </w:rPr>
              <w:t>土星</w:t>
            </w:r>
          </w:p>
        </w:tc>
        <w:tc>
          <w:tcPr>
            <w:tcW w:w="1086" w:type="dxa"/>
            <w:vAlign w:val="center"/>
          </w:tcPr>
          <w:p w14:paraId="6B9B239C" w14:textId="08C2A288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天王星</w:t>
            </w:r>
          </w:p>
        </w:tc>
      </w:tr>
      <w:tr w:rsidR="00720CCA" w:rsidRPr="00720CCA" w14:paraId="703B98F3" w14:textId="77777777" w:rsidTr="00720CCA">
        <w:trPr>
          <w:trHeight w:val="391"/>
        </w:trPr>
        <w:tc>
          <w:tcPr>
            <w:tcW w:w="2433" w:type="dxa"/>
            <w:vAlign w:val="center"/>
          </w:tcPr>
          <w:p w14:paraId="7BC1725E" w14:textId="77777777" w:rsidR="00720CCA" w:rsidRPr="00720CCA" w:rsidRDefault="00720CCA" w:rsidP="00720CCA">
            <w:pPr>
              <w:pStyle w:val="TIT1"/>
              <w:spacing w:beforeLines="0" w:before="0" w:line="240" w:lineRule="atLeast"/>
              <w:ind w:leftChars="-35" w:left="-84" w:rightChars="-35" w:right="-84"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公轉週期（年）</w:t>
            </w:r>
          </w:p>
        </w:tc>
        <w:tc>
          <w:tcPr>
            <w:tcW w:w="1085" w:type="dxa"/>
            <w:vAlign w:val="center"/>
          </w:tcPr>
          <w:p w14:paraId="474D6FCB" w14:textId="77777777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0.62</w:t>
            </w:r>
          </w:p>
        </w:tc>
        <w:tc>
          <w:tcPr>
            <w:tcW w:w="1086" w:type="dxa"/>
            <w:vAlign w:val="center"/>
          </w:tcPr>
          <w:p w14:paraId="00C68B1A" w14:textId="77777777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1.00</w:t>
            </w:r>
          </w:p>
        </w:tc>
        <w:tc>
          <w:tcPr>
            <w:tcW w:w="1086" w:type="dxa"/>
            <w:vAlign w:val="center"/>
          </w:tcPr>
          <w:p w14:paraId="5BD31B71" w14:textId="77777777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1.88</w:t>
            </w:r>
          </w:p>
        </w:tc>
        <w:tc>
          <w:tcPr>
            <w:tcW w:w="1086" w:type="dxa"/>
            <w:vAlign w:val="center"/>
          </w:tcPr>
          <w:p w14:paraId="4CD0A454" w14:textId="77777777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11.86</w:t>
            </w:r>
          </w:p>
        </w:tc>
        <w:tc>
          <w:tcPr>
            <w:tcW w:w="1086" w:type="dxa"/>
            <w:vAlign w:val="center"/>
          </w:tcPr>
          <w:p w14:paraId="771D9483" w14:textId="124F7CBB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 w:hint="eastAsia"/>
                <w:szCs w:val="22"/>
              </w:rPr>
              <w:t>29.45</w:t>
            </w:r>
          </w:p>
        </w:tc>
        <w:tc>
          <w:tcPr>
            <w:tcW w:w="1086" w:type="dxa"/>
            <w:vAlign w:val="center"/>
          </w:tcPr>
          <w:p w14:paraId="7B3D0D7E" w14:textId="523C8740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84.02</w:t>
            </w:r>
          </w:p>
        </w:tc>
      </w:tr>
      <w:tr w:rsidR="00720CCA" w:rsidRPr="00720CCA" w14:paraId="58660FE5" w14:textId="77777777" w:rsidTr="00720CCA">
        <w:trPr>
          <w:trHeight w:val="391"/>
        </w:trPr>
        <w:tc>
          <w:tcPr>
            <w:tcW w:w="2433" w:type="dxa"/>
            <w:vAlign w:val="center"/>
          </w:tcPr>
          <w:p w14:paraId="39679DFC" w14:textId="77777777" w:rsidR="00720CCA" w:rsidRPr="00720CCA" w:rsidRDefault="00720CCA" w:rsidP="00720CCA">
            <w:pPr>
              <w:pStyle w:val="TIT1"/>
              <w:spacing w:beforeLines="0" w:before="0" w:line="240" w:lineRule="atLeast"/>
              <w:ind w:leftChars="-20" w:left="-48" w:rightChars="-65" w:right="-156"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表面大氣壓力（</w:t>
            </w:r>
            <w:r w:rsidRPr="00720CCA">
              <w:rPr>
                <w:rFonts w:eastAsiaTheme="minorEastAsia"/>
                <w:szCs w:val="22"/>
              </w:rPr>
              <w:t>atm</w:t>
            </w:r>
            <w:r w:rsidRPr="00720CCA">
              <w:rPr>
                <w:rFonts w:eastAsiaTheme="minorEastAsia"/>
                <w:szCs w:val="22"/>
              </w:rPr>
              <w:t>）</w:t>
            </w:r>
          </w:p>
        </w:tc>
        <w:tc>
          <w:tcPr>
            <w:tcW w:w="1085" w:type="dxa"/>
            <w:vAlign w:val="center"/>
          </w:tcPr>
          <w:p w14:paraId="5724A230" w14:textId="77777777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92</w:t>
            </w:r>
          </w:p>
        </w:tc>
        <w:tc>
          <w:tcPr>
            <w:tcW w:w="1086" w:type="dxa"/>
            <w:vAlign w:val="center"/>
          </w:tcPr>
          <w:p w14:paraId="336EFCE1" w14:textId="77777777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1.00</w:t>
            </w:r>
          </w:p>
        </w:tc>
        <w:tc>
          <w:tcPr>
            <w:tcW w:w="1086" w:type="dxa"/>
            <w:vAlign w:val="center"/>
          </w:tcPr>
          <w:p w14:paraId="43E81DBA" w14:textId="77777777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0.01</w:t>
            </w:r>
          </w:p>
        </w:tc>
        <w:tc>
          <w:tcPr>
            <w:tcW w:w="1086" w:type="dxa"/>
            <w:vAlign w:val="center"/>
          </w:tcPr>
          <w:p w14:paraId="3AC9482E" w14:textId="77777777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653</w:t>
            </w:r>
          </w:p>
        </w:tc>
        <w:tc>
          <w:tcPr>
            <w:tcW w:w="1086" w:type="dxa"/>
            <w:vAlign w:val="center"/>
          </w:tcPr>
          <w:p w14:paraId="166BCE4B" w14:textId="18CEE6AE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 w:hint="eastAsia"/>
                <w:szCs w:val="22"/>
              </w:rPr>
              <w:t>30</w:t>
            </w:r>
          </w:p>
        </w:tc>
        <w:tc>
          <w:tcPr>
            <w:tcW w:w="1086" w:type="dxa"/>
            <w:vAlign w:val="center"/>
          </w:tcPr>
          <w:p w14:paraId="56E2DDDB" w14:textId="44D765DE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304</w:t>
            </w:r>
          </w:p>
        </w:tc>
      </w:tr>
      <w:tr w:rsidR="00720CCA" w:rsidRPr="00720CCA" w14:paraId="387DEAC1" w14:textId="77777777" w:rsidTr="00720CCA">
        <w:trPr>
          <w:trHeight w:val="391"/>
        </w:trPr>
        <w:tc>
          <w:tcPr>
            <w:tcW w:w="2433" w:type="dxa"/>
            <w:vAlign w:val="center"/>
          </w:tcPr>
          <w:p w14:paraId="5E7CAF43" w14:textId="77777777" w:rsidR="00720CCA" w:rsidRPr="00720CCA" w:rsidRDefault="00720CCA" w:rsidP="00720CCA">
            <w:pPr>
              <w:pStyle w:val="TIT1"/>
              <w:spacing w:beforeLines="0" w:before="0" w:line="240" w:lineRule="atLeast"/>
              <w:ind w:leftChars="-35" w:left="-84" w:rightChars="-35" w:right="-84"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磁場（相較於地球）</w:t>
            </w:r>
          </w:p>
        </w:tc>
        <w:tc>
          <w:tcPr>
            <w:tcW w:w="1085" w:type="dxa"/>
            <w:vAlign w:val="center"/>
          </w:tcPr>
          <w:p w14:paraId="705C8CD5" w14:textId="77777777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微弱</w:t>
            </w:r>
          </w:p>
        </w:tc>
        <w:tc>
          <w:tcPr>
            <w:tcW w:w="1086" w:type="dxa"/>
            <w:vAlign w:val="center"/>
          </w:tcPr>
          <w:p w14:paraId="2993AC02" w14:textId="77777777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1.00</w:t>
            </w:r>
          </w:p>
        </w:tc>
        <w:tc>
          <w:tcPr>
            <w:tcW w:w="1086" w:type="dxa"/>
            <w:vAlign w:val="center"/>
          </w:tcPr>
          <w:p w14:paraId="213AA078" w14:textId="3E905D46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0.1</w:t>
            </w:r>
            <w:r w:rsidRPr="00720CCA">
              <w:rPr>
                <w:rFonts w:eastAsiaTheme="minorEastAsia" w:hint="eastAsia"/>
                <w:szCs w:val="22"/>
              </w:rPr>
              <w:t>～</w:t>
            </w:r>
            <w:r w:rsidRPr="00720CCA">
              <w:rPr>
                <w:rFonts w:eastAsiaTheme="minorEastAsia"/>
                <w:szCs w:val="22"/>
              </w:rPr>
              <w:t>0.3</w:t>
            </w:r>
          </w:p>
        </w:tc>
        <w:tc>
          <w:tcPr>
            <w:tcW w:w="1086" w:type="dxa"/>
            <w:vAlign w:val="center"/>
          </w:tcPr>
          <w:p w14:paraId="612AE9F8" w14:textId="218B16BD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50</w:t>
            </w:r>
            <w:r w:rsidRPr="00720CCA">
              <w:rPr>
                <w:rFonts w:eastAsiaTheme="minorEastAsia" w:hint="eastAsia"/>
                <w:szCs w:val="22"/>
              </w:rPr>
              <w:t>～</w:t>
            </w:r>
            <w:r w:rsidRPr="00720CCA">
              <w:rPr>
                <w:rFonts w:eastAsiaTheme="minorEastAsia"/>
                <w:szCs w:val="22"/>
              </w:rPr>
              <w:t>100</w:t>
            </w:r>
          </w:p>
        </w:tc>
        <w:tc>
          <w:tcPr>
            <w:tcW w:w="1086" w:type="dxa"/>
            <w:vAlign w:val="center"/>
          </w:tcPr>
          <w:p w14:paraId="638620C4" w14:textId="77155552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 w:hint="eastAsia"/>
                <w:szCs w:val="22"/>
              </w:rPr>
              <w:t>17</w:t>
            </w:r>
            <w:r w:rsidRPr="00720CCA">
              <w:rPr>
                <w:rFonts w:eastAsiaTheme="minorEastAsia" w:hint="eastAsia"/>
                <w:szCs w:val="22"/>
              </w:rPr>
              <w:t>～</w:t>
            </w:r>
            <w:r w:rsidRPr="00720CCA">
              <w:rPr>
                <w:rFonts w:eastAsiaTheme="minorEastAsia" w:hint="eastAsia"/>
                <w:szCs w:val="22"/>
              </w:rPr>
              <w:t>34</w:t>
            </w:r>
          </w:p>
        </w:tc>
        <w:tc>
          <w:tcPr>
            <w:tcW w:w="1086" w:type="dxa"/>
            <w:vAlign w:val="center"/>
          </w:tcPr>
          <w:p w14:paraId="465EA8C8" w14:textId="09247C09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3</w:t>
            </w:r>
            <w:r w:rsidRPr="00720CCA">
              <w:rPr>
                <w:rFonts w:eastAsiaTheme="minorEastAsia" w:hint="eastAsia"/>
                <w:szCs w:val="22"/>
              </w:rPr>
              <w:t>～</w:t>
            </w:r>
            <w:r w:rsidRPr="00720CCA">
              <w:rPr>
                <w:rFonts w:eastAsiaTheme="minorEastAsia"/>
                <w:szCs w:val="22"/>
              </w:rPr>
              <w:t>6</w:t>
            </w:r>
          </w:p>
        </w:tc>
      </w:tr>
      <w:tr w:rsidR="00720CCA" w:rsidRPr="00720CCA" w14:paraId="097CBF03" w14:textId="77777777" w:rsidTr="00720CCA">
        <w:trPr>
          <w:trHeight w:val="391"/>
        </w:trPr>
        <w:tc>
          <w:tcPr>
            <w:tcW w:w="2433" w:type="dxa"/>
            <w:vAlign w:val="center"/>
          </w:tcPr>
          <w:p w14:paraId="51A3CFBE" w14:textId="77777777" w:rsidR="00720CCA" w:rsidRPr="00720CCA" w:rsidRDefault="00720CCA" w:rsidP="00720CCA">
            <w:pPr>
              <w:pStyle w:val="TIT1"/>
              <w:spacing w:beforeLines="0" w:before="0" w:line="240" w:lineRule="atLeast"/>
              <w:ind w:leftChars="-35" w:left="-84" w:rightChars="-35" w:right="-84"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質量（相較於地球）</w:t>
            </w:r>
          </w:p>
        </w:tc>
        <w:tc>
          <w:tcPr>
            <w:tcW w:w="1085" w:type="dxa"/>
            <w:vAlign w:val="center"/>
          </w:tcPr>
          <w:p w14:paraId="14659FDE" w14:textId="77777777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0.82</w:t>
            </w:r>
          </w:p>
        </w:tc>
        <w:tc>
          <w:tcPr>
            <w:tcW w:w="1086" w:type="dxa"/>
            <w:vAlign w:val="center"/>
          </w:tcPr>
          <w:p w14:paraId="19B2B415" w14:textId="77777777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1.00</w:t>
            </w:r>
          </w:p>
        </w:tc>
        <w:tc>
          <w:tcPr>
            <w:tcW w:w="1086" w:type="dxa"/>
            <w:vAlign w:val="center"/>
          </w:tcPr>
          <w:p w14:paraId="77B35873" w14:textId="77777777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0.11</w:t>
            </w:r>
          </w:p>
        </w:tc>
        <w:tc>
          <w:tcPr>
            <w:tcW w:w="1086" w:type="dxa"/>
            <w:vAlign w:val="center"/>
          </w:tcPr>
          <w:p w14:paraId="36553747" w14:textId="77777777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317.82</w:t>
            </w:r>
          </w:p>
        </w:tc>
        <w:tc>
          <w:tcPr>
            <w:tcW w:w="1086" w:type="dxa"/>
            <w:vAlign w:val="center"/>
          </w:tcPr>
          <w:p w14:paraId="4AE688D8" w14:textId="16C813F6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 w:hint="eastAsia"/>
                <w:szCs w:val="22"/>
              </w:rPr>
              <w:t>95.14</w:t>
            </w:r>
          </w:p>
        </w:tc>
        <w:tc>
          <w:tcPr>
            <w:tcW w:w="1086" w:type="dxa"/>
            <w:vAlign w:val="center"/>
          </w:tcPr>
          <w:p w14:paraId="7E36703D" w14:textId="2BA3EDCD" w:rsidR="00720CCA" w:rsidRPr="00720CCA" w:rsidRDefault="00720CCA" w:rsidP="00720CCA">
            <w:pPr>
              <w:pStyle w:val="TIT1"/>
              <w:spacing w:beforeLines="0" w:before="0" w:line="240" w:lineRule="atLeast"/>
              <w:ind w:firstLine="0"/>
              <w:jc w:val="center"/>
              <w:rPr>
                <w:rFonts w:eastAsiaTheme="minorEastAsia"/>
                <w:szCs w:val="22"/>
              </w:rPr>
            </w:pPr>
            <w:r w:rsidRPr="00720CCA">
              <w:rPr>
                <w:rFonts w:eastAsiaTheme="minorEastAsia"/>
                <w:szCs w:val="22"/>
              </w:rPr>
              <w:t>14.37</w:t>
            </w:r>
          </w:p>
        </w:tc>
      </w:tr>
    </w:tbl>
    <w:p w14:paraId="30301CD3" w14:textId="04FACC1E" w:rsidR="004D56D4" w:rsidRPr="00895572" w:rsidRDefault="00895572" w:rsidP="00152EDE">
      <w:pPr>
        <w:pStyle w:val="TIT1"/>
        <w:tabs>
          <w:tab w:val="left" w:pos="5760"/>
          <w:tab w:val="left" w:pos="7560"/>
        </w:tabs>
        <w:spacing w:before="60" w:line="350" w:lineRule="atLeast"/>
        <w:ind w:leftChars="165" w:left="396" w:firstLine="0"/>
        <w:jc w:val="left"/>
        <w:rPr>
          <w:rFonts w:asciiTheme="majorEastAsia" w:eastAsiaTheme="majorEastAsia" w:hAnsiTheme="majorEastAsia"/>
          <w:spacing w:val="20"/>
          <w:szCs w:val="22"/>
          <w:u w:val="single"/>
        </w:rPr>
      </w:pPr>
      <w:bookmarkStart w:id="7" w:name="_Hlk217382005"/>
      <w:r w:rsidRPr="00895572">
        <w:rPr>
          <w:rFonts w:hint="eastAsia"/>
          <w:spacing w:val="20"/>
        </w:rPr>
        <w:t>(A)</w:t>
      </w:r>
      <w:r w:rsidRPr="00895572">
        <w:rPr>
          <w:rFonts w:hint="eastAsia"/>
          <w:spacing w:val="20"/>
        </w:rPr>
        <w:t>金星</w:t>
      </w:r>
      <w:r w:rsidRPr="00895572">
        <w:rPr>
          <w:spacing w:val="20"/>
        </w:rPr>
        <w:tab/>
      </w:r>
      <w:r w:rsidRPr="00895572">
        <w:rPr>
          <w:rFonts w:hint="eastAsia"/>
          <w:spacing w:val="20"/>
        </w:rPr>
        <w:t>(B)</w:t>
      </w:r>
      <w:r w:rsidR="00720CCA" w:rsidRPr="00895572">
        <w:rPr>
          <w:rFonts w:hint="eastAsia"/>
          <w:spacing w:val="20"/>
        </w:rPr>
        <w:t>火星</w:t>
      </w:r>
      <w:r w:rsidRPr="00895572">
        <w:rPr>
          <w:spacing w:val="20"/>
        </w:rPr>
        <w:tab/>
      </w:r>
      <w:r w:rsidRPr="00895572">
        <w:rPr>
          <w:rFonts w:hint="eastAsia"/>
          <w:spacing w:val="20"/>
        </w:rPr>
        <w:t>(C)</w:t>
      </w:r>
      <w:r w:rsidR="00720CCA" w:rsidRPr="00895572">
        <w:rPr>
          <w:rFonts w:hint="eastAsia"/>
          <w:spacing w:val="20"/>
        </w:rPr>
        <w:t>木星</w:t>
      </w:r>
      <w:r w:rsidRPr="00895572">
        <w:rPr>
          <w:spacing w:val="20"/>
        </w:rPr>
        <w:tab/>
      </w:r>
      <w:r w:rsidRPr="00895572">
        <w:rPr>
          <w:rFonts w:hint="eastAsia"/>
          <w:spacing w:val="20"/>
        </w:rPr>
        <w:t>(D)</w:t>
      </w:r>
      <w:r w:rsidR="00720CCA">
        <w:rPr>
          <w:rFonts w:hint="eastAsia"/>
          <w:spacing w:val="20"/>
        </w:rPr>
        <w:t>土</w:t>
      </w:r>
      <w:r w:rsidRPr="00895572">
        <w:rPr>
          <w:rFonts w:hint="eastAsia"/>
          <w:spacing w:val="20"/>
        </w:rPr>
        <w:t>星</w:t>
      </w:r>
      <w:r w:rsidRPr="00895572">
        <w:rPr>
          <w:spacing w:val="20"/>
        </w:rPr>
        <w:tab/>
      </w:r>
      <w:r w:rsidRPr="00895572">
        <w:rPr>
          <w:rFonts w:hint="eastAsia"/>
          <w:spacing w:val="20"/>
        </w:rPr>
        <w:t>(E)</w:t>
      </w:r>
      <w:r w:rsidRPr="00895572">
        <w:rPr>
          <w:rFonts w:hint="eastAsia"/>
          <w:spacing w:val="20"/>
        </w:rPr>
        <w:t>天王星</w:t>
      </w:r>
      <w:bookmarkEnd w:id="7"/>
    </w:p>
    <w:sectPr w:rsidR="004D56D4" w:rsidRPr="00895572" w:rsidSect="00457764">
      <w:headerReference w:type="even" r:id="rId475"/>
      <w:headerReference w:type="default" r:id="rId476"/>
      <w:footerReference w:type="even" r:id="rId477"/>
      <w:footerReference w:type="default" r:id="rId478"/>
      <w:pgSz w:w="11907" w:h="16840" w:code="9"/>
      <w:pgMar w:top="1701" w:right="1276" w:bottom="1134" w:left="1276" w:header="851" w:footer="851" w:gutter="0"/>
      <w:pgNumType w:start="0"/>
      <w:cols w:space="425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E187B" w14:textId="77777777" w:rsidR="0099119C" w:rsidRDefault="0099119C">
      <w:r>
        <w:separator/>
      </w:r>
    </w:p>
  </w:endnote>
  <w:endnote w:type="continuationSeparator" w:id="0">
    <w:p w14:paraId="06A1C85A" w14:textId="77777777" w:rsidR="0099119C" w:rsidRDefault="00991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文鼎中黑">
    <w:altName w:val="細明體"/>
    <w:charset w:val="88"/>
    <w:family w:val="modern"/>
    <w:pitch w:val="fixed"/>
    <w:sig w:usb0="00001F41" w:usb1="280918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全真楷書">
    <w:altName w:val="細明體"/>
    <w:charset w:val="88"/>
    <w:family w:val="modern"/>
    <w:pitch w:val="fixed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FMingMedium-B5">
    <w:altName w:val="細明體"/>
    <w:panose1 w:val="00000000000000000000"/>
    <w:charset w:val="88"/>
    <w:family w:val="modern"/>
    <w:notTrueType/>
    <w:pitch w:val="default"/>
    <w:sig w:usb0="00000001" w:usb1="08080000" w:usb2="00000010" w:usb3="00000000" w:csb0="00100000" w:csb1="00000000"/>
  </w:font>
  <w:font w:name="華康仿宋體W4(P)">
    <w:altName w:val="新細明體"/>
    <w:charset w:val="88"/>
    <w:family w:val="roman"/>
    <w:pitch w:val="variable"/>
    <w:sig w:usb0="00000000" w:usb1="28091800" w:usb2="00000016" w:usb3="00000000" w:csb0="001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E2E18" w14:textId="45B9FD9A" w:rsidR="002404AB" w:rsidRDefault="002404AB" w:rsidP="00D36D03">
    <w:pPr>
      <w:tabs>
        <w:tab w:val="right" w:pos="9360"/>
      </w:tabs>
      <w:rPr>
        <w:sz w:val="22"/>
      </w:rPr>
    </w:pPr>
    <w:r>
      <w:rPr>
        <w:rFonts w:eastAsia="標楷體"/>
        <w:color w:val="000000"/>
        <w:kern w:val="2"/>
        <w:sz w:val="18"/>
        <w:szCs w:val="22"/>
      </w:rPr>
      <w:tab/>
    </w:r>
    <w:r>
      <w:rPr>
        <w:sz w:val="22"/>
      </w:rPr>
      <w:t xml:space="preserve">- </w:t>
    </w:r>
    <w:r>
      <w:rPr>
        <w:sz w:val="22"/>
      </w:rPr>
      <w:fldChar w:fldCharType="begin"/>
    </w:r>
    <w:r>
      <w:rPr>
        <w:sz w:val="22"/>
      </w:rPr>
      <w:instrText>PAGE</w:instrText>
    </w:r>
    <w:r>
      <w:rPr>
        <w:sz w:val="22"/>
      </w:rPr>
      <w:fldChar w:fldCharType="separate"/>
    </w:r>
    <w:r w:rsidR="00C03AE6">
      <w:rPr>
        <w:noProof/>
        <w:sz w:val="22"/>
      </w:rPr>
      <w:t>20</w:t>
    </w:r>
    <w:r>
      <w:rPr>
        <w:sz w:val="22"/>
      </w:rPr>
      <w:fldChar w:fldCharType="end"/>
    </w:r>
    <w:r>
      <w:rPr>
        <w:sz w:val="22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45ED9" w14:textId="209C106E" w:rsidR="002404AB" w:rsidRPr="00D36D03" w:rsidRDefault="002404AB" w:rsidP="00D36D03">
    <w:pPr>
      <w:tabs>
        <w:tab w:val="right" w:pos="9360"/>
      </w:tabs>
    </w:pPr>
    <w:r>
      <w:rPr>
        <w:sz w:val="22"/>
      </w:rPr>
      <w:t xml:space="preserve">- </w:t>
    </w:r>
    <w:r>
      <w:rPr>
        <w:sz w:val="22"/>
      </w:rPr>
      <w:fldChar w:fldCharType="begin"/>
    </w:r>
    <w:r>
      <w:rPr>
        <w:sz w:val="22"/>
      </w:rPr>
      <w:instrText>PAGE</w:instrText>
    </w:r>
    <w:r>
      <w:rPr>
        <w:sz w:val="22"/>
      </w:rPr>
      <w:fldChar w:fldCharType="separate"/>
    </w:r>
    <w:r w:rsidR="00C03AE6">
      <w:rPr>
        <w:noProof/>
        <w:sz w:val="22"/>
      </w:rPr>
      <w:t>19</w:t>
    </w:r>
    <w:r>
      <w:rPr>
        <w:sz w:val="22"/>
      </w:rPr>
      <w:fldChar w:fldCharType="end"/>
    </w:r>
    <w:r>
      <w:rPr>
        <w:sz w:val="22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29940" w14:textId="77777777" w:rsidR="0099119C" w:rsidRDefault="0099119C">
      <w:r>
        <w:separator/>
      </w:r>
    </w:p>
  </w:footnote>
  <w:footnote w:type="continuationSeparator" w:id="0">
    <w:p w14:paraId="64CF2C8A" w14:textId="77777777" w:rsidR="0099119C" w:rsidRDefault="009911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E1A56" w14:textId="644FE13B" w:rsidR="002404AB" w:rsidRDefault="002404AB" w:rsidP="007031AD">
    <w:pPr>
      <w:pStyle w:val="a8"/>
      <w:widowControl/>
      <w:tabs>
        <w:tab w:val="clear" w:pos="4153"/>
        <w:tab w:val="clear" w:pos="8306"/>
        <w:tab w:val="right" w:pos="8700"/>
        <w:tab w:val="right" w:pos="9360"/>
      </w:tabs>
      <w:autoSpaceDE w:val="0"/>
      <w:autoSpaceDN w:val="0"/>
      <w:spacing w:line="240" w:lineRule="auto"/>
      <w:textAlignment w:val="bottom"/>
      <w:rPr>
        <w:sz w:val="22"/>
      </w:rPr>
    </w:pPr>
    <w:r w:rsidRPr="00F30B88">
      <w:rPr>
        <w:noProof/>
        <w:sz w:val="22"/>
        <w:szCs w:val="22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1DAB9E2" wp14:editId="7F19EC56">
              <wp:simplePos x="0" y="0"/>
              <wp:positionH relativeFrom="margin">
                <wp:posOffset>1518920</wp:posOffset>
              </wp:positionH>
              <wp:positionV relativeFrom="paragraph">
                <wp:posOffset>-82388</wp:posOffset>
              </wp:positionV>
              <wp:extent cx="2902688" cy="327600"/>
              <wp:effectExtent l="0" t="0" r="0" b="0"/>
              <wp:wrapNone/>
              <wp:docPr id="1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2688" cy="327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11626E" w14:textId="77777777" w:rsidR="002404AB" w:rsidRDefault="002404AB" w:rsidP="00A66B0A">
                          <w:pPr>
                            <w:jc w:val="center"/>
                          </w:pPr>
                          <w:r w:rsidRPr="001C38B1">
                            <w:rPr>
                              <w:rFonts w:ascii="標楷體" w:eastAsia="標楷體" w:hAnsi="標楷體" w:hint="eastAsia"/>
                              <w:shd w:val="pct15" w:color="auto" w:fill="FFFFFF"/>
                            </w:rPr>
                            <w:t>請記得在</w:t>
                          </w:r>
                          <w:proofErr w:type="gramStart"/>
                          <w:r w:rsidRPr="001C38B1">
                            <w:rPr>
                              <w:rFonts w:ascii="標楷體" w:eastAsia="標楷體" w:hAnsi="標楷體" w:hint="eastAsia"/>
                              <w:shd w:val="pct15" w:color="auto" w:fill="FFFFFF"/>
                            </w:rPr>
                            <w:t>答題卷簽名</w:t>
                          </w:r>
                          <w:proofErr w:type="gramEnd"/>
                          <w:r w:rsidRPr="001C38B1">
                            <w:rPr>
                              <w:rFonts w:ascii="標楷體" w:eastAsia="標楷體" w:hAnsi="標楷體" w:hint="eastAsia"/>
                              <w:shd w:val="pct15" w:color="auto" w:fill="FFFFFF"/>
                            </w:rPr>
                            <w:t>欄位以正楷簽全名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DAB9E2"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618" type="#_x0000_t202" style="position:absolute;margin-left:119.6pt;margin-top:-6.5pt;width:228.55pt;height:2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" filled="f" stroked="f">
              <v:textbox style="mso-fit-shape-to-text:t">
                <w:txbxContent>
                  <w:p w14:paraId="0F11626E" w14:textId="77777777" w:rsidR="002404AB" w:rsidRDefault="002404AB" w:rsidP="00A66B0A">
                    <w:pPr>
                      <w:jc w:val="center"/>
                    </w:pPr>
                    <w:r w:rsidRPr="001C38B1">
                      <w:rPr>
                        <w:rFonts w:ascii="標楷體" w:eastAsia="標楷體" w:hAnsi="標楷體" w:hint="eastAsia"/>
                        <w:shd w:val="pct15" w:color="auto" w:fill="FFFFFF"/>
                      </w:rPr>
                      <w:t>請記得在</w:t>
                    </w:r>
                    <w:proofErr w:type="gramStart"/>
                    <w:r w:rsidRPr="001C38B1">
                      <w:rPr>
                        <w:rFonts w:ascii="標楷體" w:eastAsia="標楷體" w:hAnsi="標楷體" w:hint="eastAsia"/>
                        <w:shd w:val="pct15" w:color="auto" w:fill="FFFFFF"/>
                      </w:rPr>
                      <w:t>答題卷簽名</w:t>
                    </w:r>
                    <w:proofErr w:type="gramEnd"/>
                    <w:r w:rsidRPr="001C38B1">
                      <w:rPr>
                        <w:rFonts w:ascii="標楷體" w:eastAsia="標楷體" w:hAnsi="標楷體" w:hint="eastAsia"/>
                        <w:shd w:val="pct15" w:color="auto" w:fill="FFFFFF"/>
                      </w:rPr>
                      <w:t>欄位以正楷簽全名</w:t>
                    </w:r>
                  </w:p>
                </w:txbxContent>
              </v:textbox>
              <w10:wrap anchorx="margin"/>
            </v:shape>
          </w:pict>
        </mc:Fallback>
      </mc:AlternateContent>
    </w:r>
    <w:proofErr w:type="gramStart"/>
    <w:r w:rsidRPr="00981DA6">
      <w:rPr>
        <w:rFonts w:hint="eastAsia"/>
        <w:spacing w:val="6"/>
        <w:sz w:val="22"/>
        <w:szCs w:val="22"/>
      </w:rPr>
      <w:t>11</w:t>
    </w:r>
    <w:r>
      <w:rPr>
        <w:rFonts w:hint="eastAsia"/>
        <w:spacing w:val="6"/>
        <w:sz w:val="22"/>
        <w:szCs w:val="22"/>
      </w:rPr>
      <w:t>5</w:t>
    </w:r>
    <w:r w:rsidRPr="00981DA6">
      <w:rPr>
        <w:rFonts w:hint="eastAsia"/>
        <w:spacing w:val="6"/>
        <w:sz w:val="22"/>
        <w:szCs w:val="22"/>
      </w:rPr>
      <w:t>年學測</w:t>
    </w:r>
    <w:proofErr w:type="gramEnd"/>
    <w:r>
      <w:rPr>
        <w:sz w:val="22"/>
      </w:rPr>
      <w:tab/>
    </w:r>
    <w:r>
      <w:rPr>
        <w:rFonts w:hint="eastAsia"/>
        <w:sz w:val="22"/>
      </w:rPr>
      <w:t>第</w:t>
    </w:r>
    <w:r>
      <w:rPr>
        <w:sz w:val="22"/>
      </w:rPr>
      <w:tab/>
    </w:r>
    <w:r>
      <w:rPr>
        <w:sz w:val="22"/>
      </w:rPr>
      <w:fldChar w:fldCharType="begin"/>
    </w:r>
    <w:r>
      <w:rPr>
        <w:sz w:val="22"/>
      </w:rPr>
      <w:instrText>PAGE</w:instrText>
    </w:r>
    <w:r>
      <w:rPr>
        <w:sz w:val="22"/>
      </w:rPr>
      <w:fldChar w:fldCharType="separate"/>
    </w:r>
    <w:r w:rsidR="00C03AE6">
      <w:rPr>
        <w:noProof/>
        <w:sz w:val="22"/>
      </w:rPr>
      <w:t>20</w:t>
    </w:r>
    <w:r>
      <w:rPr>
        <w:sz w:val="22"/>
      </w:rPr>
      <w:fldChar w:fldCharType="end"/>
    </w:r>
    <w:r>
      <w:rPr>
        <w:sz w:val="22"/>
      </w:rPr>
      <w:t xml:space="preserve"> </w:t>
    </w:r>
    <w:r>
      <w:rPr>
        <w:rFonts w:hint="eastAsia"/>
        <w:sz w:val="22"/>
      </w:rPr>
      <w:t>頁</w:t>
    </w:r>
  </w:p>
  <w:p w14:paraId="7E351F91" w14:textId="5544A5C5" w:rsidR="002404AB" w:rsidRDefault="002404AB" w:rsidP="007031AD">
    <w:pPr>
      <w:pStyle w:val="a8"/>
      <w:widowControl/>
      <w:tabs>
        <w:tab w:val="clear" w:pos="4153"/>
        <w:tab w:val="clear" w:pos="8306"/>
        <w:tab w:val="right" w:pos="8700"/>
        <w:tab w:val="right" w:pos="9360"/>
      </w:tabs>
      <w:autoSpaceDE w:val="0"/>
      <w:autoSpaceDN w:val="0"/>
      <w:spacing w:line="240" w:lineRule="auto"/>
      <w:textAlignment w:val="bottom"/>
      <w:rPr>
        <w:sz w:val="22"/>
      </w:rPr>
    </w:pPr>
    <w:r w:rsidRPr="007031AD">
      <w:rPr>
        <w:rFonts w:hint="eastAsia"/>
        <w:spacing w:val="24"/>
        <w:sz w:val="22"/>
      </w:rPr>
      <w:t>自然考科</w:t>
    </w:r>
    <w:r>
      <w:rPr>
        <w:sz w:val="22"/>
      </w:rPr>
      <w:tab/>
    </w:r>
    <w:r w:rsidRPr="00D15ABF">
      <w:rPr>
        <w:rFonts w:hint="eastAsia"/>
        <w:sz w:val="22"/>
        <w:szCs w:val="22"/>
      </w:rPr>
      <w:t>共</w:t>
    </w:r>
    <w:r w:rsidRPr="00D15ABF">
      <w:rPr>
        <w:sz w:val="22"/>
        <w:szCs w:val="22"/>
      </w:rPr>
      <w:tab/>
    </w:r>
    <w:r w:rsidRPr="00D15ABF">
      <w:rPr>
        <w:rFonts w:hint="eastAsia"/>
        <w:sz w:val="22"/>
        <w:szCs w:val="22"/>
      </w:rPr>
      <w:t>1</w:t>
    </w:r>
    <w:r>
      <w:rPr>
        <w:sz w:val="22"/>
        <w:szCs w:val="22"/>
      </w:rPr>
      <w:t>9</w:t>
    </w:r>
    <w:r w:rsidRPr="00D15ABF">
      <w:rPr>
        <w:sz w:val="22"/>
        <w:szCs w:val="22"/>
      </w:rPr>
      <w:t xml:space="preserve"> </w:t>
    </w:r>
    <w:r w:rsidRPr="00D15ABF">
      <w:rPr>
        <w:rFonts w:hint="eastAsia"/>
        <w:sz w:val="22"/>
        <w:szCs w:val="22"/>
      </w:rPr>
      <w:t>頁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46613" w14:textId="540E00B0" w:rsidR="002404AB" w:rsidRPr="002C57FC" w:rsidRDefault="002404AB" w:rsidP="00D36D03">
    <w:pPr>
      <w:pStyle w:val="a8"/>
      <w:widowControl/>
      <w:tabs>
        <w:tab w:val="clear" w:pos="4153"/>
        <w:tab w:val="clear" w:pos="8306"/>
        <w:tab w:val="right" w:pos="840"/>
        <w:tab w:val="right" w:pos="9360"/>
      </w:tabs>
      <w:autoSpaceDE w:val="0"/>
      <w:autoSpaceDN w:val="0"/>
      <w:spacing w:line="240" w:lineRule="auto"/>
      <w:jc w:val="both"/>
      <w:textAlignment w:val="bottom"/>
      <w:rPr>
        <w:sz w:val="22"/>
      </w:rPr>
    </w:pPr>
    <w:r w:rsidRPr="00F30B88">
      <w:rPr>
        <w:noProof/>
        <w:sz w:val="22"/>
        <w:szCs w:val="22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08CAC42" wp14:editId="4FB9341F">
              <wp:simplePos x="0" y="0"/>
              <wp:positionH relativeFrom="margin">
                <wp:posOffset>1518920</wp:posOffset>
              </wp:positionH>
              <wp:positionV relativeFrom="paragraph">
                <wp:posOffset>-80483</wp:posOffset>
              </wp:positionV>
              <wp:extent cx="2902688" cy="327600"/>
              <wp:effectExtent l="0" t="0" r="0" b="0"/>
              <wp:wrapNone/>
              <wp:docPr id="2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2688" cy="327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91D546" w14:textId="77777777" w:rsidR="002404AB" w:rsidRDefault="002404AB" w:rsidP="00A66B0A">
                          <w:pPr>
                            <w:jc w:val="center"/>
                          </w:pPr>
                          <w:r w:rsidRPr="001C38B1">
                            <w:rPr>
                              <w:rFonts w:ascii="標楷體" w:eastAsia="標楷體" w:hAnsi="標楷體" w:hint="eastAsia"/>
                              <w:shd w:val="pct15" w:color="auto" w:fill="FFFFFF"/>
                            </w:rPr>
                            <w:t>請記得在</w:t>
                          </w:r>
                          <w:proofErr w:type="gramStart"/>
                          <w:r w:rsidRPr="001C38B1">
                            <w:rPr>
                              <w:rFonts w:ascii="標楷體" w:eastAsia="標楷體" w:hAnsi="標楷體" w:hint="eastAsia"/>
                              <w:shd w:val="pct15" w:color="auto" w:fill="FFFFFF"/>
                            </w:rPr>
                            <w:t>答題卷簽名</w:t>
                          </w:r>
                          <w:proofErr w:type="gramEnd"/>
                          <w:r w:rsidRPr="001C38B1">
                            <w:rPr>
                              <w:rFonts w:ascii="標楷體" w:eastAsia="標楷體" w:hAnsi="標楷體" w:hint="eastAsia"/>
                              <w:shd w:val="pct15" w:color="auto" w:fill="FFFFFF"/>
                            </w:rPr>
                            <w:t>欄位以正楷簽全名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8CAC42" id="_x0000_t202" coordsize="21600,21600" o:spt="202" path="m,l,21600r21600,l21600,xe">
              <v:stroke joinstyle="miter"/>
              <v:path gradientshapeok="t" o:connecttype="rect"/>
            </v:shapetype>
            <v:shape id="_x0000_s1619" type="#_x0000_t202" style="position:absolute;left:0;text-align:left;margin-left:119.6pt;margin-top:-6.35pt;width:228.55pt;height:25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" filled="f" stroked="f">
              <v:textbox style="mso-fit-shape-to-text:t">
                <w:txbxContent>
                  <w:p w14:paraId="1291D546" w14:textId="77777777" w:rsidR="002404AB" w:rsidRDefault="002404AB" w:rsidP="00A66B0A">
                    <w:pPr>
                      <w:jc w:val="center"/>
                    </w:pPr>
                    <w:r w:rsidRPr="001C38B1">
                      <w:rPr>
                        <w:rFonts w:ascii="標楷體" w:eastAsia="標楷體" w:hAnsi="標楷體" w:hint="eastAsia"/>
                        <w:shd w:val="pct15" w:color="auto" w:fill="FFFFFF"/>
                      </w:rPr>
                      <w:t>請記得在</w:t>
                    </w:r>
                    <w:proofErr w:type="gramStart"/>
                    <w:r w:rsidRPr="001C38B1">
                      <w:rPr>
                        <w:rFonts w:ascii="標楷體" w:eastAsia="標楷體" w:hAnsi="標楷體" w:hint="eastAsia"/>
                        <w:shd w:val="pct15" w:color="auto" w:fill="FFFFFF"/>
                      </w:rPr>
                      <w:t>答題卷簽名</w:t>
                    </w:r>
                    <w:proofErr w:type="gramEnd"/>
                    <w:r w:rsidRPr="001C38B1">
                      <w:rPr>
                        <w:rFonts w:ascii="標楷體" w:eastAsia="標楷體" w:hAnsi="標楷體" w:hint="eastAsia"/>
                        <w:shd w:val="pct15" w:color="auto" w:fill="FFFFFF"/>
                      </w:rPr>
                      <w:t>欄位以正楷簽全名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  <w:sz w:val="22"/>
      </w:rPr>
      <w:t>第</w:t>
    </w:r>
    <w:r>
      <w:rPr>
        <w:sz w:val="22"/>
      </w:rPr>
      <w:tab/>
    </w:r>
    <w:r w:rsidRPr="002C57FC">
      <w:rPr>
        <w:sz w:val="22"/>
      </w:rPr>
      <w:fldChar w:fldCharType="begin"/>
    </w:r>
    <w:r w:rsidRPr="002C57FC">
      <w:rPr>
        <w:sz w:val="22"/>
      </w:rPr>
      <w:instrText>PAGE</w:instrText>
    </w:r>
    <w:r w:rsidRPr="002C57FC">
      <w:rPr>
        <w:sz w:val="22"/>
      </w:rPr>
      <w:fldChar w:fldCharType="separate"/>
    </w:r>
    <w:r w:rsidR="00C03AE6">
      <w:rPr>
        <w:noProof/>
        <w:sz w:val="22"/>
      </w:rPr>
      <w:t>19</w:t>
    </w:r>
    <w:r w:rsidRPr="002C57FC">
      <w:rPr>
        <w:sz w:val="22"/>
      </w:rPr>
      <w:fldChar w:fldCharType="end"/>
    </w:r>
    <w:r w:rsidRPr="002C57FC">
      <w:rPr>
        <w:sz w:val="22"/>
      </w:rPr>
      <w:t xml:space="preserve"> </w:t>
    </w:r>
    <w:r w:rsidRPr="002C57FC">
      <w:rPr>
        <w:sz w:val="22"/>
      </w:rPr>
      <w:t>頁</w:t>
    </w:r>
    <w:r w:rsidRPr="002C57FC">
      <w:rPr>
        <w:sz w:val="22"/>
      </w:rPr>
      <w:tab/>
    </w:r>
    <w:r w:rsidRPr="00981DA6">
      <w:rPr>
        <w:rFonts w:hint="eastAsia"/>
        <w:spacing w:val="6"/>
        <w:sz w:val="22"/>
        <w:szCs w:val="22"/>
      </w:rPr>
      <w:t>11</w:t>
    </w:r>
    <w:r>
      <w:rPr>
        <w:rFonts w:hint="eastAsia"/>
        <w:spacing w:val="6"/>
        <w:sz w:val="22"/>
        <w:szCs w:val="22"/>
      </w:rPr>
      <w:t>5</w:t>
    </w:r>
    <w:r w:rsidRPr="00981DA6">
      <w:rPr>
        <w:rFonts w:hint="eastAsia"/>
        <w:spacing w:val="6"/>
        <w:sz w:val="22"/>
        <w:szCs w:val="22"/>
      </w:rPr>
      <w:t>年學測</w:t>
    </w:r>
  </w:p>
  <w:p w14:paraId="799C94E8" w14:textId="005CCB6E" w:rsidR="002404AB" w:rsidRDefault="002404AB" w:rsidP="00D36D03">
    <w:pPr>
      <w:pStyle w:val="a8"/>
      <w:widowControl/>
      <w:tabs>
        <w:tab w:val="clear" w:pos="4153"/>
        <w:tab w:val="clear" w:pos="8306"/>
        <w:tab w:val="right" w:pos="840"/>
        <w:tab w:val="right" w:pos="9360"/>
      </w:tabs>
      <w:autoSpaceDE w:val="0"/>
      <w:autoSpaceDN w:val="0"/>
      <w:spacing w:line="240" w:lineRule="auto"/>
      <w:jc w:val="both"/>
      <w:textAlignment w:val="bottom"/>
      <w:rPr>
        <w:sz w:val="22"/>
      </w:rPr>
    </w:pPr>
    <w:r w:rsidRPr="00D15ABF">
      <w:rPr>
        <w:sz w:val="22"/>
        <w:szCs w:val="22"/>
      </w:rPr>
      <w:t>共</w:t>
    </w:r>
    <w:r w:rsidRPr="00D15ABF">
      <w:rPr>
        <w:sz w:val="22"/>
        <w:szCs w:val="22"/>
      </w:rPr>
      <w:tab/>
    </w:r>
    <w:r w:rsidRPr="00D15ABF">
      <w:rPr>
        <w:rFonts w:hint="eastAsia"/>
        <w:sz w:val="22"/>
        <w:szCs w:val="22"/>
      </w:rPr>
      <w:t>1</w:t>
    </w:r>
    <w:r>
      <w:rPr>
        <w:sz w:val="22"/>
        <w:szCs w:val="22"/>
      </w:rPr>
      <w:t>9</w:t>
    </w:r>
    <w:r w:rsidRPr="00D15ABF">
      <w:rPr>
        <w:sz w:val="22"/>
        <w:szCs w:val="22"/>
      </w:rPr>
      <w:t xml:space="preserve"> </w:t>
    </w:r>
    <w:r w:rsidRPr="00D15ABF">
      <w:rPr>
        <w:rFonts w:hint="eastAsia"/>
        <w:sz w:val="22"/>
        <w:szCs w:val="22"/>
      </w:rPr>
      <w:t>頁</w:t>
    </w:r>
    <w:r>
      <w:rPr>
        <w:rFonts w:hint="eastAsia"/>
        <w:sz w:val="22"/>
      </w:rPr>
      <w:tab/>
    </w:r>
    <w:r w:rsidRPr="007031AD">
      <w:rPr>
        <w:rFonts w:hint="eastAsia"/>
        <w:spacing w:val="20"/>
        <w:sz w:val="22"/>
      </w:rPr>
      <w:t>自然考科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8C379C"/>
    <w:multiLevelType w:val="hybridMultilevel"/>
    <w:tmpl w:val="604800EA"/>
    <w:lvl w:ilvl="0" w:tplc="544C815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02D37B4"/>
    <w:multiLevelType w:val="singleLevel"/>
    <w:tmpl w:val="EA6838CE"/>
    <w:lvl w:ilvl="0">
      <w:start w:val="1"/>
      <w:numFmt w:val="upperLetter"/>
      <w:pStyle w:val="2"/>
      <w:lvlText w:val="%1."/>
      <w:lvlJc w:val="left"/>
      <w:pPr>
        <w:tabs>
          <w:tab w:val="num" w:pos="465"/>
        </w:tabs>
        <w:ind w:left="465" w:hanging="225"/>
      </w:pPr>
      <w:rPr>
        <w:rFonts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6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2"/>
  <w:evenAndOddHeaders/>
  <w:drawingGridHorizontalSpacing w:val="120"/>
  <w:drawingGridVerticalSpacing w:val="120"/>
  <w:displayHorizontalDrawingGridEvery w:val="0"/>
  <w:displayVerticalDrawingGridEvery w:val="3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614"/>
    <w:rsid w:val="00000DEA"/>
    <w:rsid w:val="00000EA6"/>
    <w:rsid w:val="00001583"/>
    <w:rsid w:val="00001D23"/>
    <w:rsid w:val="00003F69"/>
    <w:rsid w:val="000059CB"/>
    <w:rsid w:val="000061B7"/>
    <w:rsid w:val="000064D5"/>
    <w:rsid w:val="0001084A"/>
    <w:rsid w:val="00012960"/>
    <w:rsid w:val="00012E8F"/>
    <w:rsid w:val="000133D1"/>
    <w:rsid w:val="000136DC"/>
    <w:rsid w:val="00013CEC"/>
    <w:rsid w:val="00014DDE"/>
    <w:rsid w:val="00016681"/>
    <w:rsid w:val="00021608"/>
    <w:rsid w:val="00024B02"/>
    <w:rsid w:val="00025196"/>
    <w:rsid w:val="000255C9"/>
    <w:rsid w:val="00026212"/>
    <w:rsid w:val="00026C30"/>
    <w:rsid w:val="00027406"/>
    <w:rsid w:val="00030009"/>
    <w:rsid w:val="00030C6C"/>
    <w:rsid w:val="0003184E"/>
    <w:rsid w:val="000325FF"/>
    <w:rsid w:val="000328F9"/>
    <w:rsid w:val="00034A04"/>
    <w:rsid w:val="00035EE7"/>
    <w:rsid w:val="00036093"/>
    <w:rsid w:val="000368A4"/>
    <w:rsid w:val="00036C1C"/>
    <w:rsid w:val="000370DF"/>
    <w:rsid w:val="000439E1"/>
    <w:rsid w:val="00043CB5"/>
    <w:rsid w:val="0004402E"/>
    <w:rsid w:val="00047E7F"/>
    <w:rsid w:val="000501D5"/>
    <w:rsid w:val="000527E7"/>
    <w:rsid w:val="000551D9"/>
    <w:rsid w:val="00060E9C"/>
    <w:rsid w:val="000627CC"/>
    <w:rsid w:val="00062B80"/>
    <w:rsid w:val="000631D2"/>
    <w:rsid w:val="00063AA1"/>
    <w:rsid w:val="000655C1"/>
    <w:rsid w:val="000655FB"/>
    <w:rsid w:val="0007049B"/>
    <w:rsid w:val="00071646"/>
    <w:rsid w:val="00071897"/>
    <w:rsid w:val="00071F70"/>
    <w:rsid w:val="00074377"/>
    <w:rsid w:val="00075C5C"/>
    <w:rsid w:val="00075FBE"/>
    <w:rsid w:val="00076B5D"/>
    <w:rsid w:val="000809B1"/>
    <w:rsid w:val="00082510"/>
    <w:rsid w:val="0008321B"/>
    <w:rsid w:val="00083AEC"/>
    <w:rsid w:val="000846DC"/>
    <w:rsid w:val="000863B6"/>
    <w:rsid w:val="00086C52"/>
    <w:rsid w:val="00086D88"/>
    <w:rsid w:val="00086FB0"/>
    <w:rsid w:val="0009005A"/>
    <w:rsid w:val="0009012B"/>
    <w:rsid w:val="0009187E"/>
    <w:rsid w:val="00091997"/>
    <w:rsid w:val="000931E2"/>
    <w:rsid w:val="0009321A"/>
    <w:rsid w:val="000937B6"/>
    <w:rsid w:val="00093A7B"/>
    <w:rsid w:val="00097BAE"/>
    <w:rsid w:val="000A015C"/>
    <w:rsid w:val="000A032E"/>
    <w:rsid w:val="000A0B30"/>
    <w:rsid w:val="000A0F6F"/>
    <w:rsid w:val="000A1A1C"/>
    <w:rsid w:val="000A2F94"/>
    <w:rsid w:val="000A3DBF"/>
    <w:rsid w:val="000A5089"/>
    <w:rsid w:val="000A523C"/>
    <w:rsid w:val="000A537F"/>
    <w:rsid w:val="000A5BA8"/>
    <w:rsid w:val="000A67D6"/>
    <w:rsid w:val="000A6FC1"/>
    <w:rsid w:val="000B02E3"/>
    <w:rsid w:val="000B0478"/>
    <w:rsid w:val="000B04CF"/>
    <w:rsid w:val="000B09B5"/>
    <w:rsid w:val="000B2051"/>
    <w:rsid w:val="000B2171"/>
    <w:rsid w:val="000B439F"/>
    <w:rsid w:val="000B4520"/>
    <w:rsid w:val="000B46E3"/>
    <w:rsid w:val="000B5994"/>
    <w:rsid w:val="000B5E2E"/>
    <w:rsid w:val="000B6451"/>
    <w:rsid w:val="000B6D28"/>
    <w:rsid w:val="000C01E8"/>
    <w:rsid w:val="000C055C"/>
    <w:rsid w:val="000C239C"/>
    <w:rsid w:val="000C3252"/>
    <w:rsid w:val="000C369B"/>
    <w:rsid w:val="000C3868"/>
    <w:rsid w:val="000C3D88"/>
    <w:rsid w:val="000C59F2"/>
    <w:rsid w:val="000D035B"/>
    <w:rsid w:val="000D2518"/>
    <w:rsid w:val="000D3835"/>
    <w:rsid w:val="000D4E9D"/>
    <w:rsid w:val="000D587C"/>
    <w:rsid w:val="000D5FDC"/>
    <w:rsid w:val="000D6125"/>
    <w:rsid w:val="000D64BE"/>
    <w:rsid w:val="000D6C64"/>
    <w:rsid w:val="000E0069"/>
    <w:rsid w:val="000E2E4B"/>
    <w:rsid w:val="000E673E"/>
    <w:rsid w:val="000E68D3"/>
    <w:rsid w:val="000E74F6"/>
    <w:rsid w:val="000F100E"/>
    <w:rsid w:val="000F2C19"/>
    <w:rsid w:val="000F32B6"/>
    <w:rsid w:val="000F3DA6"/>
    <w:rsid w:val="000F495E"/>
    <w:rsid w:val="000F4B1F"/>
    <w:rsid w:val="000F53BB"/>
    <w:rsid w:val="000F5960"/>
    <w:rsid w:val="000F5EB1"/>
    <w:rsid w:val="000F75FE"/>
    <w:rsid w:val="000F7DB2"/>
    <w:rsid w:val="00100006"/>
    <w:rsid w:val="0010183E"/>
    <w:rsid w:val="00101C8B"/>
    <w:rsid w:val="00102899"/>
    <w:rsid w:val="00107439"/>
    <w:rsid w:val="0011100E"/>
    <w:rsid w:val="0011110F"/>
    <w:rsid w:val="00111D0C"/>
    <w:rsid w:val="00113068"/>
    <w:rsid w:val="00114498"/>
    <w:rsid w:val="001158A4"/>
    <w:rsid w:val="00115BB9"/>
    <w:rsid w:val="001167BC"/>
    <w:rsid w:val="0011790E"/>
    <w:rsid w:val="00117914"/>
    <w:rsid w:val="001208F0"/>
    <w:rsid w:val="001209B9"/>
    <w:rsid w:val="0013179B"/>
    <w:rsid w:val="0013193E"/>
    <w:rsid w:val="00133062"/>
    <w:rsid w:val="00133175"/>
    <w:rsid w:val="0013477C"/>
    <w:rsid w:val="00136E18"/>
    <w:rsid w:val="00137531"/>
    <w:rsid w:val="001377AE"/>
    <w:rsid w:val="00140226"/>
    <w:rsid w:val="00141B22"/>
    <w:rsid w:val="00141C4A"/>
    <w:rsid w:val="0014314E"/>
    <w:rsid w:val="00143252"/>
    <w:rsid w:val="00146B54"/>
    <w:rsid w:val="0015047F"/>
    <w:rsid w:val="00150830"/>
    <w:rsid w:val="00150CBE"/>
    <w:rsid w:val="00150DDA"/>
    <w:rsid w:val="00150E40"/>
    <w:rsid w:val="00151465"/>
    <w:rsid w:val="0015191D"/>
    <w:rsid w:val="001520DE"/>
    <w:rsid w:val="00152BA5"/>
    <w:rsid w:val="00152D8A"/>
    <w:rsid w:val="00152EDE"/>
    <w:rsid w:val="00153129"/>
    <w:rsid w:val="00154E8F"/>
    <w:rsid w:val="00157CE0"/>
    <w:rsid w:val="00160B55"/>
    <w:rsid w:val="00161267"/>
    <w:rsid w:val="00161C89"/>
    <w:rsid w:val="0016209C"/>
    <w:rsid w:val="0016421C"/>
    <w:rsid w:val="00164A77"/>
    <w:rsid w:val="001654A2"/>
    <w:rsid w:val="001665C2"/>
    <w:rsid w:val="00166BAA"/>
    <w:rsid w:val="00167439"/>
    <w:rsid w:val="0016781D"/>
    <w:rsid w:val="0017096E"/>
    <w:rsid w:val="00171E41"/>
    <w:rsid w:val="0017204E"/>
    <w:rsid w:val="001723F4"/>
    <w:rsid w:val="00172D89"/>
    <w:rsid w:val="00174260"/>
    <w:rsid w:val="001763D9"/>
    <w:rsid w:val="00181805"/>
    <w:rsid w:val="00183BEE"/>
    <w:rsid w:val="001856B2"/>
    <w:rsid w:val="001858B3"/>
    <w:rsid w:val="00186B7E"/>
    <w:rsid w:val="00186F2B"/>
    <w:rsid w:val="001925F9"/>
    <w:rsid w:val="00195C6B"/>
    <w:rsid w:val="00195E08"/>
    <w:rsid w:val="00196967"/>
    <w:rsid w:val="001979D0"/>
    <w:rsid w:val="001A081D"/>
    <w:rsid w:val="001A19C5"/>
    <w:rsid w:val="001A291E"/>
    <w:rsid w:val="001A3779"/>
    <w:rsid w:val="001A386D"/>
    <w:rsid w:val="001A499B"/>
    <w:rsid w:val="001A514C"/>
    <w:rsid w:val="001A5D30"/>
    <w:rsid w:val="001B07BA"/>
    <w:rsid w:val="001B094D"/>
    <w:rsid w:val="001B1E00"/>
    <w:rsid w:val="001B25EB"/>
    <w:rsid w:val="001B33E5"/>
    <w:rsid w:val="001B34A8"/>
    <w:rsid w:val="001B390B"/>
    <w:rsid w:val="001B4640"/>
    <w:rsid w:val="001B4A45"/>
    <w:rsid w:val="001B5A34"/>
    <w:rsid w:val="001B5BBC"/>
    <w:rsid w:val="001C112B"/>
    <w:rsid w:val="001C2B58"/>
    <w:rsid w:val="001C32F5"/>
    <w:rsid w:val="001C4174"/>
    <w:rsid w:val="001C4C9C"/>
    <w:rsid w:val="001C4CAE"/>
    <w:rsid w:val="001C5FE0"/>
    <w:rsid w:val="001C60B5"/>
    <w:rsid w:val="001C6645"/>
    <w:rsid w:val="001C6D24"/>
    <w:rsid w:val="001C7215"/>
    <w:rsid w:val="001D0672"/>
    <w:rsid w:val="001D0D9E"/>
    <w:rsid w:val="001D4803"/>
    <w:rsid w:val="001D5744"/>
    <w:rsid w:val="001D63CA"/>
    <w:rsid w:val="001D672E"/>
    <w:rsid w:val="001D7112"/>
    <w:rsid w:val="001D7350"/>
    <w:rsid w:val="001E021E"/>
    <w:rsid w:val="001E26B8"/>
    <w:rsid w:val="001E298E"/>
    <w:rsid w:val="001E36BE"/>
    <w:rsid w:val="001E3F03"/>
    <w:rsid w:val="001E4009"/>
    <w:rsid w:val="001E50F0"/>
    <w:rsid w:val="001E5D01"/>
    <w:rsid w:val="001E65DF"/>
    <w:rsid w:val="001F0445"/>
    <w:rsid w:val="001F1B5B"/>
    <w:rsid w:val="001F27AF"/>
    <w:rsid w:val="001F5D7D"/>
    <w:rsid w:val="001F5EBC"/>
    <w:rsid w:val="001F62EE"/>
    <w:rsid w:val="001F6338"/>
    <w:rsid w:val="001F6385"/>
    <w:rsid w:val="001F661E"/>
    <w:rsid w:val="001F66A8"/>
    <w:rsid w:val="001F7093"/>
    <w:rsid w:val="001F7443"/>
    <w:rsid w:val="00200105"/>
    <w:rsid w:val="00200678"/>
    <w:rsid w:val="00200C2D"/>
    <w:rsid w:val="00201971"/>
    <w:rsid w:val="00202082"/>
    <w:rsid w:val="002025AC"/>
    <w:rsid w:val="00202AA2"/>
    <w:rsid w:val="002042CF"/>
    <w:rsid w:val="00204614"/>
    <w:rsid w:val="0020720F"/>
    <w:rsid w:val="00212B18"/>
    <w:rsid w:val="0021324D"/>
    <w:rsid w:val="0021332A"/>
    <w:rsid w:val="002137FE"/>
    <w:rsid w:val="00213C16"/>
    <w:rsid w:val="00213E53"/>
    <w:rsid w:val="00214A98"/>
    <w:rsid w:val="00216476"/>
    <w:rsid w:val="00216C70"/>
    <w:rsid w:val="00220758"/>
    <w:rsid w:val="002209E8"/>
    <w:rsid w:val="00220BEF"/>
    <w:rsid w:val="00220C6B"/>
    <w:rsid w:val="00222577"/>
    <w:rsid w:val="00222A19"/>
    <w:rsid w:val="00223251"/>
    <w:rsid w:val="00224ECC"/>
    <w:rsid w:val="00225F5C"/>
    <w:rsid w:val="00226772"/>
    <w:rsid w:val="00227377"/>
    <w:rsid w:val="00231331"/>
    <w:rsid w:val="00231AD9"/>
    <w:rsid w:val="002332D5"/>
    <w:rsid w:val="00233561"/>
    <w:rsid w:val="00233BE4"/>
    <w:rsid w:val="00235C45"/>
    <w:rsid w:val="0023612C"/>
    <w:rsid w:val="002364F5"/>
    <w:rsid w:val="00236884"/>
    <w:rsid w:val="00236F19"/>
    <w:rsid w:val="00237918"/>
    <w:rsid w:val="00237A12"/>
    <w:rsid w:val="002404AB"/>
    <w:rsid w:val="00241C2F"/>
    <w:rsid w:val="002425B1"/>
    <w:rsid w:val="00242C14"/>
    <w:rsid w:val="00242D14"/>
    <w:rsid w:val="002430A7"/>
    <w:rsid w:val="00244C36"/>
    <w:rsid w:val="00245592"/>
    <w:rsid w:val="00245C52"/>
    <w:rsid w:val="00246AF3"/>
    <w:rsid w:val="00247738"/>
    <w:rsid w:val="0025104B"/>
    <w:rsid w:val="002510DE"/>
    <w:rsid w:val="00251B61"/>
    <w:rsid w:val="0025216E"/>
    <w:rsid w:val="00253ED0"/>
    <w:rsid w:val="00254979"/>
    <w:rsid w:val="00256565"/>
    <w:rsid w:val="002568CA"/>
    <w:rsid w:val="00256C64"/>
    <w:rsid w:val="00260164"/>
    <w:rsid w:val="002619B2"/>
    <w:rsid w:val="00261C54"/>
    <w:rsid w:val="00261D8E"/>
    <w:rsid w:val="00264AFA"/>
    <w:rsid w:val="0026535F"/>
    <w:rsid w:val="00265F19"/>
    <w:rsid w:val="00265FAB"/>
    <w:rsid w:val="0026712D"/>
    <w:rsid w:val="00267FB7"/>
    <w:rsid w:val="00270313"/>
    <w:rsid w:val="00270584"/>
    <w:rsid w:val="002717FA"/>
    <w:rsid w:val="0027188A"/>
    <w:rsid w:val="00271BFF"/>
    <w:rsid w:val="002738E2"/>
    <w:rsid w:val="00274948"/>
    <w:rsid w:val="002754AD"/>
    <w:rsid w:val="00277613"/>
    <w:rsid w:val="00277C31"/>
    <w:rsid w:val="00277F3C"/>
    <w:rsid w:val="00280C32"/>
    <w:rsid w:val="00280EE5"/>
    <w:rsid w:val="0028121A"/>
    <w:rsid w:val="00281ED3"/>
    <w:rsid w:val="00282FA3"/>
    <w:rsid w:val="00283CDD"/>
    <w:rsid w:val="0028598C"/>
    <w:rsid w:val="00286C0E"/>
    <w:rsid w:val="00290F36"/>
    <w:rsid w:val="0029215A"/>
    <w:rsid w:val="00292926"/>
    <w:rsid w:val="002933CE"/>
    <w:rsid w:val="00295D8D"/>
    <w:rsid w:val="00296D88"/>
    <w:rsid w:val="00296F03"/>
    <w:rsid w:val="002A1AE2"/>
    <w:rsid w:val="002A1D75"/>
    <w:rsid w:val="002A2B89"/>
    <w:rsid w:val="002A3A2A"/>
    <w:rsid w:val="002A4377"/>
    <w:rsid w:val="002A4E90"/>
    <w:rsid w:val="002B070B"/>
    <w:rsid w:val="002B0997"/>
    <w:rsid w:val="002B2279"/>
    <w:rsid w:val="002B3282"/>
    <w:rsid w:val="002B3A46"/>
    <w:rsid w:val="002B4691"/>
    <w:rsid w:val="002B6EEF"/>
    <w:rsid w:val="002B73F2"/>
    <w:rsid w:val="002C24C6"/>
    <w:rsid w:val="002C29CB"/>
    <w:rsid w:val="002C3565"/>
    <w:rsid w:val="002C4286"/>
    <w:rsid w:val="002C42BC"/>
    <w:rsid w:val="002C4558"/>
    <w:rsid w:val="002C57FC"/>
    <w:rsid w:val="002C61ED"/>
    <w:rsid w:val="002C62A4"/>
    <w:rsid w:val="002C7BE0"/>
    <w:rsid w:val="002C7CA1"/>
    <w:rsid w:val="002D0D1F"/>
    <w:rsid w:val="002D16C4"/>
    <w:rsid w:val="002D2257"/>
    <w:rsid w:val="002D291A"/>
    <w:rsid w:val="002D32D1"/>
    <w:rsid w:val="002D3887"/>
    <w:rsid w:val="002D3F91"/>
    <w:rsid w:val="002D406C"/>
    <w:rsid w:val="002D5687"/>
    <w:rsid w:val="002D66E2"/>
    <w:rsid w:val="002D725F"/>
    <w:rsid w:val="002E0527"/>
    <w:rsid w:val="002E0749"/>
    <w:rsid w:val="002E17CA"/>
    <w:rsid w:val="002E1F85"/>
    <w:rsid w:val="002E26D1"/>
    <w:rsid w:val="002E4908"/>
    <w:rsid w:val="002E523C"/>
    <w:rsid w:val="002E5A7E"/>
    <w:rsid w:val="002E5B7D"/>
    <w:rsid w:val="002E5CB3"/>
    <w:rsid w:val="002E6449"/>
    <w:rsid w:val="002E7417"/>
    <w:rsid w:val="002F120E"/>
    <w:rsid w:val="002F12F3"/>
    <w:rsid w:val="002F24B3"/>
    <w:rsid w:val="002F280B"/>
    <w:rsid w:val="002F4EC6"/>
    <w:rsid w:val="002F7730"/>
    <w:rsid w:val="002F7D6E"/>
    <w:rsid w:val="00300708"/>
    <w:rsid w:val="0030078B"/>
    <w:rsid w:val="00300FC5"/>
    <w:rsid w:val="003015E4"/>
    <w:rsid w:val="00301954"/>
    <w:rsid w:val="00301DCA"/>
    <w:rsid w:val="00304692"/>
    <w:rsid w:val="0030495E"/>
    <w:rsid w:val="00304D9E"/>
    <w:rsid w:val="00305BBA"/>
    <w:rsid w:val="00306755"/>
    <w:rsid w:val="00306C75"/>
    <w:rsid w:val="00307C77"/>
    <w:rsid w:val="00311AD2"/>
    <w:rsid w:val="00312037"/>
    <w:rsid w:val="0031212B"/>
    <w:rsid w:val="00313894"/>
    <w:rsid w:val="0031548F"/>
    <w:rsid w:val="00315E1D"/>
    <w:rsid w:val="0031701A"/>
    <w:rsid w:val="00317210"/>
    <w:rsid w:val="0031742D"/>
    <w:rsid w:val="00320614"/>
    <w:rsid w:val="0032140D"/>
    <w:rsid w:val="00322979"/>
    <w:rsid w:val="003232D0"/>
    <w:rsid w:val="00330CA6"/>
    <w:rsid w:val="00332ECD"/>
    <w:rsid w:val="0033315D"/>
    <w:rsid w:val="00333BE0"/>
    <w:rsid w:val="00333D14"/>
    <w:rsid w:val="00334E1B"/>
    <w:rsid w:val="00334E4A"/>
    <w:rsid w:val="00335A6E"/>
    <w:rsid w:val="00335D1E"/>
    <w:rsid w:val="0033612A"/>
    <w:rsid w:val="00337512"/>
    <w:rsid w:val="00337BA0"/>
    <w:rsid w:val="00337BAE"/>
    <w:rsid w:val="00337BB1"/>
    <w:rsid w:val="00342893"/>
    <w:rsid w:val="00343071"/>
    <w:rsid w:val="00343087"/>
    <w:rsid w:val="00343152"/>
    <w:rsid w:val="00343276"/>
    <w:rsid w:val="00344132"/>
    <w:rsid w:val="003443C5"/>
    <w:rsid w:val="0034649E"/>
    <w:rsid w:val="00346F02"/>
    <w:rsid w:val="003474B2"/>
    <w:rsid w:val="00356C1F"/>
    <w:rsid w:val="00356CE7"/>
    <w:rsid w:val="00356F5D"/>
    <w:rsid w:val="0036072D"/>
    <w:rsid w:val="00360D02"/>
    <w:rsid w:val="003617B7"/>
    <w:rsid w:val="00361836"/>
    <w:rsid w:val="00361B66"/>
    <w:rsid w:val="0036264D"/>
    <w:rsid w:val="00363359"/>
    <w:rsid w:val="00365A43"/>
    <w:rsid w:val="00365C93"/>
    <w:rsid w:val="0036642E"/>
    <w:rsid w:val="0036669F"/>
    <w:rsid w:val="003708A6"/>
    <w:rsid w:val="00370A95"/>
    <w:rsid w:val="0037390B"/>
    <w:rsid w:val="0037479B"/>
    <w:rsid w:val="00374BE4"/>
    <w:rsid w:val="00375695"/>
    <w:rsid w:val="00376599"/>
    <w:rsid w:val="0038102C"/>
    <w:rsid w:val="0038150B"/>
    <w:rsid w:val="0038179C"/>
    <w:rsid w:val="003826D8"/>
    <w:rsid w:val="00382C19"/>
    <w:rsid w:val="003836B7"/>
    <w:rsid w:val="00383870"/>
    <w:rsid w:val="00383BE7"/>
    <w:rsid w:val="00383D22"/>
    <w:rsid w:val="00384AED"/>
    <w:rsid w:val="00387D9F"/>
    <w:rsid w:val="0039075D"/>
    <w:rsid w:val="00390C46"/>
    <w:rsid w:val="003912C8"/>
    <w:rsid w:val="0039198B"/>
    <w:rsid w:val="00391CF4"/>
    <w:rsid w:val="00392E52"/>
    <w:rsid w:val="00393D43"/>
    <w:rsid w:val="0039411D"/>
    <w:rsid w:val="00394FB9"/>
    <w:rsid w:val="00395E6E"/>
    <w:rsid w:val="00396543"/>
    <w:rsid w:val="0039692A"/>
    <w:rsid w:val="003A033F"/>
    <w:rsid w:val="003A0C26"/>
    <w:rsid w:val="003A2868"/>
    <w:rsid w:val="003A3374"/>
    <w:rsid w:val="003A35EC"/>
    <w:rsid w:val="003A35F5"/>
    <w:rsid w:val="003A7917"/>
    <w:rsid w:val="003A7D99"/>
    <w:rsid w:val="003B0F0D"/>
    <w:rsid w:val="003B10CE"/>
    <w:rsid w:val="003B2892"/>
    <w:rsid w:val="003B2FFC"/>
    <w:rsid w:val="003B39A6"/>
    <w:rsid w:val="003B43E0"/>
    <w:rsid w:val="003B4ADE"/>
    <w:rsid w:val="003B4B8C"/>
    <w:rsid w:val="003B4E3D"/>
    <w:rsid w:val="003B6808"/>
    <w:rsid w:val="003B6D77"/>
    <w:rsid w:val="003B7310"/>
    <w:rsid w:val="003B73F1"/>
    <w:rsid w:val="003B7491"/>
    <w:rsid w:val="003C22CF"/>
    <w:rsid w:val="003C239E"/>
    <w:rsid w:val="003C265C"/>
    <w:rsid w:val="003C4074"/>
    <w:rsid w:val="003C49A2"/>
    <w:rsid w:val="003C4DC8"/>
    <w:rsid w:val="003C54B7"/>
    <w:rsid w:val="003C644F"/>
    <w:rsid w:val="003C706B"/>
    <w:rsid w:val="003D01A1"/>
    <w:rsid w:val="003D0A88"/>
    <w:rsid w:val="003D1352"/>
    <w:rsid w:val="003D239D"/>
    <w:rsid w:val="003D3206"/>
    <w:rsid w:val="003D3475"/>
    <w:rsid w:val="003D36C7"/>
    <w:rsid w:val="003D4027"/>
    <w:rsid w:val="003D41C4"/>
    <w:rsid w:val="003D48E5"/>
    <w:rsid w:val="003D72E1"/>
    <w:rsid w:val="003E04E9"/>
    <w:rsid w:val="003E0C1D"/>
    <w:rsid w:val="003E1101"/>
    <w:rsid w:val="003E5ED9"/>
    <w:rsid w:val="003E6CCD"/>
    <w:rsid w:val="003E6FFC"/>
    <w:rsid w:val="003E7E07"/>
    <w:rsid w:val="003F0F5E"/>
    <w:rsid w:val="003F1660"/>
    <w:rsid w:val="003F1F30"/>
    <w:rsid w:val="003F1FC6"/>
    <w:rsid w:val="003F2B0F"/>
    <w:rsid w:val="003F315E"/>
    <w:rsid w:val="003F4EDE"/>
    <w:rsid w:val="003F52FF"/>
    <w:rsid w:val="00401A30"/>
    <w:rsid w:val="00401A3F"/>
    <w:rsid w:val="00401D75"/>
    <w:rsid w:val="004021B9"/>
    <w:rsid w:val="00402F51"/>
    <w:rsid w:val="00403522"/>
    <w:rsid w:val="00403CB4"/>
    <w:rsid w:val="00404471"/>
    <w:rsid w:val="00404E37"/>
    <w:rsid w:val="004052A7"/>
    <w:rsid w:val="00405A93"/>
    <w:rsid w:val="00406CC7"/>
    <w:rsid w:val="004126B9"/>
    <w:rsid w:val="0041284C"/>
    <w:rsid w:val="004144ED"/>
    <w:rsid w:val="00414739"/>
    <w:rsid w:val="00414BFD"/>
    <w:rsid w:val="004157C2"/>
    <w:rsid w:val="00415880"/>
    <w:rsid w:val="00415C61"/>
    <w:rsid w:val="00415E52"/>
    <w:rsid w:val="00416170"/>
    <w:rsid w:val="00417785"/>
    <w:rsid w:val="004204F4"/>
    <w:rsid w:val="004219C2"/>
    <w:rsid w:val="00421C40"/>
    <w:rsid w:val="00422DFD"/>
    <w:rsid w:val="004242EB"/>
    <w:rsid w:val="00424738"/>
    <w:rsid w:val="004271C7"/>
    <w:rsid w:val="00427430"/>
    <w:rsid w:val="004278CA"/>
    <w:rsid w:val="00427C7C"/>
    <w:rsid w:val="00430794"/>
    <w:rsid w:val="004312FE"/>
    <w:rsid w:val="00431A03"/>
    <w:rsid w:val="004321AE"/>
    <w:rsid w:val="0043280C"/>
    <w:rsid w:val="00432B83"/>
    <w:rsid w:val="004334C7"/>
    <w:rsid w:val="004334CF"/>
    <w:rsid w:val="00435CBB"/>
    <w:rsid w:val="0043751E"/>
    <w:rsid w:val="00440202"/>
    <w:rsid w:val="00440844"/>
    <w:rsid w:val="0044171F"/>
    <w:rsid w:val="004422F6"/>
    <w:rsid w:val="00443494"/>
    <w:rsid w:val="00443FB9"/>
    <w:rsid w:val="00447AFB"/>
    <w:rsid w:val="0045284F"/>
    <w:rsid w:val="0045418B"/>
    <w:rsid w:val="00454290"/>
    <w:rsid w:val="0045546B"/>
    <w:rsid w:val="00455998"/>
    <w:rsid w:val="0045624A"/>
    <w:rsid w:val="00457764"/>
    <w:rsid w:val="00457AE6"/>
    <w:rsid w:val="00460FBF"/>
    <w:rsid w:val="00461155"/>
    <w:rsid w:val="00461E18"/>
    <w:rsid w:val="0046224B"/>
    <w:rsid w:val="00462986"/>
    <w:rsid w:val="004632A8"/>
    <w:rsid w:val="00463885"/>
    <w:rsid w:val="004643FC"/>
    <w:rsid w:val="004650E5"/>
    <w:rsid w:val="00465919"/>
    <w:rsid w:val="00465993"/>
    <w:rsid w:val="00465D29"/>
    <w:rsid w:val="004660B2"/>
    <w:rsid w:val="00466E5D"/>
    <w:rsid w:val="00467C01"/>
    <w:rsid w:val="00467EF7"/>
    <w:rsid w:val="0047052D"/>
    <w:rsid w:val="00471330"/>
    <w:rsid w:val="00472281"/>
    <w:rsid w:val="00473619"/>
    <w:rsid w:val="00473922"/>
    <w:rsid w:val="0047393C"/>
    <w:rsid w:val="00474854"/>
    <w:rsid w:val="0047500B"/>
    <w:rsid w:val="00476542"/>
    <w:rsid w:val="00480A42"/>
    <w:rsid w:val="00480C91"/>
    <w:rsid w:val="0048252D"/>
    <w:rsid w:val="00482718"/>
    <w:rsid w:val="00482B61"/>
    <w:rsid w:val="00483874"/>
    <w:rsid w:val="00483BD3"/>
    <w:rsid w:val="00485421"/>
    <w:rsid w:val="00486E29"/>
    <w:rsid w:val="004911BF"/>
    <w:rsid w:val="00493F7E"/>
    <w:rsid w:val="00494CA8"/>
    <w:rsid w:val="004969D9"/>
    <w:rsid w:val="0049726D"/>
    <w:rsid w:val="004A25B3"/>
    <w:rsid w:val="004A2A81"/>
    <w:rsid w:val="004A3D07"/>
    <w:rsid w:val="004B09EE"/>
    <w:rsid w:val="004B21FE"/>
    <w:rsid w:val="004B35E3"/>
    <w:rsid w:val="004B41BA"/>
    <w:rsid w:val="004B4394"/>
    <w:rsid w:val="004B4B9D"/>
    <w:rsid w:val="004B6A59"/>
    <w:rsid w:val="004C0EEB"/>
    <w:rsid w:val="004C0FB0"/>
    <w:rsid w:val="004C253B"/>
    <w:rsid w:val="004C3318"/>
    <w:rsid w:val="004C34A7"/>
    <w:rsid w:val="004C709D"/>
    <w:rsid w:val="004C7BA3"/>
    <w:rsid w:val="004D0078"/>
    <w:rsid w:val="004D0837"/>
    <w:rsid w:val="004D1DF1"/>
    <w:rsid w:val="004D3728"/>
    <w:rsid w:val="004D4FB1"/>
    <w:rsid w:val="004D500F"/>
    <w:rsid w:val="004D56D4"/>
    <w:rsid w:val="004D63B1"/>
    <w:rsid w:val="004E063C"/>
    <w:rsid w:val="004E0BB5"/>
    <w:rsid w:val="004E146B"/>
    <w:rsid w:val="004E314C"/>
    <w:rsid w:val="004E447A"/>
    <w:rsid w:val="004E4AC8"/>
    <w:rsid w:val="004E639F"/>
    <w:rsid w:val="004E77F1"/>
    <w:rsid w:val="004E7CF1"/>
    <w:rsid w:val="004F04A3"/>
    <w:rsid w:val="004F0DB7"/>
    <w:rsid w:val="004F0E53"/>
    <w:rsid w:val="004F2ADD"/>
    <w:rsid w:val="004F3226"/>
    <w:rsid w:val="004F33F1"/>
    <w:rsid w:val="004F38A2"/>
    <w:rsid w:val="004F414F"/>
    <w:rsid w:val="004F4C00"/>
    <w:rsid w:val="004F5739"/>
    <w:rsid w:val="004F65C8"/>
    <w:rsid w:val="004F7AF2"/>
    <w:rsid w:val="00500DAE"/>
    <w:rsid w:val="00502039"/>
    <w:rsid w:val="00502043"/>
    <w:rsid w:val="00502FCB"/>
    <w:rsid w:val="00503F31"/>
    <w:rsid w:val="00504036"/>
    <w:rsid w:val="00504F99"/>
    <w:rsid w:val="0050680D"/>
    <w:rsid w:val="00506C1F"/>
    <w:rsid w:val="00510635"/>
    <w:rsid w:val="005107C2"/>
    <w:rsid w:val="00510BFB"/>
    <w:rsid w:val="0051131D"/>
    <w:rsid w:val="005114DD"/>
    <w:rsid w:val="00512010"/>
    <w:rsid w:val="00512506"/>
    <w:rsid w:val="00512D65"/>
    <w:rsid w:val="00513545"/>
    <w:rsid w:val="00514E43"/>
    <w:rsid w:val="00517330"/>
    <w:rsid w:val="00517765"/>
    <w:rsid w:val="00520D9B"/>
    <w:rsid w:val="00520E1E"/>
    <w:rsid w:val="005212F2"/>
    <w:rsid w:val="005215A1"/>
    <w:rsid w:val="005221E7"/>
    <w:rsid w:val="00524858"/>
    <w:rsid w:val="00524E38"/>
    <w:rsid w:val="00526B78"/>
    <w:rsid w:val="00526EF6"/>
    <w:rsid w:val="00527649"/>
    <w:rsid w:val="00527D9B"/>
    <w:rsid w:val="0053006A"/>
    <w:rsid w:val="00530522"/>
    <w:rsid w:val="005313C4"/>
    <w:rsid w:val="005335C9"/>
    <w:rsid w:val="005346FE"/>
    <w:rsid w:val="0053564F"/>
    <w:rsid w:val="005379D0"/>
    <w:rsid w:val="00541876"/>
    <w:rsid w:val="00542092"/>
    <w:rsid w:val="00542E7D"/>
    <w:rsid w:val="00544A93"/>
    <w:rsid w:val="00546517"/>
    <w:rsid w:val="00547456"/>
    <w:rsid w:val="005476B4"/>
    <w:rsid w:val="0055035D"/>
    <w:rsid w:val="0055041A"/>
    <w:rsid w:val="0055213B"/>
    <w:rsid w:val="00552F0B"/>
    <w:rsid w:val="00553319"/>
    <w:rsid w:val="00554CE4"/>
    <w:rsid w:val="0055545F"/>
    <w:rsid w:val="00556306"/>
    <w:rsid w:val="00556360"/>
    <w:rsid w:val="005604E7"/>
    <w:rsid w:val="0056058A"/>
    <w:rsid w:val="0056071B"/>
    <w:rsid w:val="00560AA8"/>
    <w:rsid w:val="00560DFC"/>
    <w:rsid w:val="005612BB"/>
    <w:rsid w:val="005614D0"/>
    <w:rsid w:val="005630DC"/>
    <w:rsid w:val="0056333F"/>
    <w:rsid w:val="00563699"/>
    <w:rsid w:val="00563A54"/>
    <w:rsid w:val="005645AA"/>
    <w:rsid w:val="005647F5"/>
    <w:rsid w:val="005662D4"/>
    <w:rsid w:val="0056656E"/>
    <w:rsid w:val="005676F3"/>
    <w:rsid w:val="00571ACA"/>
    <w:rsid w:val="005728D3"/>
    <w:rsid w:val="005747C5"/>
    <w:rsid w:val="00575FB0"/>
    <w:rsid w:val="00580A7E"/>
    <w:rsid w:val="00582DA6"/>
    <w:rsid w:val="0058396D"/>
    <w:rsid w:val="0058428F"/>
    <w:rsid w:val="00584583"/>
    <w:rsid w:val="00584E0B"/>
    <w:rsid w:val="00584F63"/>
    <w:rsid w:val="00585421"/>
    <w:rsid w:val="00585B44"/>
    <w:rsid w:val="00586955"/>
    <w:rsid w:val="00586F4A"/>
    <w:rsid w:val="005874B9"/>
    <w:rsid w:val="005907D2"/>
    <w:rsid w:val="0059154A"/>
    <w:rsid w:val="0059199F"/>
    <w:rsid w:val="00593BDF"/>
    <w:rsid w:val="00596E1F"/>
    <w:rsid w:val="005974FD"/>
    <w:rsid w:val="005A0264"/>
    <w:rsid w:val="005A0642"/>
    <w:rsid w:val="005A07B6"/>
    <w:rsid w:val="005A22A9"/>
    <w:rsid w:val="005A32F0"/>
    <w:rsid w:val="005A37A1"/>
    <w:rsid w:val="005A3A74"/>
    <w:rsid w:val="005A41A0"/>
    <w:rsid w:val="005A4730"/>
    <w:rsid w:val="005A4D1D"/>
    <w:rsid w:val="005A573C"/>
    <w:rsid w:val="005A6780"/>
    <w:rsid w:val="005A78D2"/>
    <w:rsid w:val="005B01F7"/>
    <w:rsid w:val="005B0F25"/>
    <w:rsid w:val="005B1829"/>
    <w:rsid w:val="005B1F98"/>
    <w:rsid w:val="005B2678"/>
    <w:rsid w:val="005B3DDB"/>
    <w:rsid w:val="005B5FE1"/>
    <w:rsid w:val="005B6E55"/>
    <w:rsid w:val="005B6E84"/>
    <w:rsid w:val="005B790A"/>
    <w:rsid w:val="005C0421"/>
    <w:rsid w:val="005C0CCC"/>
    <w:rsid w:val="005C0EFA"/>
    <w:rsid w:val="005C139D"/>
    <w:rsid w:val="005C2AF4"/>
    <w:rsid w:val="005C3274"/>
    <w:rsid w:val="005C3294"/>
    <w:rsid w:val="005C3351"/>
    <w:rsid w:val="005C371A"/>
    <w:rsid w:val="005C38C6"/>
    <w:rsid w:val="005C3DB7"/>
    <w:rsid w:val="005C60F5"/>
    <w:rsid w:val="005C6517"/>
    <w:rsid w:val="005C6D2E"/>
    <w:rsid w:val="005C77B7"/>
    <w:rsid w:val="005D0E41"/>
    <w:rsid w:val="005D2EDF"/>
    <w:rsid w:val="005D3C63"/>
    <w:rsid w:val="005D4120"/>
    <w:rsid w:val="005D5217"/>
    <w:rsid w:val="005D5C4A"/>
    <w:rsid w:val="005D6B08"/>
    <w:rsid w:val="005E05A7"/>
    <w:rsid w:val="005E257F"/>
    <w:rsid w:val="005E3608"/>
    <w:rsid w:val="005E5C71"/>
    <w:rsid w:val="005E5F6C"/>
    <w:rsid w:val="005E6402"/>
    <w:rsid w:val="005E6A14"/>
    <w:rsid w:val="005E7136"/>
    <w:rsid w:val="005E7EBA"/>
    <w:rsid w:val="005F2596"/>
    <w:rsid w:val="005F733A"/>
    <w:rsid w:val="005F744E"/>
    <w:rsid w:val="00601B35"/>
    <w:rsid w:val="006026EB"/>
    <w:rsid w:val="00602762"/>
    <w:rsid w:val="00602838"/>
    <w:rsid w:val="0060364B"/>
    <w:rsid w:val="00603ED4"/>
    <w:rsid w:val="00604587"/>
    <w:rsid w:val="00604641"/>
    <w:rsid w:val="00605DE9"/>
    <w:rsid w:val="00605EC2"/>
    <w:rsid w:val="00606E94"/>
    <w:rsid w:val="006075D9"/>
    <w:rsid w:val="006075F1"/>
    <w:rsid w:val="006101CA"/>
    <w:rsid w:val="006103D2"/>
    <w:rsid w:val="006110F7"/>
    <w:rsid w:val="00611219"/>
    <w:rsid w:val="00611269"/>
    <w:rsid w:val="00611F70"/>
    <w:rsid w:val="00612423"/>
    <w:rsid w:val="0061537E"/>
    <w:rsid w:val="0061772B"/>
    <w:rsid w:val="006202A8"/>
    <w:rsid w:val="00620A70"/>
    <w:rsid w:val="00621AAF"/>
    <w:rsid w:val="0062288D"/>
    <w:rsid w:val="006229A3"/>
    <w:rsid w:val="0062382B"/>
    <w:rsid w:val="0062584A"/>
    <w:rsid w:val="00626EEB"/>
    <w:rsid w:val="006276B4"/>
    <w:rsid w:val="00627EFC"/>
    <w:rsid w:val="00630180"/>
    <w:rsid w:val="0063169E"/>
    <w:rsid w:val="00632C9B"/>
    <w:rsid w:val="006333D8"/>
    <w:rsid w:val="0063460E"/>
    <w:rsid w:val="006364DA"/>
    <w:rsid w:val="0063749D"/>
    <w:rsid w:val="006374ED"/>
    <w:rsid w:val="006414ED"/>
    <w:rsid w:val="0064198D"/>
    <w:rsid w:val="006424E0"/>
    <w:rsid w:val="00643119"/>
    <w:rsid w:val="00643601"/>
    <w:rsid w:val="006443C8"/>
    <w:rsid w:val="00644C0B"/>
    <w:rsid w:val="00645CBB"/>
    <w:rsid w:val="006461B5"/>
    <w:rsid w:val="0064679F"/>
    <w:rsid w:val="00647000"/>
    <w:rsid w:val="00647A6B"/>
    <w:rsid w:val="00647D0B"/>
    <w:rsid w:val="00647DD3"/>
    <w:rsid w:val="006502FF"/>
    <w:rsid w:val="006509FD"/>
    <w:rsid w:val="00651BEA"/>
    <w:rsid w:val="00652E7B"/>
    <w:rsid w:val="006540A2"/>
    <w:rsid w:val="006545A8"/>
    <w:rsid w:val="00655236"/>
    <w:rsid w:val="00655A31"/>
    <w:rsid w:val="0065717D"/>
    <w:rsid w:val="00661DF9"/>
    <w:rsid w:val="00662B61"/>
    <w:rsid w:val="00664CE9"/>
    <w:rsid w:val="006669D0"/>
    <w:rsid w:val="00667606"/>
    <w:rsid w:val="006714FA"/>
    <w:rsid w:val="00671B47"/>
    <w:rsid w:val="00672EB4"/>
    <w:rsid w:val="006730C2"/>
    <w:rsid w:val="00673760"/>
    <w:rsid w:val="006759A3"/>
    <w:rsid w:val="00675C8F"/>
    <w:rsid w:val="00676E85"/>
    <w:rsid w:val="0068194B"/>
    <w:rsid w:val="00681E55"/>
    <w:rsid w:val="0068237A"/>
    <w:rsid w:val="0068360E"/>
    <w:rsid w:val="0068417E"/>
    <w:rsid w:val="0068439B"/>
    <w:rsid w:val="006848A5"/>
    <w:rsid w:val="00684C85"/>
    <w:rsid w:val="00686793"/>
    <w:rsid w:val="00687E0C"/>
    <w:rsid w:val="00690542"/>
    <w:rsid w:val="0069150D"/>
    <w:rsid w:val="00693D22"/>
    <w:rsid w:val="006956CA"/>
    <w:rsid w:val="00697148"/>
    <w:rsid w:val="0069746C"/>
    <w:rsid w:val="006A06BA"/>
    <w:rsid w:val="006A073D"/>
    <w:rsid w:val="006A2DDC"/>
    <w:rsid w:val="006A2E74"/>
    <w:rsid w:val="006A375C"/>
    <w:rsid w:val="006A50E4"/>
    <w:rsid w:val="006A532F"/>
    <w:rsid w:val="006A6549"/>
    <w:rsid w:val="006A720F"/>
    <w:rsid w:val="006A790B"/>
    <w:rsid w:val="006B04A7"/>
    <w:rsid w:val="006B0598"/>
    <w:rsid w:val="006B0F9C"/>
    <w:rsid w:val="006B396B"/>
    <w:rsid w:val="006C03DF"/>
    <w:rsid w:val="006C21BF"/>
    <w:rsid w:val="006C26C0"/>
    <w:rsid w:val="006C3F4F"/>
    <w:rsid w:val="006C46C3"/>
    <w:rsid w:val="006C4AE4"/>
    <w:rsid w:val="006C6BE6"/>
    <w:rsid w:val="006C70AA"/>
    <w:rsid w:val="006C742B"/>
    <w:rsid w:val="006D1891"/>
    <w:rsid w:val="006D2621"/>
    <w:rsid w:val="006D3087"/>
    <w:rsid w:val="006D389C"/>
    <w:rsid w:val="006D4F1B"/>
    <w:rsid w:val="006D6A04"/>
    <w:rsid w:val="006E077C"/>
    <w:rsid w:val="006E2DA2"/>
    <w:rsid w:val="006E311E"/>
    <w:rsid w:val="006E3B41"/>
    <w:rsid w:val="006E3BC6"/>
    <w:rsid w:val="006E3DEE"/>
    <w:rsid w:val="006E6794"/>
    <w:rsid w:val="006E6AE1"/>
    <w:rsid w:val="006E737E"/>
    <w:rsid w:val="006F0A6B"/>
    <w:rsid w:val="006F19D3"/>
    <w:rsid w:val="006F1AC0"/>
    <w:rsid w:val="006F22EB"/>
    <w:rsid w:val="006F2434"/>
    <w:rsid w:val="006F2F4A"/>
    <w:rsid w:val="006F4894"/>
    <w:rsid w:val="006F4927"/>
    <w:rsid w:val="006F62A0"/>
    <w:rsid w:val="006F7AF1"/>
    <w:rsid w:val="0070117E"/>
    <w:rsid w:val="00701D7F"/>
    <w:rsid w:val="007022C4"/>
    <w:rsid w:val="007031AD"/>
    <w:rsid w:val="00703DC1"/>
    <w:rsid w:val="007042B1"/>
    <w:rsid w:val="007043AB"/>
    <w:rsid w:val="00711146"/>
    <w:rsid w:val="00714612"/>
    <w:rsid w:val="0071475D"/>
    <w:rsid w:val="00714A2F"/>
    <w:rsid w:val="00714E55"/>
    <w:rsid w:val="0071691C"/>
    <w:rsid w:val="00716A7E"/>
    <w:rsid w:val="00716D36"/>
    <w:rsid w:val="00716E75"/>
    <w:rsid w:val="00716EEA"/>
    <w:rsid w:val="00720CCA"/>
    <w:rsid w:val="00721ECF"/>
    <w:rsid w:val="00722790"/>
    <w:rsid w:val="00723B08"/>
    <w:rsid w:val="00727FED"/>
    <w:rsid w:val="007302F2"/>
    <w:rsid w:val="0073101B"/>
    <w:rsid w:val="007313A3"/>
    <w:rsid w:val="00731975"/>
    <w:rsid w:val="007322D4"/>
    <w:rsid w:val="00732AA1"/>
    <w:rsid w:val="00734583"/>
    <w:rsid w:val="007345E0"/>
    <w:rsid w:val="007353C8"/>
    <w:rsid w:val="00735987"/>
    <w:rsid w:val="007376A0"/>
    <w:rsid w:val="007378B3"/>
    <w:rsid w:val="00740FEC"/>
    <w:rsid w:val="00741E6F"/>
    <w:rsid w:val="007426F5"/>
    <w:rsid w:val="00742CF4"/>
    <w:rsid w:val="00742E24"/>
    <w:rsid w:val="007439CF"/>
    <w:rsid w:val="00744A44"/>
    <w:rsid w:val="00745B99"/>
    <w:rsid w:val="0074634C"/>
    <w:rsid w:val="007476E2"/>
    <w:rsid w:val="00747A9B"/>
    <w:rsid w:val="007502E0"/>
    <w:rsid w:val="007503D5"/>
    <w:rsid w:val="00750C54"/>
    <w:rsid w:val="00751421"/>
    <w:rsid w:val="00751504"/>
    <w:rsid w:val="00751657"/>
    <w:rsid w:val="00751678"/>
    <w:rsid w:val="0075193F"/>
    <w:rsid w:val="00754C8E"/>
    <w:rsid w:val="007551B2"/>
    <w:rsid w:val="00756099"/>
    <w:rsid w:val="00756D3F"/>
    <w:rsid w:val="0075741B"/>
    <w:rsid w:val="00757C9F"/>
    <w:rsid w:val="00757D07"/>
    <w:rsid w:val="00760F09"/>
    <w:rsid w:val="007617B5"/>
    <w:rsid w:val="007623EE"/>
    <w:rsid w:val="007627AE"/>
    <w:rsid w:val="00762B39"/>
    <w:rsid w:val="00765FC2"/>
    <w:rsid w:val="007672CE"/>
    <w:rsid w:val="0076758B"/>
    <w:rsid w:val="007700E0"/>
    <w:rsid w:val="00770D64"/>
    <w:rsid w:val="0077112D"/>
    <w:rsid w:val="007718EA"/>
    <w:rsid w:val="00771E0D"/>
    <w:rsid w:val="007724F6"/>
    <w:rsid w:val="00772604"/>
    <w:rsid w:val="0077277B"/>
    <w:rsid w:val="0077537D"/>
    <w:rsid w:val="00775468"/>
    <w:rsid w:val="00775B89"/>
    <w:rsid w:val="00775D26"/>
    <w:rsid w:val="00775D28"/>
    <w:rsid w:val="00776706"/>
    <w:rsid w:val="00783237"/>
    <w:rsid w:val="007836CE"/>
    <w:rsid w:val="00784A26"/>
    <w:rsid w:val="00784B83"/>
    <w:rsid w:val="0078745C"/>
    <w:rsid w:val="00791AA2"/>
    <w:rsid w:val="00792281"/>
    <w:rsid w:val="00795303"/>
    <w:rsid w:val="0079578C"/>
    <w:rsid w:val="00797339"/>
    <w:rsid w:val="007A0B07"/>
    <w:rsid w:val="007A0C1D"/>
    <w:rsid w:val="007A14E8"/>
    <w:rsid w:val="007A20CF"/>
    <w:rsid w:val="007A2657"/>
    <w:rsid w:val="007A32B2"/>
    <w:rsid w:val="007A3BAE"/>
    <w:rsid w:val="007A4004"/>
    <w:rsid w:val="007A42D2"/>
    <w:rsid w:val="007A46C5"/>
    <w:rsid w:val="007A5046"/>
    <w:rsid w:val="007A5071"/>
    <w:rsid w:val="007A639A"/>
    <w:rsid w:val="007A6FCD"/>
    <w:rsid w:val="007B030E"/>
    <w:rsid w:val="007B0EB1"/>
    <w:rsid w:val="007B1459"/>
    <w:rsid w:val="007B25B7"/>
    <w:rsid w:val="007B5323"/>
    <w:rsid w:val="007B6163"/>
    <w:rsid w:val="007B69B0"/>
    <w:rsid w:val="007B6EE1"/>
    <w:rsid w:val="007B6F22"/>
    <w:rsid w:val="007B7203"/>
    <w:rsid w:val="007B7853"/>
    <w:rsid w:val="007C0F8E"/>
    <w:rsid w:val="007C1991"/>
    <w:rsid w:val="007C2975"/>
    <w:rsid w:val="007C2DC9"/>
    <w:rsid w:val="007C34F5"/>
    <w:rsid w:val="007C3AF0"/>
    <w:rsid w:val="007C433C"/>
    <w:rsid w:val="007C4BFE"/>
    <w:rsid w:val="007C5213"/>
    <w:rsid w:val="007C715C"/>
    <w:rsid w:val="007C769B"/>
    <w:rsid w:val="007D0E6B"/>
    <w:rsid w:val="007D1F81"/>
    <w:rsid w:val="007D28CB"/>
    <w:rsid w:val="007D38F1"/>
    <w:rsid w:val="007D4911"/>
    <w:rsid w:val="007D4C81"/>
    <w:rsid w:val="007E0A83"/>
    <w:rsid w:val="007E248C"/>
    <w:rsid w:val="007E2777"/>
    <w:rsid w:val="007E384D"/>
    <w:rsid w:val="007E6A47"/>
    <w:rsid w:val="007F073C"/>
    <w:rsid w:val="007F185D"/>
    <w:rsid w:val="007F3158"/>
    <w:rsid w:val="007F4412"/>
    <w:rsid w:val="007F460C"/>
    <w:rsid w:val="007F4BDE"/>
    <w:rsid w:val="007F565A"/>
    <w:rsid w:val="008014E6"/>
    <w:rsid w:val="00802436"/>
    <w:rsid w:val="00803A1C"/>
    <w:rsid w:val="00803B84"/>
    <w:rsid w:val="008065F9"/>
    <w:rsid w:val="0080682C"/>
    <w:rsid w:val="00807425"/>
    <w:rsid w:val="00811046"/>
    <w:rsid w:val="008117FF"/>
    <w:rsid w:val="00811D2B"/>
    <w:rsid w:val="00812A36"/>
    <w:rsid w:val="00812DD9"/>
    <w:rsid w:val="00813D29"/>
    <w:rsid w:val="00813D7D"/>
    <w:rsid w:val="008151C4"/>
    <w:rsid w:val="00816760"/>
    <w:rsid w:val="00821327"/>
    <w:rsid w:val="00821378"/>
    <w:rsid w:val="00821600"/>
    <w:rsid w:val="00824173"/>
    <w:rsid w:val="008245A1"/>
    <w:rsid w:val="00825979"/>
    <w:rsid w:val="008271CD"/>
    <w:rsid w:val="00827FFE"/>
    <w:rsid w:val="00832EB6"/>
    <w:rsid w:val="008335F0"/>
    <w:rsid w:val="00833E79"/>
    <w:rsid w:val="00837503"/>
    <w:rsid w:val="00841BFC"/>
    <w:rsid w:val="008425CD"/>
    <w:rsid w:val="0084285A"/>
    <w:rsid w:val="008457E2"/>
    <w:rsid w:val="008501F2"/>
    <w:rsid w:val="00852CC5"/>
    <w:rsid w:val="008530AA"/>
    <w:rsid w:val="008534C1"/>
    <w:rsid w:val="008540E9"/>
    <w:rsid w:val="008574E8"/>
    <w:rsid w:val="0086184D"/>
    <w:rsid w:val="008619F0"/>
    <w:rsid w:val="00861A48"/>
    <w:rsid w:val="00864211"/>
    <w:rsid w:val="008650AC"/>
    <w:rsid w:val="008653A3"/>
    <w:rsid w:val="00871A61"/>
    <w:rsid w:val="0087205E"/>
    <w:rsid w:val="00872614"/>
    <w:rsid w:val="00872A02"/>
    <w:rsid w:val="00874135"/>
    <w:rsid w:val="0087421D"/>
    <w:rsid w:val="00874A9D"/>
    <w:rsid w:val="00875276"/>
    <w:rsid w:val="00875DAB"/>
    <w:rsid w:val="00875FEA"/>
    <w:rsid w:val="00877CC7"/>
    <w:rsid w:val="008800FD"/>
    <w:rsid w:val="0088147A"/>
    <w:rsid w:val="00883DFB"/>
    <w:rsid w:val="00884B69"/>
    <w:rsid w:val="00885597"/>
    <w:rsid w:val="00885CEC"/>
    <w:rsid w:val="00886F36"/>
    <w:rsid w:val="00890CC4"/>
    <w:rsid w:val="008916F2"/>
    <w:rsid w:val="0089193A"/>
    <w:rsid w:val="008922DF"/>
    <w:rsid w:val="008923FA"/>
    <w:rsid w:val="00892AA1"/>
    <w:rsid w:val="008931F6"/>
    <w:rsid w:val="00893328"/>
    <w:rsid w:val="00895572"/>
    <w:rsid w:val="0089633B"/>
    <w:rsid w:val="008A0E57"/>
    <w:rsid w:val="008A1C71"/>
    <w:rsid w:val="008A32CE"/>
    <w:rsid w:val="008A3EAE"/>
    <w:rsid w:val="008A3F33"/>
    <w:rsid w:val="008A6572"/>
    <w:rsid w:val="008A657B"/>
    <w:rsid w:val="008A6589"/>
    <w:rsid w:val="008A67C2"/>
    <w:rsid w:val="008B272F"/>
    <w:rsid w:val="008B2DA1"/>
    <w:rsid w:val="008B44AB"/>
    <w:rsid w:val="008B49F1"/>
    <w:rsid w:val="008B5271"/>
    <w:rsid w:val="008B57B3"/>
    <w:rsid w:val="008B64AE"/>
    <w:rsid w:val="008B68E5"/>
    <w:rsid w:val="008B7B0E"/>
    <w:rsid w:val="008C02BC"/>
    <w:rsid w:val="008C11D4"/>
    <w:rsid w:val="008C11E7"/>
    <w:rsid w:val="008C30D4"/>
    <w:rsid w:val="008C3C9A"/>
    <w:rsid w:val="008C470E"/>
    <w:rsid w:val="008C4AE4"/>
    <w:rsid w:val="008C5013"/>
    <w:rsid w:val="008C6304"/>
    <w:rsid w:val="008C75F4"/>
    <w:rsid w:val="008C7B71"/>
    <w:rsid w:val="008C7C0A"/>
    <w:rsid w:val="008C7EFA"/>
    <w:rsid w:val="008D0BA4"/>
    <w:rsid w:val="008D1443"/>
    <w:rsid w:val="008D2802"/>
    <w:rsid w:val="008D2E07"/>
    <w:rsid w:val="008D3472"/>
    <w:rsid w:val="008D6DD9"/>
    <w:rsid w:val="008D71DC"/>
    <w:rsid w:val="008D72B7"/>
    <w:rsid w:val="008E0BF6"/>
    <w:rsid w:val="008E275F"/>
    <w:rsid w:val="008E2C46"/>
    <w:rsid w:val="008E3DAB"/>
    <w:rsid w:val="008E54E0"/>
    <w:rsid w:val="008E569E"/>
    <w:rsid w:val="008E578F"/>
    <w:rsid w:val="008E59A8"/>
    <w:rsid w:val="008E73D1"/>
    <w:rsid w:val="008E75C2"/>
    <w:rsid w:val="008F0C65"/>
    <w:rsid w:val="008F0E1E"/>
    <w:rsid w:val="008F134F"/>
    <w:rsid w:val="008F190B"/>
    <w:rsid w:val="008F1FD8"/>
    <w:rsid w:val="008F2B04"/>
    <w:rsid w:val="008F2F10"/>
    <w:rsid w:val="008F39D1"/>
    <w:rsid w:val="008F4370"/>
    <w:rsid w:val="008F5505"/>
    <w:rsid w:val="008F7AD2"/>
    <w:rsid w:val="0090081F"/>
    <w:rsid w:val="00900E14"/>
    <w:rsid w:val="009022AD"/>
    <w:rsid w:val="00902879"/>
    <w:rsid w:val="00903A9D"/>
    <w:rsid w:val="00905602"/>
    <w:rsid w:val="009078FD"/>
    <w:rsid w:val="009079A2"/>
    <w:rsid w:val="00907D77"/>
    <w:rsid w:val="0091022E"/>
    <w:rsid w:val="009158E0"/>
    <w:rsid w:val="00915F27"/>
    <w:rsid w:val="00916187"/>
    <w:rsid w:val="00916443"/>
    <w:rsid w:val="00917078"/>
    <w:rsid w:val="00920847"/>
    <w:rsid w:val="00920EC1"/>
    <w:rsid w:val="00922551"/>
    <w:rsid w:val="009230C6"/>
    <w:rsid w:val="009240B2"/>
    <w:rsid w:val="00925077"/>
    <w:rsid w:val="00926AB2"/>
    <w:rsid w:val="00927049"/>
    <w:rsid w:val="009270C1"/>
    <w:rsid w:val="009301D4"/>
    <w:rsid w:val="00930749"/>
    <w:rsid w:val="00930B08"/>
    <w:rsid w:val="00931455"/>
    <w:rsid w:val="00931A45"/>
    <w:rsid w:val="00932118"/>
    <w:rsid w:val="009325B2"/>
    <w:rsid w:val="00933E0D"/>
    <w:rsid w:val="00934A21"/>
    <w:rsid w:val="00934DAC"/>
    <w:rsid w:val="00934EF1"/>
    <w:rsid w:val="00935EE2"/>
    <w:rsid w:val="00936CC2"/>
    <w:rsid w:val="0093745C"/>
    <w:rsid w:val="00940382"/>
    <w:rsid w:val="00940391"/>
    <w:rsid w:val="009413F8"/>
    <w:rsid w:val="00942589"/>
    <w:rsid w:val="00943087"/>
    <w:rsid w:val="00943406"/>
    <w:rsid w:val="00943B06"/>
    <w:rsid w:val="0094573D"/>
    <w:rsid w:val="00950509"/>
    <w:rsid w:val="009510C5"/>
    <w:rsid w:val="00951D47"/>
    <w:rsid w:val="00952F8D"/>
    <w:rsid w:val="00953798"/>
    <w:rsid w:val="00953FCC"/>
    <w:rsid w:val="00957538"/>
    <w:rsid w:val="0095782C"/>
    <w:rsid w:val="00957B7A"/>
    <w:rsid w:val="0096060F"/>
    <w:rsid w:val="00960EF1"/>
    <w:rsid w:val="0096152E"/>
    <w:rsid w:val="00961E17"/>
    <w:rsid w:val="009623A9"/>
    <w:rsid w:val="009625E5"/>
    <w:rsid w:val="009626E4"/>
    <w:rsid w:val="00963A2F"/>
    <w:rsid w:val="00963F07"/>
    <w:rsid w:val="00965D24"/>
    <w:rsid w:val="009669AC"/>
    <w:rsid w:val="00967F76"/>
    <w:rsid w:val="009704C1"/>
    <w:rsid w:val="00970C04"/>
    <w:rsid w:val="00971988"/>
    <w:rsid w:val="00971B34"/>
    <w:rsid w:val="00973441"/>
    <w:rsid w:val="009737D8"/>
    <w:rsid w:val="00974001"/>
    <w:rsid w:val="0097481D"/>
    <w:rsid w:val="009762B8"/>
    <w:rsid w:val="0097722A"/>
    <w:rsid w:val="00980833"/>
    <w:rsid w:val="0098126E"/>
    <w:rsid w:val="0098223F"/>
    <w:rsid w:val="009823A5"/>
    <w:rsid w:val="00984B43"/>
    <w:rsid w:val="009852B0"/>
    <w:rsid w:val="009855A6"/>
    <w:rsid w:val="00986944"/>
    <w:rsid w:val="00987526"/>
    <w:rsid w:val="009900D9"/>
    <w:rsid w:val="0099119C"/>
    <w:rsid w:val="00992C33"/>
    <w:rsid w:val="00992D56"/>
    <w:rsid w:val="0099395B"/>
    <w:rsid w:val="00993FD0"/>
    <w:rsid w:val="00997DA4"/>
    <w:rsid w:val="009A0476"/>
    <w:rsid w:val="009A08D2"/>
    <w:rsid w:val="009A0B69"/>
    <w:rsid w:val="009A1E26"/>
    <w:rsid w:val="009A258B"/>
    <w:rsid w:val="009A2996"/>
    <w:rsid w:val="009A3712"/>
    <w:rsid w:val="009A3B1D"/>
    <w:rsid w:val="009A75DD"/>
    <w:rsid w:val="009A7B6A"/>
    <w:rsid w:val="009B15F4"/>
    <w:rsid w:val="009B1FCE"/>
    <w:rsid w:val="009B3124"/>
    <w:rsid w:val="009B3750"/>
    <w:rsid w:val="009B3CD7"/>
    <w:rsid w:val="009B4626"/>
    <w:rsid w:val="009B6AAC"/>
    <w:rsid w:val="009B7006"/>
    <w:rsid w:val="009B70BA"/>
    <w:rsid w:val="009B72D4"/>
    <w:rsid w:val="009B7C26"/>
    <w:rsid w:val="009C20B3"/>
    <w:rsid w:val="009C27CB"/>
    <w:rsid w:val="009C3359"/>
    <w:rsid w:val="009C3817"/>
    <w:rsid w:val="009C391E"/>
    <w:rsid w:val="009C50EE"/>
    <w:rsid w:val="009C71F7"/>
    <w:rsid w:val="009C7876"/>
    <w:rsid w:val="009D028E"/>
    <w:rsid w:val="009D0C74"/>
    <w:rsid w:val="009D26AD"/>
    <w:rsid w:val="009D284B"/>
    <w:rsid w:val="009D38D5"/>
    <w:rsid w:val="009D6854"/>
    <w:rsid w:val="009D7379"/>
    <w:rsid w:val="009E2115"/>
    <w:rsid w:val="009E3EE6"/>
    <w:rsid w:val="009E42BF"/>
    <w:rsid w:val="009E568C"/>
    <w:rsid w:val="009E6243"/>
    <w:rsid w:val="009F1C32"/>
    <w:rsid w:val="009F280B"/>
    <w:rsid w:val="009F4BC2"/>
    <w:rsid w:val="009F4CE1"/>
    <w:rsid w:val="009F51FC"/>
    <w:rsid w:val="009F5F81"/>
    <w:rsid w:val="00A00A44"/>
    <w:rsid w:val="00A01027"/>
    <w:rsid w:val="00A0221F"/>
    <w:rsid w:val="00A03010"/>
    <w:rsid w:val="00A04B1F"/>
    <w:rsid w:val="00A04C80"/>
    <w:rsid w:val="00A06BDE"/>
    <w:rsid w:val="00A10014"/>
    <w:rsid w:val="00A11CCB"/>
    <w:rsid w:val="00A12DAD"/>
    <w:rsid w:val="00A1362D"/>
    <w:rsid w:val="00A139FD"/>
    <w:rsid w:val="00A1433D"/>
    <w:rsid w:val="00A1478B"/>
    <w:rsid w:val="00A14BF5"/>
    <w:rsid w:val="00A158A3"/>
    <w:rsid w:val="00A17119"/>
    <w:rsid w:val="00A175CB"/>
    <w:rsid w:val="00A1784C"/>
    <w:rsid w:val="00A17E0D"/>
    <w:rsid w:val="00A20341"/>
    <w:rsid w:val="00A20A98"/>
    <w:rsid w:val="00A20FB5"/>
    <w:rsid w:val="00A214BD"/>
    <w:rsid w:val="00A21DA3"/>
    <w:rsid w:val="00A23FDB"/>
    <w:rsid w:val="00A24A8C"/>
    <w:rsid w:val="00A24D76"/>
    <w:rsid w:val="00A25559"/>
    <w:rsid w:val="00A256D4"/>
    <w:rsid w:val="00A26A56"/>
    <w:rsid w:val="00A27665"/>
    <w:rsid w:val="00A3040A"/>
    <w:rsid w:val="00A31A8C"/>
    <w:rsid w:val="00A34221"/>
    <w:rsid w:val="00A34ED6"/>
    <w:rsid w:val="00A35DB1"/>
    <w:rsid w:val="00A376F5"/>
    <w:rsid w:val="00A410ED"/>
    <w:rsid w:val="00A414C6"/>
    <w:rsid w:val="00A42A7F"/>
    <w:rsid w:val="00A43B44"/>
    <w:rsid w:val="00A4423D"/>
    <w:rsid w:val="00A4473F"/>
    <w:rsid w:val="00A4514F"/>
    <w:rsid w:val="00A45C12"/>
    <w:rsid w:val="00A46580"/>
    <w:rsid w:val="00A4690F"/>
    <w:rsid w:val="00A47294"/>
    <w:rsid w:val="00A507BB"/>
    <w:rsid w:val="00A50AFF"/>
    <w:rsid w:val="00A513A0"/>
    <w:rsid w:val="00A5168D"/>
    <w:rsid w:val="00A52765"/>
    <w:rsid w:val="00A546E6"/>
    <w:rsid w:val="00A55D17"/>
    <w:rsid w:val="00A60B94"/>
    <w:rsid w:val="00A61B8E"/>
    <w:rsid w:val="00A61D57"/>
    <w:rsid w:val="00A62E07"/>
    <w:rsid w:val="00A63BBC"/>
    <w:rsid w:val="00A652CF"/>
    <w:rsid w:val="00A664D2"/>
    <w:rsid w:val="00A66AE7"/>
    <w:rsid w:val="00A66B0A"/>
    <w:rsid w:val="00A67971"/>
    <w:rsid w:val="00A7065F"/>
    <w:rsid w:val="00A70987"/>
    <w:rsid w:val="00A71BD4"/>
    <w:rsid w:val="00A729C5"/>
    <w:rsid w:val="00A72CE4"/>
    <w:rsid w:val="00A7350C"/>
    <w:rsid w:val="00A74D06"/>
    <w:rsid w:val="00A74E5D"/>
    <w:rsid w:val="00A75AB4"/>
    <w:rsid w:val="00A75CCD"/>
    <w:rsid w:val="00A76136"/>
    <w:rsid w:val="00A77FBA"/>
    <w:rsid w:val="00A809A6"/>
    <w:rsid w:val="00A8284C"/>
    <w:rsid w:val="00A834E0"/>
    <w:rsid w:val="00A846D7"/>
    <w:rsid w:val="00A84BCD"/>
    <w:rsid w:val="00A853E9"/>
    <w:rsid w:val="00A86CD5"/>
    <w:rsid w:val="00A8723B"/>
    <w:rsid w:val="00A8769E"/>
    <w:rsid w:val="00A87F5D"/>
    <w:rsid w:val="00A9016E"/>
    <w:rsid w:val="00A9072D"/>
    <w:rsid w:val="00A91495"/>
    <w:rsid w:val="00A91DB8"/>
    <w:rsid w:val="00A92106"/>
    <w:rsid w:val="00A92662"/>
    <w:rsid w:val="00A92B46"/>
    <w:rsid w:val="00A92D4B"/>
    <w:rsid w:val="00A93E93"/>
    <w:rsid w:val="00A946FA"/>
    <w:rsid w:val="00A94C5D"/>
    <w:rsid w:val="00A94E3F"/>
    <w:rsid w:val="00A953AC"/>
    <w:rsid w:val="00A95AFB"/>
    <w:rsid w:val="00A96A1E"/>
    <w:rsid w:val="00AA0AA5"/>
    <w:rsid w:val="00AA0B5B"/>
    <w:rsid w:val="00AA17AF"/>
    <w:rsid w:val="00AA20FA"/>
    <w:rsid w:val="00AA2255"/>
    <w:rsid w:val="00AA28C5"/>
    <w:rsid w:val="00AA3BD7"/>
    <w:rsid w:val="00AA3C1D"/>
    <w:rsid w:val="00AA4A3D"/>
    <w:rsid w:val="00AB0C94"/>
    <w:rsid w:val="00AB0D62"/>
    <w:rsid w:val="00AB0F7D"/>
    <w:rsid w:val="00AB321B"/>
    <w:rsid w:val="00AB3535"/>
    <w:rsid w:val="00AB52E8"/>
    <w:rsid w:val="00AB5843"/>
    <w:rsid w:val="00AB5FDF"/>
    <w:rsid w:val="00AB6E97"/>
    <w:rsid w:val="00AC26C5"/>
    <w:rsid w:val="00AC39C1"/>
    <w:rsid w:val="00AC422D"/>
    <w:rsid w:val="00AC5721"/>
    <w:rsid w:val="00AC6882"/>
    <w:rsid w:val="00AC796F"/>
    <w:rsid w:val="00AD0169"/>
    <w:rsid w:val="00AD1AF6"/>
    <w:rsid w:val="00AD2A55"/>
    <w:rsid w:val="00AD2FCF"/>
    <w:rsid w:val="00AD3665"/>
    <w:rsid w:val="00AD442E"/>
    <w:rsid w:val="00AD47FE"/>
    <w:rsid w:val="00AD6193"/>
    <w:rsid w:val="00AD6239"/>
    <w:rsid w:val="00AD6524"/>
    <w:rsid w:val="00AD67F2"/>
    <w:rsid w:val="00AD6DE0"/>
    <w:rsid w:val="00AD75AC"/>
    <w:rsid w:val="00AD7D62"/>
    <w:rsid w:val="00AE0BD8"/>
    <w:rsid w:val="00AE1CC6"/>
    <w:rsid w:val="00AE26D2"/>
    <w:rsid w:val="00AE3531"/>
    <w:rsid w:val="00AE3A14"/>
    <w:rsid w:val="00AE3CB8"/>
    <w:rsid w:val="00AE47D5"/>
    <w:rsid w:val="00AE4B66"/>
    <w:rsid w:val="00AE5667"/>
    <w:rsid w:val="00AE63AC"/>
    <w:rsid w:val="00AE661C"/>
    <w:rsid w:val="00AE689F"/>
    <w:rsid w:val="00AE6E97"/>
    <w:rsid w:val="00AF1AD0"/>
    <w:rsid w:val="00AF1BB4"/>
    <w:rsid w:val="00AF346E"/>
    <w:rsid w:val="00AF4E1D"/>
    <w:rsid w:val="00AF5611"/>
    <w:rsid w:val="00AF6464"/>
    <w:rsid w:val="00B00A58"/>
    <w:rsid w:val="00B021DC"/>
    <w:rsid w:val="00B0269A"/>
    <w:rsid w:val="00B04795"/>
    <w:rsid w:val="00B06141"/>
    <w:rsid w:val="00B0646D"/>
    <w:rsid w:val="00B068E6"/>
    <w:rsid w:val="00B07279"/>
    <w:rsid w:val="00B12346"/>
    <w:rsid w:val="00B12FFB"/>
    <w:rsid w:val="00B13758"/>
    <w:rsid w:val="00B143D8"/>
    <w:rsid w:val="00B1525E"/>
    <w:rsid w:val="00B168CD"/>
    <w:rsid w:val="00B201EE"/>
    <w:rsid w:val="00B20781"/>
    <w:rsid w:val="00B219BE"/>
    <w:rsid w:val="00B23960"/>
    <w:rsid w:val="00B2399A"/>
    <w:rsid w:val="00B24A73"/>
    <w:rsid w:val="00B26DE5"/>
    <w:rsid w:val="00B27B94"/>
    <w:rsid w:val="00B27F9A"/>
    <w:rsid w:val="00B32566"/>
    <w:rsid w:val="00B34D35"/>
    <w:rsid w:val="00B35F0B"/>
    <w:rsid w:val="00B35FC6"/>
    <w:rsid w:val="00B36DAD"/>
    <w:rsid w:val="00B37CB3"/>
    <w:rsid w:val="00B37F99"/>
    <w:rsid w:val="00B406A6"/>
    <w:rsid w:val="00B40B71"/>
    <w:rsid w:val="00B40BF8"/>
    <w:rsid w:val="00B40D17"/>
    <w:rsid w:val="00B42054"/>
    <w:rsid w:val="00B438EB"/>
    <w:rsid w:val="00B43B82"/>
    <w:rsid w:val="00B4429D"/>
    <w:rsid w:val="00B451EB"/>
    <w:rsid w:val="00B46999"/>
    <w:rsid w:val="00B500A9"/>
    <w:rsid w:val="00B5045B"/>
    <w:rsid w:val="00B5051E"/>
    <w:rsid w:val="00B51739"/>
    <w:rsid w:val="00B540A8"/>
    <w:rsid w:val="00B54224"/>
    <w:rsid w:val="00B54756"/>
    <w:rsid w:val="00B54ABB"/>
    <w:rsid w:val="00B54C20"/>
    <w:rsid w:val="00B55B69"/>
    <w:rsid w:val="00B56A5E"/>
    <w:rsid w:val="00B57062"/>
    <w:rsid w:val="00B574E4"/>
    <w:rsid w:val="00B57637"/>
    <w:rsid w:val="00B577EA"/>
    <w:rsid w:val="00B60625"/>
    <w:rsid w:val="00B61764"/>
    <w:rsid w:val="00B624AE"/>
    <w:rsid w:val="00B62606"/>
    <w:rsid w:val="00B628A5"/>
    <w:rsid w:val="00B62DCF"/>
    <w:rsid w:val="00B64C45"/>
    <w:rsid w:val="00B65620"/>
    <w:rsid w:val="00B66CF7"/>
    <w:rsid w:val="00B66EB3"/>
    <w:rsid w:val="00B67B68"/>
    <w:rsid w:val="00B71190"/>
    <w:rsid w:val="00B715E2"/>
    <w:rsid w:val="00B73350"/>
    <w:rsid w:val="00B73478"/>
    <w:rsid w:val="00B76287"/>
    <w:rsid w:val="00B77929"/>
    <w:rsid w:val="00B809E7"/>
    <w:rsid w:val="00B811C5"/>
    <w:rsid w:val="00B82272"/>
    <w:rsid w:val="00B82AAD"/>
    <w:rsid w:val="00B83230"/>
    <w:rsid w:val="00B83D43"/>
    <w:rsid w:val="00B851DC"/>
    <w:rsid w:val="00B8565C"/>
    <w:rsid w:val="00B868E1"/>
    <w:rsid w:val="00B8703E"/>
    <w:rsid w:val="00B87BCC"/>
    <w:rsid w:val="00B908F3"/>
    <w:rsid w:val="00B92C4A"/>
    <w:rsid w:val="00B9418E"/>
    <w:rsid w:val="00B9425C"/>
    <w:rsid w:val="00B953E6"/>
    <w:rsid w:val="00B97BDA"/>
    <w:rsid w:val="00B97E84"/>
    <w:rsid w:val="00BA5130"/>
    <w:rsid w:val="00BA71FB"/>
    <w:rsid w:val="00BA7E53"/>
    <w:rsid w:val="00BB0B11"/>
    <w:rsid w:val="00BB0E70"/>
    <w:rsid w:val="00BB1296"/>
    <w:rsid w:val="00BB1993"/>
    <w:rsid w:val="00BB1B42"/>
    <w:rsid w:val="00BB231E"/>
    <w:rsid w:val="00BB29A9"/>
    <w:rsid w:val="00BB47ED"/>
    <w:rsid w:val="00BB5C82"/>
    <w:rsid w:val="00BB6024"/>
    <w:rsid w:val="00BB65AF"/>
    <w:rsid w:val="00BB67B0"/>
    <w:rsid w:val="00BB7D77"/>
    <w:rsid w:val="00BC1581"/>
    <w:rsid w:val="00BC1693"/>
    <w:rsid w:val="00BC4875"/>
    <w:rsid w:val="00BC5896"/>
    <w:rsid w:val="00BC6EF7"/>
    <w:rsid w:val="00BD041E"/>
    <w:rsid w:val="00BD1692"/>
    <w:rsid w:val="00BD2C48"/>
    <w:rsid w:val="00BD4652"/>
    <w:rsid w:val="00BD578B"/>
    <w:rsid w:val="00BD6016"/>
    <w:rsid w:val="00BD6276"/>
    <w:rsid w:val="00BD686D"/>
    <w:rsid w:val="00BE0751"/>
    <w:rsid w:val="00BE0A8B"/>
    <w:rsid w:val="00BE1214"/>
    <w:rsid w:val="00BE1CD8"/>
    <w:rsid w:val="00BE2EC1"/>
    <w:rsid w:val="00BE6220"/>
    <w:rsid w:val="00BF1ACE"/>
    <w:rsid w:val="00BF1D15"/>
    <w:rsid w:val="00BF2620"/>
    <w:rsid w:val="00BF2AB1"/>
    <w:rsid w:val="00BF3C7D"/>
    <w:rsid w:val="00BF3D70"/>
    <w:rsid w:val="00BF466F"/>
    <w:rsid w:val="00BF493B"/>
    <w:rsid w:val="00BF4A01"/>
    <w:rsid w:val="00BF7F4E"/>
    <w:rsid w:val="00C00DBE"/>
    <w:rsid w:val="00C01A57"/>
    <w:rsid w:val="00C03AE6"/>
    <w:rsid w:val="00C056CC"/>
    <w:rsid w:val="00C079CA"/>
    <w:rsid w:val="00C101AA"/>
    <w:rsid w:val="00C104F5"/>
    <w:rsid w:val="00C105FC"/>
    <w:rsid w:val="00C115F7"/>
    <w:rsid w:val="00C116CB"/>
    <w:rsid w:val="00C12C53"/>
    <w:rsid w:val="00C13668"/>
    <w:rsid w:val="00C13998"/>
    <w:rsid w:val="00C13B63"/>
    <w:rsid w:val="00C13C41"/>
    <w:rsid w:val="00C13E5C"/>
    <w:rsid w:val="00C14618"/>
    <w:rsid w:val="00C20711"/>
    <w:rsid w:val="00C21E12"/>
    <w:rsid w:val="00C22AD1"/>
    <w:rsid w:val="00C2388A"/>
    <w:rsid w:val="00C26016"/>
    <w:rsid w:val="00C26E29"/>
    <w:rsid w:val="00C27619"/>
    <w:rsid w:val="00C309CC"/>
    <w:rsid w:val="00C32180"/>
    <w:rsid w:val="00C32751"/>
    <w:rsid w:val="00C32E6F"/>
    <w:rsid w:val="00C337BB"/>
    <w:rsid w:val="00C34AA4"/>
    <w:rsid w:val="00C35660"/>
    <w:rsid w:val="00C35C42"/>
    <w:rsid w:val="00C36111"/>
    <w:rsid w:val="00C41EE0"/>
    <w:rsid w:val="00C41F79"/>
    <w:rsid w:val="00C432DC"/>
    <w:rsid w:val="00C4367A"/>
    <w:rsid w:val="00C43AAB"/>
    <w:rsid w:val="00C44C47"/>
    <w:rsid w:val="00C462E1"/>
    <w:rsid w:val="00C46DF7"/>
    <w:rsid w:val="00C47047"/>
    <w:rsid w:val="00C4744E"/>
    <w:rsid w:val="00C50B76"/>
    <w:rsid w:val="00C53202"/>
    <w:rsid w:val="00C538FD"/>
    <w:rsid w:val="00C559EA"/>
    <w:rsid w:val="00C567AE"/>
    <w:rsid w:val="00C56DA0"/>
    <w:rsid w:val="00C5795D"/>
    <w:rsid w:val="00C62DE8"/>
    <w:rsid w:val="00C62F84"/>
    <w:rsid w:val="00C650DD"/>
    <w:rsid w:val="00C66256"/>
    <w:rsid w:val="00C67010"/>
    <w:rsid w:val="00C671F5"/>
    <w:rsid w:val="00C67A97"/>
    <w:rsid w:val="00C7004C"/>
    <w:rsid w:val="00C700C8"/>
    <w:rsid w:val="00C70EF1"/>
    <w:rsid w:val="00C73143"/>
    <w:rsid w:val="00C732DF"/>
    <w:rsid w:val="00C7331E"/>
    <w:rsid w:val="00C74918"/>
    <w:rsid w:val="00C75201"/>
    <w:rsid w:val="00C7681D"/>
    <w:rsid w:val="00C771BB"/>
    <w:rsid w:val="00C77F42"/>
    <w:rsid w:val="00C80339"/>
    <w:rsid w:val="00C80D5B"/>
    <w:rsid w:val="00C80F02"/>
    <w:rsid w:val="00C8130C"/>
    <w:rsid w:val="00C83F09"/>
    <w:rsid w:val="00C855FA"/>
    <w:rsid w:val="00C8670C"/>
    <w:rsid w:val="00C875F0"/>
    <w:rsid w:val="00C90745"/>
    <w:rsid w:val="00C91CC8"/>
    <w:rsid w:val="00C931CD"/>
    <w:rsid w:val="00C93B26"/>
    <w:rsid w:val="00C93B28"/>
    <w:rsid w:val="00C94F9F"/>
    <w:rsid w:val="00C9608D"/>
    <w:rsid w:val="00C96885"/>
    <w:rsid w:val="00C969D4"/>
    <w:rsid w:val="00C97D66"/>
    <w:rsid w:val="00CA0961"/>
    <w:rsid w:val="00CA098D"/>
    <w:rsid w:val="00CA0D72"/>
    <w:rsid w:val="00CA11FB"/>
    <w:rsid w:val="00CA16F7"/>
    <w:rsid w:val="00CA224F"/>
    <w:rsid w:val="00CA23E5"/>
    <w:rsid w:val="00CA3D80"/>
    <w:rsid w:val="00CA4873"/>
    <w:rsid w:val="00CA565E"/>
    <w:rsid w:val="00CA57AB"/>
    <w:rsid w:val="00CA6A39"/>
    <w:rsid w:val="00CA6E60"/>
    <w:rsid w:val="00CA7A97"/>
    <w:rsid w:val="00CA7FA0"/>
    <w:rsid w:val="00CB03C7"/>
    <w:rsid w:val="00CB0D11"/>
    <w:rsid w:val="00CB10AF"/>
    <w:rsid w:val="00CB120F"/>
    <w:rsid w:val="00CB14A1"/>
    <w:rsid w:val="00CB1F3A"/>
    <w:rsid w:val="00CB22E9"/>
    <w:rsid w:val="00CB287A"/>
    <w:rsid w:val="00CB28DF"/>
    <w:rsid w:val="00CB32DA"/>
    <w:rsid w:val="00CB4702"/>
    <w:rsid w:val="00CB4889"/>
    <w:rsid w:val="00CB5542"/>
    <w:rsid w:val="00CB5B38"/>
    <w:rsid w:val="00CB66E0"/>
    <w:rsid w:val="00CB6985"/>
    <w:rsid w:val="00CB7B35"/>
    <w:rsid w:val="00CC3EEB"/>
    <w:rsid w:val="00CC5AD6"/>
    <w:rsid w:val="00CC69D3"/>
    <w:rsid w:val="00CC783C"/>
    <w:rsid w:val="00CD073B"/>
    <w:rsid w:val="00CD17E9"/>
    <w:rsid w:val="00CD22C0"/>
    <w:rsid w:val="00CD296E"/>
    <w:rsid w:val="00CD2A8E"/>
    <w:rsid w:val="00CD2B0F"/>
    <w:rsid w:val="00CD30E3"/>
    <w:rsid w:val="00CD55B3"/>
    <w:rsid w:val="00CD6EFB"/>
    <w:rsid w:val="00CD743E"/>
    <w:rsid w:val="00CD783B"/>
    <w:rsid w:val="00CE0AA9"/>
    <w:rsid w:val="00CE0C0A"/>
    <w:rsid w:val="00CE17F2"/>
    <w:rsid w:val="00CE1BCC"/>
    <w:rsid w:val="00CE21C8"/>
    <w:rsid w:val="00CE3103"/>
    <w:rsid w:val="00CE3A3C"/>
    <w:rsid w:val="00CE4CEA"/>
    <w:rsid w:val="00CE5336"/>
    <w:rsid w:val="00CE5353"/>
    <w:rsid w:val="00CE5954"/>
    <w:rsid w:val="00CE6065"/>
    <w:rsid w:val="00CF0FAB"/>
    <w:rsid w:val="00CF2AC6"/>
    <w:rsid w:val="00CF3997"/>
    <w:rsid w:val="00CF39BB"/>
    <w:rsid w:val="00CF5438"/>
    <w:rsid w:val="00CF6197"/>
    <w:rsid w:val="00CF630C"/>
    <w:rsid w:val="00CF752D"/>
    <w:rsid w:val="00CF778C"/>
    <w:rsid w:val="00CF797D"/>
    <w:rsid w:val="00CF7B3F"/>
    <w:rsid w:val="00D0086F"/>
    <w:rsid w:val="00D01DEB"/>
    <w:rsid w:val="00D01F99"/>
    <w:rsid w:val="00D025F2"/>
    <w:rsid w:val="00D026C1"/>
    <w:rsid w:val="00D03227"/>
    <w:rsid w:val="00D033DB"/>
    <w:rsid w:val="00D03AC7"/>
    <w:rsid w:val="00D0425F"/>
    <w:rsid w:val="00D0588E"/>
    <w:rsid w:val="00D05CCA"/>
    <w:rsid w:val="00D06BAC"/>
    <w:rsid w:val="00D10DA4"/>
    <w:rsid w:val="00D11042"/>
    <w:rsid w:val="00D11762"/>
    <w:rsid w:val="00D12314"/>
    <w:rsid w:val="00D126F2"/>
    <w:rsid w:val="00D13ECA"/>
    <w:rsid w:val="00D14892"/>
    <w:rsid w:val="00D15414"/>
    <w:rsid w:val="00D15ABF"/>
    <w:rsid w:val="00D16777"/>
    <w:rsid w:val="00D17206"/>
    <w:rsid w:val="00D211FE"/>
    <w:rsid w:val="00D235FD"/>
    <w:rsid w:val="00D248FD"/>
    <w:rsid w:val="00D25C07"/>
    <w:rsid w:val="00D278AD"/>
    <w:rsid w:val="00D30EC1"/>
    <w:rsid w:val="00D312E3"/>
    <w:rsid w:val="00D327D6"/>
    <w:rsid w:val="00D32C0E"/>
    <w:rsid w:val="00D33C6D"/>
    <w:rsid w:val="00D34D3D"/>
    <w:rsid w:val="00D36780"/>
    <w:rsid w:val="00D36D03"/>
    <w:rsid w:val="00D379AE"/>
    <w:rsid w:val="00D37B0D"/>
    <w:rsid w:val="00D4009C"/>
    <w:rsid w:val="00D40DAF"/>
    <w:rsid w:val="00D41DED"/>
    <w:rsid w:val="00D421F6"/>
    <w:rsid w:val="00D44C8E"/>
    <w:rsid w:val="00D44CEB"/>
    <w:rsid w:val="00D4725B"/>
    <w:rsid w:val="00D47638"/>
    <w:rsid w:val="00D512B4"/>
    <w:rsid w:val="00D51340"/>
    <w:rsid w:val="00D5144E"/>
    <w:rsid w:val="00D51B36"/>
    <w:rsid w:val="00D529A2"/>
    <w:rsid w:val="00D52A32"/>
    <w:rsid w:val="00D55AFD"/>
    <w:rsid w:val="00D57468"/>
    <w:rsid w:val="00D57860"/>
    <w:rsid w:val="00D57918"/>
    <w:rsid w:val="00D57E2E"/>
    <w:rsid w:val="00D61840"/>
    <w:rsid w:val="00D61C18"/>
    <w:rsid w:val="00D61E8D"/>
    <w:rsid w:val="00D625D0"/>
    <w:rsid w:val="00D63024"/>
    <w:rsid w:val="00D638AE"/>
    <w:rsid w:val="00D63BA4"/>
    <w:rsid w:val="00D64B98"/>
    <w:rsid w:val="00D65AA0"/>
    <w:rsid w:val="00D668C3"/>
    <w:rsid w:val="00D67FA2"/>
    <w:rsid w:val="00D70B15"/>
    <w:rsid w:val="00D71328"/>
    <w:rsid w:val="00D71E3B"/>
    <w:rsid w:val="00D731E7"/>
    <w:rsid w:val="00D76ACC"/>
    <w:rsid w:val="00D76D64"/>
    <w:rsid w:val="00D77BC9"/>
    <w:rsid w:val="00D825DC"/>
    <w:rsid w:val="00D82F66"/>
    <w:rsid w:val="00D83058"/>
    <w:rsid w:val="00D844DF"/>
    <w:rsid w:val="00D85C3B"/>
    <w:rsid w:val="00D869DF"/>
    <w:rsid w:val="00D86E4A"/>
    <w:rsid w:val="00D87FF4"/>
    <w:rsid w:val="00D90871"/>
    <w:rsid w:val="00D91AC8"/>
    <w:rsid w:val="00D92DBB"/>
    <w:rsid w:val="00D93EBB"/>
    <w:rsid w:val="00D9438B"/>
    <w:rsid w:val="00D94816"/>
    <w:rsid w:val="00D95257"/>
    <w:rsid w:val="00DA297F"/>
    <w:rsid w:val="00DA3684"/>
    <w:rsid w:val="00DA6CE2"/>
    <w:rsid w:val="00DA7F19"/>
    <w:rsid w:val="00DB2F73"/>
    <w:rsid w:val="00DB4310"/>
    <w:rsid w:val="00DB6140"/>
    <w:rsid w:val="00DB6F60"/>
    <w:rsid w:val="00DB79C9"/>
    <w:rsid w:val="00DB7A28"/>
    <w:rsid w:val="00DC025C"/>
    <w:rsid w:val="00DC2AFE"/>
    <w:rsid w:val="00DD113A"/>
    <w:rsid w:val="00DD1488"/>
    <w:rsid w:val="00DD1C1C"/>
    <w:rsid w:val="00DD24EC"/>
    <w:rsid w:val="00DD2DAB"/>
    <w:rsid w:val="00DD3C1F"/>
    <w:rsid w:val="00DD4576"/>
    <w:rsid w:val="00DD5456"/>
    <w:rsid w:val="00DD55E1"/>
    <w:rsid w:val="00DD55EB"/>
    <w:rsid w:val="00DD5DF7"/>
    <w:rsid w:val="00DD5FF8"/>
    <w:rsid w:val="00DD75A6"/>
    <w:rsid w:val="00DD768C"/>
    <w:rsid w:val="00DE29BE"/>
    <w:rsid w:val="00DE3528"/>
    <w:rsid w:val="00DE40ED"/>
    <w:rsid w:val="00DE7CD2"/>
    <w:rsid w:val="00DF29E3"/>
    <w:rsid w:val="00DF2C66"/>
    <w:rsid w:val="00DF318A"/>
    <w:rsid w:val="00DF4D00"/>
    <w:rsid w:val="00DF7496"/>
    <w:rsid w:val="00E01911"/>
    <w:rsid w:val="00E038B3"/>
    <w:rsid w:val="00E0434A"/>
    <w:rsid w:val="00E05F94"/>
    <w:rsid w:val="00E0605F"/>
    <w:rsid w:val="00E06301"/>
    <w:rsid w:val="00E063BC"/>
    <w:rsid w:val="00E06D50"/>
    <w:rsid w:val="00E06FCE"/>
    <w:rsid w:val="00E074F0"/>
    <w:rsid w:val="00E102C0"/>
    <w:rsid w:val="00E11501"/>
    <w:rsid w:val="00E1189B"/>
    <w:rsid w:val="00E12150"/>
    <w:rsid w:val="00E127BA"/>
    <w:rsid w:val="00E1282C"/>
    <w:rsid w:val="00E128BE"/>
    <w:rsid w:val="00E132F1"/>
    <w:rsid w:val="00E14966"/>
    <w:rsid w:val="00E16127"/>
    <w:rsid w:val="00E16D9C"/>
    <w:rsid w:val="00E1747B"/>
    <w:rsid w:val="00E179F7"/>
    <w:rsid w:val="00E203C1"/>
    <w:rsid w:val="00E21635"/>
    <w:rsid w:val="00E21CF0"/>
    <w:rsid w:val="00E21EDB"/>
    <w:rsid w:val="00E223CA"/>
    <w:rsid w:val="00E228A0"/>
    <w:rsid w:val="00E22C06"/>
    <w:rsid w:val="00E23026"/>
    <w:rsid w:val="00E24CB2"/>
    <w:rsid w:val="00E2679C"/>
    <w:rsid w:val="00E30E60"/>
    <w:rsid w:val="00E3174B"/>
    <w:rsid w:val="00E31A7A"/>
    <w:rsid w:val="00E33A03"/>
    <w:rsid w:val="00E33AF1"/>
    <w:rsid w:val="00E3642F"/>
    <w:rsid w:val="00E36806"/>
    <w:rsid w:val="00E36A99"/>
    <w:rsid w:val="00E37D47"/>
    <w:rsid w:val="00E40B45"/>
    <w:rsid w:val="00E40CB1"/>
    <w:rsid w:val="00E44E26"/>
    <w:rsid w:val="00E45DE5"/>
    <w:rsid w:val="00E4607F"/>
    <w:rsid w:val="00E46553"/>
    <w:rsid w:val="00E4698F"/>
    <w:rsid w:val="00E46AA8"/>
    <w:rsid w:val="00E47AD1"/>
    <w:rsid w:val="00E47E6E"/>
    <w:rsid w:val="00E509B5"/>
    <w:rsid w:val="00E50CAD"/>
    <w:rsid w:val="00E51306"/>
    <w:rsid w:val="00E517F3"/>
    <w:rsid w:val="00E51989"/>
    <w:rsid w:val="00E51F69"/>
    <w:rsid w:val="00E52688"/>
    <w:rsid w:val="00E5354F"/>
    <w:rsid w:val="00E53B8A"/>
    <w:rsid w:val="00E53C70"/>
    <w:rsid w:val="00E53CD4"/>
    <w:rsid w:val="00E54DF5"/>
    <w:rsid w:val="00E55436"/>
    <w:rsid w:val="00E63684"/>
    <w:rsid w:val="00E63CAB"/>
    <w:rsid w:val="00E64116"/>
    <w:rsid w:val="00E65685"/>
    <w:rsid w:val="00E66BBF"/>
    <w:rsid w:val="00E67AA3"/>
    <w:rsid w:val="00E7083F"/>
    <w:rsid w:val="00E712D1"/>
    <w:rsid w:val="00E72AD7"/>
    <w:rsid w:val="00E72ED1"/>
    <w:rsid w:val="00E72F7E"/>
    <w:rsid w:val="00E73FDF"/>
    <w:rsid w:val="00E7516F"/>
    <w:rsid w:val="00E7552D"/>
    <w:rsid w:val="00E75E29"/>
    <w:rsid w:val="00E766E4"/>
    <w:rsid w:val="00E820F3"/>
    <w:rsid w:val="00E8230A"/>
    <w:rsid w:val="00E829AB"/>
    <w:rsid w:val="00E83795"/>
    <w:rsid w:val="00E85367"/>
    <w:rsid w:val="00E85608"/>
    <w:rsid w:val="00E85671"/>
    <w:rsid w:val="00E85776"/>
    <w:rsid w:val="00E85A21"/>
    <w:rsid w:val="00E87122"/>
    <w:rsid w:val="00E900A6"/>
    <w:rsid w:val="00E9211E"/>
    <w:rsid w:val="00E92B07"/>
    <w:rsid w:val="00E94129"/>
    <w:rsid w:val="00E94526"/>
    <w:rsid w:val="00E947F5"/>
    <w:rsid w:val="00E94EDC"/>
    <w:rsid w:val="00E9590C"/>
    <w:rsid w:val="00E96A31"/>
    <w:rsid w:val="00EA0478"/>
    <w:rsid w:val="00EA1482"/>
    <w:rsid w:val="00EA4726"/>
    <w:rsid w:val="00EA4902"/>
    <w:rsid w:val="00EA62A0"/>
    <w:rsid w:val="00EA6F84"/>
    <w:rsid w:val="00EA7565"/>
    <w:rsid w:val="00EA7B4F"/>
    <w:rsid w:val="00EB0819"/>
    <w:rsid w:val="00EB1201"/>
    <w:rsid w:val="00EB22B5"/>
    <w:rsid w:val="00EB4C95"/>
    <w:rsid w:val="00EB5161"/>
    <w:rsid w:val="00EB6ABE"/>
    <w:rsid w:val="00EB7BCD"/>
    <w:rsid w:val="00EC03AE"/>
    <w:rsid w:val="00EC298B"/>
    <w:rsid w:val="00EC2C0B"/>
    <w:rsid w:val="00EC30F8"/>
    <w:rsid w:val="00EC4734"/>
    <w:rsid w:val="00EC5A53"/>
    <w:rsid w:val="00EC6687"/>
    <w:rsid w:val="00ED0B49"/>
    <w:rsid w:val="00ED0EE8"/>
    <w:rsid w:val="00ED2B85"/>
    <w:rsid w:val="00ED3357"/>
    <w:rsid w:val="00ED3414"/>
    <w:rsid w:val="00ED5DCC"/>
    <w:rsid w:val="00ED6047"/>
    <w:rsid w:val="00ED6898"/>
    <w:rsid w:val="00ED7FC8"/>
    <w:rsid w:val="00EE0142"/>
    <w:rsid w:val="00EE0CFE"/>
    <w:rsid w:val="00EE2773"/>
    <w:rsid w:val="00EE295B"/>
    <w:rsid w:val="00EE2AF6"/>
    <w:rsid w:val="00EE3F64"/>
    <w:rsid w:val="00EE728D"/>
    <w:rsid w:val="00EE7709"/>
    <w:rsid w:val="00EF05F7"/>
    <w:rsid w:val="00EF1680"/>
    <w:rsid w:val="00EF1AEB"/>
    <w:rsid w:val="00EF21F0"/>
    <w:rsid w:val="00EF2CCC"/>
    <w:rsid w:val="00EF3675"/>
    <w:rsid w:val="00EF380D"/>
    <w:rsid w:val="00EF5990"/>
    <w:rsid w:val="00EF680B"/>
    <w:rsid w:val="00EF75D0"/>
    <w:rsid w:val="00EF7A9E"/>
    <w:rsid w:val="00F01A52"/>
    <w:rsid w:val="00F02E79"/>
    <w:rsid w:val="00F03535"/>
    <w:rsid w:val="00F0358F"/>
    <w:rsid w:val="00F03CDF"/>
    <w:rsid w:val="00F04837"/>
    <w:rsid w:val="00F05424"/>
    <w:rsid w:val="00F06990"/>
    <w:rsid w:val="00F07C98"/>
    <w:rsid w:val="00F1156C"/>
    <w:rsid w:val="00F1292A"/>
    <w:rsid w:val="00F12DA6"/>
    <w:rsid w:val="00F12EE8"/>
    <w:rsid w:val="00F13051"/>
    <w:rsid w:val="00F13755"/>
    <w:rsid w:val="00F14B16"/>
    <w:rsid w:val="00F14B81"/>
    <w:rsid w:val="00F150DD"/>
    <w:rsid w:val="00F16D91"/>
    <w:rsid w:val="00F171E7"/>
    <w:rsid w:val="00F175F2"/>
    <w:rsid w:val="00F2138C"/>
    <w:rsid w:val="00F22650"/>
    <w:rsid w:val="00F2475C"/>
    <w:rsid w:val="00F24930"/>
    <w:rsid w:val="00F2698A"/>
    <w:rsid w:val="00F30305"/>
    <w:rsid w:val="00F313F7"/>
    <w:rsid w:val="00F32E02"/>
    <w:rsid w:val="00F32E72"/>
    <w:rsid w:val="00F356DA"/>
    <w:rsid w:val="00F36FA3"/>
    <w:rsid w:val="00F37236"/>
    <w:rsid w:val="00F377AD"/>
    <w:rsid w:val="00F378BC"/>
    <w:rsid w:val="00F37BBA"/>
    <w:rsid w:val="00F37D1E"/>
    <w:rsid w:val="00F40B46"/>
    <w:rsid w:val="00F411EA"/>
    <w:rsid w:val="00F43496"/>
    <w:rsid w:val="00F4365D"/>
    <w:rsid w:val="00F4406F"/>
    <w:rsid w:val="00F45DFE"/>
    <w:rsid w:val="00F46F0B"/>
    <w:rsid w:val="00F47C73"/>
    <w:rsid w:val="00F5084A"/>
    <w:rsid w:val="00F51DF9"/>
    <w:rsid w:val="00F523FA"/>
    <w:rsid w:val="00F5271C"/>
    <w:rsid w:val="00F53954"/>
    <w:rsid w:val="00F540DA"/>
    <w:rsid w:val="00F545A5"/>
    <w:rsid w:val="00F55221"/>
    <w:rsid w:val="00F5582A"/>
    <w:rsid w:val="00F57BF4"/>
    <w:rsid w:val="00F609B2"/>
    <w:rsid w:val="00F60B12"/>
    <w:rsid w:val="00F61B66"/>
    <w:rsid w:val="00F61D9B"/>
    <w:rsid w:val="00F641AA"/>
    <w:rsid w:val="00F64337"/>
    <w:rsid w:val="00F65752"/>
    <w:rsid w:val="00F666C4"/>
    <w:rsid w:val="00F673CD"/>
    <w:rsid w:val="00F70912"/>
    <w:rsid w:val="00F71061"/>
    <w:rsid w:val="00F7385D"/>
    <w:rsid w:val="00F73E3C"/>
    <w:rsid w:val="00F750EE"/>
    <w:rsid w:val="00F77174"/>
    <w:rsid w:val="00F77DA5"/>
    <w:rsid w:val="00F82AD0"/>
    <w:rsid w:val="00F84286"/>
    <w:rsid w:val="00F851C4"/>
    <w:rsid w:val="00F85E05"/>
    <w:rsid w:val="00F85E36"/>
    <w:rsid w:val="00F86C01"/>
    <w:rsid w:val="00F86DBC"/>
    <w:rsid w:val="00F90E8B"/>
    <w:rsid w:val="00F9204E"/>
    <w:rsid w:val="00F928F8"/>
    <w:rsid w:val="00F92AAF"/>
    <w:rsid w:val="00F93885"/>
    <w:rsid w:val="00F94C7F"/>
    <w:rsid w:val="00F94F82"/>
    <w:rsid w:val="00F95EEF"/>
    <w:rsid w:val="00F96CD2"/>
    <w:rsid w:val="00FA0C50"/>
    <w:rsid w:val="00FA10DA"/>
    <w:rsid w:val="00FA2AA3"/>
    <w:rsid w:val="00FA2BDF"/>
    <w:rsid w:val="00FA3AAB"/>
    <w:rsid w:val="00FA3EFF"/>
    <w:rsid w:val="00FA4037"/>
    <w:rsid w:val="00FA6024"/>
    <w:rsid w:val="00FA64CD"/>
    <w:rsid w:val="00FA6E56"/>
    <w:rsid w:val="00FA73B7"/>
    <w:rsid w:val="00FB0051"/>
    <w:rsid w:val="00FB02F1"/>
    <w:rsid w:val="00FB0802"/>
    <w:rsid w:val="00FB0AB4"/>
    <w:rsid w:val="00FB0CF6"/>
    <w:rsid w:val="00FB0EA6"/>
    <w:rsid w:val="00FB1808"/>
    <w:rsid w:val="00FB2638"/>
    <w:rsid w:val="00FB3B07"/>
    <w:rsid w:val="00FB6157"/>
    <w:rsid w:val="00FB7E0F"/>
    <w:rsid w:val="00FC0851"/>
    <w:rsid w:val="00FC1FC7"/>
    <w:rsid w:val="00FC5245"/>
    <w:rsid w:val="00FC64B1"/>
    <w:rsid w:val="00FC6C67"/>
    <w:rsid w:val="00FC6E94"/>
    <w:rsid w:val="00FC724A"/>
    <w:rsid w:val="00FC78D4"/>
    <w:rsid w:val="00FD0D91"/>
    <w:rsid w:val="00FD1C73"/>
    <w:rsid w:val="00FD2A17"/>
    <w:rsid w:val="00FD2CB4"/>
    <w:rsid w:val="00FD4EC6"/>
    <w:rsid w:val="00FD53F0"/>
    <w:rsid w:val="00FD5B57"/>
    <w:rsid w:val="00FE015A"/>
    <w:rsid w:val="00FE0FED"/>
    <w:rsid w:val="00FE1110"/>
    <w:rsid w:val="00FE2FD7"/>
    <w:rsid w:val="00FE347B"/>
    <w:rsid w:val="00FE43F1"/>
    <w:rsid w:val="00FE5145"/>
    <w:rsid w:val="00FE6F69"/>
    <w:rsid w:val="00FE703C"/>
    <w:rsid w:val="00FE70DA"/>
    <w:rsid w:val="00FE7601"/>
    <w:rsid w:val="00FE79EA"/>
    <w:rsid w:val="00FE7D46"/>
    <w:rsid w:val="00FF1460"/>
    <w:rsid w:val="00FF27F8"/>
    <w:rsid w:val="00FF2F85"/>
    <w:rsid w:val="00FF3074"/>
    <w:rsid w:val="00FF3495"/>
    <w:rsid w:val="00FF483C"/>
    <w:rsid w:val="00FF50E3"/>
    <w:rsid w:val="00FF5224"/>
    <w:rsid w:val="00FF559A"/>
    <w:rsid w:val="00FF5884"/>
    <w:rsid w:val="00FF59E0"/>
    <w:rsid w:val="00FF625C"/>
    <w:rsid w:val="00FF6401"/>
    <w:rsid w:val="00FF6B3A"/>
    <w:rsid w:val="00FF7035"/>
    <w:rsid w:val="00FF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D7D423"/>
  <w14:defaultImageDpi w14:val="32767"/>
  <w15:docId w15:val="{4E532AE5-FE19-4018-8DD5-FFCBC9604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16D36"/>
    <w:pPr>
      <w:widowControl w:val="0"/>
      <w:adjustRightInd w:val="0"/>
      <w:spacing w:line="360" w:lineRule="atLeast"/>
      <w:textAlignment w:val="baseline"/>
    </w:pPr>
    <w:rPr>
      <w:sz w:val="24"/>
    </w:rPr>
  </w:style>
  <w:style w:type="paragraph" w:styleId="2">
    <w:name w:val="heading 2"/>
    <w:basedOn w:val="a"/>
    <w:next w:val="a0"/>
    <w:qFormat/>
    <w:pPr>
      <w:keepNext/>
      <w:numPr>
        <w:numId w:val="1"/>
      </w:numPr>
      <w:adjustRightInd/>
      <w:spacing w:line="240" w:lineRule="auto"/>
      <w:textAlignment w:val="auto"/>
      <w:outlineLvl w:val="1"/>
    </w:pPr>
    <w:rPr>
      <w:rFonts w:ascii="新細明體" w:eastAsia="新細明體"/>
      <w:b/>
      <w:kern w:val="2"/>
    </w:rPr>
  </w:style>
  <w:style w:type="paragraph" w:styleId="5">
    <w:name w:val="heading 5"/>
    <w:basedOn w:val="a"/>
    <w:next w:val="a"/>
    <w:link w:val="50"/>
    <w:semiHidden/>
    <w:unhideWhenUsed/>
    <w:qFormat/>
    <w:rsid w:val="00A66B0A"/>
    <w:pPr>
      <w:keepNext/>
      <w:spacing w:line="720" w:lineRule="atLeast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ind w:leftChars="225" w:left="540" w:firstLineChars="200" w:firstLine="540"/>
      <w:jc w:val="both"/>
    </w:pPr>
    <w:rPr>
      <w:spacing w:val="25"/>
      <w:sz w:val="22"/>
    </w:rPr>
  </w:style>
  <w:style w:type="paragraph" w:customStyle="1" w:styleId="a4">
    <w:name w:val="第?部分"/>
    <w:basedOn w:val="a"/>
    <w:pPr>
      <w:jc w:val="both"/>
    </w:pPr>
    <w:rPr>
      <w:rFonts w:ascii="文鼎中黑" w:eastAsia="文鼎中黑"/>
      <w:spacing w:val="45"/>
      <w:sz w:val="28"/>
    </w:rPr>
  </w:style>
  <w:style w:type="paragraph" w:customStyle="1" w:styleId="a5">
    <w:name w:val="壹貳參"/>
    <w:basedOn w:val="a"/>
    <w:pPr>
      <w:widowControl/>
      <w:autoSpaceDE w:val="0"/>
      <w:autoSpaceDN w:val="0"/>
      <w:spacing w:afterLines="30" w:after="72"/>
      <w:jc w:val="both"/>
      <w:textAlignment w:val="bottom"/>
    </w:pPr>
    <w:rPr>
      <w:rFonts w:eastAsia="新細明體"/>
      <w:spacing w:val="45"/>
      <w:sz w:val="26"/>
    </w:rPr>
  </w:style>
  <w:style w:type="paragraph" w:customStyle="1" w:styleId="a6">
    <w:name w:val="說明"/>
    <w:basedOn w:val="a5"/>
    <w:link w:val="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964"/>
      </w:tabs>
      <w:ind w:left="680" w:hanging="680"/>
    </w:pPr>
    <w:rPr>
      <w:rFonts w:eastAsia="標楷體"/>
      <w:spacing w:val="0"/>
    </w:rPr>
  </w:style>
  <w:style w:type="paragraph" w:customStyle="1" w:styleId="-">
    <w:name w:val="??-??"/>
    <w:basedOn w:val="a4"/>
    <w:rPr>
      <w:sz w:val="22"/>
      <w:u w:val="single"/>
    </w:rPr>
  </w:style>
  <w:style w:type="paragraph" w:customStyle="1" w:styleId="AA">
    <w:name w:val="AA"/>
    <w:basedOn w:val="a"/>
    <w:rsid w:val="00D15ABF"/>
    <w:pPr>
      <w:widowControl/>
      <w:autoSpaceDE w:val="0"/>
      <w:autoSpaceDN w:val="0"/>
      <w:ind w:leftChars="150" w:left="300" w:hangingChars="150" w:hanging="150"/>
      <w:textAlignment w:val="bottom"/>
    </w:pPr>
    <w:rPr>
      <w:spacing w:val="10"/>
      <w:sz w:val="22"/>
    </w:rPr>
  </w:style>
  <w:style w:type="paragraph" w:customStyle="1" w:styleId="AB">
    <w:name w:val="AB"/>
    <w:basedOn w:val="AA"/>
    <w:rsid w:val="00D15ABF"/>
    <w:pPr>
      <w:tabs>
        <w:tab w:val="left" w:pos="4860"/>
      </w:tabs>
      <w:ind w:left="150" w:firstLineChars="0" w:firstLine="0"/>
    </w:pPr>
  </w:style>
  <w:style w:type="paragraph" w:customStyle="1" w:styleId="ABC">
    <w:name w:val="ABC"/>
    <w:rsid w:val="00742E24"/>
    <w:pPr>
      <w:tabs>
        <w:tab w:val="left" w:pos="3360"/>
        <w:tab w:val="left" w:pos="6360"/>
      </w:tabs>
      <w:spacing w:line="360" w:lineRule="atLeast"/>
      <w:ind w:leftChars="150" w:left="150"/>
    </w:pPr>
    <w:rPr>
      <w:spacing w:val="10"/>
      <w:sz w:val="22"/>
    </w:rPr>
  </w:style>
  <w:style w:type="paragraph" w:customStyle="1" w:styleId="ABCD">
    <w:name w:val="ABCD"/>
    <w:basedOn w:val="ABC"/>
    <w:pPr>
      <w:tabs>
        <w:tab w:val="left" w:pos="2693"/>
        <w:tab w:val="left" w:pos="4961"/>
        <w:tab w:val="left" w:pos="7229"/>
      </w:tabs>
    </w:pPr>
  </w:style>
  <w:style w:type="paragraph" w:customStyle="1" w:styleId="ABCDE">
    <w:name w:val="ABCDE"/>
    <w:qFormat/>
    <w:rsid w:val="00742E24"/>
    <w:pPr>
      <w:tabs>
        <w:tab w:val="left" w:pos="2160"/>
        <w:tab w:val="left" w:pos="3960"/>
        <w:tab w:val="left" w:pos="5760"/>
        <w:tab w:val="left" w:pos="7560"/>
      </w:tabs>
      <w:spacing w:line="360" w:lineRule="atLeast"/>
      <w:ind w:leftChars="150" w:left="150"/>
    </w:pPr>
    <w:rPr>
      <w:spacing w:val="10"/>
      <w:sz w:val="22"/>
    </w:rPr>
  </w:style>
  <w:style w:type="paragraph" w:customStyle="1" w:styleId="TIT1">
    <w:name w:val="TIT1"/>
    <w:basedOn w:val="ABCDE"/>
    <w:link w:val="TIT10"/>
    <w:rsid w:val="00D15ABF"/>
    <w:pPr>
      <w:tabs>
        <w:tab w:val="clear" w:pos="5760"/>
        <w:tab w:val="clear" w:pos="7560"/>
      </w:tabs>
      <w:spacing w:beforeLines="25" w:before="25"/>
      <w:ind w:leftChars="0" w:left="0" w:hanging="150"/>
      <w:jc w:val="both"/>
    </w:pPr>
    <w:rPr>
      <w:kern w:val="2"/>
    </w:rPr>
  </w:style>
  <w:style w:type="paragraph" w:styleId="a8">
    <w:name w:val="header"/>
    <w:basedOn w:val="a"/>
    <w:link w:val="a9"/>
    <w:pPr>
      <w:tabs>
        <w:tab w:val="center" w:pos="4153"/>
        <w:tab w:val="right" w:pos="8306"/>
      </w:tabs>
    </w:pPr>
    <w:rPr>
      <w:sz w:val="20"/>
    </w:rPr>
  </w:style>
  <w:style w:type="paragraph" w:styleId="ac">
    <w:name w:val="footer"/>
    <w:basedOn w:val="a"/>
    <w:link w:val="ad"/>
    <w:uiPriority w:val="99"/>
    <w:pPr>
      <w:tabs>
        <w:tab w:val="center" w:pos="4153"/>
        <w:tab w:val="right" w:pos="8306"/>
      </w:tabs>
    </w:pPr>
    <w:rPr>
      <w:sz w:val="20"/>
    </w:rPr>
  </w:style>
  <w:style w:type="paragraph" w:customStyle="1" w:styleId="tit2">
    <w:name w:val="tit2"/>
    <w:basedOn w:val="1"/>
    <w:rsid w:val="00742E24"/>
    <w:pPr>
      <w:autoSpaceDE w:val="0"/>
      <w:autoSpaceDN w:val="0"/>
      <w:ind w:left="851"/>
      <w:jc w:val="both"/>
      <w:textAlignment w:val="bottom"/>
    </w:pPr>
    <w:rPr>
      <w:rFonts w:ascii="Times New Roman"/>
      <w:spacing w:val="10"/>
      <w:sz w:val="22"/>
    </w:rPr>
  </w:style>
  <w:style w:type="paragraph" w:customStyle="1" w:styleId="1">
    <w:name w:val="內文1"/>
    <w:pPr>
      <w:widowControl w:val="0"/>
      <w:adjustRightInd w:val="0"/>
      <w:spacing w:line="360" w:lineRule="atLeast"/>
      <w:textAlignment w:val="baseline"/>
    </w:pPr>
    <w:rPr>
      <w:rFonts w:ascii="細明體"/>
      <w:sz w:val="24"/>
    </w:rPr>
  </w:style>
  <w:style w:type="paragraph" w:customStyle="1" w:styleId="ae">
    <w:name w:val="第?部份"/>
    <w:basedOn w:val="a"/>
    <w:rPr>
      <w:rFonts w:eastAsia="新細明體"/>
      <w:spacing w:val="45"/>
      <w:sz w:val="28"/>
    </w:rPr>
  </w:style>
  <w:style w:type="paragraph" w:styleId="af">
    <w:name w:val="Plain Text"/>
    <w:basedOn w:val="a"/>
    <w:link w:val="af0"/>
    <w:uiPriority w:val="99"/>
    <w:pPr>
      <w:adjustRightInd/>
      <w:spacing w:line="240" w:lineRule="auto"/>
      <w:textAlignment w:val="auto"/>
    </w:pPr>
    <w:rPr>
      <w:rFonts w:ascii="細明體" w:hAnsi="Courier New"/>
      <w:kern w:val="2"/>
    </w:rPr>
  </w:style>
  <w:style w:type="paragraph" w:customStyle="1" w:styleId="10">
    <w:name w:val="純文字1"/>
    <w:basedOn w:val="a"/>
    <w:pPr>
      <w:spacing w:line="240" w:lineRule="auto"/>
    </w:pPr>
    <w:rPr>
      <w:rFonts w:ascii="細明體" w:hAnsi="Courier New"/>
      <w:kern w:val="2"/>
    </w:rPr>
  </w:style>
  <w:style w:type="character" w:styleId="af1">
    <w:name w:val="page number"/>
    <w:basedOn w:val="a1"/>
  </w:style>
  <w:style w:type="paragraph" w:styleId="af2">
    <w:name w:val="Body Text"/>
    <w:basedOn w:val="a"/>
    <w:pPr>
      <w:jc w:val="both"/>
    </w:pPr>
    <w:rPr>
      <w:b/>
      <w:u w:val="single"/>
    </w:rPr>
  </w:style>
  <w:style w:type="paragraph" w:customStyle="1" w:styleId="21">
    <w:name w:val="本文 21"/>
    <w:basedOn w:val="a"/>
    <w:pPr>
      <w:spacing w:line="240" w:lineRule="auto"/>
      <w:ind w:firstLine="540"/>
    </w:pPr>
    <w:rPr>
      <w:rFonts w:eastAsia="標楷體"/>
      <w:kern w:val="2"/>
    </w:rPr>
  </w:style>
  <w:style w:type="paragraph" w:customStyle="1" w:styleId="af3">
    <w:name w:val="段落"/>
    <w:basedOn w:val="TIT1"/>
    <w:pPr>
      <w:spacing w:line="180" w:lineRule="atLeast"/>
    </w:p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zCs w:val="24"/>
    </w:rPr>
  </w:style>
  <w:style w:type="paragraph" w:styleId="3">
    <w:name w:val="Body Text Indent 3"/>
    <w:basedOn w:val="a"/>
    <w:pPr>
      <w:adjustRightInd/>
      <w:spacing w:line="240" w:lineRule="auto"/>
      <w:ind w:left="480"/>
      <w:textAlignment w:val="auto"/>
    </w:pPr>
    <w:rPr>
      <w:rFonts w:eastAsia="標楷體"/>
      <w:snapToGrid w:val="0"/>
    </w:rPr>
  </w:style>
  <w:style w:type="paragraph" w:styleId="af4">
    <w:name w:val="Block Text"/>
    <w:basedOn w:val="a"/>
    <w:pPr>
      <w:autoSpaceDE w:val="0"/>
      <w:autoSpaceDN w:val="0"/>
      <w:spacing w:line="277" w:lineRule="atLeast"/>
      <w:ind w:leftChars="155" w:left="1330" w:rightChars="779" w:right="1870" w:hangingChars="399" w:hanging="958"/>
      <w:textAlignment w:val="auto"/>
    </w:pPr>
    <w:rPr>
      <w:rFonts w:ascii="細明體"/>
      <w:color w:val="000000"/>
      <w:szCs w:val="24"/>
    </w:rPr>
  </w:style>
  <w:style w:type="paragraph" w:styleId="af5">
    <w:name w:val="Body Text Indent"/>
    <w:basedOn w:val="a"/>
    <w:pPr>
      <w:autoSpaceDE w:val="0"/>
      <w:autoSpaceDN w:val="0"/>
      <w:spacing w:line="277" w:lineRule="atLeast"/>
      <w:ind w:rightChars="779" w:right="1870" w:firstLine="2"/>
    </w:pPr>
    <w:rPr>
      <w:rFonts w:ascii="細明體"/>
      <w:color w:val="000000"/>
    </w:rPr>
  </w:style>
  <w:style w:type="paragraph" w:styleId="20">
    <w:name w:val="Body Text 2"/>
    <w:basedOn w:val="a"/>
    <w:rPr>
      <w:color w:val="000000"/>
    </w:rPr>
  </w:style>
  <w:style w:type="paragraph" w:styleId="30">
    <w:name w:val="Body Text 3"/>
    <w:basedOn w:val="a"/>
    <w:pPr>
      <w:autoSpaceDE w:val="0"/>
      <w:autoSpaceDN w:val="0"/>
      <w:spacing w:line="277" w:lineRule="atLeast"/>
      <w:ind w:rightChars="16" w:right="38"/>
    </w:pPr>
    <w:rPr>
      <w:rFonts w:ascii="細明體"/>
      <w:color w:val="000000"/>
    </w:rPr>
  </w:style>
  <w:style w:type="paragraph" w:customStyle="1" w:styleId="002">
    <w:name w:val="002"/>
    <w:basedOn w:val="a"/>
    <w:pPr>
      <w:spacing w:line="480" w:lineRule="atLeast"/>
      <w:ind w:left="1276" w:right="823" w:hanging="284"/>
    </w:pPr>
    <w:rPr>
      <w:rFonts w:ascii="全真楷書" w:eastAsia="全真楷書"/>
      <w:sz w:val="30"/>
    </w:rPr>
  </w:style>
  <w:style w:type="character" w:customStyle="1" w:styleId="AA0">
    <w:name w:val="AA 字元"/>
    <w:rPr>
      <w:rFonts w:eastAsia="細明體"/>
      <w:spacing w:val="25"/>
      <w:sz w:val="22"/>
      <w:lang w:val="en-US" w:eastAsia="zh-TW" w:bidi="ar-SA"/>
    </w:rPr>
  </w:style>
  <w:style w:type="character" w:customStyle="1" w:styleId="AB0">
    <w:name w:val="AB 字元"/>
    <w:basedOn w:val="AA0"/>
    <w:rPr>
      <w:rFonts w:eastAsia="細明體"/>
      <w:spacing w:val="25"/>
      <w:sz w:val="22"/>
      <w:lang w:val="en-US" w:eastAsia="zh-TW" w:bidi="ar-SA"/>
    </w:rPr>
  </w:style>
  <w:style w:type="character" w:customStyle="1" w:styleId="ABC0">
    <w:name w:val="ABC 字元"/>
    <w:basedOn w:val="AB0"/>
    <w:rPr>
      <w:rFonts w:eastAsia="細明體"/>
      <w:spacing w:val="25"/>
      <w:sz w:val="22"/>
      <w:lang w:val="en-US" w:eastAsia="zh-TW" w:bidi="ar-SA"/>
    </w:rPr>
  </w:style>
  <w:style w:type="character" w:customStyle="1" w:styleId="ABCD0">
    <w:name w:val="ABCD 字元"/>
    <w:basedOn w:val="ABC0"/>
    <w:rPr>
      <w:rFonts w:eastAsia="細明體"/>
      <w:spacing w:val="25"/>
      <w:sz w:val="22"/>
      <w:lang w:val="en-US" w:eastAsia="zh-TW" w:bidi="ar-SA"/>
    </w:rPr>
  </w:style>
  <w:style w:type="character" w:customStyle="1" w:styleId="swy11">
    <w:name w:val="swy11"/>
    <w:rPr>
      <w:rFonts w:ascii="SimSun" w:eastAsia="SimSun" w:hAnsi="SimSun" w:hint="eastAsia"/>
      <w:sz w:val="24"/>
      <w:szCs w:val="24"/>
    </w:rPr>
  </w:style>
  <w:style w:type="paragraph" w:customStyle="1" w:styleId="af6">
    <w:name w:val="組卷一"/>
    <w:basedOn w:val="a"/>
    <w:pPr>
      <w:ind w:left="240" w:hanging="240"/>
      <w:jc w:val="both"/>
    </w:pPr>
    <w:rPr>
      <w:rFonts w:ascii="新細明體" w:eastAsia="新細明體" w:hAnsi="新細明體"/>
      <w:color w:val="FF0000"/>
      <w:spacing w:val="20"/>
      <w:kern w:val="20"/>
      <w:sz w:val="22"/>
    </w:rPr>
  </w:style>
  <w:style w:type="table" w:styleId="af7">
    <w:name w:val="Table Grid"/>
    <w:basedOn w:val="a2"/>
    <w:uiPriority w:val="59"/>
    <w:rsid w:val="00431A03"/>
    <w:pPr>
      <w:widowControl w:val="0"/>
    </w:pPr>
    <w:rPr>
      <w:rFonts w:eastAsia="新細明體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hAnsi="細明體"/>
      <w:color w:val="0000FF"/>
      <w:szCs w:val="24"/>
    </w:rPr>
  </w:style>
  <w:style w:type="character" w:customStyle="1" w:styleId="TIT10">
    <w:name w:val="TIT1 字元"/>
    <w:link w:val="TIT1"/>
    <w:rsid w:val="00D15ABF"/>
    <w:rPr>
      <w:spacing w:val="10"/>
      <w:kern w:val="2"/>
      <w:sz w:val="22"/>
    </w:rPr>
  </w:style>
  <w:style w:type="character" w:styleId="af8">
    <w:name w:val="Emphasis"/>
    <w:qFormat/>
    <w:rsid w:val="00F171E7"/>
    <w:rPr>
      <w:b w:val="0"/>
      <w:bCs w:val="0"/>
      <w:i w:val="0"/>
      <w:iCs w:val="0"/>
      <w:color w:val="CC0033"/>
    </w:rPr>
  </w:style>
  <w:style w:type="character" w:styleId="af9">
    <w:name w:val="Hyperlink"/>
    <w:rsid w:val="007D4911"/>
    <w:rPr>
      <w:rFonts w:ascii="Arial" w:hAnsi="Arial" w:cs="Arial" w:hint="default"/>
      <w:color w:val="0000FF"/>
      <w:u w:val="single"/>
    </w:rPr>
  </w:style>
  <w:style w:type="paragraph" w:styleId="afa">
    <w:name w:val="Balloon Text"/>
    <w:basedOn w:val="a"/>
    <w:link w:val="afb"/>
    <w:rsid w:val="00B60625"/>
    <w:pPr>
      <w:widowControl/>
      <w:adjustRightInd/>
      <w:spacing w:line="240" w:lineRule="auto"/>
      <w:textAlignment w:val="auto"/>
    </w:pPr>
    <w:rPr>
      <w:rFonts w:ascii="Arial" w:eastAsia="新細明體" w:hAnsi="Arial"/>
      <w:sz w:val="18"/>
      <w:szCs w:val="18"/>
      <w:lang w:val="x-none" w:eastAsia="x-none"/>
    </w:rPr>
  </w:style>
  <w:style w:type="character" w:customStyle="1" w:styleId="afb">
    <w:name w:val="註解方塊文字 字元"/>
    <w:link w:val="afa"/>
    <w:rsid w:val="00B60625"/>
    <w:rPr>
      <w:rFonts w:ascii="Arial" w:eastAsia="新細明體" w:hAnsi="Arial"/>
      <w:sz w:val="18"/>
      <w:szCs w:val="18"/>
    </w:rPr>
  </w:style>
  <w:style w:type="paragraph" w:styleId="afc">
    <w:name w:val="List Paragraph"/>
    <w:basedOn w:val="a"/>
    <w:uiPriority w:val="34"/>
    <w:qFormat/>
    <w:rsid w:val="005630DC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kern w:val="2"/>
      <w:szCs w:val="22"/>
    </w:rPr>
  </w:style>
  <w:style w:type="character" w:customStyle="1" w:styleId="a9">
    <w:name w:val="頁首 字元"/>
    <w:link w:val="a8"/>
    <w:rsid w:val="00D13ECA"/>
  </w:style>
  <w:style w:type="paragraph" w:customStyle="1" w:styleId="ABCDE0">
    <w:name w:val="選項ABCDE"/>
    <w:basedOn w:val="a"/>
    <w:rsid w:val="00D13ECA"/>
    <w:pPr>
      <w:tabs>
        <w:tab w:val="left" w:pos="2211"/>
        <w:tab w:val="left" w:pos="3997"/>
        <w:tab w:val="left" w:pos="5783"/>
        <w:tab w:val="left" w:pos="7569"/>
      </w:tabs>
      <w:autoSpaceDE w:val="0"/>
      <w:autoSpaceDN w:val="0"/>
      <w:snapToGrid w:val="0"/>
      <w:ind w:left="369"/>
      <w:jc w:val="both"/>
    </w:pPr>
    <w:rPr>
      <w:spacing w:val="25"/>
      <w:sz w:val="20"/>
    </w:rPr>
  </w:style>
  <w:style w:type="paragraph" w:customStyle="1" w:styleId="afd">
    <w:name w:val="題幹選項"/>
    <w:basedOn w:val="a"/>
    <w:link w:val="afe"/>
    <w:rsid w:val="00D13ECA"/>
    <w:pPr>
      <w:autoSpaceDE w:val="0"/>
      <w:autoSpaceDN w:val="0"/>
      <w:snapToGrid w:val="0"/>
      <w:ind w:left="369" w:hanging="369"/>
      <w:jc w:val="both"/>
    </w:pPr>
    <w:rPr>
      <w:spacing w:val="25"/>
      <w:sz w:val="20"/>
      <w:lang w:val="x-none" w:eastAsia="x-none"/>
    </w:rPr>
  </w:style>
  <w:style w:type="character" w:customStyle="1" w:styleId="afe">
    <w:name w:val="題幹選項 字元"/>
    <w:link w:val="afd"/>
    <w:rsid w:val="00D13ECA"/>
    <w:rPr>
      <w:spacing w:val="25"/>
    </w:rPr>
  </w:style>
  <w:style w:type="paragraph" w:customStyle="1" w:styleId="aff">
    <w:name w:val="壹"/>
    <w:rsid w:val="005E5F6C"/>
    <w:pPr>
      <w:widowControl w:val="0"/>
      <w:adjustRightInd w:val="0"/>
      <w:spacing w:beforeLines="50" w:before="120" w:line="360" w:lineRule="atLeast"/>
      <w:jc w:val="both"/>
      <w:textAlignment w:val="baseline"/>
    </w:pPr>
    <w:rPr>
      <w:rFonts w:eastAsia="新細明體"/>
      <w:b/>
      <w:bCs/>
      <w:spacing w:val="24"/>
      <w:sz w:val="28"/>
      <w:szCs w:val="22"/>
      <w:lang w:val="zh-TW"/>
    </w:rPr>
  </w:style>
  <w:style w:type="paragraph" w:customStyle="1" w:styleId="004">
    <w:name w:val="004"/>
    <w:basedOn w:val="002"/>
    <w:rsid w:val="00EE7709"/>
    <w:pPr>
      <w:widowControl/>
      <w:autoSpaceDE w:val="0"/>
      <w:autoSpaceDN w:val="0"/>
      <w:ind w:leftChars="300" w:left="720" w:right="0" w:firstLine="0"/>
      <w:textAlignment w:val="bottom"/>
    </w:pPr>
    <w:rPr>
      <w:rFonts w:ascii="Times New Roman" w:eastAsia="標楷體" w:hAnsi="Calibri"/>
      <w:color w:val="000000"/>
      <w:sz w:val="32"/>
    </w:rPr>
  </w:style>
  <w:style w:type="character" w:styleId="aff0">
    <w:name w:val="annotation reference"/>
    <w:uiPriority w:val="99"/>
    <w:unhideWhenUsed/>
    <w:rsid w:val="00F14B16"/>
    <w:rPr>
      <w:sz w:val="18"/>
      <w:szCs w:val="18"/>
    </w:rPr>
  </w:style>
  <w:style w:type="paragraph" w:styleId="aff1">
    <w:name w:val="annotation text"/>
    <w:basedOn w:val="a"/>
    <w:link w:val="aff2"/>
    <w:uiPriority w:val="99"/>
    <w:unhideWhenUsed/>
    <w:rsid w:val="00F14B16"/>
    <w:pPr>
      <w:adjustRightInd/>
      <w:spacing w:line="240" w:lineRule="auto"/>
      <w:textAlignment w:val="auto"/>
    </w:pPr>
    <w:rPr>
      <w:rFonts w:ascii="Calibri" w:eastAsia="新細明體" w:hAnsi="Calibri"/>
      <w:kern w:val="2"/>
      <w:szCs w:val="22"/>
    </w:rPr>
  </w:style>
  <w:style w:type="character" w:customStyle="1" w:styleId="aff2">
    <w:name w:val="註解文字 字元"/>
    <w:link w:val="aff1"/>
    <w:uiPriority w:val="99"/>
    <w:rsid w:val="00F14B16"/>
    <w:rPr>
      <w:rFonts w:ascii="Calibri" w:eastAsia="新細明體" w:hAnsi="Calibri"/>
      <w:kern w:val="2"/>
      <w:sz w:val="24"/>
      <w:szCs w:val="22"/>
    </w:rPr>
  </w:style>
  <w:style w:type="paragraph" w:customStyle="1" w:styleId="0cm30cm6pt">
    <w:name w:val="樣式 說明 + 自動 左右對齊 左:  0 cm 凸出:  3 字元 右:  0 cm 套用前:  6 pt 套用後..."/>
    <w:basedOn w:val="a"/>
    <w:rsid w:val="006B0F9C"/>
    <w:pPr>
      <w:widowControl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left" w:pos="964"/>
      </w:tabs>
      <w:autoSpaceDE w:val="0"/>
      <w:autoSpaceDN w:val="0"/>
      <w:snapToGrid w:val="0"/>
      <w:spacing w:before="120"/>
      <w:ind w:left="780" w:hangingChars="300" w:hanging="780"/>
      <w:jc w:val="both"/>
      <w:textAlignment w:val="auto"/>
    </w:pPr>
    <w:rPr>
      <w:rFonts w:eastAsia="標楷體" w:cs="新細明體"/>
      <w:sz w:val="26"/>
    </w:rPr>
  </w:style>
  <w:style w:type="paragraph" w:styleId="aff3">
    <w:name w:val="Date"/>
    <w:basedOn w:val="a"/>
    <w:next w:val="a"/>
    <w:link w:val="aff4"/>
    <w:rsid w:val="006B0F9C"/>
    <w:pPr>
      <w:jc w:val="right"/>
    </w:pPr>
    <w:rPr>
      <w:color w:val="FF0000"/>
      <w:sz w:val="20"/>
    </w:rPr>
  </w:style>
  <w:style w:type="character" w:customStyle="1" w:styleId="aff4">
    <w:name w:val="日期 字元"/>
    <w:basedOn w:val="a1"/>
    <w:link w:val="aff3"/>
    <w:rsid w:val="006B0F9C"/>
    <w:rPr>
      <w:color w:val="FF0000"/>
    </w:rPr>
  </w:style>
  <w:style w:type="paragraph" w:customStyle="1" w:styleId="-05">
    <w:name w:val="樣式 ??-?? + 套用前:  0.5 行"/>
    <w:basedOn w:val="-"/>
    <w:autoRedefine/>
    <w:rsid w:val="003C49A2"/>
    <w:pPr>
      <w:widowControl/>
      <w:autoSpaceDE w:val="0"/>
      <w:autoSpaceDN w:val="0"/>
      <w:spacing w:beforeLines="50" w:before="120"/>
      <w:textAlignment w:val="auto"/>
    </w:pPr>
    <w:rPr>
      <w:rFonts w:asciiTheme="minorEastAsia" w:eastAsiaTheme="minorEastAsia" w:hAnsiTheme="minorEastAsia"/>
      <w:color w:val="141414"/>
      <w:spacing w:val="10"/>
      <w:szCs w:val="22"/>
      <w:u w:val="none"/>
      <w:shd w:val="clear" w:color="auto" w:fill="FDFDFD"/>
    </w:rPr>
  </w:style>
  <w:style w:type="paragraph" w:customStyle="1" w:styleId="TIT20">
    <w:name w:val="TIT2"/>
    <w:basedOn w:val="TIT1"/>
    <w:qFormat/>
    <w:rsid w:val="00E87122"/>
    <w:pPr>
      <w:spacing w:before="0"/>
      <w:ind w:firstLineChars="200" w:firstLine="440"/>
    </w:pPr>
    <w:rPr>
      <w:rFonts w:eastAsia="新細明體"/>
      <w:kern w:val="0"/>
      <w:szCs w:val="22"/>
    </w:rPr>
  </w:style>
  <w:style w:type="paragraph" w:customStyle="1" w:styleId="Default">
    <w:name w:val="Default"/>
    <w:rsid w:val="00137531"/>
    <w:pPr>
      <w:widowControl w:val="0"/>
      <w:autoSpaceDE w:val="0"/>
      <w:autoSpaceDN w:val="0"/>
      <w:adjustRightInd w:val="0"/>
    </w:pPr>
    <w:rPr>
      <w:rFonts w:ascii="DFMingMedium-B5" w:eastAsia="DFMingMedium-B5" w:hAnsiTheme="minorHAnsi" w:cs="DFMingMedium-B5"/>
      <w:color w:val="000000"/>
      <w:sz w:val="24"/>
      <w:szCs w:val="24"/>
    </w:rPr>
  </w:style>
  <w:style w:type="character" w:styleId="aff5">
    <w:name w:val="Placeholder Text"/>
    <w:basedOn w:val="a1"/>
    <w:uiPriority w:val="99"/>
    <w:semiHidden/>
    <w:rsid w:val="00BD041E"/>
    <w:rPr>
      <w:color w:val="808080"/>
    </w:rPr>
  </w:style>
  <w:style w:type="paragraph" w:customStyle="1" w:styleId="tit22">
    <w:name w:val="樣式 tit2 + 第一行:  2 字元"/>
    <w:basedOn w:val="tit2"/>
    <w:rsid w:val="0036072D"/>
    <w:pPr>
      <w:ind w:left="0" w:firstLineChars="200" w:firstLine="536"/>
      <w:textAlignment w:val="auto"/>
    </w:pPr>
    <w:rPr>
      <w:rFonts w:eastAsia="新細明體" w:cs="新細明體"/>
      <w:color w:val="000000"/>
      <w:spacing w:val="24"/>
      <w:kern w:val="2"/>
    </w:rPr>
  </w:style>
  <w:style w:type="paragraph" w:customStyle="1" w:styleId="ABC1">
    <w:name w:val="選項ABC"/>
    <w:basedOn w:val="afd"/>
    <w:rsid w:val="00CD783B"/>
    <w:pPr>
      <w:tabs>
        <w:tab w:val="left" w:pos="3430"/>
        <w:tab w:val="left" w:pos="6435"/>
      </w:tabs>
      <w:ind w:firstLine="0"/>
    </w:pPr>
    <w:rPr>
      <w:lang w:val="en-US" w:eastAsia="zh-TW"/>
    </w:rPr>
  </w:style>
  <w:style w:type="paragraph" w:customStyle="1" w:styleId="TIT12">
    <w:name w:val="TIT1(縮2字)"/>
    <w:basedOn w:val="a"/>
    <w:qFormat/>
    <w:rsid w:val="00CD783B"/>
    <w:pPr>
      <w:adjustRightInd/>
      <w:spacing w:line="320" w:lineRule="atLeast"/>
      <w:ind w:left="369" w:firstLine="567"/>
      <w:jc w:val="both"/>
      <w:textAlignment w:val="auto"/>
    </w:pPr>
    <w:rPr>
      <w:rFonts w:ascii="標楷體" w:eastAsia="標楷體" w:hAnsi="標楷體"/>
      <w:spacing w:val="20"/>
      <w:kern w:val="2"/>
      <w:sz w:val="22"/>
      <w:szCs w:val="22"/>
    </w:rPr>
  </w:style>
  <w:style w:type="character" w:customStyle="1" w:styleId="ya-q-full-text1">
    <w:name w:val="ya-q-full-text1"/>
    <w:basedOn w:val="a1"/>
    <w:rsid w:val="00742CF4"/>
    <w:rPr>
      <w:color w:val="26282A"/>
      <w:sz w:val="23"/>
      <w:szCs w:val="23"/>
    </w:rPr>
  </w:style>
  <w:style w:type="table" w:customStyle="1" w:styleId="11">
    <w:name w:val="表格格線1"/>
    <w:basedOn w:val="a2"/>
    <w:next w:val="af7"/>
    <w:uiPriority w:val="59"/>
    <w:rsid w:val="00D64B98"/>
    <w:pPr>
      <w:widowControl w:val="0"/>
    </w:pPr>
    <w:rPr>
      <w:rFonts w:ascii="Calibri" w:eastAsia="新細明體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11">
    <w:name w:val="TIT11"/>
    <w:basedOn w:val="a"/>
    <w:rsid w:val="00556360"/>
    <w:pPr>
      <w:spacing w:line="320" w:lineRule="atLeast"/>
      <w:jc w:val="both"/>
      <w:textAlignment w:val="auto"/>
    </w:pPr>
    <w:rPr>
      <w:rFonts w:eastAsia="標楷體"/>
      <w:spacing w:val="10"/>
      <w:sz w:val="22"/>
    </w:rPr>
  </w:style>
  <w:style w:type="paragraph" w:customStyle="1" w:styleId="ABCDE1">
    <w:name w:val="ABCDE1"/>
    <w:basedOn w:val="a"/>
    <w:rsid w:val="00556360"/>
    <w:pPr>
      <w:widowControl/>
      <w:tabs>
        <w:tab w:val="left" w:pos="1680"/>
        <w:tab w:val="left" w:pos="3480"/>
        <w:tab w:val="left" w:pos="5280"/>
        <w:tab w:val="left" w:pos="7200"/>
      </w:tabs>
      <w:autoSpaceDE w:val="0"/>
      <w:autoSpaceDN w:val="0"/>
      <w:jc w:val="both"/>
      <w:textAlignment w:val="auto"/>
    </w:pPr>
    <w:rPr>
      <w:rFonts w:eastAsia="標楷體"/>
      <w:spacing w:val="10"/>
      <w:sz w:val="22"/>
    </w:rPr>
  </w:style>
  <w:style w:type="paragraph" w:customStyle="1" w:styleId="TIT10369120">
    <w:name w:val="樣式 樣式 樣式 TIT1 + 左:  0 公分 凸出:  3.69 字元 加寬  1.2 點 第一行:  0 字元 + 加寬 ..."/>
    <w:basedOn w:val="a"/>
    <w:rsid w:val="00556360"/>
    <w:pPr>
      <w:widowControl/>
      <w:adjustRightInd/>
      <w:spacing w:beforeLines="25"/>
      <w:ind w:left="369" w:hanging="369"/>
      <w:jc w:val="both"/>
      <w:textAlignment w:val="auto"/>
    </w:pPr>
    <w:rPr>
      <w:rFonts w:eastAsia="新細明體" w:cs="新細明體"/>
      <w:spacing w:val="20"/>
      <w:sz w:val="22"/>
    </w:rPr>
  </w:style>
  <w:style w:type="paragraph" w:customStyle="1" w:styleId="TIT103691201">
    <w:name w:val="樣式 樣式 TIT1 + 左:  0 公分 凸出:  3.69 字元 加寬  1.2 點 第一行:  0 字元 + 加寬  1 點"/>
    <w:basedOn w:val="a"/>
    <w:rsid w:val="00556360"/>
    <w:pPr>
      <w:widowControl/>
      <w:adjustRightInd/>
      <w:spacing w:beforeLines="25" w:before="60" w:line="340" w:lineRule="atLeast"/>
      <w:ind w:left="369" w:hanging="369"/>
      <w:jc w:val="both"/>
      <w:textAlignment w:val="auto"/>
    </w:pPr>
    <w:rPr>
      <w:rFonts w:eastAsia="新細明體" w:cs="新細明體"/>
      <w:spacing w:val="20"/>
      <w:sz w:val="22"/>
    </w:rPr>
  </w:style>
  <w:style w:type="character" w:customStyle="1" w:styleId="a7">
    <w:name w:val="說明 字元"/>
    <w:link w:val="a6"/>
    <w:rsid w:val="00BF2AB1"/>
    <w:rPr>
      <w:rFonts w:eastAsia="標楷體"/>
      <w:sz w:val="26"/>
    </w:rPr>
  </w:style>
  <w:style w:type="paragraph" w:customStyle="1" w:styleId="AB18pt">
    <w:name w:val="樣式 AB + 行距:  最小行高 18 pt"/>
    <w:basedOn w:val="AB"/>
    <w:autoRedefine/>
    <w:rsid w:val="00B577EA"/>
    <w:pPr>
      <w:tabs>
        <w:tab w:val="left" w:pos="5812"/>
      </w:tabs>
      <w:suppressAutoHyphens/>
      <w:spacing w:line="330" w:lineRule="atLeast"/>
      <w:ind w:left="709"/>
    </w:pPr>
    <w:rPr>
      <w:rFonts w:eastAsia="新細明體" w:cs="新細明體"/>
    </w:rPr>
  </w:style>
  <w:style w:type="table" w:customStyle="1" w:styleId="22">
    <w:name w:val="表格格線2"/>
    <w:basedOn w:val="a2"/>
    <w:next w:val="af7"/>
    <w:rsid w:val="00A92106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頁尾 字元"/>
    <w:basedOn w:val="a1"/>
    <w:link w:val="ac"/>
    <w:uiPriority w:val="99"/>
    <w:rsid w:val="001856B2"/>
  </w:style>
  <w:style w:type="paragraph" w:customStyle="1" w:styleId="AA18">
    <w:name w:val="樣式 AA + 行距:  最小行高 18 點"/>
    <w:basedOn w:val="AA"/>
    <w:rsid w:val="006B0598"/>
    <w:pPr>
      <w:widowControl w:val="0"/>
      <w:ind w:left="711" w:hangingChars="135" w:hanging="351"/>
      <w:jc w:val="both"/>
      <w:textAlignment w:val="baseline"/>
    </w:pPr>
    <w:rPr>
      <w:rFonts w:eastAsia="新細明體" w:cs="新細明體"/>
      <w:spacing w:val="20"/>
      <w:shd w:val="pct15" w:color="auto" w:fill="FFFFFF"/>
    </w:rPr>
  </w:style>
  <w:style w:type="character" w:customStyle="1" w:styleId="HTML0">
    <w:name w:val="HTML 預設格式 字元"/>
    <w:basedOn w:val="a1"/>
    <w:link w:val="HTML"/>
    <w:uiPriority w:val="99"/>
    <w:rsid w:val="00B54224"/>
    <w:rPr>
      <w:rFonts w:ascii="細明體" w:hAnsi="細明體"/>
      <w:color w:val="0000FF"/>
      <w:sz w:val="24"/>
      <w:szCs w:val="24"/>
    </w:rPr>
  </w:style>
  <w:style w:type="paragraph" w:styleId="aff6">
    <w:name w:val="No Spacing"/>
    <w:uiPriority w:val="1"/>
    <w:qFormat/>
    <w:rsid w:val="00A92B46"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customStyle="1" w:styleId="aff7">
    <w:name w:val="[基本段落]"/>
    <w:basedOn w:val="a"/>
    <w:rsid w:val="007A46C5"/>
    <w:pPr>
      <w:autoSpaceDE w:val="0"/>
      <w:autoSpaceDN w:val="0"/>
      <w:spacing w:line="240" w:lineRule="auto"/>
      <w:jc w:val="both"/>
      <w:textAlignment w:val="center"/>
    </w:pPr>
    <w:rPr>
      <w:rFonts w:eastAsia="新細明體"/>
      <w:color w:val="000000"/>
      <w:szCs w:val="24"/>
      <w:lang w:val="zh-TW"/>
    </w:rPr>
  </w:style>
  <w:style w:type="table" w:customStyle="1" w:styleId="41">
    <w:name w:val="表格格線41"/>
    <w:basedOn w:val="a2"/>
    <w:next w:val="af7"/>
    <w:uiPriority w:val="39"/>
    <w:rsid w:val="007A0C1D"/>
    <w:pPr>
      <w:widowControl w:val="0"/>
    </w:pPr>
    <w:rPr>
      <w:rFonts w:eastAsia="新細明體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2"/>
    <w:next w:val="af7"/>
    <w:uiPriority w:val="39"/>
    <w:rsid w:val="009413F8"/>
    <w:pPr>
      <w:widowControl w:val="0"/>
    </w:pPr>
    <w:rPr>
      <w:rFonts w:eastAsia="新細明體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2"/>
    <w:next w:val="af7"/>
    <w:uiPriority w:val="39"/>
    <w:rsid w:val="00784A26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表格格線42"/>
    <w:basedOn w:val="a2"/>
    <w:next w:val="af7"/>
    <w:uiPriority w:val="39"/>
    <w:rsid w:val="005662D4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1036930">
    <w:name w:val="樣式 TIT1 + (中文) 新細明體 左:  0 公分 凸出:  3.69 字元 套用前:  3 點 套用後:  0 ..."/>
    <w:basedOn w:val="TIT1"/>
    <w:rsid w:val="002B2279"/>
    <w:pPr>
      <w:spacing w:before="60"/>
      <w:ind w:left="369" w:hanging="369"/>
    </w:pPr>
    <w:rPr>
      <w:rFonts w:eastAsia="新細明體" w:cs="新細明體"/>
      <w:spacing w:val="20"/>
      <w:kern w:val="0"/>
    </w:rPr>
  </w:style>
  <w:style w:type="paragraph" w:customStyle="1" w:styleId="TIT10cm3696pt1">
    <w:name w:val="樣式 TIT1 + 左右對齊 左:  0 cm 凸出:  3.69 字元 套用前:  6 pt1"/>
    <w:basedOn w:val="a"/>
    <w:rsid w:val="00513545"/>
    <w:pPr>
      <w:widowControl/>
      <w:adjustRightInd/>
      <w:spacing w:before="120"/>
      <w:ind w:left="369" w:hanging="369"/>
      <w:jc w:val="both"/>
      <w:textAlignment w:val="auto"/>
    </w:pPr>
    <w:rPr>
      <w:rFonts w:eastAsia="新細明體" w:cs="新細明體"/>
      <w:spacing w:val="24"/>
      <w:sz w:val="20"/>
    </w:rPr>
  </w:style>
  <w:style w:type="character" w:customStyle="1" w:styleId="af0">
    <w:name w:val="純文字 字元"/>
    <w:basedOn w:val="a1"/>
    <w:link w:val="af"/>
    <w:uiPriority w:val="99"/>
    <w:rsid w:val="00EF75D0"/>
    <w:rPr>
      <w:rFonts w:ascii="細明體" w:hAnsi="Courier New"/>
      <w:kern w:val="2"/>
      <w:sz w:val="24"/>
    </w:rPr>
  </w:style>
  <w:style w:type="paragraph" w:customStyle="1" w:styleId="aff8">
    <w:name w:val="段"/>
    <w:basedOn w:val="a"/>
    <w:next w:val="a"/>
    <w:autoRedefine/>
    <w:rsid w:val="002568CA"/>
    <w:pPr>
      <w:spacing w:beforeLines="25" w:before="90" w:line="400" w:lineRule="atLeast"/>
      <w:ind w:firstLineChars="200" w:firstLine="480"/>
      <w:jc w:val="both"/>
    </w:pPr>
    <w:rPr>
      <w:kern w:val="2"/>
    </w:rPr>
  </w:style>
  <w:style w:type="paragraph" w:customStyle="1" w:styleId="51">
    <w:name w:val="標題 5 單行間距"/>
    <w:basedOn w:val="5"/>
    <w:rsid w:val="00A66B0A"/>
    <w:pPr>
      <w:spacing w:line="240" w:lineRule="auto"/>
      <w:ind w:leftChars="0" w:left="0"/>
      <w:jc w:val="both"/>
    </w:pPr>
    <w:rPr>
      <w:rFonts w:ascii="Arial" w:eastAsia="華康仿宋體W4(P)" w:hAnsi="Arial" w:cs="Times New Roman"/>
      <w:noProof/>
      <w:spacing w:val="-10"/>
      <w:sz w:val="32"/>
      <w:szCs w:val="20"/>
    </w:rPr>
  </w:style>
  <w:style w:type="character" w:customStyle="1" w:styleId="50">
    <w:name w:val="標題 5 字元"/>
    <w:basedOn w:val="a1"/>
    <w:link w:val="5"/>
    <w:semiHidden/>
    <w:rsid w:val="00A66B0A"/>
    <w:rPr>
      <w:rFonts w:asciiTheme="majorHAnsi" w:eastAsiaTheme="majorEastAsia" w:hAnsiTheme="majorHAnsi" w:cstheme="majorBidi"/>
      <w:b/>
      <w:bCs/>
      <w:sz w:val="36"/>
      <w:szCs w:val="36"/>
    </w:rPr>
  </w:style>
  <w:style w:type="table" w:customStyle="1" w:styleId="52">
    <w:name w:val="表格格線5"/>
    <w:basedOn w:val="a2"/>
    <w:next w:val="af7"/>
    <w:uiPriority w:val="39"/>
    <w:rsid w:val="00BB1B42"/>
    <w:rPr>
      <w:rFonts w:ascii="Calibri" w:eastAsia="新細明體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9">
    <w:name w:val="List"/>
    <w:basedOn w:val="a"/>
    <w:rsid w:val="002D32D1"/>
    <w:pPr>
      <w:ind w:left="100" w:hanging="200"/>
    </w:pPr>
    <w:rPr>
      <w:rFonts w:eastAsia="新細明體"/>
    </w:rPr>
  </w:style>
  <w:style w:type="table" w:customStyle="1" w:styleId="6">
    <w:name w:val="表格格線6"/>
    <w:basedOn w:val="a2"/>
    <w:next w:val="af7"/>
    <w:uiPriority w:val="39"/>
    <w:rsid w:val="002404AB"/>
    <w:rPr>
      <w:rFonts w:ascii="Calibri" w:eastAsia="新細明體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2"/>
    <w:next w:val="af7"/>
    <w:uiPriority w:val="39"/>
    <w:rsid w:val="006C4AE4"/>
    <w:rPr>
      <w:rFonts w:ascii="Aptos" w:eastAsia="新細明體" w:hAnsi="Aptos" w:cs="Cordia New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0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8742">
      <w:bodyDiv w:val="1"/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162588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9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png"/><Relationship Id="rId299" Type="http://schemas.microsoft.com/office/2007/relationships/hdphoto" Target="media/hdphoto13.wdp"/><Relationship Id="rId21" Type="http://schemas.openxmlformats.org/officeDocument/2006/relationships/image" Target="media/image9.png"/><Relationship Id="rId63" Type="http://schemas.openxmlformats.org/officeDocument/2006/relationships/oleObject" Target="embeddings/oleObject21.bin"/><Relationship Id="rId159" Type="http://schemas.openxmlformats.org/officeDocument/2006/relationships/oleObject" Target="embeddings/oleObject60.bin"/><Relationship Id="rId324" Type="http://schemas.openxmlformats.org/officeDocument/2006/relationships/image" Target="media/image152.wmf"/><Relationship Id="rId366" Type="http://schemas.openxmlformats.org/officeDocument/2006/relationships/image" Target="media/image173.wmf"/><Relationship Id="rId170" Type="http://schemas.openxmlformats.org/officeDocument/2006/relationships/image" Target="media/image86.wmf"/><Relationship Id="rId226" Type="http://schemas.openxmlformats.org/officeDocument/2006/relationships/oleObject" Target="embeddings/oleObject92.bin"/><Relationship Id="rId433" Type="http://schemas.openxmlformats.org/officeDocument/2006/relationships/oleObject" Target="embeddings/oleObject181.bin"/><Relationship Id="rId268" Type="http://schemas.openxmlformats.org/officeDocument/2006/relationships/oleObject" Target="embeddings/oleObject107.bin"/><Relationship Id="rId475" Type="http://schemas.openxmlformats.org/officeDocument/2006/relationships/header" Target="header1.xml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image" Target="media/image65.wmf"/><Relationship Id="rId335" Type="http://schemas.openxmlformats.org/officeDocument/2006/relationships/oleObject" Target="embeddings/oleObject138.bin"/><Relationship Id="rId377" Type="http://schemas.openxmlformats.org/officeDocument/2006/relationships/image" Target="media/image179.png"/><Relationship Id="rId5" Type="http://schemas.openxmlformats.org/officeDocument/2006/relationships/webSettings" Target="webSettings.xml"/><Relationship Id="rId181" Type="http://schemas.openxmlformats.org/officeDocument/2006/relationships/oleObject" Target="embeddings/oleObject71.bin"/><Relationship Id="rId237" Type="http://schemas.microsoft.com/office/2007/relationships/hdphoto" Target="media/hdphoto7.wdp"/><Relationship Id="rId402" Type="http://schemas.openxmlformats.org/officeDocument/2006/relationships/image" Target="media/image193.wmf"/><Relationship Id="rId279" Type="http://schemas.openxmlformats.org/officeDocument/2006/relationships/oleObject" Target="embeddings/oleObject118.bin"/><Relationship Id="rId444" Type="http://schemas.openxmlformats.org/officeDocument/2006/relationships/image" Target="media/image215.png"/><Relationship Id="rId43" Type="http://schemas.openxmlformats.org/officeDocument/2006/relationships/oleObject" Target="embeddings/oleObject11.bin"/><Relationship Id="rId139" Type="http://schemas.openxmlformats.org/officeDocument/2006/relationships/oleObject" Target="embeddings/oleObject51.bin"/><Relationship Id="rId290" Type="http://schemas.microsoft.com/office/2007/relationships/hdphoto" Target="media/hdphoto10.wdp"/><Relationship Id="rId304" Type="http://schemas.openxmlformats.org/officeDocument/2006/relationships/image" Target="media/image142.emf"/><Relationship Id="rId346" Type="http://schemas.openxmlformats.org/officeDocument/2006/relationships/image" Target="media/image163.wmf"/><Relationship Id="rId388" Type="http://schemas.openxmlformats.org/officeDocument/2006/relationships/image" Target="media/image186.wmf"/><Relationship Id="rId85" Type="http://schemas.openxmlformats.org/officeDocument/2006/relationships/image" Target="media/image39.wmf"/><Relationship Id="rId150" Type="http://schemas.openxmlformats.org/officeDocument/2006/relationships/image" Target="media/image76.wmf"/><Relationship Id="rId192" Type="http://schemas.openxmlformats.org/officeDocument/2006/relationships/oleObject" Target="embeddings/oleObject75.bin"/><Relationship Id="rId206" Type="http://schemas.openxmlformats.org/officeDocument/2006/relationships/oleObject" Target="embeddings/oleObject82.bin"/><Relationship Id="rId413" Type="http://schemas.openxmlformats.org/officeDocument/2006/relationships/oleObject" Target="embeddings/oleObject174.bin"/><Relationship Id="rId248" Type="http://schemas.openxmlformats.org/officeDocument/2006/relationships/oleObject" Target="embeddings/oleObject97.bin"/><Relationship Id="rId455" Type="http://schemas.openxmlformats.org/officeDocument/2006/relationships/oleObject" Target="embeddings/oleObject189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37.bin"/><Relationship Id="rId315" Type="http://schemas.openxmlformats.org/officeDocument/2006/relationships/oleObject" Target="embeddings/oleObject128.bin"/><Relationship Id="rId357" Type="http://schemas.openxmlformats.org/officeDocument/2006/relationships/oleObject" Target="embeddings/oleObject149.bin"/><Relationship Id="rId54" Type="http://schemas.openxmlformats.org/officeDocument/2006/relationships/image" Target="media/image24.wmf"/><Relationship Id="rId96" Type="http://schemas.openxmlformats.org/officeDocument/2006/relationships/image" Target="media/image53.png"/><Relationship Id="rId161" Type="http://schemas.openxmlformats.org/officeDocument/2006/relationships/oleObject" Target="embeddings/oleObject61.bin"/><Relationship Id="rId217" Type="http://schemas.openxmlformats.org/officeDocument/2006/relationships/image" Target="media/image110.wmf"/><Relationship Id="rId399" Type="http://schemas.openxmlformats.org/officeDocument/2006/relationships/oleObject" Target="embeddings/oleObject167.bin"/><Relationship Id="rId259" Type="http://schemas.openxmlformats.org/officeDocument/2006/relationships/image" Target="media/image131.png"/><Relationship Id="rId424" Type="http://schemas.openxmlformats.org/officeDocument/2006/relationships/image" Target="media/image204.wmf"/><Relationship Id="rId466" Type="http://schemas.openxmlformats.org/officeDocument/2006/relationships/image" Target="media/image225.wmf"/><Relationship Id="rId23" Type="http://schemas.microsoft.com/office/2007/relationships/hdphoto" Target="media/hdphoto1.wdp"/><Relationship Id="rId119" Type="http://schemas.openxmlformats.org/officeDocument/2006/relationships/image" Target="media/image61.png"/><Relationship Id="rId270" Type="http://schemas.openxmlformats.org/officeDocument/2006/relationships/oleObject" Target="embeddings/oleObject109.bin"/><Relationship Id="rId326" Type="http://schemas.openxmlformats.org/officeDocument/2006/relationships/image" Target="media/image153.wmf"/><Relationship Id="rId65" Type="http://schemas.openxmlformats.org/officeDocument/2006/relationships/oleObject" Target="embeddings/oleObject22.bin"/><Relationship Id="rId130" Type="http://schemas.openxmlformats.org/officeDocument/2006/relationships/image" Target="media/image66.wmf"/><Relationship Id="rId368" Type="http://schemas.openxmlformats.org/officeDocument/2006/relationships/image" Target="media/image174.wmf"/><Relationship Id="rId172" Type="http://schemas.openxmlformats.org/officeDocument/2006/relationships/image" Target="media/image87.wmf"/><Relationship Id="rId228" Type="http://schemas.openxmlformats.org/officeDocument/2006/relationships/oleObject" Target="embeddings/oleObject93.bin"/><Relationship Id="rId435" Type="http://schemas.openxmlformats.org/officeDocument/2006/relationships/oleObject" Target="embeddings/oleObject182.bin"/><Relationship Id="rId477" Type="http://schemas.openxmlformats.org/officeDocument/2006/relationships/footer" Target="footer1.xml"/><Relationship Id="rId281" Type="http://schemas.openxmlformats.org/officeDocument/2006/relationships/image" Target="media/image1360.png"/><Relationship Id="rId337" Type="http://schemas.openxmlformats.org/officeDocument/2006/relationships/oleObject" Target="embeddings/oleObject139.bin"/><Relationship Id="rId34" Type="http://schemas.openxmlformats.org/officeDocument/2006/relationships/image" Target="media/image14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52.bin"/><Relationship Id="rId379" Type="http://schemas.openxmlformats.org/officeDocument/2006/relationships/image" Target="media/image181.gif"/><Relationship Id="rId7" Type="http://schemas.openxmlformats.org/officeDocument/2006/relationships/endnotes" Target="endnotes.xml"/><Relationship Id="rId183" Type="http://schemas.openxmlformats.org/officeDocument/2006/relationships/oleObject" Target="embeddings/oleObject72.bin"/><Relationship Id="rId239" Type="http://schemas.microsoft.com/office/2007/relationships/hdphoto" Target="media/hdphoto8.wdp"/><Relationship Id="rId390" Type="http://schemas.openxmlformats.org/officeDocument/2006/relationships/image" Target="media/image187.wmf"/><Relationship Id="rId404" Type="http://schemas.openxmlformats.org/officeDocument/2006/relationships/image" Target="media/image194.wmf"/><Relationship Id="rId446" Type="http://schemas.openxmlformats.org/officeDocument/2006/relationships/image" Target="media/image227.png"/><Relationship Id="rId250" Type="http://schemas.openxmlformats.org/officeDocument/2006/relationships/oleObject" Target="embeddings/oleObject98.bin"/><Relationship Id="rId292" Type="http://schemas.openxmlformats.org/officeDocument/2006/relationships/image" Target="media/image138.png"/><Relationship Id="rId306" Type="http://schemas.openxmlformats.org/officeDocument/2006/relationships/image" Target="media/image143.png"/><Relationship Id="rId45" Type="http://schemas.openxmlformats.org/officeDocument/2006/relationships/oleObject" Target="embeddings/oleObject12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38.bin"/><Relationship Id="rId348" Type="http://schemas.openxmlformats.org/officeDocument/2006/relationships/image" Target="media/image164.wmf"/><Relationship Id="rId152" Type="http://schemas.openxmlformats.org/officeDocument/2006/relationships/image" Target="media/image77.emf"/><Relationship Id="rId194" Type="http://schemas.openxmlformats.org/officeDocument/2006/relationships/oleObject" Target="embeddings/oleObject76.bin"/><Relationship Id="rId208" Type="http://schemas.openxmlformats.org/officeDocument/2006/relationships/oleObject" Target="embeddings/oleObject83.bin"/><Relationship Id="rId415" Type="http://schemas.openxmlformats.org/officeDocument/2006/relationships/oleObject" Target="embeddings/oleObject175.bin"/><Relationship Id="rId457" Type="http://schemas.openxmlformats.org/officeDocument/2006/relationships/oleObject" Target="embeddings/oleObject190.bin"/><Relationship Id="rId261" Type="http://schemas.openxmlformats.org/officeDocument/2006/relationships/image" Target="media/image132.wmf"/><Relationship Id="rId14" Type="http://schemas.openxmlformats.org/officeDocument/2006/relationships/oleObject" Target="embeddings/oleObject4.bin"/><Relationship Id="rId56" Type="http://schemas.openxmlformats.org/officeDocument/2006/relationships/image" Target="media/image25.wmf"/><Relationship Id="rId317" Type="http://schemas.openxmlformats.org/officeDocument/2006/relationships/oleObject" Target="embeddings/oleObject129.bin"/><Relationship Id="rId359" Type="http://schemas.openxmlformats.org/officeDocument/2006/relationships/oleObject" Target="embeddings/oleObject150.bin"/><Relationship Id="rId98" Type="http://schemas.openxmlformats.org/officeDocument/2006/relationships/oleObject" Target="embeddings/oleObject32.bin"/><Relationship Id="rId121" Type="http://schemas.openxmlformats.org/officeDocument/2006/relationships/oleObject" Target="embeddings/oleObject42.bin"/><Relationship Id="rId163" Type="http://schemas.openxmlformats.org/officeDocument/2006/relationships/oleObject" Target="embeddings/oleObject62.bin"/><Relationship Id="rId219" Type="http://schemas.openxmlformats.org/officeDocument/2006/relationships/image" Target="media/image111.wmf"/><Relationship Id="rId370" Type="http://schemas.openxmlformats.org/officeDocument/2006/relationships/image" Target="media/image175.wmf"/><Relationship Id="rId426" Type="http://schemas.openxmlformats.org/officeDocument/2006/relationships/image" Target="media/image205.wmf"/><Relationship Id="rId230" Type="http://schemas.openxmlformats.org/officeDocument/2006/relationships/oleObject" Target="embeddings/oleObject94.bin"/><Relationship Id="rId468" Type="http://schemas.openxmlformats.org/officeDocument/2006/relationships/image" Target="media/image226.wmf"/><Relationship Id="rId25" Type="http://schemas.openxmlformats.org/officeDocument/2006/relationships/image" Target="media/image11.png"/><Relationship Id="rId67" Type="http://schemas.openxmlformats.org/officeDocument/2006/relationships/oleObject" Target="embeddings/oleObject23.bin"/><Relationship Id="rId272" Type="http://schemas.openxmlformats.org/officeDocument/2006/relationships/oleObject" Target="embeddings/oleObject111.bin"/><Relationship Id="rId328" Type="http://schemas.openxmlformats.org/officeDocument/2006/relationships/image" Target="media/image154.wmf"/><Relationship Id="rId132" Type="http://schemas.openxmlformats.org/officeDocument/2006/relationships/image" Target="media/image67.wmf"/><Relationship Id="rId174" Type="http://schemas.openxmlformats.org/officeDocument/2006/relationships/image" Target="media/image88.wmf"/><Relationship Id="rId381" Type="http://schemas.openxmlformats.org/officeDocument/2006/relationships/oleObject" Target="embeddings/oleObject158.bin"/><Relationship Id="rId241" Type="http://schemas.microsoft.com/office/2007/relationships/hdphoto" Target="media/hdphoto9.wdp"/><Relationship Id="rId437" Type="http://schemas.openxmlformats.org/officeDocument/2006/relationships/oleObject" Target="embeddings/oleObject183.bin"/><Relationship Id="rId479" Type="http://schemas.openxmlformats.org/officeDocument/2006/relationships/fontTable" Target="fontTable.xml"/><Relationship Id="rId36" Type="http://schemas.openxmlformats.org/officeDocument/2006/relationships/image" Target="media/image15.wmf"/><Relationship Id="rId283" Type="http://schemas.openxmlformats.org/officeDocument/2006/relationships/oleObject" Target="embeddings/oleObject120.bin"/><Relationship Id="rId339" Type="http://schemas.openxmlformats.org/officeDocument/2006/relationships/oleObject" Target="embeddings/oleObject140.bin"/><Relationship Id="rId78" Type="http://schemas.openxmlformats.org/officeDocument/2006/relationships/image" Target="media/image36.png"/><Relationship Id="rId101" Type="http://schemas.openxmlformats.org/officeDocument/2006/relationships/image" Target="media/image52.wmf"/><Relationship Id="rId143" Type="http://schemas.openxmlformats.org/officeDocument/2006/relationships/oleObject" Target="embeddings/oleObject53.bin"/><Relationship Id="rId185" Type="http://schemas.openxmlformats.org/officeDocument/2006/relationships/image" Target="media/image96.png"/><Relationship Id="rId350" Type="http://schemas.openxmlformats.org/officeDocument/2006/relationships/image" Target="media/image165.wmf"/><Relationship Id="rId406" Type="http://schemas.openxmlformats.org/officeDocument/2006/relationships/image" Target="media/image195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84.bin"/><Relationship Id="rId392" Type="http://schemas.openxmlformats.org/officeDocument/2006/relationships/image" Target="media/image188.wmf"/><Relationship Id="rId448" Type="http://schemas.openxmlformats.org/officeDocument/2006/relationships/image" Target="media/image216.wmf"/><Relationship Id="rId252" Type="http://schemas.openxmlformats.org/officeDocument/2006/relationships/oleObject" Target="embeddings/oleObject99.bin"/><Relationship Id="rId294" Type="http://schemas.openxmlformats.org/officeDocument/2006/relationships/image" Target="media/image1350.png"/><Relationship Id="rId308" Type="http://schemas.openxmlformats.org/officeDocument/2006/relationships/image" Target="media/image144.wmf"/><Relationship Id="rId47" Type="http://schemas.openxmlformats.org/officeDocument/2006/relationships/oleObject" Target="embeddings/oleObject13.bin"/><Relationship Id="rId89" Type="http://schemas.openxmlformats.org/officeDocument/2006/relationships/image" Target="media/image43.png"/><Relationship Id="rId112" Type="http://schemas.openxmlformats.org/officeDocument/2006/relationships/oleObject" Target="embeddings/oleObject39.bin"/><Relationship Id="rId154" Type="http://schemas.openxmlformats.org/officeDocument/2006/relationships/image" Target="media/image78.wmf"/><Relationship Id="rId361" Type="http://schemas.openxmlformats.org/officeDocument/2006/relationships/oleObject" Target="embeddings/oleObject151.bin"/><Relationship Id="rId196" Type="http://schemas.openxmlformats.org/officeDocument/2006/relationships/oleObject" Target="embeddings/oleObject77.bin"/><Relationship Id="rId417" Type="http://schemas.openxmlformats.org/officeDocument/2006/relationships/image" Target="media/image201.png"/><Relationship Id="rId459" Type="http://schemas.openxmlformats.org/officeDocument/2006/relationships/oleObject" Target="embeddings/oleObject191.bin"/><Relationship Id="rId16" Type="http://schemas.openxmlformats.org/officeDocument/2006/relationships/image" Target="media/image5.png"/><Relationship Id="rId221" Type="http://schemas.openxmlformats.org/officeDocument/2006/relationships/image" Target="media/image112.wmf"/><Relationship Id="rId263" Type="http://schemas.openxmlformats.org/officeDocument/2006/relationships/image" Target="media/image133.wmf"/><Relationship Id="rId319" Type="http://schemas.openxmlformats.org/officeDocument/2006/relationships/oleObject" Target="embeddings/oleObject130.bin"/><Relationship Id="rId470" Type="http://schemas.openxmlformats.org/officeDocument/2006/relationships/image" Target="media/image227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43.bin"/><Relationship Id="rId330" Type="http://schemas.openxmlformats.org/officeDocument/2006/relationships/image" Target="media/image155.wmf"/><Relationship Id="rId165" Type="http://schemas.openxmlformats.org/officeDocument/2006/relationships/oleObject" Target="embeddings/oleObject63.bin"/><Relationship Id="rId372" Type="http://schemas.openxmlformats.org/officeDocument/2006/relationships/image" Target="media/image176.wmf"/><Relationship Id="rId428" Type="http://schemas.openxmlformats.org/officeDocument/2006/relationships/image" Target="media/image206.wmf"/><Relationship Id="rId232" Type="http://schemas.openxmlformats.org/officeDocument/2006/relationships/image" Target="media/image118.png"/><Relationship Id="rId274" Type="http://schemas.openxmlformats.org/officeDocument/2006/relationships/oleObject" Target="embeddings/oleObject113.bin"/><Relationship Id="rId27" Type="http://schemas.openxmlformats.org/officeDocument/2006/relationships/oleObject" Target="embeddings/oleObject5.bin"/><Relationship Id="rId69" Type="http://schemas.openxmlformats.org/officeDocument/2006/relationships/oleObject" Target="embeddings/oleObject24.bin"/><Relationship Id="rId134" Type="http://schemas.openxmlformats.org/officeDocument/2006/relationships/image" Target="media/image68.wmf"/><Relationship Id="rId80" Type="http://schemas.microsoft.com/office/2007/relationships/hdphoto" Target="media/hdphoto3.wdp"/><Relationship Id="rId176" Type="http://schemas.openxmlformats.org/officeDocument/2006/relationships/image" Target="media/image89.wmf"/><Relationship Id="rId341" Type="http://schemas.openxmlformats.org/officeDocument/2006/relationships/oleObject" Target="embeddings/oleObject141.bin"/><Relationship Id="rId383" Type="http://schemas.openxmlformats.org/officeDocument/2006/relationships/oleObject" Target="embeddings/oleObject159.bin"/><Relationship Id="rId439" Type="http://schemas.openxmlformats.org/officeDocument/2006/relationships/oleObject" Target="embeddings/oleObject184.bin"/><Relationship Id="rId201" Type="http://schemas.openxmlformats.org/officeDocument/2006/relationships/image" Target="media/image102.wmf"/><Relationship Id="rId243" Type="http://schemas.openxmlformats.org/officeDocument/2006/relationships/image" Target="media/image123.wmf"/><Relationship Id="rId285" Type="http://schemas.openxmlformats.org/officeDocument/2006/relationships/image" Target="media/image136.png"/><Relationship Id="rId450" Type="http://schemas.openxmlformats.org/officeDocument/2006/relationships/image" Target="media/image217.wmf"/><Relationship Id="rId38" Type="http://schemas.openxmlformats.org/officeDocument/2006/relationships/image" Target="media/image16.wmf"/><Relationship Id="rId103" Type="http://schemas.openxmlformats.org/officeDocument/2006/relationships/image" Target="media/image53.wmf"/><Relationship Id="rId310" Type="http://schemas.openxmlformats.org/officeDocument/2006/relationships/image" Target="media/image145.wmf"/><Relationship Id="rId91" Type="http://schemas.openxmlformats.org/officeDocument/2006/relationships/image" Target="media/image45.png"/><Relationship Id="rId145" Type="http://schemas.openxmlformats.org/officeDocument/2006/relationships/oleObject" Target="embeddings/oleObject54.bin"/><Relationship Id="rId187" Type="http://schemas.openxmlformats.org/officeDocument/2006/relationships/oleObject" Target="embeddings/oleObject73.bin"/><Relationship Id="rId352" Type="http://schemas.openxmlformats.org/officeDocument/2006/relationships/image" Target="media/image166.wmf"/><Relationship Id="rId394" Type="http://schemas.openxmlformats.org/officeDocument/2006/relationships/image" Target="media/image189.wmf"/><Relationship Id="rId408" Type="http://schemas.openxmlformats.org/officeDocument/2006/relationships/image" Target="media/image196.wmf"/><Relationship Id="rId212" Type="http://schemas.openxmlformats.org/officeDocument/2006/relationships/oleObject" Target="embeddings/oleObject85.bin"/><Relationship Id="rId254" Type="http://schemas.openxmlformats.org/officeDocument/2006/relationships/oleObject" Target="embeddings/oleObject100.bin"/><Relationship Id="rId49" Type="http://schemas.openxmlformats.org/officeDocument/2006/relationships/oleObject" Target="embeddings/oleObject14.bin"/><Relationship Id="rId114" Type="http://schemas.openxmlformats.org/officeDocument/2006/relationships/oleObject" Target="embeddings/oleObject40.bin"/><Relationship Id="rId296" Type="http://schemas.microsoft.com/office/2007/relationships/hdphoto" Target="media/hdphoto12.wdp"/><Relationship Id="rId461" Type="http://schemas.openxmlformats.org/officeDocument/2006/relationships/oleObject" Target="embeddings/oleObject192.bin"/><Relationship Id="rId60" Type="http://schemas.openxmlformats.org/officeDocument/2006/relationships/image" Target="media/image27.wmf"/><Relationship Id="rId156" Type="http://schemas.openxmlformats.org/officeDocument/2006/relationships/image" Target="media/image79.wmf"/><Relationship Id="rId198" Type="http://schemas.openxmlformats.org/officeDocument/2006/relationships/oleObject" Target="embeddings/oleObject78.bin"/><Relationship Id="rId321" Type="http://schemas.openxmlformats.org/officeDocument/2006/relationships/oleObject" Target="embeddings/oleObject131.bin"/><Relationship Id="rId363" Type="http://schemas.openxmlformats.org/officeDocument/2006/relationships/oleObject" Target="embeddings/oleObject152.bin"/><Relationship Id="rId419" Type="http://schemas.openxmlformats.org/officeDocument/2006/relationships/image" Target="media/image213.png"/><Relationship Id="rId223" Type="http://schemas.openxmlformats.org/officeDocument/2006/relationships/image" Target="media/image113.wmf"/><Relationship Id="rId430" Type="http://schemas.openxmlformats.org/officeDocument/2006/relationships/image" Target="media/image207.wmf"/><Relationship Id="rId265" Type="http://schemas.openxmlformats.org/officeDocument/2006/relationships/oleObject" Target="embeddings/oleObject105.bin"/><Relationship Id="rId472" Type="http://schemas.openxmlformats.org/officeDocument/2006/relationships/image" Target="media/image229.png"/><Relationship Id="rId125" Type="http://schemas.openxmlformats.org/officeDocument/2006/relationships/oleObject" Target="embeddings/oleObject44.bin"/><Relationship Id="rId167" Type="http://schemas.openxmlformats.org/officeDocument/2006/relationships/oleObject" Target="embeddings/oleObject64.bin"/><Relationship Id="rId332" Type="http://schemas.openxmlformats.org/officeDocument/2006/relationships/image" Target="media/image156.wmf"/><Relationship Id="rId374" Type="http://schemas.openxmlformats.org/officeDocument/2006/relationships/image" Target="media/image177.png"/><Relationship Id="rId71" Type="http://schemas.openxmlformats.org/officeDocument/2006/relationships/oleObject" Target="embeddings/oleObject25.bin"/><Relationship Id="rId234" Type="http://schemas.openxmlformats.org/officeDocument/2006/relationships/image" Target="media/image119.png"/><Relationship Id="rId2" Type="http://schemas.openxmlformats.org/officeDocument/2006/relationships/numbering" Target="numbering.xml"/><Relationship Id="rId29" Type="http://schemas.microsoft.com/office/2007/relationships/hdphoto" Target="media/hdphoto2.wdp"/><Relationship Id="rId276" Type="http://schemas.openxmlformats.org/officeDocument/2006/relationships/oleObject" Target="embeddings/oleObject115.bin"/><Relationship Id="rId441" Type="http://schemas.openxmlformats.org/officeDocument/2006/relationships/oleObject" Target="embeddings/oleObject185.bin"/><Relationship Id="rId40" Type="http://schemas.openxmlformats.org/officeDocument/2006/relationships/image" Target="media/image17.wmf"/><Relationship Id="rId136" Type="http://schemas.openxmlformats.org/officeDocument/2006/relationships/image" Target="media/image69.wmf"/><Relationship Id="rId178" Type="http://schemas.openxmlformats.org/officeDocument/2006/relationships/image" Target="media/image90.wmf"/><Relationship Id="rId301" Type="http://schemas.openxmlformats.org/officeDocument/2006/relationships/image" Target="media/image141.png"/><Relationship Id="rId343" Type="http://schemas.openxmlformats.org/officeDocument/2006/relationships/oleObject" Target="embeddings/oleObject142.bin"/><Relationship Id="rId82" Type="http://schemas.openxmlformats.org/officeDocument/2006/relationships/image" Target="media/image42.png"/><Relationship Id="rId203" Type="http://schemas.openxmlformats.org/officeDocument/2006/relationships/image" Target="media/image103.wmf"/><Relationship Id="rId385" Type="http://schemas.openxmlformats.org/officeDocument/2006/relationships/oleObject" Target="embeddings/oleObject160.bin"/><Relationship Id="rId245" Type="http://schemas.openxmlformats.org/officeDocument/2006/relationships/image" Target="media/image124.wmf"/><Relationship Id="rId287" Type="http://schemas.openxmlformats.org/officeDocument/2006/relationships/oleObject" Target="embeddings/oleObject122.bin"/><Relationship Id="rId410" Type="http://schemas.openxmlformats.org/officeDocument/2006/relationships/image" Target="media/image197.wmf"/><Relationship Id="rId452" Type="http://schemas.openxmlformats.org/officeDocument/2006/relationships/image" Target="media/image218.wmf"/><Relationship Id="rId105" Type="http://schemas.openxmlformats.org/officeDocument/2006/relationships/image" Target="media/image54.wmf"/><Relationship Id="rId147" Type="http://schemas.openxmlformats.org/officeDocument/2006/relationships/oleObject" Target="embeddings/oleObject55.bin"/><Relationship Id="rId312" Type="http://schemas.openxmlformats.org/officeDocument/2006/relationships/image" Target="media/image146.wmf"/><Relationship Id="rId354" Type="http://schemas.openxmlformats.org/officeDocument/2006/relationships/image" Target="media/image167.wmf"/><Relationship Id="rId51" Type="http://schemas.openxmlformats.org/officeDocument/2006/relationships/oleObject" Target="embeddings/oleObject15.bin"/><Relationship Id="rId72" Type="http://schemas.openxmlformats.org/officeDocument/2006/relationships/image" Target="media/image33.wmf"/><Relationship Id="rId93" Type="http://schemas.openxmlformats.org/officeDocument/2006/relationships/image" Target="media/image47.png"/><Relationship Id="rId189" Type="http://schemas.openxmlformats.org/officeDocument/2006/relationships/image" Target="media/image96.emf"/><Relationship Id="rId375" Type="http://schemas.microsoft.com/office/2007/relationships/hdphoto" Target="media/hdphoto15.wdp"/><Relationship Id="rId396" Type="http://schemas.openxmlformats.org/officeDocument/2006/relationships/image" Target="media/image190.wmf"/><Relationship Id="rId3" Type="http://schemas.openxmlformats.org/officeDocument/2006/relationships/styles" Target="styles.xml"/><Relationship Id="rId214" Type="http://schemas.openxmlformats.org/officeDocument/2006/relationships/oleObject" Target="embeddings/oleObject86.bin"/><Relationship Id="rId235" Type="http://schemas.microsoft.com/office/2007/relationships/hdphoto" Target="media/hdphoto6.wdp"/><Relationship Id="rId256" Type="http://schemas.openxmlformats.org/officeDocument/2006/relationships/oleObject" Target="embeddings/oleObject101.bin"/><Relationship Id="rId277" Type="http://schemas.openxmlformats.org/officeDocument/2006/relationships/oleObject" Target="embeddings/oleObject116.bin"/><Relationship Id="rId298" Type="http://schemas.openxmlformats.org/officeDocument/2006/relationships/image" Target="media/image140.png"/><Relationship Id="rId400" Type="http://schemas.openxmlformats.org/officeDocument/2006/relationships/image" Target="media/image192.wmf"/><Relationship Id="rId421" Type="http://schemas.openxmlformats.org/officeDocument/2006/relationships/image" Target="media/image219.png"/><Relationship Id="rId442" Type="http://schemas.openxmlformats.org/officeDocument/2006/relationships/image" Target="media/image214.png"/><Relationship Id="rId463" Type="http://schemas.openxmlformats.org/officeDocument/2006/relationships/oleObject" Target="embeddings/oleObject193.bin"/><Relationship Id="rId116" Type="http://schemas.openxmlformats.org/officeDocument/2006/relationships/oleObject" Target="embeddings/oleObject41.bin"/><Relationship Id="rId137" Type="http://schemas.openxmlformats.org/officeDocument/2006/relationships/oleObject" Target="embeddings/oleObject50.bin"/><Relationship Id="rId158" Type="http://schemas.openxmlformats.org/officeDocument/2006/relationships/image" Target="media/image80.wmf"/><Relationship Id="rId302" Type="http://schemas.microsoft.com/office/2007/relationships/hdphoto" Target="media/hdphoto14.wdp"/><Relationship Id="rId323" Type="http://schemas.openxmlformats.org/officeDocument/2006/relationships/oleObject" Target="embeddings/oleObject132.bin"/><Relationship Id="rId344" Type="http://schemas.openxmlformats.org/officeDocument/2006/relationships/image" Target="media/image162.wmf"/><Relationship Id="rId20" Type="http://schemas.openxmlformats.org/officeDocument/2006/relationships/image" Target="media/image8.png"/><Relationship Id="rId41" Type="http://schemas.openxmlformats.org/officeDocument/2006/relationships/oleObject" Target="embeddings/oleObject10.bin"/><Relationship Id="rId62" Type="http://schemas.openxmlformats.org/officeDocument/2006/relationships/image" Target="media/image28.wmf"/><Relationship Id="rId83" Type="http://schemas.openxmlformats.org/officeDocument/2006/relationships/image" Target="media/image38.wmf"/><Relationship Id="rId179" Type="http://schemas.openxmlformats.org/officeDocument/2006/relationships/oleObject" Target="embeddings/oleObject70.bin"/><Relationship Id="rId365" Type="http://schemas.openxmlformats.org/officeDocument/2006/relationships/oleObject" Target="embeddings/oleObject153.bin"/><Relationship Id="rId386" Type="http://schemas.openxmlformats.org/officeDocument/2006/relationships/image" Target="media/image185.wmf"/><Relationship Id="rId190" Type="http://schemas.openxmlformats.org/officeDocument/2006/relationships/oleObject" Target="embeddings/oleObject74.bin"/><Relationship Id="rId204" Type="http://schemas.openxmlformats.org/officeDocument/2006/relationships/oleObject" Target="embeddings/oleObject81.bin"/><Relationship Id="rId225" Type="http://schemas.openxmlformats.org/officeDocument/2006/relationships/image" Target="media/image114.wmf"/><Relationship Id="rId246" Type="http://schemas.openxmlformats.org/officeDocument/2006/relationships/oleObject" Target="embeddings/oleObject96.bin"/><Relationship Id="rId267" Type="http://schemas.openxmlformats.org/officeDocument/2006/relationships/oleObject" Target="embeddings/oleObject106.bin"/><Relationship Id="rId288" Type="http://schemas.openxmlformats.org/officeDocument/2006/relationships/oleObject" Target="embeddings/oleObject123.bin"/><Relationship Id="rId411" Type="http://schemas.openxmlformats.org/officeDocument/2006/relationships/oleObject" Target="embeddings/oleObject173.bin"/><Relationship Id="rId432" Type="http://schemas.openxmlformats.org/officeDocument/2006/relationships/image" Target="media/image208.wmf"/><Relationship Id="rId453" Type="http://schemas.openxmlformats.org/officeDocument/2006/relationships/oleObject" Target="embeddings/oleObject188.bin"/><Relationship Id="rId474" Type="http://schemas.openxmlformats.org/officeDocument/2006/relationships/image" Target="media/image230.png"/><Relationship Id="rId106" Type="http://schemas.openxmlformats.org/officeDocument/2006/relationships/oleObject" Target="embeddings/oleObject36.bin"/><Relationship Id="rId127" Type="http://schemas.openxmlformats.org/officeDocument/2006/relationships/oleObject" Target="embeddings/oleObject45.bin"/><Relationship Id="rId313" Type="http://schemas.openxmlformats.org/officeDocument/2006/relationships/oleObject" Target="embeddings/oleObject127.bin"/><Relationship Id="rId10" Type="http://schemas.openxmlformats.org/officeDocument/2006/relationships/oleObject" Target="embeddings/oleObject2.bin"/><Relationship Id="rId31" Type="http://schemas.openxmlformats.org/officeDocument/2006/relationships/image" Target="media/image14.gif"/><Relationship Id="rId52" Type="http://schemas.openxmlformats.org/officeDocument/2006/relationships/image" Target="media/image23.wmf"/><Relationship Id="rId73" Type="http://schemas.openxmlformats.org/officeDocument/2006/relationships/oleObject" Target="embeddings/oleObject26.bin"/><Relationship Id="rId94" Type="http://schemas.openxmlformats.org/officeDocument/2006/relationships/image" Target="media/image48.png"/><Relationship Id="rId148" Type="http://schemas.openxmlformats.org/officeDocument/2006/relationships/image" Target="media/image75.wmf"/><Relationship Id="rId169" Type="http://schemas.openxmlformats.org/officeDocument/2006/relationships/oleObject" Target="embeddings/oleObject65.bin"/><Relationship Id="rId334" Type="http://schemas.openxmlformats.org/officeDocument/2006/relationships/image" Target="media/image157.wmf"/><Relationship Id="rId355" Type="http://schemas.openxmlformats.org/officeDocument/2006/relationships/oleObject" Target="embeddings/oleObject148.bin"/><Relationship Id="rId376" Type="http://schemas.openxmlformats.org/officeDocument/2006/relationships/image" Target="media/image178.gif"/><Relationship Id="rId397" Type="http://schemas.openxmlformats.org/officeDocument/2006/relationships/oleObject" Target="embeddings/oleObject166.bin"/><Relationship Id="rId4" Type="http://schemas.openxmlformats.org/officeDocument/2006/relationships/settings" Target="settings.xml"/><Relationship Id="rId180" Type="http://schemas.openxmlformats.org/officeDocument/2006/relationships/image" Target="media/image91.wmf"/><Relationship Id="rId215" Type="http://schemas.openxmlformats.org/officeDocument/2006/relationships/image" Target="media/image109.wmf"/><Relationship Id="rId236" Type="http://schemas.openxmlformats.org/officeDocument/2006/relationships/image" Target="media/image120.png"/><Relationship Id="rId257" Type="http://schemas.openxmlformats.org/officeDocument/2006/relationships/image" Target="media/image130.wmf"/><Relationship Id="rId278" Type="http://schemas.openxmlformats.org/officeDocument/2006/relationships/oleObject" Target="embeddings/oleObject117.bin"/><Relationship Id="rId401" Type="http://schemas.openxmlformats.org/officeDocument/2006/relationships/oleObject" Target="embeddings/oleObject168.bin"/><Relationship Id="rId422" Type="http://schemas.openxmlformats.org/officeDocument/2006/relationships/image" Target="media/image203.wmf"/><Relationship Id="rId443" Type="http://schemas.microsoft.com/office/2007/relationships/hdphoto" Target="media/hdphoto16.wdp"/><Relationship Id="rId464" Type="http://schemas.openxmlformats.org/officeDocument/2006/relationships/image" Target="media/image224.wmf"/><Relationship Id="rId303" Type="http://schemas.openxmlformats.org/officeDocument/2006/relationships/image" Target="media/image155.png"/><Relationship Id="rId42" Type="http://schemas.openxmlformats.org/officeDocument/2006/relationships/image" Target="media/image18.wmf"/><Relationship Id="rId84" Type="http://schemas.openxmlformats.org/officeDocument/2006/relationships/oleObject" Target="embeddings/oleObject29.bin"/><Relationship Id="rId138" Type="http://schemas.openxmlformats.org/officeDocument/2006/relationships/image" Target="media/image70.wmf"/><Relationship Id="rId345" Type="http://schemas.openxmlformats.org/officeDocument/2006/relationships/oleObject" Target="embeddings/oleObject143.bin"/><Relationship Id="rId387" Type="http://schemas.openxmlformats.org/officeDocument/2006/relationships/oleObject" Target="embeddings/oleObject161.bin"/><Relationship Id="rId191" Type="http://schemas.openxmlformats.org/officeDocument/2006/relationships/image" Target="media/image97.emf"/><Relationship Id="rId205" Type="http://schemas.openxmlformats.org/officeDocument/2006/relationships/image" Target="media/image104.wmf"/><Relationship Id="rId247" Type="http://schemas.openxmlformats.org/officeDocument/2006/relationships/image" Target="media/image125.wmf"/><Relationship Id="rId412" Type="http://schemas.openxmlformats.org/officeDocument/2006/relationships/image" Target="media/image198.wmf"/><Relationship Id="rId107" Type="http://schemas.openxmlformats.org/officeDocument/2006/relationships/image" Target="media/image55.wmf"/><Relationship Id="rId289" Type="http://schemas.openxmlformats.org/officeDocument/2006/relationships/image" Target="media/image137.png"/><Relationship Id="rId454" Type="http://schemas.openxmlformats.org/officeDocument/2006/relationships/image" Target="media/image219.wmf"/><Relationship Id="rId11" Type="http://schemas.openxmlformats.org/officeDocument/2006/relationships/image" Target="media/image2.wmf"/><Relationship Id="rId53" Type="http://schemas.openxmlformats.org/officeDocument/2006/relationships/oleObject" Target="embeddings/oleObject16.bin"/><Relationship Id="rId149" Type="http://schemas.openxmlformats.org/officeDocument/2006/relationships/oleObject" Target="embeddings/oleObject56.bin"/><Relationship Id="rId314" Type="http://schemas.openxmlformats.org/officeDocument/2006/relationships/image" Target="media/image147.wmf"/><Relationship Id="rId356" Type="http://schemas.openxmlformats.org/officeDocument/2006/relationships/image" Target="media/image168.wmf"/><Relationship Id="rId398" Type="http://schemas.openxmlformats.org/officeDocument/2006/relationships/image" Target="media/image191.wmf"/><Relationship Id="rId95" Type="http://schemas.openxmlformats.org/officeDocument/2006/relationships/image" Target="media/image49.png"/><Relationship Id="rId160" Type="http://schemas.openxmlformats.org/officeDocument/2006/relationships/image" Target="media/image81.wmf"/><Relationship Id="rId216" Type="http://schemas.openxmlformats.org/officeDocument/2006/relationships/oleObject" Target="embeddings/oleObject87.bin"/><Relationship Id="rId423" Type="http://schemas.openxmlformats.org/officeDocument/2006/relationships/oleObject" Target="embeddings/oleObject176.bin"/><Relationship Id="rId258" Type="http://schemas.openxmlformats.org/officeDocument/2006/relationships/oleObject" Target="embeddings/oleObject102.bin"/><Relationship Id="rId465" Type="http://schemas.openxmlformats.org/officeDocument/2006/relationships/oleObject" Target="embeddings/oleObject194.bin"/><Relationship Id="rId22" Type="http://schemas.openxmlformats.org/officeDocument/2006/relationships/image" Target="media/image10.png"/><Relationship Id="rId64" Type="http://schemas.openxmlformats.org/officeDocument/2006/relationships/image" Target="media/image29.wmf"/><Relationship Id="rId118" Type="http://schemas.microsoft.com/office/2007/relationships/hdphoto" Target="media/hdphoto4.wdp"/><Relationship Id="rId325" Type="http://schemas.openxmlformats.org/officeDocument/2006/relationships/oleObject" Target="embeddings/oleObject133.bin"/><Relationship Id="rId367" Type="http://schemas.openxmlformats.org/officeDocument/2006/relationships/oleObject" Target="embeddings/oleObject154.bin"/><Relationship Id="rId171" Type="http://schemas.openxmlformats.org/officeDocument/2006/relationships/oleObject" Target="embeddings/oleObject66.bin"/><Relationship Id="rId227" Type="http://schemas.openxmlformats.org/officeDocument/2006/relationships/image" Target="media/image115.wmf"/><Relationship Id="rId269" Type="http://schemas.openxmlformats.org/officeDocument/2006/relationships/oleObject" Target="embeddings/oleObject108.bin"/><Relationship Id="rId434" Type="http://schemas.openxmlformats.org/officeDocument/2006/relationships/image" Target="media/image209.wmf"/><Relationship Id="rId476" Type="http://schemas.openxmlformats.org/officeDocument/2006/relationships/header" Target="header2.xml"/><Relationship Id="rId33" Type="http://schemas.openxmlformats.org/officeDocument/2006/relationships/oleObject" Target="embeddings/oleObject6.bin"/><Relationship Id="rId129" Type="http://schemas.openxmlformats.org/officeDocument/2006/relationships/oleObject" Target="embeddings/oleObject46.bin"/><Relationship Id="rId280" Type="http://schemas.openxmlformats.org/officeDocument/2006/relationships/image" Target="media/image135.png"/><Relationship Id="rId336" Type="http://schemas.openxmlformats.org/officeDocument/2006/relationships/image" Target="media/image158.wmf"/><Relationship Id="rId75" Type="http://schemas.openxmlformats.org/officeDocument/2006/relationships/oleObject" Target="embeddings/oleObject27.bin"/><Relationship Id="rId140" Type="http://schemas.openxmlformats.org/officeDocument/2006/relationships/image" Target="media/image71.wmf"/><Relationship Id="rId182" Type="http://schemas.openxmlformats.org/officeDocument/2006/relationships/image" Target="media/image92.wmf"/><Relationship Id="rId378" Type="http://schemas.openxmlformats.org/officeDocument/2006/relationships/image" Target="media/image180.gif"/><Relationship Id="rId403" Type="http://schemas.openxmlformats.org/officeDocument/2006/relationships/oleObject" Target="embeddings/oleObject169.bin"/><Relationship Id="rId6" Type="http://schemas.openxmlformats.org/officeDocument/2006/relationships/footnotes" Target="footnotes.xml"/><Relationship Id="rId238" Type="http://schemas.openxmlformats.org/officeDocument/2006/relationships/image" Target="media/image121.png"/><Relationship Id="rId445" Type="http://schemas.microsoft.com/office/2007/relationships/hdphoto" Target="media/hdphoto17.wdp"/><Relationship Id="rId291" Type="http://schemas.openxmlformats.org/officeDocument/2006/relationships/image" Target="media/image1330.png"/><Relationship Id="rId305" Type="http://schemas.openxmlformats.org/officeDocument/2006/relationships/oleObject" Target="embeddings/oleObject124.bin"/><Relationship Id="rId347" Type="http://schemas.openxmlformats.org/officeDocument/2006/relationships/oleObject" Target="embeddings/oleObject144.bin"/><Relationship Id="rId44" Type="http://schemas.openxmlformats.org/officeDocument/2006/relationships/image" Target="media/image19.wmf"/><Relationship Id="rId86" Type="http://schemas.openxmlformats.org/officeDocument/2006/relationships/oleObject" Target="embeddings/oleObject30.bin"/><Relationship Id="rId151" Type="http://schemas.openxmlformats.org/officeDocument/2006/relationships/oleObject" Target="embeddings/oleObject57.bin"/><Relationship Id="rId389" Type="http://schemas.openxmlformats.org/officeDocument/2006/relationships/oleObject" Target="embeddings/oleObject162.bin"/><Relationship Id="rId193" Type="http://schemas.openxmlformats.org/officeDocument/2006/relationships/image" Target="media/image98.emf"/><Relationship Id="rId207" Type="http://schemas.openxmlformats.org/officeDocument/2006/relationships/image" Target="media/image105.wmf"/><Relationship Id="rId249" Type="http://schemas.openxmlformats.org/officeDocument/2006/relationships/image" Target="media/image126.wmf"/><Relationship Id="rId414" Type="http://schemas.openxmlformats.org/officeDocument/2006/relationships/image" Target="media/image199.wmf"/><Relationship Id="rId456" Type="http://schemas.openxmlformats.org/officeDocument/2006/relationships/image" Target="media/image220.wmf"/><Relationship Id="rId13" Type="http://schemas.openxmlformats.org/officeDocument/2006/relationships/image" Target="media/image3.wmf"/><Relationship Id="rId109" Type="http://schemas.openxmlformats.org/officeDocument/2006/relationships/image" Target="media/image56.wmf"/><Relationship Id="rId260" Type="http://schemas.openxmlformats.org/officeDocument/2006/relationships/image" Target="media/image134.png"/><Relationship Id="rId316" Type="http://schemas.openxmlformats.org/officeDocument/2006/relationships/image" Target="media/image148.wmf"/><Relationship Id="rId55" Type="http://schemas.openxmlformats.org/officeDocument/2006/relationships/oleObject" Target="embeddings/oleObject17.bin"/><Relationship Id="rId97" Type="http://schemas.openxmlformats.org/officeDocument/2006/relationships/image" Target="media/image50.wmf"/><Relationship Id="rId120" Type="http://schemas.openxmlformats.org/officeDocument/2006/relationships/image" Target="media/image61.wmf"/><Relationship Id="rId358" Type="http://schemas.openxmlformats.org/officeDocument/2006/relationships/image" Target="media/image169.wmf"/><Relationship Id="rId162" Type="http://schemas.openxmlformats.org/officeDocument/2006/relationships/image" Target="media/image82.wmf"/><Relationship Id="rId218" Type="http://schemas.openxmlformats.org/officeDocument/2006/relationships/oleObject" Target="embeddings/oleObject88.bin"/><Relationship Id="rId425" Type="http://schemas.openxmlformats.org/officeDocument/2006/relationships/oleObject" Target="embeddings/oleObject177.bin"/><Relationship Id="rId467" Type="http://schemas.openxmlformats.org/officeDocument/2006/relationships/oleObject" Target="embeddings/oleObject195.bin"/><Relationship Id="rId271" Type="http://schemas.openxmlformats.org/officeDocument/2006/relationships/oleObject" Target="embeddings/oleObject110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47.bin"/><Relationship Id="rId327" Type="http://schemas.openxmlformats.org/officeDocument/2006/relationships/oleObject" Target="embeddings/oleObject134.bin"/><Relationship Id="rId369" Type="http://schemas.openxmlformats.org/officeDocument/2006/relationships/oleObject" Target="embeddings/oleObject155.bin"/><Relationship Id="rId173" Type="http://schemas.openxmlformats.org/officeDocument/2006/relationships/oleObject" Target="embeddings/oleObject67.bin"/><Relationship Id="rId229" Type="http://schemas.openxmlformats.org/officeDocument/2006/relationships/image" Target="media/image116.wmf"/><Relationship Id="rId380" Type="http://schemas.openxmlformats.org/officeDocument/2006/relationships/image" Target="media/image182.wmf"/><Relationship Id="rId436" Type="http://schemas.openxmlformats.org/officeDocument/2006/relationships/image" Target="media/image210.wmf"/><Relationship Id="rId240" Type="http://schemas.openxmlformats.org/officeDocument/2006/relationships/image" Target="media/image122.png"/><Relationship Id="rId478" Type="http://schemas.openxmlformats.org/officeDocument/2006/relationships/footer" Target="footer2.xml"/><Relationship Id="rId35" Type="http://schemas.openxmlformats.org/officeDocument/2006/relationships/oleObject" Target="embeddings/oleObject7.bin"/><Relationship Id="rId77" Type="http://schemas.openxmlformats.org/officeDocument/2006/relationships/oleObject" Target="embeddings/oleObject28.bin"/><Relationship Id="rId100" Type="http://schemas.openxmlformats.org/officeDocument/2006/relationships/oleObject" Target="embeddings/oleObject33.bin"/><Relationship Id="rId282" Type="http://schemas.openxmlformats.org/officeDocument/2006/relationships/oleObject" Target="embeddings/oleObject119.bin"/><Relationship Id="rId338" Type="http://schemas.openxmlformats.org/officeDocument/2006/relationships/image" Target="media/image159.wmf"/><Relationship Id="rId8" Type="http://schemas.openxmlformats.org/officeDocument/2006/relationships/image" Target="media/image1.wmf"/><Relationship Id="rId142" Type="http://schemas.openxmlformats.org/officeDocument/2006/relationships/image" Target="media/image72.wmf"/><Relationship Id="rId184" Type="http://schemas.openxmlformats.org/officeDocument/2006/relationships/image" Target="media/image93.png"/><Relationship Id="rId391" Type="http://schemas.openxmlformats.org/officeDocument/2006/relationships/oleObject" Target="embeddings/oleObject163.bin"/><Relationship Id="rId405" Type="http://schemas.openxmlformats.org/officeDocument/2006/relationships/oleObject" Target="embeddings/oleObject170.bin"/><Relationship Id="rId447" Type="http://schemas.openxmlformats.org/officeDocument/2006/relationships/image" Target="media/image228.png"/><Relationship Id="rId251" Type="http://schemas.openxmlformats.org/officeDocument/2006/relationships/image" Target="media/image127.wmf"/><Relationship Id="rId46" Type="http://schemas.openxmlformats.org/officeDocument/2006/relationships/image" Target="media/image20.wmf"/><Relationship Id="rId293" Type="http://schemas.microsoft.com/office/2007/relationships/hdphoto" Target="media/hdphoto11.wdp"/><Relationship Id="rId307" Type="http://schemas.openxmlformats.org/officeDocument/2006/relationships/image" Target="media/image154.png"/><Relationship Id="rId349" Type="http://schemas.openxmlformats.org/officeDocument/2006/relationships/oleObject" Target="embeddings/oleObject145.bin"/><Relationship Id="rId88" Type="http://schemas.openxmlformats.org/officeDocument/2006/relationships/oleObject" Target="embeddings/oleObject31.bin"/><Relationship Id="rId111" Type="http://schemas.openxmlformats.org/officeDocument/2006/relationships/image" Target="media/image57.wmf"/><Relationship Id="rId153" Type="http://schemas.openxmlformats.org/officeDocument/2006/relationships/image" Target="media/image780.emf"/><Relationship Id="rId195" Type="http://schemas.openxmlformats.org/officeDocument/2006/relationships/image" Target="media/image99.wmf"/><Relationship Id="rId209" Type="http://schemas.openxmlformats.org/officeDocument/2006/relationships/image" Target="media/image106.wmf"/><Relationship Id="rId360" Type="http://schemas.openxmlformats.org/officeDocument/2006/relationships/image" Target="media/image170.wmf"/><Relationship Id="rId416" Type="http://schemas.openxmlformats.org/officeDocument/2006/relationships/image" Target="media/image200.png"/><Relationship Id="rId220" Type="http://schemas.openxmlformats.org/officeDocument/2006/relationships/oleObject" Target="embeddings/oleObject89.bin"/><Relationship Id="rId458" Type="http://schemas.openxmlformats.org/officeDocument/2006/relationships/image" Target="media/image221.wmf"/><Relationship Id="rId15" Type="http://schemas.openxmlformats.org/officeDocument/2006/relationships/image" Target="media/image4.png"/><Relationship Id="rId57" Type="http://schemas.openxmlformats.org/officeDocument/2006/relationships/oleObject" Target="embeddings/oleObject18.bin"/><Relationship Id="rId262" Type="http://schemas.openxmlformats.org/officeDocument/2006/relationships/oleObject" Target="embeddings/oleObject103.bin"/><Relationship Id="rId318" Type="http://schemas.openxmlformats.org/officeDocument/2006/relationships/image" Target="media/image149.wmf"/><Relationship Id="rId99" Type="http://schemas.openxmlformats.org/officeDocument/2006/relationships/image" Target="media/image51.wmf"/><Relationship Id="rId122" Type="http://schemas.openxmlformats.org/officeDocument/2006/relationships/image" Target="media/image62.wmf"/><Relationship Id="rId164" Type="http://schemas.openxmlformats.org/officeDocument/2006/relationships/image" Target="media/image83.wmf"/><Relationship Id="rId371" Type="http://schemas.openxmlformats.org/officeDocument/2006/relationships/oleObject" Target="embeddings/oleObject156.bin"/><Relationship Id="rId427" Type="http://schemas.openxmlformats.org/officeDocument/2006/relationships/oleObject" Target="embeddings/oleObject178.bin"/><Relationship Id="rId469" Type="http://schemas.openxmlformats.org/officeDocument/2006/relationships/oleObject" Target="embeddings/oleObject196.bin"/><Relationship Id="rId26" Type="http://schemas.openxmlformats.org/officeDocument/2006/relationships/image" Target="media/image11.wmf"/><Relationship Id="rId231" Type="http://schemas.openxmlformats.org/officeDocument/2006/relationships/image" Target="media/image117.png"/><Relationship Id="rId273" Type="http://schemas.openxmlformats.org/officeDocument/2006/relationships/oleObject" Target="embeddings/oleObject112.bin"/><Relationship Id="rId329" Type="http://schemas.openxmlformats.org/officeDocument/2006/relationships/oleObject" Target="embeddings/oleObject135.bin"/><Relationship Id="rId480" Type="http://schemas.openxmlformats.org/officeDocument/2006/relationships/theme" Target="theme/theme1.xml"/><Relationship Id="rId68" Type="http://schemas.openxmlformats.org/officeDocument/2006/relationships/image" Target="media/image31.wmf"/><Relationship Id="rId133" Type="http://schemas.openxmlformats.org/officeDocument/2006/relationships/oleObject" Target="embeddings/oleObject48.bin"/><Relationship Id="rId175" Type="http://schemas.openxmlformats.org/officeDocument/2006/relationships/oleObject" Target="embeddings/oleObject68.bin"/><Relationship Id="rId340" Type="http://schemas.openxmlformats.org/officeDocument/2006/relationships/image" Target="media/image160.wmf"/><Relationship Id="rId200" Type="http://schemas.openxmlformats.org/officeDocument/2006/relationships/oleObject" Target="embeddings/oleObject79.bin"/><Relationship Id="rId382" Type="http://schemas.openxmlformats.org/officeDocument/2006/relationships/image" Target="media/image183.wmf"/><Relationship Id="rId438" Type="http://schemas.openxmlformats.org/officeDocument/2006/relationships/image" Target="media/image211.wmf"/><Relationship Id="rId242" Type="http://schemas.openxmlformats.org/officeDocument/2006/relationships/image" Target="media/image124.png"/><Relationship Id="rId284" Type="http://schemas.openxmlformats.org/officeDocument/2006/relationships/oleObject" Target="embeddings/oleObject121.bin"/><Relationship Id="rId37" Type="http://schemas.openxmlformats.org/officeDocument/2006/relationships/oleObject" Target="embeddings/oleObject8.bin"/><Relationship Id="rId79" Type="http://schemas.openxmlformats.org/officeDocument/2006/relationships/image" Target="media/image37.png"/><Relationship Id="rId102" Type="http://schemas.openxmlformats.org/officeDocument/2006/relationships/oleObject" Target="embeddings/oleObject34.bin"/><Relationship Id="rId144" Type="http://schemas.openxmlformats.org/officeDocument/2006/relationships/image" Target="media/image73.wmf"/><Relationship Id="rId90" Type="http://schemas.openxmlformats.org/officeDocument/2006/relationships/image" Target="media/image44.png"/><Relationship Id="rId186" Type="http://schemas.openxmlformats.org/officeDocument/2006/relationships/image" Target="media/image94.emf"/><Relationship Id="rId351" Type="http://schemas.openxmlformats.org/officeDocument/2006/relationships/oleObject" Target="embeddings/oleObject146.bin"/><Relationship Id="rId393" Type="http://schemas.openxmlformats.org/officeDocument/2006/relationships/oleObject" Target="embeddings/oleObject164.bin"/><Relationship Id="rId407" Type="http://schemas.openxmlformats.org/officeDocument/2006/relationships/oleObject" Target="embeddings/oleObject171.bin"/><Relationship Id="rId449" Type="http://schemas.openxmlformats.org/officeDocument/2006/relationships/oleObject" Target="embeddings/oleObject186.bin"/><Relationship Id="rId211" Type="http://schemas.openxmlformats.org/officeDocument/2006/relationships/image" Target="media/image107.wmf"/><Relationship Id="rId253" Type="http://schemas.openxmlformats.org/officeDocument/2006/relationships/image" Target="media/image128.wmf"/><Relationship Id="rId295" Type="http://schemas.openxmlformats.org/officeDocument/2006/relationships/image" Target="media/image139.png"/><Relationship Id="rId309" Type="http://schemas.openxmlformats.org/officeDocument/2006/relationships/oleObject" Target="embeddings/oleObject125.bin"/><Relationship Id="rId460" Type="http://schemas.openxmlformats.org/officeDocument/2006/relationships/image" Target="media/image222.wmf"/><Relationship Id="rId48" Type="http://schemas.openxmlformats.org/officeDocument/2006/relationships/image" Target="media/image21.wmf"/><Relationship Id="rId113" Type="http://schemas.openxmlformats.org/officeDocument/2006/relationships/image" Target="media/image58.wmf"/><Relationship Id="rId320" Type="http://schemas.openxmlformats.org/officeDocument/2006/relationships/image" Target="media/image150.wmf"/><Relationship Id="rId155" Type="http://schemas.openxmlformats.org/officeDocument/2006/relationships/oleObject" Target="embeddings/oleObject58.bin"/><Relationship Id="rId197" Type="http://schemas.openxmlformats.org/officeDocument/2006/relationships/image" Target="media/image100.wmf"/><Relationship Id="rId362" Type="http://schemas.openxmlformats.org/officeDocument/2006/relationships/image" Target="media/image171.wmf"/><Relationship Id="rId418" Type="http://schemas.openxmlformats.org/officeDocument/2006/relationships/image" Target="media/image212.png"/><Relationship Id="rId222" Type="http://schemas.openxmlformats.org/officeDocument/2006/relationships/oleObject" Target="embeddings/oleObject90.bin"/><Relationship Id="rId264" Type="http://schemas.openxmlformats.org/officeDocument/2006/relationships/oleObject" Target="embeddings/oleObject104.bin"/><Relationship Id="rId471" Type="http://schemas.openxmlformats.org/officeDocument/2006/relationships/oleObject" Target="embeddings/oleObject197.bin"/><Relationship Id="rId17" Type="http://schemas.openxmlformats.org/officeDocument/2006/relationships/image" Target="media/image6.png"/><Relationship Id="rId59" Type="http://schemas.openxmlformats.org/officeDocument/2006/relationships/oleObject" Target="embeddings/oleObject19.bin"/><Relationship Id="rId124" Type="http://schemas.openxmlformats.org/officeDocument/2006/relationships/image" Target="media/image63.wmf"/><Relationship Id="rId70" Type="http://schemas.openxmlformats.org/officeDocument/2006/relationships/image" Target="media/image32.wmf"/><Relationship Id="rId166" Type="http://schemas.openxmlformats.org/officeDocument/2006/relationships/image" Target="media/image84.wmf"/><Relationship Id="rId331" Type="http://schemas.openxmlformats.org/officeDocument/2006/relationships/oleObject" Target="embeddings/oleObject136.bin"/><Relationship Id="rId373" Type="http://schemas.openxmlformats.org/officeDocument/2006/relationships/oleObject" Target="embeddings/oleObject157.bin"/><Relationship Id="rId429" Type="http://schemas.openxmlformats.org/officeDocument/2006/relationships/oleObject" Target="embeddings/oleObject179.bin"/><Relationship Id="rId1" Type="http://schemas.openxmlformats.org/officeDocument/2006/relationships/customXml" Target="../customXml/item1.xml"/><Relationship Id="rId233" Type="http://schemas.microsoft.com/office/2007/relationships/hdphoto" Target="media/hdphoto5.wdp"/><Relationship Id="rId440" Type="http://schemas.openxmlformats.org/officeDocument/2006/relationships/image" Target="media/image212.wmf"/><Relationship Id="rId28" Type="http://schemas.openxmlformats.org/officeDocument/2006/relationships/image" Target="media/image12.png"/><Relationship Id="rId275" Type="http://schemas.openxmlformats.org/officeDocument/2006/relationships/oleObject" Target="embeddings/oleObject114.bin"/><Relationship Id="rId300" Type="http://schemas.openxmlformats.org/officeDocument/2006/relationships/image" Target="media/image1400.png"/><Relationship Id="rId81" Type="http://schemas.openxmlformats.org/officeDocument/2006/relationships/image" Target="media/image41.png"/><Relationship Id="rId135" Type="http://schemas.openxmlformats.org/officeDocument/2006/relationships/oleObject" Target="embeddings/oleObject49.bin"/><Relationship Id="rId177" Type="http://schemas.openxmlformats.org/officeDocument/2006/relationships/oleObject" Target="embeddings/oleObject69.bin"/><Relationship Id="rId342" Type="http://schemas.openxmlformats.org/officeDocument/2006/relationships/image" Target="media/image161.wmf"/><Relationship Id="rId384" Type="http://schemas.openxmlformats.org/officeDocument/2006/relationships/image" Target="media/image184.wmf"/><Relationship Id="rId202" Type="http://schemas.openxmlformats.org/officeDocument/2006/relationships/oleObject" Target="embeddings/oleObject80.bin"/><Relationship Id="rId244" Type="http://schemas.openxmlformats.org/officeDocument/2006/relationships/oleObject" Target="embeddings/oleObject95.bin"/><Relationship Id="rId39" Type="http://schemas.openxmlformats.org/officeDocument/2006/relationships/oleObject" Target="embeddings/oleObject9.bin"/><Relationship Id="rId286" Type="http://schemas.openxmlformats.org/officeDocument/2006/relationships/image" Target="media/image146.png"/><Relationship Id="rId451" Type="http://schemas.openxmlformats.org/officeDocument/2006/relationships/oleObject" Target="embeddings/oleObject187.bin"/><Relationship Id="rId50" Type="http://schemas.openxmlformats.org/officeDocument/2006/relationships/image" Target="media/image22.wmf"/><Relationship Id="rId104" Type="http://schemas.openxmlformats.org/officeDocument/2006/relationships/oleObject" Target="embeddings/oleObject35.bin"/><Relationship Id="rId146" Type="http://schemas.openxmlformats.org/officeDocument/2006/relationships/image" Target="media/image74.wmf"/><Relationship Id="rId188" Type="http://schemas.openxmlformats.org/officeDocument/2006/relationships/image" Target="media/image95.jpg"/><Relationship Id="rId311" Type="http://schemas.openxmlformats.org/officeDocument/2006/relationships/oleObject" Target="embeddings/oleObject126.bin"/><Relationship Id="rId353" Type="http://schemas.openxmlformats.org/officeDocument/2006/relationships/oleObject" Target="embeddings/oleObject147.bin"/><Relationship Id="rId395" Type="http://schemas.openxmlformats.org/officeDocument/2006/relationships/oleObject" Target="embeddings/oleObject165.bin"/><Relationship Id="rId409" Type="http://schemas.openxmlformats.org/officeDocument/2006/relationships/oleObject" Target="embeddings/oleObject172.bin"/><Relationship Id="rId92" Type="http://schemas.openxmlformats.org/officeDocument/2006/relationships/image" Target="media/image46.png"/><Relationship Id="rId213" Type="http://schemas.openxmlformats.org/officeDocument/2006/relationships/image" Target="media/image108.wmf"/><Relationship Id="rId420" Type="http://schemas.openxmlformats.org/officeDocument/2006/relationships/image" Target="media/image202.png"/><Relationship Id="rId255" Type="http://schemas.openxmlformats.org/officeDocument/2006/relationships/image" Target="media/image129.wmf"/><Relationship Id="rId297" Type="http://schemas.openxmlformats.org/officeDocument/2006/relationships/image" Target="media/image1370.png"/><Relationship Id="rId462" Type="http://schemas.openxmlformats.org/officeDocument/2006/relationships/image" Target="media/image223.wmf"/><Relationship Id="rId115" Type="http://schemas.openxmlformats.org/officeDocument/2006/relationships/image" Target="media/image59.wmf"/><Relationship Id="rId157" Type="http://schemas.openxmlformats.org/officeDocument/2006/relationships/oleObject" Target="embeddings/oleObject59.bin"/><Relationship Id="rId322" Type="http://schemas.openxmlformats.org/officeDocument/2006/relationships/image" Target="media/image151.wmf"/><Relationship Id="rId364" Type="http://schemas.openxmlformats.org/officeDocument/2006/relationships/image" Target="media/image172.wmf"/><Relationship Id="rId61" Type="http://schemas.openxmlformats.org/officeDocument/2006/relationships/oleObject" Target="embeddings/oleObject20.bin"/><Relationship Id="rId199" Type="http://schemas.openxmlformats.org/officeDocument/2006/relationships/image" Target="media/image101.wmf"/><Relationship Id="rId19" Type="http://schemas.openxmlformats.org/officeDocument/2006/relationships/image" Target="media/image7.png"/><Relationship Id="rId224" Type="http://schemas.openxmlformats.org/officeDocument/2006/relationships/oleObject" Target="embeddings/oleObject91.bin"/><Relationship Id="rId266" Type="http://schemas.openxmlformats.org/officeDocument/2006/relationships/image" Target="media/image134.wmf"/><Relationship Id="rId431" Type="http://schemas.openxmlformats.org/officeDocument/2006/relationships/oleObject" Target="embeddings/oleObject180.bin"/><Relationship Id="rId473" Type="http://schemas.microsoft.com/office/2007/relationships/hdphoto" Target="media/hdphoto18.wdp"/><Relationship Id="rId30" Type="http://schemas.openxmlformats.org/officeDocument/2006/relationships/image" Target="media/image13.png"/><Relationship Id="rId126" Type="http://schemas.openxmlformats.org/officeDocument/2006/relationships/image" Target="media/image64.wmf"/><Relationship Id="rId168" Type="http://schemas.openxmlformats.org/officeDocument/2006/relationships/image" Target="media/image85.wmf"/><Relationship Id="rId333" Type="http://schemas.openxmlformats.org/officeDocument/2006/relationships/oleObject" Target="embeddings/oleObject137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TEMPLATE\8611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36A33-6EA8-4835-81FA-996C2D170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8611</Template>
  <TotalTime>231</TotalTime>
  <Pages>20</Pages>
  <Words>2839</Words>
  <Characters>16184</Characters>
  <Application>Microsoft Office Word</Application>
  <DocSecurity>0</DocSecurity>
  <Lines>134</Lines>
  <Paragraphs>37</Paragraphs>
  <ScaleCrop>false</ScaleCrop>
  <Company>ceec</Company>
  <LinksUpToDate>false</LinksUpToDate>
  <CharactersWithSpaces>18986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CEEC</dc:creator>
  <cp:keywords/>
  <dc:description/>
  <cp:lastModifiedBy>ceec</cp:lastModifiedBy>
  <cp:revision>13</cp:revision>
  <cp:lastPrinted>2026-01-10T02:41:00Z</cp:lastPrinted>
  <dcterms:created xsi:type="dcterms:W3CDTF">2026-01-09T02:03:00Z</dcterms:created>
  <dcterms:modified xsi:type="dcterms:W3CDTF">2026-01-10T07:17:00Z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