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3FB89" w14:textId="77777777" w:rsidR="00537219" w:rsidRPr="00DC27B8" w:rsidRDefault="00537219" w:rsidP="00537219">
      <w:pPr>
        <w:widowControl/>
        <w:autoSpaceDE w:val="0"/>
        <w:autoSpaceDN w:val="0"/>
        <w:spacing w:before="240" w:after="60" w:line="480" w:lineRule="atLeast"/>
        <w:ind w:leftChars="-3" w:left="-7" w:right="1132" w:firstLineChars="283" w:firstLine="1132"/>
        <w:jc w:val="center"/>
        <w:textAlignment w:val="bottom"/>
        <w:rPr>
          <w:rFonts w:eastAsia="標楷體"/>
          <w:color w:val="000000" w:themeColor="text1"/>
          <w:sz w:val="40"/>
        </w:rPr>
      </w:pPr>
      <w:r w:rsidRPr="00DC27B8">
        <w:rPr>
          <w:rFonts w:eastAsia="標楷體" w:hint="eastAsia"/>
          <w:color w:val="000000" w:themeColor="text1"/>
          <w:sz w:val="40"/>
        </w:rPr>
        <w:t>財團法人大學入學考試中心基金會</w:t>
      </w:r>
    </w:p>
    <w:p w14:paraId="3BD56FF1" w14:textId="77777777" w:rsidR="00537219" w:rsidRPr="00DC27B8" w:rsidRDefault="00537219" w:rsidP="00537219">
      <w:pPr>
        <w:widowControl/>
        <w:autoSpaceDE w:val="0"/>
        <w:autoSpaceDN w:val="0"/>
        <w:spacing w:beforeLines="50" w:before="120"/>
        <w:jc w:val="center"/>
        <w:textAlignment w:val="bottom"/>
        <w:rPr>
          <w:rFonts w:eastAsia="標楷體"/>
          <w:color w:val="000000" w:themeColor="text1"/>
          <w:sz w:val="40"/>
          <w:szCs w:val="40"/>
        </w:rPr>
      </w:pPr>
      <w:r w:rsidRPr="00DC27B8">
        <w:rPr>
          <w:rFonts w:eastAsia="標楷體"/>
          <w:color w:val="000000" w:themeColor="text1"/>
          <w:sz w:val="40"/>
          <w:szCs w:val="40"/>
        </w:rPr>
        <w:t>1</w:t>
      </w:r>
      <w:r w:rsidRPr="00DC27B8">
        <w:rPr>
          <w:rFonts w:eastAsia="標楷體" w:hint="eastAsia"/>
          <w:color w:val="000000" w:themeColor="text1"/>
          <w:sz w:val="40"/>
          <w:szCs w:val="40"/>
        </w:rPr>
        <w:t>13</w:t>
      </w:r>
      <w:r w:rsidRPr="00DC27B8">
        <w:rPr>
          <w:rFonts w:ascii="標楷體" w:eastAsia="標楷體" w:hAnsi="標楷體"/>
          <w:color w:val="000000" w:themeColor="text1"/>
          <w:sz w:val="40"/>
          <w:szCs w:val="40"/>
        </w:rPr>
        <w:t>學年度</w:t>
      </w:r>
      <w:r w:rsidRPr="00DC27B8">
        <w:rPr>
          <w:rFonts w:ascii="標楷體" w:eastAsia="標楷體" w:hAnsi="標楷體" w:hint="eastAsia"/>
          <w:color w:val="000000" w:themeColor="text1"/>
          <w:sz w:val="40"/>
          <w:szCs w:val="40"/>
        </w:rPr>
        <w:t>學科能力測驗</w:t>
      </w:r>
      <w:r w:rsidRPr="00DC27B8">
        <w:rPr>
          <w:rFonts w:ascii="標楷體" w:eastAsia="標楷體" w:hAnsi="標楷體"/>
          <w:color w:val="000000" w:themeColor="text1"/>
          <w:sz w:val="40"/>
          <w:szCs w:val="40"/>
        </w:rPr>
        <w:t>試題</w:t>
      </w:r>
    </w:p>
    <w:p w14:paraId="06343ABC" w14:textId="1AE1BF35" w:rsidR="00537219" w:rsidRPr="00DC27B8" w:rsidRDefault="00537219" w:rsidP="00537219">
      <w:pPr>
        <w:widowControl/>
        <w:autoSpaceDE w:val="0"/>
        <w:autoSpaceDN w:val="0"/>
        <w:adjustRightInd/>
        <w:spacing w:beforeLines="50" w:before="120" w:line="400" w:lineRule="atLeast"/>
        <w:jc w:val="center"/>
        <w:textAlignment w:val="bottom"/>
        <w:rPr>
          <w:rFonts w:eastAsia="標楷體"/>
          <w:color w:val="000000" w:themeColor="text1"/>
          <w:sz w:val="52"/>
          <w:szCs w:val="40"/>
        </w:rPr>
      </w:pPr>
      <w:r w:rsidRPr="00DC27B8">
        <w:rPr>
          <w:rFonts w:eastAsia="標楷體" w:hint="eastAsia"/>
          <w:color w:val="000000" w:themeColor="text1"/>
          <w:sz w:val="52"/>
          <w:szCs w:val="40"/>
        </w:rPr>
        <w:t>自然考科</w:t>
      </w:r>
    </w:p>
    <w:p w14:paraId="1CBDEB08" w14:textId="77777777" w:rsidR="00537219" w:rsidRPr="00DC27B8" w:rsidRDefault="00537219" w:rsidP="00537219">
      <w:pPr>
        <w:spacing w:beforeLines="200" w:before="480"/>
        <w:jc w:val="center"/>
        <w:rPr>
          <w:b/>
          <w:color w:val="000000" w:themeColor="text1"/>
          <w:sz w:val="32"/>
          <w:shd w:val="pct15" w:color="auto" w:fill="FFFFFF"/>
        </w:rPr>
      </w:pPr>
      <w:r w:rsidRPr="00DC27B8">
        <w:rPr>
          <w:rFonts w:ascii="標楷體" w:eastAsia="標楷體" w:hAnsi="標楷體" w:hint="eastAsia"/>
          <w:b/>
          <w:color w:val="000000" w:themeColor="text1"/>
          <w:sz w:val="36"/>
          <w:shd w:val="pct15" w:color="auto" w:fill="FFFFFF"/>
        </w:rPr>
        <w:t>請於考試開始</w:t>
      </w:r>
      <w:proofErr w:type="gramStart"/>
      <w:r w:rsidRPr="00DC27B8">
        <w:rPr>
          <w:rFonts w:ascii="標楷體" w:eastAsia="標楷體" w:hAnsi="標楷體" w:hint="eastAsia"/>
          <w:b/>
          <w:color w:val="000000" w:themeColor="text1"/>
          <w:sz w:val="36"/>
          <w:shd w:val="pct15" w:color="auto" w:fill="FFFFFF"/>
        </w:rPr>
        <w:t>鈴</w:t>
      </w:r>
      <w:proofErr w:type="gramEnd"/>
      <w:r w:rsidRPr="00DC27B8">
        <w:rPr>
          <w:rFonts w:ascii="標楷體" w:eastAsia="標楷體" w:hAnsi="標楷體" w:hint="eastAsia"/>
          <w:b/>
          <w:color w:val="000000" w:themeColor="text1"/>
          <w:sz w:val="36"/>
          <w:shd w:val="pct15" w:color="auto" w:fill="FFFFFF"/>
        </w:rPr>
        <w:t>響起，在</w:t>
      </w:r>
      <w:proofErr w:type="gramStart"/>
      <w:r w:rsidRPr="00DC27B8">
        <w:rPr>
          <w:rFonts w:ascii="標楷體" w:eastAsia="標楷體" w:hAnsi="標楷體" w:hint="eastAsia"/>
          <w:b/>
          <w:color w:val="000000" w:themeColor="text1"/>
          <w:sz w:val="36"/>
          <w:shd w:val="pct15" w:color="auto" w:fill="FFFFFF"/>
        </w:rPr>
        <w:t>答題卷簽名</w:t>
      </w:r>
      <w:proofErr w:type="gramEnd"/>
      <w:r w:rsidRPr="00DC27B8">
        <w:rPr>
          <w:rFonts w:ascii="標楷體" w:eastAsia="標楷體" w:hAnsi="標楷體" w:hint="eastAsia"/>
          <w:b/>
          <w:color w:val="000000" w:themeColor="text1"/>
          <w:sz w:val="36"/>
          <w:shd w:val="pct15" w:color="auto" w:fill="FFFFFF"/>
        </w:rPr>
        <w:t>欄位以正楷簽全名</w:t>
      </w:r>
    </w:p>
    <w:p w14:paraId="3CEE563E" w14:textId="77777777" w:rsidR="00537219" w:rsidRPr="00DC27B8" w:rsidRDefault="00537219" w:rsidP="00537219">
      <w:pPr>
        <w:adjustRightInd/>
        <w:spacing w:line="360" w:lineRule="exact"/>
        <w:jc w:val="both"/>
        <w:textAlignment w:val="auto"/>
        <w:rPr>
          <w:rFonts w:eastAsia="標楷體"/>
          <w:color w:val="000000" w:themeColor="text1"/>
          <w:kern w:val="2"/>
          <w:sz w:val="40"/>
          <w:szCs w:val="40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537219" w:rsidRPr="00DC27B8" w14:paraId="5EDDBFC4" w14:textId="77777777" w:rsidTr="0029470F">
        <w:trPr>
          <w:cantSplit/>
          <w:trHeight w:val="8467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6F552D" w14:textId="77777777" w:rsidR="00537219" w:rsidRPr="00DC27B8" w:rsidRDefault="00537219" w:rsidP="0029470F">
            <w:pPr>
              <w:widowControl/>
              <w:autoSpaceDE w:val="0"/>
              <w:autoSpaceDN w:val="0"/>
              <w:adjustRightInd/>
              <w:spacing w:line="240" w:lineRule="atLeast"/>
              <w:ind w:right="-28"/>
              <w:jc w:val="center"/>
              <w:textAlignment w:val="bottom"/>
              <w:rPr>
                <w:rFonts w:eastAsia="標楷體"/>
                <w:color w:val="000000" w:themeColor="text1"/>
                <w:kern w:val="2"/>
                <w:sz w:val="28"/>
                <w:szCs w:val="40"/>
              </w:rPr>
            </w:pPr>
          </w:p>
          <w:p w14:paraId="30237238" w14:textId="77777777" w:rsidR="00537219" w:rsidRPr="00DC27B8" w:rsidRDefault="00537219" w:rsidP="0029470F">
            <w:pPr>
              <w:widowControl/>
              <w:autoSpaceDE w:val="0"/>
              <w:autoSpaceDN w:val="0"/>
              <w:adjustRightInd/>
              <w:spacing w:afterLines="100" w:after="240" w:line="480" w:lineRule="atLeast"/>
              <w:ind w:right="-28"/>
              <w:jc w:val="center"/>
              <w:textAlignment w:val="bottom"/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</w:pPr>
            <w:proofErr w:type="gramStart"/>
            <w:r w:rsidRPr="00DC27B8"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  <w:t>－作答</w:t>
            </w:r>
            <w:proofErr w:type="gramEnd"/>
            <w:r w:rsidRPr="00DC27B8">
              <w:rPr>
                <w:rFonts w:eastAsia="標楷體"/>
                <w:color w:val="000000" w:themeColor="text1"/>
                <w:kern w:val="2"/>
                <w:sz w:val="32"/>
                <w:szCs w:val="32"/>
              </w:rPr>
              <w:t>注意事項－</w:t>
            </w:r>
          </w:p>
          <w:p w14:paraId="5AE1A423" w14:textId="77777777" w:rsidR="00537219" w:rsidRPr="00DC27B8" w:rsidRDefault="00537219" w:rsidP="0029470F">
            <w:pPr>
              <w:widowControl/>
              <w:autoSpaceDE w:val="0"/>
              <w:autoSpaceDN w:val="0"/>
              <w:spacing w:beforeLines="50" w:before="12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C27B8">
              <w:rPr>
                <w:rFonts w:eastAsia="標楷體"/>
                <w:color w:val="000000" w:themeColor="text1"/>
                <w:sz w:val="28"/>
                <w:szCs w:val="28"/>
              </w:rPr>
              <w:t>考試時間：</w:t>
            </w:r>
            <w:r w:rsidRPr="00DC27B8">
              <w:rPr>
                <w:rFonts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DC27B8">
              <w:rPr>
                <w:rFonts w:eastAsia="標楷體"/>
                <w:color w:val="000000" w:themeColor="text1"/>
                <w:sz w:val="28"/>
                <w:szCs w:val="28"/>
              </w:rPr>
              <w:t xml:space="preserve">110 </w:t>
            </w:r>
            <w:r w:rsidRPr="00DC27B8">
              <w:rPr>
                <w:rFonts w:eastAsia="標楷體"/>
                <w:color w:val="000000" w:themeColor="text1"/>
                <w:sz w:val="28"/>
                <w:szCs w:val="28"/>
              </w:rPr>
              <w:t>分鐘</w:t>
            </w:r>
          </w:p>
          <w:p w14:paraId="1D62ABBB" w14:textId="77777777" w:rsidR="00537219" w:rsidRPr="00DC27B8" w:rsidRDefault="00537219" w:rsidP="0029470F">
            <w:pPr>
              <w:widowControl/>
              <w:autoSpaceDE w:val="0"/>
              <w:autoSpaceDN w:val="0"/>
              <w:spacing w:beforeLines="50" w:before="12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C27B8">
              <w:rPr>
                <w:rFonts w:eastAsia="標楷體"/>
                <w:color w:val="000000" w:themeColor="text1"/>
                <w:sz w:val="28"/>
                <w:szCs w:val="28"/>
              </w:rPr>
              <w:t>作答方式：</w:t>
            </w:r>
          </w:p>
          <w:p w14:paraId="6D62F6AE" w14:textId="77777777" w:rsidR="00537219" w:rsidRPr="00DC27B8" w:rsidRDefault="00537219" w:rsidP="0029470F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textAlignment w:val="bottom"/>
              <w:rPr>
                <w:rFonts w:eastAsia="標楷體"/>
                <w:color w:val="000000" w:themeColor="text1"/>
              </w:rPr>
            </w:pPr>
            <w:r w:rsidRPr="00DC27B8">
              <w:rPr>
                <w:rFonts w:ascii="標楷體" w:eastAsia="標楷體" w:hAnsi="標楷體"/>
                <w:color w:val="000000" w:themeColor="text1"/>
              </w:rPr>
              <w:t>˙</w:t>
            </w:r>
            <w:r w:rsidRPr="00DC27B8">
              <w:rPr>
                <w:rFonts w:eastAsia="標楷體"/>
                <w:color w:val="000000" w:themeColor="text1"/>
              </w:rPr>
              <w:t>選擇題用</w:t>
            </w:r>
            <w:r w:rsidRPr="00DC27B8">
              <w:rPr>
                <w:rFonts w:eastAsia="標楷體"/>
                <w:color w:val="000000" w:themeColor="text1"/>
              </w:rPr>
              <w:t xml:space="preserve"> 2B </w:t>
            </w:r>
            <w:r w:rsidRPr="00DC27B8">
              <w:rPr>
                <w:rFonts w:eastAsia="標楷體"/>
                <w:color w:val="000000" w:themeColor="text1"/>
              </w:rPr>
              <w:t>鉛筆在「答題卷」上作答；更正時以橡皮擦擦拭，切勿使用修正帶（液）。</w:t>
            </w:r>
          </w:p>
          <w:p w14:paraId="089E5193" w14:textId="77777777" w:rsidR="00537219" w:rsidRPr="00DC27B8" w:rsidRDefault="00537219" w:rsidP="0029470F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textAlignment w:val="bottom"/>
              <w:rPr>
                <w:rFonts w:eastAsia="標楷體"/>
                <w:color w:val="000000" w:themeColor="text1"/>
              </w:rPr>
            </w:pPr>
            <w:r w:rsidRPr="00DC27B8">
              <w:rPr>
                <w:rFonts w:ascii="標楷體" w:eastAsia="標楷體" w:hAnsi="標楷體"/>
                <w:color w:val="000000" w:themeColor="text1"/>
              </w:rPr>
              <w:t>˙</w:t>
            </w:r>
            <w:r w:rsidRPr="00DC27B8">
              <w:rPr>
                <w:rFonts w:eastAsia="標楷體"/>
                <w:color w:val="000000" w:themeColor="text1"/>
              </w:rPr>
              <w:t>除題目另有規定外，非選擇題用筆尖較粗之黑色墨水的筆在「答題卷」上作答；更正時，可以使用修正帶（液）。</w:t>
            </w:r>
          </w:p>
          <w:p w14:paraId="3CAC184B" w14:textId="77777777" w:rsidR="00537219" w:rsidRPr="00DC27B8" w:rsidRDefault="00537219" w:rsidP="0029470F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textAlignment w:val="bottom"/>
              <w:rPr>
                <w:rFonts w:eastAsia="標楷體"/>
                <w:color w:val="000000" w:themeColor="text1"/>
              </w:rPr>
            </w:pPr>
            <w:r w:rsidRPr="00DC27B8">
              <w:rPr>
                <w:rFonts w:ascii="標楷體" w:eastAsia="標楷體" w:hAnsi="標楷體"/>
                <w:color w:val="000000" w:themeColor="text1"/>
              </w:rPr>
              <w:t>˙</w:t>
            </w:r>
            <w:r w:rsidRPr="00DC27B8">
              <w:rPr>
                <w:rFonts w:eastAsia="標楷體"/>
                <w:color w:val="000000" w:themeColor="text1"/>
              </w:rPr>
              <w:t>考生須依上述規定劃記或作答，若未依規定而導致答案難以辨識或評閱時，恐將影響成績。</w:t>
            </w:r>
          </w:p>
          <w:p w14:paraId="312CCF50" w14:textId="77777777" w:rsidR="00537219" w:rsidRPr="00DC27B8" w:rsidRDefault="00537219" w:rsidP="0029470F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textAlignment w:val="bottom"/>
              <w:rPr>
                <w:color w:val="000000" w:themeColor="text1"/>
              </w:rPr>
            </w:pPr>
            <w:r w:rsidRPr="00DC27B8">
              <w:rPr>
                <w:rFonts w:ascii="標楷體" w:eastAsia="標楷體" w:hAnsi="標楷體"/>
                <w:color w:val="000000" w:themeColor="text1"/>
              </w:rPr>
              <w:t>˙</w:t>
            </w:r>
            <w:r w:rsidRPr="00DC27B8">
              <w:rPr>
                <w:rFonts w:eastAsia="標楷體"/>
                <w:color w:val="000000" w:themeColor="text1"/>
              </w:rPr>
              <w:t>答題卷每人一張，不得要求增補。</w:t>
            </w:r>
          </w:p>
          <w:p w14:paraId="1F19F047" w14:textId="77777777" w:rsidR="00537219" w:rsidRPr="00DC27B8" w:rsidRDefault="00537219" w:rsidP="0029470F">
            <w:pPr>
              <w:widowControl/>
              <w:autoSpaceDE w:val="0"/>
              <w:autoSpaceDN w:val="0"/>
              <w:spacing w:beforeLines="50" w:before="120" w:line="400" w:lineRule="atLeast"/>
              <w:ind w:leftChars="300" w:left="720"/>
              <w:jc w:val="both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DC27B8">
              <w:rPr>
                <w:rFonts w:eastAsia="標楷體" w:hint="eastAsia"/>
                <w:color w:val="000000" w:themeColor="text1"/>
                <w:sz w:val="28"/>
                <w:szCs w:val="28"/>
              </w:rPr>
              <w:t>選擇題計分</w:t>
            </w:r>
            <w:r w:rsidRPr="00DC27B8">
              <w:rPr>
                <w:rFonts w:eastAsia="標楷體"/>
                <w:color w:val="000000" w:themeColor="text1"/>
                <w:sz w:val="28"/>
                <w:szCs w:val="28"/>
              </w:rPr>
              <w:t>方式：</w:t>
            </w:r>
          </w:p>
          <w:p w14:paraId="4123A0D2" w14:textId="77777777" w:rsidR="00537219" w:rsidRPr="00DC27B8" w:rsidRDefault="00537219" w:rsidP="0029470F">
            <w:pPr>
              <w:widowControl/>
              <w:tabs>
                <w:tab w:val="left" w:pos="4680"/>
              </w:tabs>
              <w:autoSpaceDE w:val="0"/>
              <w:autoSpaceDN w:val="0"/>
              <w:spacing w:beforeLines="25" w:before="60" w:line="340" w:lineRule="exac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color w:val="000000" w:themeColor="text1"/>
              </w:rPr>
            </w:pPr>
            <w:proofErr w:type="gramStart"/>
            <w:r w:rsidRPr="00DC27B8">
              <w:rPr>
                <w:rFonts w:ascii="標楷體" w:eastAsia="標楷體" w:hAnsi="標楷體"/>
                <w:color w:val="000000" w:themeColor="text1"/>
              </w:rPr>
              <w:t>˙</w:t>
            </w:r>
            <w:proofErr w:type="gramEnd"/>
            <w:r w:rsidRPr="00DC27B8">
              <w:rPr>
                <w:rFonts w:eastAsia="標楷體"/>
                <w:color w:val="000000" w:themeColor="text1"/>
              </w:rPr>
              <w:t>單選題：每題有</w:t>
            </w:r>
            <w:r w:rsidRPr="00DC27B8">
              <w:rPr>
                <w:rFonts w:eastAsia="標楷體"/>
                <w:color w:val="000000" w:themeColor="text1"/>
                <w:position w:val="-2"/>
              </w:rPr>
              <w:object w:dxaOrig="180" w:dyaOrig="200" w14:anchorId="08D2AA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.7pt" o:ole="">
                  <v:imagedata r:id="rId8" o:title=""/>
                </v:shape>
                <o:OLEObject Type="Embed" ProgID="Equation.DSMT4" ShapeID="_x0000_i1025" DrawAspect="Content" ObjectID="_1766741112" r:id="rId9"/>
              </w:object>
            </w:r>
            <w:proofErr w:type="gramStart"/>
            <w:r w:rsidRPr="00DC27B8">
              <w:rPr>
                <w:rFonts w:eastAsia="標楷體"/>
                <w:color w:val="000000" w:themeColor="text1"/>
              </w:rPr>
              <w:t>個</w:t>
            </w:r>
            <w:proofErr w:type="gramEnd"/>
            <w:r w:rsidRPr="00DC27B8">
              <w:rPr>
                <w:rFonts w:eastAsia="標楷體"/>
                <w:color w:val="000000" w:themeColor="text1"/>
              </w:rPr>
              <w:t>選項，其中只有一個是正確或最適當的選項。各題答對者，得該題的分數；答錯、未作答或劃記多於一個選項者，該題以零分計算。</w:t>
            </w:r>
          </w:p>
          <w:p w14:paraId="0EDD67A4" w14:textId="77777777" w:rsidR="00537219" w:rsidRPr="00DC27B8" w:rsidRDefault="00537219" w:rsidP="0029470F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before="25" w:line="36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hAnsi="標楷體"/>
                <w:color w:val="000000" w:themeColor="text1"/>
                <w:szCs w:val="32"/>
              </w:rPr>
            </w:pPr>
            <w:proofErr w:type="gramStart"/>
            <w:r w:rsidRPr="00DC27B8">
              <w:rPr>
                <w:rFonts w:ascii="標楷體" w:eastAsia="標楷體" w:hAnsi="標楷體"/>
                <w:color w:val="000000" w:themeColor="text1"/>
                <w:sz w:val="24"/>
              </w:rPr>
              <w:t>˙</w:t>
            </w:r>
            <w:proofErr w:type="gramEnd"/>
            <w:r w:rsidRPr="00DC27B8">
              <w:rPr>
                <w:rFonts w:eastAsia="標楷體"/>
                <w:color w:val="000000" w:themeColor="text1"/>
                <w:sz w:val="24"/>
              </w:rPr>
              <w:t>多選題：每題有</w:t>
            </w:r>
            <w:r w:rsidRPr="00DC27B8">
              <w:rPr>
                <w:rFonts w:eastAsia="標楷體"/>
                <w:color w:val="000000" w:themeColor="text1"/>
                <w:position w:val="-2"/>
                <w:sz w:val="24"/>
              </w:rPr>
              <w:object w:dxaOrig="180" w:dyaOrig="200" w14:anchorId="14E9D310">
                <v:shape id="_x0000_i1026" type="#_x0000_t75" style="width:9pt;height:9.7pt" o:ole="">
                  <v:imagedata r:id="rId8" o:title=""/>
                </v:shape>
                <o:OLEObject Type="Embed" ProgID="Equation.DSMT4" ShapeID="_x0000_i1026" DrawAspect="Content" ObjectID="_1766741113" r:id="rId10"/>
              </w:object>
            </w:r>
            <w:proofErr w:type="gramStart"/>
            <w:r w:rsidRPr="00DC27B8">
              <w:rPr>
                <w:rFonts w:eastAsia="標楷體"/>
                <w:color w:val="000000" w:themeColor="text1"/>
                <w:sz w:val="24"/>
              </w:rPr>
              <w:t>個</w:t>
            </w:r>
            <w:proofErr w:type="gramEnd"/>
            <w:r w:rsidRPr="00DC27B8">
              <w:rPr>
                <w:rFonts w:eastAsia="標楷體"/>
                <w:color w:val="000000" w:themeColor="text1"/>
                <w:sz w:val="24"/>
              </w:rPr>
              <w:t>選項，其中至少有一個是正確的選項。</w:t>
            </w:r>
            <w:proofErr w:type="gramStart"/>
            <w:r w:rsidRPr="00DC27B8">
              <w:rPr>
                <w:rFonts w:eastAsia="標楷體"/>
                <w:color w:val="000000" w:themeColor="text1"/>
                <w:sz w:val="24"/>
              </w:rPr>
              <w:t>各題之</w:t>
            </w:r>
            <w:proofErr w:type="gramEnd"/>
            <w:r w:rsidRPr="00DC27B8">
              <w:rPr>
                <w:rFonts w:eastAsia="標楷體"/>
                <w:color w:val="000000" w:themeColor="text1"/>
                <w:sz w:val="24"/>
              </w:rPr>
              <w:t>選項獨立判定，所有選項均答對者，得該題全部的分數；答錯</w:t>
            </w:r>
            <w:r w:rsidRPr="00DC27B8">
              <w:rPr>
                <w:rFonts w:eastAsia="標楷體"/>
                <w:color w:val="000000" w:themeColor="text1"/>
                <w:position w:val="-2"/>
                <w:sz w:val="24"/>
              </w:rPr>
              <w:object w:dxaOrig="200" w:dyaOrig="260" w14:anchorId="6952D318">
                <v:shape id="_x0000_i1027" type="#_x0000_t75" style="width:9.7pt;height:12.45pt" o:ole="">
                  <v:imagedata r:id="rId11" o:title=""/>
                </v:shape>
                <o:OLEObject Type="Embed" ProgID="Equation.DSMT4" ShapeID="_x0000_i1027" DrawAspect="Content" ObjectID="_1766741114" r:id="rId12"/>
              </w:object>
            </w:r>
            <w:proofErr w:type="gramStart"/>
            <w:r w:rsidRPr="00DC27B8">
              <w:rPr>
                <w:rFonts w:eastAsia="標楷體"/>
                <w:color w:val="000000" w:themeColor="text1"/>
                <w:sz w:val="24"/>
              </w:rPr>
              <w:t>個</w:t>
            </w:r>
            <w:proofErr w:type="gramEnd"/>
            <w:r w:rsidRPr="00DC27B8">
              <w:rPr>
                <w:rFonts w:eastAsia="標楷體"/>
                <w:color w:val="000000" w:themeColor="text1"/>
                <w:sz w:val="24"/>
              </w:rPr>
              <w:t>選項者，得該題</w:t>
            </w:r>
            <w:r w:rsidRPr="00DC27B8">
              <w:rPr>
                <w:color w:val="000000" w:themeColor="text1"/>
                <w:position w:val="-24"/>
                <w:sz w:val="24"/>
              </w:rPr>
              <w:object w:dxaOrig="700" w:dyaOrig="620" w14:anchorId="29792818">
                <v:shape id="_x0000_i1028" type="#_x0000_t75" style="width:34.6pt;height:30.45pt" o:ole="">
                  <v:imagedata r:id="rId13" o:title=""/>
                </v:shape>
                <o:OLEObject Type="Embed" ProgID="Equation.DSMT4" ShapeID="_x0000_i1028" DrawAspect="Content" ObjectID="_1766741115" r:id="rId14"/>
              </w:object>
            </w:r>
            <w:r w:rsidRPr="00DC27B8">
              <w:rPr>
                <w:rFonts w:eastAsia="標楷體"/>
                <w:color w:val="000000" w:themeColor="text1"/>
                <w:sz w:val="24"/>
              </w:rPr>
              <w:t>的分數；但得分低於零分或所有</w:t>
            </w:r>
            <w:proofErr w:type="gramStart"/>
            <w:r w:rsidRPr="00DC27B8">
              <w:rPr>
                <w:rFonts w:eastAsia="標楷體"/>
                <w:color w:val="000000" w:themeColor="text1"/>
                <w:sz w:val="24"/>
              </w:rPr>
              <w:t>選項均未作</w:t>
            </w:r>
            <w:proofErr w:type="gramEnd"/>
            <w:r w:rsidRPr="00DC27B8">
              <w:rPr>
                <w:rFonts w:eastAsia="標楷體"/>
                <w:color w:val="000000" w:themeColor="text1"/>
                <w:sz w:val="24"/>
              </w:rPr>
              <w:t>答者，該題以零分計算。</w:t>
            </w:r>
          </w:p>
        </w:tc>
      </w:tr>
    </w:tbl>
    <w:p w14:paraId="7C129D16" w14:textId="77777777" w:rsidR="00537219" w:rsidRPr="00DC27B8" w:rsidRDefault="00537219" w:rsidP="00537219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  <w:sz w:val="36"/>
        </w:rPr>
      </w:pPr>
    </w:p>
    <w:p w14:paraId="712161DB" w14:textId="77777777" w:rsidR="00537219" w:rsidRPr="00DC27B8" w:rsidRDefault="00537219" w:rsidP="00537219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  <w:sz w:val="36"/>
        </w:rPr>
      </w:pPr>
    </w:p>
    <w:p w14:paraId="28B3FAFB" w14:textId="77777777" w:rsidR="00537219" w:rsidRPr="00DC27B8" w:rsidRDefault="00537219" w:rsidP="00537219">
      <w:pPr>
        <w:pStyle w:val="a5"/>
        <w:jc w:val="center"/>
        <w:rPr>
          <w:rFonts w:eastAsia="標楷體"/>
          <w:color w:val="000000" w:themeColor="text1"/>
        </w:rPr>
      </w:pPr>
    </w:p>
    <w:p w14:paraId="1BB042BB" w14:textId="77777777" w:rsidR="00537219" w:rsidRPr="00DC27B8" w:rsidRDefault="00537219" w:rsidP="00537219">
      <w:pPr>
        <w:widowControl/>
        <w:spacing w:line="240" w:lineRule="auto"/>
        <w:rPr>
          <w:rFonts w:cs="新細明體"/>
          <w:b/>
          <w:bCs/>
          <w:color w:val="000000" w:themeColor="text1"/>
          <w:spacing w:val="45"/>
          <w:szCs w:val="22"/>
        </w:rPr>
      </w:pPr>
      <w:r w:rsidRPr="00DC27B8">
        <w:rPr>
          <w:color w:val="000000" w:themeColor="text1"/>
          <w:szCs w:val="22"/>
        </w:rPr>
        <w:br w:type="page"/>
      </w:r>
    </w:p>
    <w:p w14:paraId="28A66EA4" w14:textId="519FDC13" w:rsidR="004911BF" w:rsidRPr="002D5090" w:rsidRDefault="004911BF" w:rsidP="00537219">
      <w:pPr>
        <w:pStyle w:val="aff"/>
        <w:rPr>
          <w:sz w:val="26"/>
          <w:szCs w:val="26"/>
        </w:rPr>
      </w:pPr>
      <w:r w:rsidRPr="002D5090">
        <w:rPr>
          <w:rFonts w:hint="eastAsia"/>
          <w:sz w:val="26"/>
          <w:szCs w:val="26"/>
        </w:rPr>
        <w:lastRenderedPageBreak/>
        <w:t>第壹部分、選擇題（占</w:t>
      </w:r>
      <w:r w:rsidR="009C601F" w:rsidRPr="002D5090">
        <w:rPr>
          <w:rFonts w:hint="eastAsia"/>
          <w:sz w:val="26"/>
          <w:szCs w:val="26"/>
        </w:rPr>
        <w:t>7</w:t>
      </w:r>
      <w:r w:rsidR="009C601F" w:rsidRPr="002D5090">
        <w:rPr>
          <w:sz w:val="26"/>
          <w:szCs w:val="26"/>
        </w:rPr>
        <w:t>2</w:t>
      </w:r>
      <w:r w:rsidRPr="002D5090">
        <w:rPr>
          <w:rFonts w:hint="eastAsia"/>
          <w:sz w:val="26"/>
          <w:szCs w:val="26"/>
        </w:rPr>
        <w:t>分）</w:t>
      </w:r>
    </w:p>
    <w:p w14:paraId="13EF43F3" w14:textId="77777777" w:rsidR="004911BF" w:rsidRPr="002D5090" w:rsidRDefault="00A4690F" w:rsidP="004650E5">
      <w:pPr>
        <w:pStyle w:val="a6"/>
        <w:pBdr>
          <w:right w:val="single" w:sz="6" w:space="0" w:color="auto"/>
        </w:pBdr>
        <w:spacing w:beforeLines="25" w:before="60" w:afterLines="0" w:after="0"/>
        <w:ind w:left="720" w:hangingChars="300" w:hanging="720"/>
        <w:rPr>
          <w:sz w:val="24"/>
          <w:szCs w:val="24"/>
        </w:rPr>
      </w:pPr>
      <w:r w:rsidRPr="002D5090">
        <w:rPr>
          <w:sz w:val="24"/>
          <w:szCs w:val="24"/>
        </w:rPr>
        <w:t>說明：</w:t>
      </w:r>
      <w:proofErr w:type="gramStart"/>
      <w:r w:rsidRPr="002D5090">
        <w:rPr>
          <w:rFonts w:hint="eastAsia"/>
          <w:sz w:val="24"/>
          <w:szCs w:val="24"/>
        </w:rPr>
        <w:t>第</w:t>
      </w:r>
      <w:r w:rsidRPr="002D5090">
        <w:rPr>
          <w:rFonts w:hint="eastAsia"/>
          <w:sz w:val="24"/>
          <w:szCs w:val="24"/>
        </w:rPr>
        <w:t>1</w:t>
      </w:r>
      <w:r w:rsidRPr="002D5090">
        <w:rPr>
          <w:rFonts w:hint="eastAsia"/>
          <w:sz w:val="24"/>
          <w:szCs w:val="24"/>
        </w:rPr>
        <w:t>題至第</w:t>
      </w:r>
      <w:r w:rsidR="009C601F" w:rsidRPr="002D5090">
        <w:rPr>
          <w:rFonts w:hint="eastAsia"/>
          <w:sz w:val="24"/>
          <w:szCs w:val="24"/>
        </w:rPr>
        <w:t>3</w:t>
      </w:r>
      <w:r w:rsidR="009C601F" w:rsidRPr="002D5090">
        <w:rPr>
          <w:sz w:val="24"/>
          <w:szCs w:val="24"/>
        </w:rPr>
        <w:t>6</w:t>
      </w:r>
      <w:proofErr w:type="gramEnd"/>
      <w:r w:rsidRPr="002D5090">
        <w:rPr>
          <w:rFonts w:hint="eastAsia"/>
          <w:sz w:val="24"/>
          <w:szCs w:val="24"/>
        </w:rPr>
        <w:t>題，含單選題及多選題，每題</w:t>
      </w:r>
      <w:r w:rsidRPr="002D5090">
        <w:rPr>
          <w:rFonts w:hint="eastAsia"/>
          <w:sz w:val="24"/>
          <w:szCs w:val="24"/>
        </w:rPr>
        <w:t>2</w:t>
      </w:r>
      <w:r w:rsidRPr="002D5090">
        <w:rPr>
          <w:rFonts w:hint="eastAsia"/>
          <w:sz w:val="24"/>
          <w:szCs w:val="24"/>
        </w:rPr>
        <w:t>分。</w:t>
      </w:r>
    </w:p>
    <w:p w14:paraId="5D0E87DC" w14:textId="356FAAE7" w:rsidR="009C601F" w:rsidRPr="002D5090" w:rsidRDefault="0017382E" w:rsidP="002D5090">
      <w:pPr>
        <w:pStyle w:val="TIT1"/>
        <w:spacing w:before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7FC3A82" wp14:editId="00FA89AC">
                <wp:simplePos x="0" y="0"/>
                <wp:positionH relativeFrom="column">
                  <wp:posOffset>4529455</wp:posOffset>
                </wp:positionH>
                <wp:positionV relativeFrom="paragraph">
                  <wp:posOffset>420484</wp:posOffset>
                </wp:positionV>
                <wp:extent cx="925200" cy="1076400"/>
                <wp:effectExtent l="0" t="0" r="8255" b="9525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200" cy="1076400"/>
                          <a:chOff x="0" y="0"/>
                          <a:chExt cx="925195" cy="1078406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89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99" y="887906"/>
                            <a:ext cx="77660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0F4E7" w14:textId="1559708F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C3A82" id="群組 15" o:spid="_x0000_s1026" style="position:absolute;left:0;text-align:left;margin-left:356.65pt;margin-top:33.1pt;width:72.85pt;height:84.75pt;z-index:251522048;mso-width-relative:margin;mso-height-relative:margin" coordsize="9251,1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">
                <v:shape id="圖片 5" o:spid="_x0000_s1027" type="#_x0000_t75" style="position:absolute;width:92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39;top:8879;width:77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8A0F4E7" w14:textId="1559708F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C601F" w:rsidRPr="002D5090">
        <w:rPr>
          <w:spacing w:val="20"/>
        </w:rPr>
        <w:t>1</w:t>
      </w:r>
      <w:r w:rsidR="009C601F"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r w:rsidR="00B666E9" w:rsidRPr="002D5090">
        <w:rPr>
          <w:rFonts w:hint="eastAsia"/>
          <w:spacing w:val="20"/>
        </w:rPr>
        <w:t>探討活動時，小明觀察染色後細胞的形態</w:t>
      </w:r>
      <w:proofErr w:type="gramStart"/>
      <w:r w:rsidR="00B666E9" w:rsidRPr="002D5090">
        <w:rPr>
          <w:rFonts w:hint="eastAsia"/>
          <w:spacing w:val="20"/>
        </w:rPr>
        <w:t>並繪得如</w:t>
      </w:r>
      <w:proofErr w:type="gramEnd"/>
      <w:r w:rsidR="00B666E9" w:rsidRPr="002D5090">
        <w:rPr>
          <w:rFonts w:hint="eastAsia"/>
          <w:spacing w:val="20"/>
        </w:rPr>
        <w:t>圖</w:t>
      </w:r>
      <w:r w:rsidR="00B666E9" w:rsidRPr="002D5090">
        <w:rPr>
          <w:rFonts w:hint="eastAsia"/>
          <w:spacing w:val="20"/>
        </w:rPr>
        <w:t>1</w:t>
      </w:r>
      <w:r w:rsidR="00B666E9" w:rsidRPr="002D5090">
        <w:rPr>
          <w:rFonts w:hint="eastAsia"/>
          <w:spacing w:val="20"/>
        </w:rPr>
        <w:t>的細胞圖。</w:t>
      </w:r>
      <w:proofErr w:type="gramStart"/>
      <w:r w:rsidR="00B666E9" w:rsidRPr="002D5090">
        <w:rPr>
          <w:rFonts w:hint="eastAsia"/>
          <w:spacing w:val="20"/>
        </w:rPr>
        <w:t>這圖所</w:t>
      </w:r>
      <w:proofErr w:type="gramEnd"/>
      <w:r w:rsidR="00B666E9" w:rsidRPr="002D5090">
        <w:rPr>
          <w:rFonts w:hint="eastAsia"/>
          <w:spacing w:val="20"/>
        </w:rPr>
        <w:t>顯示的細胞最可能是來自下列何處的樣本？</w:t>
      </w:r>
    </w:p>
    <w:p w14:paraId="117EE0CF" w14:textId="25F8F0E9" w:rsidR="006D5343" w:rsidRPr="00194EAA" w:rsidRDefault="009C601F" w:rsidP="00194EAA">
      <w:pPr>
        <w:pStyle w:val="AA"/>
        <w:ind w:left="711" w:hangingChars="135" w:hanging="351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194EAA">
        <w:rPr>
          <w:spacing w:val="20"/>
        </w:rPr>
        <w:t>血液</w:t>
      </w:r>
    </w:p>
    <w:p w14:paraId="4B832F87" w14:textId="3A6A1F69" w:rsidR="006D5343" w:rsidRPr="00194EAA" w:rsidRDefault="009C601F" w:rsidP="00194EAA">
      <w:pPr>
        <w:pStyle w:val="AA"/>
        <w:ind w:left="711" w:hangingChars="135" w:hanging="351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口腔</w:t>
      </w:r>
      <w:r w:rsidR="00B666E9" w:rsidRPr="00194EAA">
        <w:rPr>
          <w:rFonts w:hint="eastAsia"/>
          <w:spacing w:val="20"/>
        </w:rPr>
        <w:t>黏</w:t>
      </w:r>
      <w:r w:rsidRPr="00194EAA">
        <w:rPr>
          <w:rFonts w:hint="eastAsia"/>
          <w:spacing w:val="20"/>
        </w:rPr>
        <w:t>膜</w:t>
      </w:r>
    </w:p>
    <w:p w14:paraId="02C32F14" w14:textId="565B0876" w:rsidR="006D5343" w:rsidRPr="00194EAA" w:rsidRDefault="009C601F" w:rsidP="00194EAA">
      <w:pPr>
        <w:pStyle w:val="AA"/>
        <w:ind w:left="711" w:hangingChars="135" w:hanging="351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洋蔥根尖</w:t>
      </w:r>
    </w:p>
    <w:p w14:paraId="14F1CE5C" w14:textId="7AC8EFD7" w:rsidR="00056917" w:rsidRPr="00194EAA" w:rsidRDefault="009C601F" w:rsidP="00194EAA">
      <w:pPr>
        <w:pStyle w:val="AA"/>
        <w:ind w:left="711" w:hangingChars="135" w:hanging="351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洋蔥表皮</w:t>
      </w:r>
    </w:p>
    <w:p w14:paraId="69B5A24A" w14:textId="56C1232A" w:rsidR="00A53816" w:rsidRPr="00194EAA" w:rsidRDefault="009C601F" w:rsidP="00194EAA">
      <w:pPr>
        <w:pStyle w:val="AA"/>
        <w:ind w:left="711" w:hangingChars="135" w:hanging="351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水蘊草葉片</w:t>
      </w:r>
      <w:bookmarkStart w:id="0" w:name="_Hlk148016173"/>
    </w:p>
    <w:p w14:paraId="0B86A569" w14:textId="68D7A3A4" w:rsidR="00A53816" w:rsidRPr="002D5090" w:rsidRDefault="00A53816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2.</w:t>
      </w:r>
      <w:r w:rsidR="00354EED" w:rsidRPr="002D5090">
        <w:rPr>
          <w:spacing w:val="20"/>
        </w:rPr>
        <w:tab/>
      </w:r>
      <w:r w:rsidRPr="002D5090">
        <w:rPr>
          <w:rFonts w:hint="eastAsia"/>
          <w:spacing w:val="20"/>
        </w:rPr>
        <w:t>學者對甲乙兩葉菜類作物</w:t>
      </w:r>
      <w:r w:rsidR="00354EED" w:rsidRPr="002D5090">
        <w:rPr>
          <w:rFonts w:hint="eastAsia"/>
          <w:spacing w:val="20"/>
        </w:rPr>
        <w:t>（</w:t>
      </w:r>
      <w:r w:rsidRPr="002D5090">
        <w:rPr>
          <w:rFonts w:hint="eastAsia"/>
          <w:spacing w:val="20"/>
        </w:rPr>
        <w:t>栽種後約</w:t>
      </w:r>
      <w:r w:rsidRPr="002D5090">
        <w:rPr>
          <w:rFonts w:hint="eastAsia"/>
          <w:spacing w:val="20"/>
        </w:rPr>
        <w:t>2-3</w:t>
      </w:r>
      <w:r w:rsidRPr="002D5090">
        <w:rPr>
          <w:rFonts w:hint="eastAsia"/>
          <w:spacing w:val="20"/>
        </w:rPr>
        <w:t>個月可</w:t>
      </w:r>
      <w:proofErr w:type="gramStart"/>
      <w:r w:rsidRPr="002D5090">
        <w:rPr>
          <w:rFonts w:hint="eastAsia"/>
          <w:spacing w:val="20"/>
        </w:rPr>
        <w:t>採</w:t>
      </w:r>
      <w:proofErr w:type="gramEnd"/>
      <w:r w:rsidRPr="002D5090">
        <w:rPr>
          <w:rFonts w:hint="eastAsia"/>
          <w:spacing w:val="20"/>
        </w:rPr>
        <w:t>收</w:t>
      </w:r>
      <w:r w:rsidR="00354EED" w:rsidRPr="002D5090">
        <w:rPr>
          <w:rFonts w:hint="eastAsia"/>
          <w:spacing w:val="20"/>
        </w:rPr>
        <w:t>）</w:t>
      </w:r>
      <w:r w:rsidRPr="002D5090">
        <w:rPr>
          <w:rFonts w:hint="eastAsia"/>
          <w:spacing w:val="20"/>
        </w:rPr>
        <w:t>進行在不同溫度下光合作用效率的研究，所得結果如圖</w:t>
      </w:r>
      <w:r w:rsidRPr="002D5090">
        <w:rPr>
          <w:spacing w:val="20"/>
        </w:rPr>
        <w:t>2</w:t>
      </w:r>
      <w:r w:rsidRPr="002D5090">
        <w:rPr>
          <w:rFonts w:hint="eastAsia"/>
          <w:spacing w:val="20"/>
        </w:rPr>
        <w:t>。圖</w:t>
      </w:r>
      <w:r w:rsidR="00A334CA" w:rsidRPr="002D5090">
        <w:rPr>
          <w:spacing w:val="20"/>
        </w:rPr>
        <w:t>3</w:t>
      </w:r>
      <w:r w:rsidRPr="002D5090">
        <w:rPr>
          <w:rFonts w:hint="eastAsia"/>
          <w:spacing w:val="20"/>
        </w:rPr>
        <w:t>是某地的全年氣溫變化圖。根據這些資訊，僅考慮溫度與光合作用的關係，下</w:t>
      </w:r>
      <w:r w:rsidR="007679F7">
        <w:rPr>
          <w:rFonts w:hint="eastAsia"/>
          <w:spacing w:val="20"/>
        </w:rPr>
        <w:t>列</w:t>
      </w:r>
      <w:r w:rsidRPr="002D5090">
        <w:rPr>
          <w:rFonts w:hint="eastAsia"/>
          <w:spacing w:val="20"/>
        </w:rPr>
        <w:t>哪些推論正確？（應選</w:t>
      </w:r>
      <w:r w:rsidRPr="002D5090">
        <w:rPr>
          <w:spacing w:val="20"/>
        </w:rPr>
        <w:t>2</w:t>
      </w:r>
      <w:r w:rsidRPr="002D5090">
        <w:rPr>
          <w:rFonts w:hint="eastAsia"/>
          <w:spacing w:val="20"/>
        </w:rPr>
        <w:t>項）</w:t>
      </w:r>
    </w:p>
    <w:p w14:paraId="37EBFA31" w14:textId="44676601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0FAE0E2A" w14:textId="4DC109EE" w:rsidR="00B75F88" w:rsidRDefault="00505783" w:rsidP="00E71D61">
      <w:pPr>
        <w:pStyle w:val="AA"/>
        <w:ind w:left="657" w:hangingChars="135" w:hanging="297"/>
        <w:jc w:val="both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0B7337D" wp14:editId="26803C31">
                <wp:simplePos x="0" y="0"/>
                <wp:positionH relativeFrom="column">
                  <wp:posOffset>522429</wp:posOffset>
                </wp:positionH>
                <wp:positionV relativeFrom="paragraph">
                  <wp:posOffset>20847</wp:posOffset>
                </wp:positionV>
                <wp:extent cx="5255216" cy="2122170"/>
                <wp:effectExtent l="0" t="0" r="3175" b="11430"/>
                <wp:wrapNone/>
                <wp:docPr id="94" name="群組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216" cy="2122170"/>
                          <a:chOff x="0" y="0"/>
                          <a:chExt cx="5255297" cy="2122373"/>
                        </a:xfrm>
                      </wpg:grpSpPr>
                      <wpg:grpSp>
                        <wpg:cNvPr id="93" name="群組 93"/>
                        <wpg:cNvGrpSpPr/>
                        <wpg:grpSpPr>
                          <a:xfrm>
                            <a:off x="0" y="9728"/>
                            <a:ext cx="1958340" cy="2112645"/>
                            <a:chOff x="0" y="0"/>
                            <a:chExt cx="1958916" cy="2113438"/>
                          </a:xfrm>
                        </wpg:grpSpPr>
                        <pic:pic xmlns:pic="http://schemas.openxmlformats.org/drawingml/2006/picture">
                          <pic:nvPicPr>
                            <pic:cNvPr id="64" name="圖片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156" y="0"/>
                              <a:ext cx="1889760" cy="1873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6592" y="422622"/>
                              <a:ext cx="182889" cy="202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214A2" w14:textId="26CCBB1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1331" y="745352"/>
                              <a:ext cx="193049" cy="19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F4BF1" w14:textId="6AF8CD83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455" y="1675675"/>
                              <a:ext cx="885600" cy="190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849E3A" w14:textId="21EBE016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氣溫（</w:t>
                                </w:r>
                                <w:r>
                                  <w:rPr>
                                    <w:sz w:val="22"/>
                                  </w:rPr>
                                  <w:t>℃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413" y="284310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70A83" w14:textId="0AE26E22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0</w:t>
                                </w:r>
                                <w:r>
                                  <w:rPr>
                                    <w:sz w:val="22"/>
                                  </w:rPr>
                                  <w:t>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413" y="576303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E6C56" w14:textId="69995BDB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0</w:t>
                                </w:r>
                                <w:r>
                                  <w:rPr>
                                    <w:sz w:val="22"/>
                                  </w:rPr>
                                  <w:t>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29" y="860612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1BA2E" w14:textId="33A8B2D9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0</w:t>
                                </w:r>
                                <w:r>
                                  <w:rPr>
                                    <w:sz w:val="22"/>
                                  </w:rPr>
                                  <w:t>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29" y="1152605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5DD33" w14:textId="200EB92D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0</w:t>
                                </w:r>
                                <w:r>
                                  <w:rPr>
                                    <w:sz w:val="22"/>
                                  </w:rPr>
                                  <w:t>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1223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504A8" w14:textId="5A81E7A7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3</w:t>
                                </w: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439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C96E5" w14:textId="2C297642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3</w:t>
                                </w:r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3970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993A8" w14:textId="21638CBF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4185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73E4A" w14:textId="3AF412C3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049"/>
                              <a:ext cx="193049" cy="11488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A92E3" w14:textId="43EA48FC" w:rsidR="00952523" w:rsidRPr="007E44EA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pacing w:val="20"/>
                                    <w:sz w:val="22"/>
                                  </w:rPr>
                                </w:pPr>
                                <w:r w:rsidRPr="007E44EA">
                                  <w:rPr>
                                    <w:rFonts w:hint="eastAsia"/>
                                    <w:spacing w:val="20"/>
                                    <w:sz w:val="22"/>
                                  </w:rPr>
                                  <w:t>光合作用效率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spAutoFit/>
                          </wps:bodyPr>
                        </wps:wsp>
                        <wps:wsp>
                          <wps:cNvPr id="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29" y="0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3916A" w14:textId="42BD2307" w:rsidR="00952523" w:rsidRPr="00D93744" w:rsidRDefault="00952523" w:rsidP="007E44EA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3F059" w14:textId="21B65433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931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75B3F" w14:textId="0E3AFD5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462" y="1459967"/>
                              <a:ext cx="193048" cy="170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54AD2" w14:textId="74C8053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662" y="1922938"/>
                              <a:ext cx="525145" cy="19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D6CEB" w14:textId="77777777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92" name="群組 92"/>
                        <wpg:cNvGrpSpPr/>
                        <wpg:grpSpPr>
                          <a:xfrm>
                            <a:off x="2198451" y="0"/>
                            <a:ext cx="3056846" cy="2119630"/>
                            <a:chOff x="0" y="-18674"/>
                            <a:chExt cx="3057054" cy="2121089"/>
                          </a:xfrm>
                        </wpg:grpSpPr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3209" y="1911915"/>
                              <a:ext cx="6731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997A6" w14:textId="77777777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圖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252" y="-7970"/>
                              <a:ext cx="2802802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4077" y="1667159"/>
                              <a:ext cx="885232" cy="190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23424" w14:textId="0B513A32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月份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751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8E30E" w14:textId="2647220E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233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626DA" w14:textId="225B061E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817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D6B475" w14:textId="42683577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716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415101" w14:textId="750BD45D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299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E0702" w14:textId="67C5F640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3936" y="1459967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4E105" w14:textId="355C916A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519" y="1459967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FD2F2" w14:textId="0FE42CE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5102" y="1459967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14A01" w14:textId="6C6AAA16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3001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F9AB5" w14:textId="5CF54D48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8585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05C4E" w14:textId="09690D8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4168" y="145228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CDA4F" w14:textId="1558EA79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334" y="1459967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F6F38" w14:textId="77777777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358" y="718997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93A44" w14:textId="6292BF43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674" y="906430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D1A25" w14:textId="0E920F1E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674" y="1090846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0E1D0" w14:textId="23350AF2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674" y="1275264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C49FA" w14:textId="2D7D6565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674" y="534581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E6401" w14:textId="16DEB51F" w:rsidR="00952523" w:rsidRPr="00D93744" w:rsidRDefault="00952523" w:rsidP="007E44EA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042" y="165746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411DA" w14:textId="0EB7903E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3</w:t>
                                </w:r>
                                <w:r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358" y="350163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E3B82" w14:textId="1573E754" w:rsidR="00952523" w:rsidRPr="00D93744" w:rsidRDefault="00952523" w:rsidP="00AE0F38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2</w:t>
                                </w:r>
                                <w:r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336" y="-18674"/>
                              <a:ext cx="193040" cy="169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F126E" w14:textId="7FF27975" w:rsidR="00952523" w:rsidRPr="00D93744" w:rsidRDefault="00952523" w:rsidP="007E44EA">
                                <w:pPr>
                                  <w:spacing w:line="240" w:lineRule="atLeast"/>
                                  <w:jc w:val="right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6007" y="505199"/>
                              <a:ext cx="442595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5035D5" w14:textId="1DE4A845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山地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5947" y="83183"/>
                              <a:ext cx="476885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A92B4" w14:textId="5AC0407B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平地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3403"/>
                              <a:ext cx="454024" cy="5549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607FE" w14:textId="77777777" w:rsidR="00952523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氣</w:t>
                                </w:r>
                              </w:p>
                              <w:p w14:paraId="2F26F20E" w14:textId="15FA114A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溫（</w:t>
                                </w:r>
                                <w:r>
                                  <w:rPr>
                                    <w:sz w:val="22"/>
                                  </w:rPr>
                                  <w:t>℃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B7337D" id="群組 94" o:spid="_x0000_s1029" style="position:absolute;left:0;text-align:left;margin-left:41.15pt;margin-top:1.65pt;width:413.8pt;height:167.1pt;z-index:251626496" coordsize="52552,21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">
                <v:group id="群組 93" o:spid="_x0000_s1030" style="position:absolute;top:97;width:19583;height:21126" coordsize="19589,2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圖片 64" o:spid="_x0000_s1031" type="#_x0000_t75" style="position:absolute;left:691;width:18898;height:18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">
                    <v:imagedata r:id="rId19" o:title="" grayscale="t"/>
                  </v:shape>
                  <v:shape id="_x0000_s1032" type="#_x0000_t202" style="position:absolute;left:17365;top:4226;width:1829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6A2214A2" w14:textId="26CCBB1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33" type="#_x0000_t202" style="position:absolute;left:16213;top:7453;width:1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18CF4BF1" w14:textId="6AF8CD83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34" type="#_x0000_t202" style="position:absolute;left:7914;top:16756;width:8856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3849E3A" w14:textId="21EBE016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氣溫（</w:t>
                          </w:r>
                          <w:r>
                            <w:rPr>
                              <w:sz w:val="22"/>
                            </w:rPr>
                            <w:t>℃</w:t>
                          </w:r>
                          <w:r>
                            <w:rPr>
                              <w:rFonts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035" type="#_x0000_t202" style="position:absolute;left:3304;top:2843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5B70A83" w14:textId="0AE26E22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0</w:t>
                          </w:r>
                          <w:r>
                            <w:rPr>
                              <w:sz w:val="22"/>
                            </w:rPr>
                            <w:t>.8</w:t>
                          </w:r>
                        </w:p>
                      </w:txbxContent>
                    </v:textbox>
                  </v:shape>
                  <v:shape id="_x0000_s1036" type="#_x0000_t202" style="position:absolute;left:3304;top:5763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FE6C56" w14:textId="69995BDB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0</w:t>
                          </w:r>
                          <w:r>
                            <w:rPr>
                              <w:sz w:val="22"/>
                            </w:rPr>
                            <w:t>.6</w:t>
                          </w:r>
                        </w:p>
                      </w:txbxContent>
                    </v:textbox>
                  </v:shape>
                  <v:shape id="_x0000_s1037" type="#_x0000_t202" style="position:absolute;left:3227;top:8606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381BA2E" w14:textId="33A8B2D9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0</w:t>
                          </w:r>
                          <w:r>
                            <w:rPr>
                              <w:sz w:val="22"/>
                            </w:rPr>
                            <w:t>.4</w:t>
                          </w:r>
                        </w:p>
                      </w:txbxContent>
                    </v:textbox>
                  </v:shape>
                  <v:shape id="_x0000_s1038" type="#_x0000_t202" style="position:absolute;left:3227;top:11526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1B5DD33" w14:textId="200EB92D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0</w:t>
                          </w:r>
                          <w:r>
                            <w:rPr>
                              <w:sz w:val="22"/>
                            </w:rPr>
                            <w:t>.2</w:t>
                          </w:r>
                        </w:p>
                      </w:txbxContent>
                    </v:textbox>
                  </v:shape>
                  <v:shape id="_x0000_s1039" type="#_x0000_t202" style="position:absolute;left:17212;top:14599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8B504A8" w14:textId="5A81E7A7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3</w:t>
                          </w: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40" type="#_x0000_t202" style="position:absolute;left:15214;top:14599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B7C96E5" w14:textId="2C297642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3</w:t>
                          </w:r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41" type="#_x0000_t202" style="position:absolute;left:13139;top:14599;width:1931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E993A8" w14:textId="21638CBF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1042" type="#_x0000_t202" style="position:absolute;left:11141;top:14599;width:1931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8473E4A" w14:textId="3AF412C3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43" type="#_x0000_t202" style="position:absolute;top:1690;width:1930;height:1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" filled="f" stroked="f">
                    <v:textbox style="layout-flow:vertical-ideographic;mso-fit-shape-to-text:t" inset="0,0,0,0">
                      <w:txbxContent>
                        <w:p w14:paraId="017A92E3" w14:textId="43EA48FC" w:rsidR="00952523" w:rsidRPr="007E44EA" w:rsidRDefault="00952523" w:rsidP="00D93744">
                          <w:pPr>
                            <w:spacing w:line="240" w:lineRule="atLeast"/>
                            <w:jc w:val="center"/>
                            <w:rPr>
                              <w:spacing w:val="20"/>
                              <w:sz w:val="22"/>
                            </w:rPr>
                          </w:pPr>
                          <w:r w:rsidRPr="007E44EA">
                            <w:rPr>
                              <w:rFonts w:hint="eastAsia"/>
                              <w:spacing w:val="20"/>
                              <w:sz w:val="22"/>
                            </w:rPr>
                            <w:t>光合作用效率</w:t>
                          </w:r>
                        </w:p>
                      </w:txbxContent>
                    </v:textbox>
                  </v:shape>
                  <v:shape id="_x0000_s1044" type="#_x0000_t202" style="position:absolute;left:3227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743916A" w14:textId="42BD2307" w:rsidR="00952523" w:rsidRPr="00D93744" w:rsidRDefault="00952523" w:rsidP="007E44EA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5" type="#_x0000_t202" style="position:absolute;left:9144;top:14599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393F059" w14:textId="21B65433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_x0000_s1046" type="#_x0000_t202" style="position:absolute;left:7069;top:14599;width:193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C875B3F" w14:textId="0E3AFD5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47" type="#_x0000_t202" style="position:absolute;left:4994;top:14599;width:1931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8E54AD2" w14:textId="74C8053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48" type="#_x0000_t202" style="position:absolute;left:7166;top:19229;width:52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77D6CEB" w14:textId="77777777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群組 92" o:spid="_x0000_s1049" style="position:absolute;left:21984;width:30568;height:21196" coordorigin=",-186" coordsize="30570,2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_x0000_s1050" type="#_x0000_t202" style="position:absolute;left:11932;top:19119;width:67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  <v:textbox style="mso-fit-shape-to-text:t" inset="0,0,0,0">
                      <w:txbxContent>
                        <w:p w14:paraId="3BC997A6" w14:textId="77777777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圖片 12" o:spid="_x0000_s1051" type="#_x0000_t75" style="position:absolute;left:2542;top:-79;width:28028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">
                    <v:imagedata r:id="rId20" o:title="" grayscale="t"/>
                  </v:shape>
                  <v:shape id="_x0000_s1052" type="#_x0000_t202" style="position:absolute;left:12140;top:16671;width:885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9623424" w14:textId="0B513A32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月份</w:t>
                          </w:r>
                        </w:p>
                      </w:txbxContent>
                    </v:textbox>
                  </v:shape>
                  <v:shape id="_x0000_s1053" type="#_x0000_t202" style="position:absolute;left:16597;top:14522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2C8E30E" w14:textId="2647220E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54" type="#_x0000_t202" style="position:absolute;left:12832;top:14522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59626DA" w14:textId="225B061E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5" type="#_x0000_t202" style="position:absolute;left:10988;top:14522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5D6B475" w14:textId="42683577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56" type="#_x0000_t202" style="position:absolute;left:9067;top:14522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415101" w14:textId="750BD45D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7" type="#_x0000_t202" style="position:absolute;left:7222;top:14522;width:1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CEE0702" w14:textId="67C5F640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58" type="#_x0000_t202" style="position:absolute;left:27739;top:14599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74E105" w14:textId="355C916A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59" type="#_x0000_t202" style="position:absolute;left:25895;top:14599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9BFD2F2" w14:textId="0FE42CE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60" type="#_x0000_t202" style="position:absolute;left:24051;top:14599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CA14A01" w14:textId="6C6AAA16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61" type="#_x0000_t202" style="position:absolute;left:22130;top:14522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37F9AB5" w14:textId="5CF54D48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62" type="#_x0000_t202" style="position:absolute;left:20285;top:14522;width:1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B905C4E" w14:textId="09690D8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63" type="#_x0000_t202" style="position:absolute;left:18441;top:14522;width:1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ACDA4F" w14:textId="1558EA79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64" type="#_x0000_t202" style="position:absolute;left:14753;top:14599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53F6F38" w14:textId="77777777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5" type="#_x0000_t202" style="position:absolute;left:4533;top:7189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2C93A44" w14:textId="6292BF43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1</w:t>
                          </w: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6" type="#_x0000_t202" style="position:absolute;left:4456;top:9064;width:193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CCD1A25" w14:textId="0E920F1E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1</w:t>
                          </w:r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67" type="#_x0000_t202" style="position:absolute;left:4456;top:10908;width:193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1370E1D0" w14:textId="23350AF2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8" type="#_x0000_t202" style="position:absolute;left:4456;top:12752;width:1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4BC49FA" w14:textId="2D7D6565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69" type="#_x0000_t202" style="position:absolute;left:4456;top:5345;width:1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7FE6401" w14:textId="16DEB51F" w:rsidR="00952523" w:rsidRPr="00D93744" w:rsidRDefault="00952523" w:rsidP="007E44EA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70" type="#_x0000_t202" style="position:absolute;left:4610;top:1657;width:193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3C411DA" w14:textId="0EB7903E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3</w:t>
                          </w:r>
                          <w:r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71" type="#_x0000_t202" style="position:absolute;left:4533;top:3501;width:19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EDE3B82" w14:textId="1573E754" w:rsidR="00952523" w:rsidRPr="00D93744" w:rsidRDefault="00952523" w:rsidP="00AE0F38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2</w:t>
                          </w:r>
                          <w:r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72" type="#_x0000_t202" style="position:absolute;left:4643;top:-186;width:1930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6CF126E" w14:textId="7FF27975" w:rsidR="00952523" w:rsidRPr="00D93744" w:rsidRDefault="00952523" w:rsidP="007E44EA">
                          <w:pPr>
                            <w:spacing w:line="240" w:lineRule="atLeast"/>
                            <w:jc w:val="righ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35</w:t>
                          </w:r>
                        </w:p>
                      </w:txbxContent>
                    </v:textbox>
                  </v:shape>
                  <v:shape id="_x0000_s1073" type="#_x0000_t202" style="position:absolute;left:17960;top:5051;width:44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35035D5" w14:textId="1DE4A845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山地</w:t>
                          </w:r>
                        </w:p>
                      </w:txbxContent>
                    </v:textbox>
                  </v:shape>
                  <v:shape id="_x0000_s1074" type="#_x0000_t202" style="position:absolute;left:17759;top:831;width:47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14:paraId="740A92B4" w14:textId="5AC0407B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平地</w:t>
                          </w:r>
                        </w:p>
                      </w:txbxContent>
                    </v:textbox>
                  </v:shape>
                  <v:shape id="_x0000_s1075" type="#_x0000_t202" style="position:absolute;top:3534;width:4540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  <v:textbox style="mso-fit-shape-to-text:t" inset="0,0,0,0">
                      <w:txbxContent>
                        <w:p w14:paraId="357607FE" w14:textId="77777777" w:rsidR="00952523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氣</w:t>
                          </w:r>
                        </w:p>
                        <w:p w14:paraId="2F26F20E" w14:textId="15FA114A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溫（</w:t>
                          </w:r>
                          <w:r>
                            <w:rPr>
                              <w:sz w:val="22"/>
                            </w:rPr>
                            <w:t>℃</w:t>
                          </w:r>
                          <w:r>
                            <w:rPr>
                              <w:rFonts w:hint="eastAsia"/>
                              <w:sz w:val="22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6741E5" w14:textId="380BD7D4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12525124" w14:textId="1D293CF4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7AFF84F3" w14:textId="36B6EE04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4B1BCEB1" w14:textId="33CA585F" w:rsidR="00541895" w:rsidRDefault="00541895" w:rsidP="00E71D61">
      <w:pPr>
        <w:pStyle w:val="AA"/>
        <w:ind w:left="711" w:hangingChars="135" w:hanging="351"/>
        <w:jc w:val="both"/>
        <w:rPr>
          <w:spacing w:val="20"/>
        </w:rPr>
      </w:pPr>
    </w:p>
    <w:p w14:paraId="04D528F5" w14:textId="155C9282" w:rsidR="00541895" w:rsidRDefault="00541895" w:rsidP="00E71D61">
      <w:pPr>
        <w:pStyle w:val="AA"/>
        <w:ind w:left="711" w:hangingChars="135" w:hanging="351"/>
        <w:jc w:val="both"/>
        <w:rPr>
          <w:spacing w:val="20"/>
        </w:rPr>
      </w:pPr>
    </w:p>
    <w:p w14:paraId="0BD8469F" w14:textId="5E6A4CB8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0319F89D" w14:textId="35DCF283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16635104" w14:textId="029BB0EE" w:rsidR="00B75F88" w:rsidRDefault="00B75F88" w:rsidP="00E71D61">
      <w:pPr>
        <w:pStyle w:val="AA"/>
        <w:ind w:left="711" w:hangingChars="135" w:hanging="351"/>
        <w:jc w:val="both"/>
        <w:rPr>
          <w:spacing w:val="20"/>
        </w:rPr>
      </w:pPr>
    </w:p>
    <w:p w14:paraId="74F2F67C" w14:textId="77777777" w:rsidR="00505783" w:rsidRDefault="00505783" w:rsidP="00E71D61">
      <w:pPr>
        <w:pStyle w:val="AA"/>
        <w:ind w:left="711" w:hangingChars="135" w:hanging="351"/>
        <w:jc w:val="both"/>
        <w:rPr>
          <w:spacing w:val="20"/>
        </w:rPr>
      </w:pPr>
    </w:p>
    <w:p w14:paraId="4784523C" w14:textId="47E69BC7" w:rsidR="00A53816" w:rsidRPr="00194EAA" w:rsidRDefault="00A53816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proofErr w:type="gramStart"/>
      <w:r w:rsidRPr="00194EAA">
        <w:rPr>
          <w:rFonts w:hint="eastAsia"/>
          <w:spacing w:val="20"/>
        </w:rPr>
        <w:t>甲較乙</w:t>
      </w:r>
      <w:proofErr w:type="gramEnd"/>
      <w:r w:rsidRPr="00194EAA">
        <w:rPr>
          <w:rFonts w:hint="eastAsia"/>
          <w:spacing w:val="20"/>
        </w:rPr>
        <w:t>適合於山地全年栽種</w:t>
      </w:r>
    </w:p>
    <w:p w14:paraId="3A539E44" w14:textId="476C0B42" w:rsidR="00A53816" w:rsidRPr="00194EAA" w:rsidRDefault="00A53816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proofErr w:type="gramStart"/>
      <w:r w:rsidRPr="00194EAA">
        <w:rPr>
          <w:rFonts w:hint="eastAsia"/>
          <w:spacing w:val="20"/>
        </w:rPr>
        <w:t>若將乙種植</w:t>
      </w:r>
      <w:proofErr w:type="gramEnd"/>
      <w:r w:rsidRPr="00194EAA">
        <w:rPr>
          <w:rFonts w:hint="eastAsia"/>
          <w:spacing w:val="20"/>
        </w:rPr>
        <w:t>於平地，則夏季較冬季所需栽種到收成時間應較短</w:t>
      </w:r>
    </w:p>
    <w:p w14:paraId="34EB61B5" w14:textId="2A16EC84" w:rsidR="00A53816" w:rsidRPr="00194EAA" w:rsidRDefault="00A53816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Pr="00194EAA">
        <w:rPr>
          <w:rFonts w:hint="eastAsia"/>
          <w:spacing w:val="20"/>
        </w:rPr>
        <w:t>相較於山地，平地更適合栽種甲</w:t>
      </w:r>
    </w:p>
    <w:p w14:paraId="45102FC6" w14:textId="28A14EAE" w:rsidR="00A53816" w:rsidRPr="00194EAA" w:rsidRDefault="00A53816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B666E9" w:rsidRPr="00194EAA">
        <w:rPr>
          <w:rFonts w:hint="eastAsia"/>
          <w:spacing w:val="20"/>
        </w:rPr>
        <w:t>於平地，乙在冬天會比夏天消耗較多二氧化碳</w:t>
      </w:r>
    </w:p>
    <w:p w14:paraId="1905A2A9" w14:textId="3DCDC346" w:rsidR="00A53816" w:rsidRPr="00194EAA" w:rsidRDefault="00A53816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B666E9" w:rsidRPr="00194EAA">
        <w:rPr>
          <w:rFonts w:hint="eastAsia"/>
          <w:spacing w:val="20"/>
        </w:rPr>
        <w:t>於平地，</w:t>
      </w:r>
      <w:proofErr w:type="gramStart"/>
      <w:r w:rsidR="00B666E9" w:rsidRPr="00194EAA">
        <w:rPr>
          <w:rFonts w:hint="eastAsia"/>
          <w:spacing w:val="20"/>
        </w:rPr>
        <w:t>甲在冬天</w:t>
      </w:r>
      <w:proofErr w:type="gramEnd"/>
      <w:r w:rsidR="00B666E9" w:rsidRPr="00194EAA">
        <w:rPr>
          <w:rFonts w:hint="eastAsia"/>
          <w:spacing w:val="20"/>
        </w:rPr>
        <w:t>會比夏天消耗較多二氧化碳</w:t>
      </w:r>
    </w:p>
    <w:p w14:paraId="659EFAF4" w14:textId="36B5EACA" w:rsidR="007359F1" w:rsidRPr="002D5090" w:rsidRDefault="007359F1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3</w:t>
      </w:r>
      <w:r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r w:rsidR="00F71B3C" w:rsidRPr="002D5090">
        <w:rPr>
          <w:rFonts w:hint="eastAsia"/>
          <w:spacing w:val="20"/>
        </w:rPr>
        <w:t>依據細胞</w:t>
      </w:r>
      <w:bookmarkEnd w:id="0"/>
      <w:r w:rsidR="00F71B3C" w:rsidRPr="002D5090">
        <w:rPr>
          <w:rFonts w:hint="eastAsia"/>
          <w:spacing w:val="20"/>
        </w:rPr>
        <w:t>學說的主要內容及其推論，</w:t>
      </w:r>
      <w:r w:rsidR="00344830" w:rsidRPr="002D5090">
        <w:rPr>
          <w:rFonts w:hint="eastAsia"/>
          <w:spacing w:val="20"/>
        </w:rPr>
        <w:t>下列</w:t>
      </w:r>
      <w:r w:rsidR="00F71B3C" w:rsidRPr="002D5090">
        <w:rPr>
          <w:rFonts w:hint="eastAsia"/>
          <w:spacing w:val="20"/>
        </w:rPr>
        <w:t>哪些正確？</w:t>
      </w:r>
      <w:r w:rsidRPr="002D5090">
        <w:rPr>
          <w:rFonts w:hint="eastAsia"/>
          <w:spacing w:val="20"/>
        </w:rPr>
        <w:t>（應選</w:t>
      </w:r>
      <w:r w:rsidR="002B43F4" w:rsidRPr="002D5090">
        <w:rPr>
          <w:rFonts w:hint="eastAsia"/>
          <w:spacing w:val="20"/>
        </w:rPr>
        <w:t>3</w:t>
      </w:r>
      <w:r w:rsidRPr="002D5090">
        <w:rPr>
          <w:rFonts w:hint="eastAsia"/>
          <w:spacing w:val="20"/>
        </w:rPr>
        <w:t>項）</w:t>
      </w:r>
    </w:p>
    <w:p w14:paraId="1F0E5668" w14:textId="7BB313F8" w:rsidR="007359F1" w:rsidRPr="00194EAA" w:rsidRDefault="007359F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F71B3C" w:rsidRPr="00194EAA">
        <w:rPr>
          <w:rFonts w:hint="eastAsia"/>
          <w:spacing w:val="20"/>
        </w:rPr>
        <w:t>病毒細胞是病毒體的構造與功能最基本單位</w:t>
      </w:r>
    </w:p>
    <w:p w14:paraId="04159F9D" w14:textId="6C589939" w:rsidR="007359F1" w:rsidRPr="00194EAA" w:rsidRDefault="007359F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</w:t>
      </w:r>
      <w:r w:rsidR="002411BC" w:rsidRPr="00194EAA">
        <w:rPr>
          <w:rFonts w:hint="eastAsia"/>
          <w:spacing w:val="20"/>
        </w:rPr>
        <w:t>)</w:t>
      </w:r>
      <w:r w:rsidR="00F72374" w:rsidRPr="00194EAA">
        <w:rPr>
          <w:rFonts w:hint="eastAsia"/>
          <w:spacing w:val="20"/>
        </w:rPr>
        <w:t>尺度微小的</w:t>
      </w:r>
      <w:r w:rsidR="002411BC" w:rsidRPr="00194EAA">
        <w:rPr>
          <w:rFonts w:hint="eastAsia"/>
          <w:spacing w:val="20"/>
        </w:rPr>
        <w:t>細菌</w:t>
      </w:r>
      <w:r w:rsidR="00F72374" w:rsidRPr="00194EAA">
        <w:rPr>
          <w:rFonts w:hint="eastAsia"/>
          <w:spacing w:val="20"/>
        </w:rPr>
        <w:t>，</w:t>
      </w:r>
      <w:r w:rsidR="002411BC" w:rsidRPr="00194EAA">
        <w:rPr>
          <w:rFonts w:hint="eastAsia"/>
          <w:spacing w:val="20"/>
        </w:rPr>
        <w:t>其生物體仍由細胞構成</w:t>
      </w:r>
    </w:p>
    <w:p w14:paraId="4C98F69E" w14:textId="600E5558" w:rsidR="007359F1" w:rsidRPr="00194EAA" w:rsidRDefault="007359F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344830" w:rsidRPr="00194EAA">
        <w:rPr>
          <w:rFonts w:hint="eastAsia"/>
          <w:spacing w:val="20"/>
        </w:rPr>
        <w:t>紅血球細胞由血液中既存的紅血球分裂而來</w:t>
      </w:r>
    </w:p>
    <w:p w14:paraId="2339E829" w14:textId="12D2B7AD" w:rsidR="007359F1" w:rsidRPr="00194EAA" w:rsidRDefault="007359F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2B43F4" w:rsidRPr="00194EAA">
        <w:rPr>
          <w:rFonts w:hint="eastAsia"/>
          <w:spacing w:val="20"/>
        </w:rPr>
        <w:t>植物體的成長是綜合其細胞的數量</w:t>
      </w:r>
      <w:r w:rsidR="00420976" w:rsidRPr="00194EAA">
        <w:rPr>
          <w:rFonts w:hint="eastAsia"/>
          <w:spacing w:val="20"/>
        </w:rPr>
        <w:t>增多</w:t>
      </w:r>
      <w:r w:rsidR="002B43F4" w:rsidRPr="00194EAA">
        <w:rPr>
          <w:rFonts w:hint="eastAsia"/>
          <w:spacing w:val="20"/>
        </w:rPr>
        <w:t>和尺寸</w:t>
      </w:r>
      <w:r w:rsidR="00420976" w:rsidRPr="00194EAA">
        <w:rPr>
          <w:rFonts w:hint="eastAsia"/>
          <w:spacing w:val="20"/>
        </w:rPr>
        <w:t>增大</w:t>
      </w:r>
      <w:r w:rsidR="002B43F4" w:rsidRPr="00194EAA">
        <w:rPr>
          <w:rFonts w:hint="eastAsia"/>
          <w:spacing w:val="20"/>
        </w:rPr>
        <w:t>的結果</w:t>
      </w:r>
    </w:p>
    <w:p w14:paraId="7F8C41C9" w14:textId="71BB0B8A" w:rsidR="007359F1" w:rsidRPr="00194EAA" w:rsidRDefault="007359F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DD6436" w:rsidRPr="00194EAA">
        <w:rPr>
          <w:rFonts w:hint="eastAsia"/>
          <w:spacing w:val="20"/>
        </w:rPr>
        <w:t>動物體的行為表現複雜，但其功能可由多重細胞協調達成</w:t>
      </w:r>
    </w:p>
    <w:p w14:paraId="19BF438B" w14:textId="77777777" w:rsidR="009B75DE" w:rsidRDefault="009B75DE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2E74CFE4" w14:textId="52DC0ED1" w:rsidR="002B4C62" w:rsidRPr="002D5090" w:rsidRDefault="008A523D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lastRenderedPageBreak/>
        <w:t>4.</w:t>
      </w:r>
      <w:r w:rsidR="00354EED" w:rsidRPr="002D5090">
        <w:rPr>
          <w:spacing w:val="20"/>
        </w:rPr>
        <w:tab/>
      </w:r>
      <w:r w:rsidR="00D81CA9" w:rsidRPr="002D5090">
        <w:rPr>
          <w:rFonts w:hint="eastAsia"/>
          <w:spacing w:val="20"/>
        </w:rPr>
        <w:t>孟德爾進行一系列的</w:t>
      </w:r>
      <w:r w:rsidR="002B62BD" w:rsidRPr="002D5090">
        <w:rPr>
          <w:rFonts w:hint="eastAsia"/>
          <w:spacing w:val="20"/>
        </w:rPr>
        <w:t>豌</w:t>
      </w:r>
      <w:r w:rsidR="00D81CA9" w:rsidRPr="002D5090">
        <w:rPr>
          <w:rFonts w:hint="eastAsia"/>
          <w:spacing w:val="20"/>
        </w:rPr>
        <w:t>豆雜交實驗，並將實驗數據分析後，</w:t>
      </w:r>
      <w:r w:rsidR="00420976" w:rsidRPr="002D5090">
        <w:rPr>
          <w:rFonts w:hint="eastAsia"/>
          <w:spacing w:val="20"/>
        </w:rPr>
        <w:t>整</w:t>
      </w:r>
      <w:r w:rsidR="00F72374" w:rsidRPr="002D5090">
        <w:rPr>
          <w:rFonts w:hint="eastAsia"/>
          <w:spacing w:val="20"/>
        </w:rPr>
        <w:t>理</w:t>
      </w:r>
      <w:r w:rsidR="00420976" w:rsidRPr="002D5090">
        <w:rPr>
          <w:rFonts w:hint="eastAsia"/>
          <w:spacing w:val="20"/>
        </w:rPr>
        <w:t>出</w:t>
      </w:r>
      <w:proofErr w:type="gramStart"/>
      <w:r w:rsidR="00D81CA9" w:rsidRPr="002D5090">
        <w:rPr>
          <w:rFonts w:hint="eastAsia"/>
          <w:spacing w:val="20"/>
        </w:rPr>
        <w:t>分離律</w:t>
      </w:r>
      <w:proofErr w:type="gramEnd"/>
      <w:r w:rsidR="00D81CA9" w:rsidRPr="002D5090">
        <w:rPr>
          <w:rFonts w:hint="eastAsia"/>
          <w:spacing w:val="20"/>
        </w:rPr>
        <w:t>與獨立</w:t>
      </w:r>
      <w:proofErr w:type="gramStart"/>
      <w:r w:rsidR="00D81CA9" w:rsidRPr="002D5090">
        <w:rPr>
          <w:rFonts w:hint="eastAsia"/>
          <w:spacing w:val="20"/>
        </w:rPr>
        <w:t>分配律</w:t>
      </w:r>
      <w:r w:rsidR="00420976" w:rsidRPr="002D5090">
        <w:rPr>
          <w:rFonts w:hint="eastAsia"/>
          <w:spacing w:val="20"/>
        </w:rPr>
        <w:t>二</w:t>
      </w:r>
      <w:proofErr w:type="gramEnd"/>
      <w:r w:rsidR="00420976" w:rsidRPr="002D5090">
        <w:rPr>
          <w:rFonts w:hint="eastAsia"/>
          <w:spacing w:val="20"/>
        </w:rPr>
        <w:t>個遺傳法則</w:t>
      </w:r>
      <w:r w:rsidR="00D81CA9" w:rsidRPr="002D5090">
        <w:rPr>
          <w:rFonts w:hint="eastAsia"/>
          <w:spacing w:val="20"/>
        </w:rPr>
        <w:t>。</w:t>
      </w:r>
      <w:r w:rsidR="00420976" w:rsidRPr="002D5090">
        <w:rPr>
          <w:rFonts w:hint="eastAsia"/>
          <w:spacing w:val="20"/>
        </w:rPr>
        <w:t>經過</w:t>
      </w:r>
      <w:r w:rsidR="00D81CA9" w:rsidRPr="002D5090">
        <w:rPr>
          <w:rFonts w:hint="eastAsia"/>
          <w:spacing w:val="20"/>
        </w:rPr>
        <w:t>後</w:t>
      </w:r>
      <w:r w:rsidR="00344830" w:rsidRPr="002D5090">
        <w:rPr>
          <w:rFonts w:hint="eastAsia"/>
          <w:spacing w:val="20"/>
        </w:rPr>
        <w:t>續</w:t>
      </w:r>
      <w:r w:rsidR="00D81CA9" w:rsidRPr="002D5090">
        <w:rPr>
          <w:rFonts w:hint="eastAsia"/>
          <w:spacing w:val="20"/>
        </w:rPr>
        <w:t>科學家</w:t>
      </w:r>
      <w:r w:rsidR="00344830" w:rsidRPr="002D5090">
        <w:rPr>
          <w:rFonts w:hint="eastAsia"/>
          <w:spacing w:val="20"/>
        </w:rPr>
        <w:t>的</w:t>
      </w:r>
      <w:r w:rsidR="00D81CA9" w:rsidRPr="002D5090">
        <w:rPr>
          <w:rFonts w:hint="eastAsia"/>
          <w:spacing w:val="20"/>
        </w:rPr>
        <w:t>努力後，</w:t>
      </w:r>
      <w:r w:rsidR="00420976" w:rsidRPr="002D5090">
        <w:rPr>
          <w:rFonts w:hint="eastAsia"/>
          <w:spacing w:val="20"/>
        </w:rPr>
        <w:t>才</w:t>
      </w:r>
      <w:r w:rsidR="00D81CA9" w:rsidRPr="002D5090">
        <w:rPr>
          <w:rFonts w:hint="eastAsia"/>
          <w:spacing w:val="20"/>
        </w:rPr>
        <w:t>逐漸確立</w:t>
      </w:r>
      <w:r w:rsidR="00F72374" w:rsidRPr="002D5090">
        <w:rPr>
          <w:rFonts w:hint="eastAsia"/>
          <w:spacing w:val="20"/>
        </w:rPr>
        <w:t>這些法則對應的分子</w:t>
      </w:r>
      <w:r w:rsidR="00671F19" w:rsidRPr="002D5090">
        <w:rPr>
          <w:rFonts w:hint="eastAsia"/>
          <w:spacing w:val="20"/>
        </w:rPr>
        <w:t>生物學</w:t>
      </w:r>
      <w:r w:rsidR="00F72374" w:rsidRPr="002D5090">
        <w:rPr>
          <w:rFonts w:hint="eastAsia"/>
          <w:spacing w:val="20"/>
        </w:rPr>
        <w:t>基礎</w:t>
      </w:r>
      <w:r w:rsidR="00D81CA9" w:rsidRPr="002D5090">
        <w:rPr>
          <w:rFonts w:hint="eastAsia"/>
          <w:spacing w:val="20"/>
        </w:rPr>
        <w:t>。</w:t>
      </w:r>
      <w:r w:rsidR="002B4C62" w:rsidRPr="002D5090">
        <w:rPr>
          <w:rFonts w:hint="eastAsia"/>
          <w:spacing w:val="20"/>
        </w:rPr>
        <w:t>獨立</w:t>
      </w:r>
      <w:proofErr w:type="gramStart"/>
      <w:r w:rsidR="002B4C62" w:rsidRPr="002D5090">
        <w:rPr>
          <w:rFonts w:hint="eastAsia"/>
          <w:spacing w:val="20"/>
        </w:rPr>
        <w:t>分配律指</w:t>
      </w:r>
      <w:proofErr w:type="gramEnd"/>
      <w:r w:rsidR="00251BB2">
        <w:rPr>
          <w:rFonts w:hint="eastAsia"/>
          <w:spacing w:val="20"/>
        </w:rPr>
        <w:t>不同對的</w:t>
      </w:r>
      <w:r w:rsidR="002B4C62" w:rsidRPr="002D5090">
        <w:rPr>
          <w:rFonts w:hint="eastAsia"/>
          <w:spacing w:val="20"/>
        </w:rPr>
        <w:t>遺傳因子分離</w:t>
      </w:r>
      <w:r w:rsidR="00F34BE8" w:rsidRPr="002D5090">
        <w:rPr>
          <w:rFonts w:hint="eastAsia"/>
          <w:spacing w:val="20"/>
        </w:rPr>
        <w:t>後，自由分配到</w:t>
      </w:r>
      <w:r w:rsidR="00D62F46" w:rsidRPr="002D5090">
        <w:rPr>
          <w:rFonts w:hint="eastAsia"/>
          <w:spacing w:val="20"/>
        </w:rPr>
        <w:t>子代</w:t>
      </w:r>
      <w:r w:rsidR="002B4C62" w:rsidRPr="002D5090">
        <w:rPr>
          <w:rFonts w:hint="eastAsia"/>
          <w:spacing w:val="20"/>
        </w:rPr>
        <w:t>。</w:t>
      </w:r>
      <w:r w:rsidR="00D62F46" w:rsidRPr="002D5090">
        <w:rPr>
          <w:rFonts w:hint="eastAsia"/>
          <w:spacing w:val="20"/>
        </w:rPr>
        <w:t>實質上</w:t>
      </w:r>
      <w:r w:rsidR="002B4C62" w:rsidRPr="002D5090">
        <w:rPr>
          <w:rFonts w:hint="eastAsia"/>
          <w:spacing w:val="20"/>
        </w:rPr>
        <w:t>，遺傳因子究竟是指什麼</w:t>
      </w:r>
      <w:r w:rsidR="00D62F46" w:rsidRPr="002D5090">
        <w:rPr>
          <w:rFonts w:hint="eastAsia"/>
          <w:spacing w:val="20"/>
        </w:rPr>
        <w:t>，</w:t>
      </w:r>
      <w:r w:rsidR="002B4C62" w:rsidRPr="002D5090">
        <w:rPr>
          <w:rFonts w:hint="eastAsia"/>
          <w:spacing w:val="20"/>
        </w:rPr>
        <w:t>則到二十世紀初才被確認。有關遺傳因子的分子組成及結構的研究，下列哪些正確？（應選</w:t>
      </w:r>
      <w:r w:rsidR="002B4C62" w:rsidRPr="002D5090">
        <w:rPr>
          <w:spacing w:val="20"/>
        </w:rPr>
        <w:t>3</w:t>
      </w:r>
      <w:r w:rsidR="002B4C62" w:rsidRPr="002D5090">
        <w:rPr>
          <w:rFonts w:hint="eastAsia"/>
          <w:spacing w:val="20"/>
        </w:rPr>
        <w:t>項）</w:t>
      </w:r>
    </w:p>
    <w:p w14:paraId="52582BD4" w14:textId="1567D33D" w:rsidR="002B4C62" w:rsidRPr="00194EAA" w:rsidRDefault="002B4C6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proofErr w:type="gramStart"/>
      <w:r w:rsidR="00081938" w:rsidRPr="00194EAA">
        <w:rPr>
          <w:rFonts w:hint="eastAsia"/>
          <w:spacing w:val="20"/>
        </w:rPr>
        <w:t>洒</w:t>
      </w:r>
      <w:proofErr w:type="gramEnd"/>
      <w:r w:rsidR="00081938" w:rsidRPr="00194EAA">
        <w:rPr>
          <w:rFonts w:hint="eastAsia"/>
          <w:spacing w:val="20"/>
        </w:rPr>
        <w:t>吞</w:t>
      </w:r>
      <w:r w:rsidR="003059FA">
        <w:rPr>
          <w:rFonts w:hint="eastAsia"/>
          <w:spacing w:val="20"/>
        </w:rPr>
        <w:t>（薩登）</w:t>
      </w:r>
      <w:r w:rsidR="00081938" w:rsidRPr="00194EAA">
        <w:rPr>
          <w:rFonts w:hint="eastAsia"/>
          <w:spacing w:val="20"/>
        </w:rPr>
        <w:t>發現細胞行減數分裂時，染色體</w:t>
      </w:r>
      <w:r w:rsidR="00344830" w:rsidRPr="00194EAA">
        <w:rPr>
          <w:rFonts w:hint="eastAsia"/>
          <w:spacing w:val="20"/>
        </w:rPr>
        <w:t>的</w:t>
      </w:r>
      <w:r w:rsidR="00081938" w:rsidRPr="00194EAA">
        <w:rPr>
          <w:rFonts w:hint="eastAsia"/>
          <w:spacing w:val="20"/>
        </w:rPr>
        <w:t>分離與遺傳因子</w:t>
      </w:r>
      <w:r w:rsidR="00344830" w:rsidRPr="00194EAA">
        <w:rPr>
          <w:rFonts w:hint="eastAsia"/>
          <w:spacing w:val="20"/>
        </w:rPr>
        <w:t>的</w:t>
      </w:r>
      <w:r w:rsidR="00081938" w:rsidRPr="00194EAA">
        <w:rPr>
          <w:rFonts w:hint="eastAsia"/>
          <w:spacing w:val="20"/>
        </w:rPr>
        <w:t>分離相似</w:t>
      </w:r>
    </w:p>
    <w:p w14:paraId="1B96413B" w14:textId="790F4054" w:rsidR="002B4C62" w:rsidRPr="00194EAA" w:rsidRDefault="002B4C6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4530D6" w:rsidRPr="00194EAA">
        <w:rPr>
          <w:rFonts w:hint="eastAsia"/>
          <w:spacing w:val="20"/>
        </w:rPr>
        <w:t>弗蘭克林以</w:t>
      </w:r>
      <w:r w:rsidR="004530D6" w:rsidRPr="00194EAA">
        <w:rPr>
          <w:rFonts w:hint="eastAsia"/>
          <w:spacing w:val="20"/>
        </w:rPr>
        <w:t>X</w:t>
      </w:r>
      <w:r w:rsidR="004530D6" w:rsidRPr="00194EAA">
        <w:rPr>
          <w:rFonts w:hint="eastAsia"/>
          <w:spacing w:val="20"/>
        </w:rPr>
        <w:t>光繞射技術觀察到</w:t>
      </w:r>
      <w:r w:rsidR="004530D6" w:rsidRPr="00194EAA">
        <w:rPr>
          <w:rFonts w:hint="eastAsia"/>
          <w:spacing w:val="20"/>
        </w:rPr>
        <w:t>DNA</w:t>
      </w:r>
      <w:r w:rsidR="004530D6" w:rsidRPr="00194EAA">
        <w:rPr>
          <w:rFonts w:hint="eastAsia"/>
          <w:spacing w:val="20"/>
        </w:rPr>
        <w:t>結晶的繞射影像</w:t>
      </w:r>
    </w:p>
    <w:p w14:paraId="6E512669" w14:textId="4BA6E88F" w:rsidR="002B4C62" w:rsidRPr="00194EAA" w:rsidRDefault="002B4C6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4530D6" w:rsidRPr="00194EAA">
        <w:rPr>
          <w:rFonts w:hint="eastAsia"/>
          <w:spacing w:val="20"/>
        </w:rPr>
        <w:t>華生與克里克建構了</w:t>
      </w:r>
      <w:r w:rsidR="004530D6" w:rsidRPr="00194EAA">
        <w:rPr>
          <w:rFonts w:hint="eastAsia"/>
          <w:spacing w:val="20"/>
        </w:rPr>
        <w:t>DNA</w:t>
      </w:r>
      <w:r w:rsidR="004530D6" w:rsidRPr="00194EAA">
        <w:rPr>
          <w:rFonts w:hint="eastAsia"/>
          <w:spacing w:val="20"/>
        </w:rPr>
        <w:t>的雙股螺旋分子模型</w:t>
      </w:r>
    </w:p>
    <w:p w14:paraId="3A3B69E7" w14:textId="6DF00871" w:rsidR="002B4C62" w:rsidRPr="00194EAA" w:rsidRDefault="002B4C6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251BB2">
        <w:rPr>
          <w:rFonts w:hint="eastAsia"/>
          <w:spacing w:val="20"/>
        </w:rPr>
        <w:t>史蒂文斯</w:t>
      </w:r>
      <w:r w:rsidR="004530D6" w:rsidRPr="00194EAA">
        <w:rPr>
          <w:rFonts w:hint="eastAsia"/>
          <w:spacing w:val="20"/>
        </w:rPr>
        <w:t>以果蠅的</w:t>
      </w:r>
      <w:proofErr w:type="gramStart"/>
      <w:r w:rsidR="004530D6" w:rsidRPr="00194EAA">
        <w:rPr>
          <w:rFonts w:hint="eastAsia"/>
          <w:spacing w:val="20"/>
        </w:rPr>
        <w:t>眼色互交試驗</w:t>
      </w:r>
      <w:proofErr w:type="gramEnd"/>
      <w:r w:rsidR="004530D6" w:rsidRPr="00194EAA">
        <w:rPr>
          <w:rFonts w:hint="eastAsia"/>
          <w:spacing w:val="20"/>
        </w:rPr>
        <w:t>研究發現性聯遺傳</w:t>
      </w:r>
    </w:p>
    <w:p w14:paraId="145AA228" w14:textId="0E7FF881" w:rsidR="002B4C62" w:rsidRPr="00194EAA" w:rsidRDefault="002B4C6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4530D6" w:rsidRPr="00194EAA">
        <w:rPr>
          <w:rFonts w:hint="eastAsia"/>
          <w:spacing w:val="20"/>
        </w:rPr>
        <w:t>摩根</w:t>
      </w:r>
      <w:r w:rsidR="00344830" w:rsidRPr="00194EAA">
        <w:rPr>
          <w:rFonts w:hint="eastAsia"/>
          <w:spacing w:val="20"/>
        </w:rPr>
        <w:t>率先</w:t>
      </w:r>
      <w:r w:rsidR="004530D6" w:rsidRPr="00194EAA">
        <w:rPr>
          <w:rFonts w:hint="eastAsia"/>
          <w:spacing w:val="20"/>
        </w:rPr>
        <w:t>發現核酸為遺傳物質</w:t>
      </w:r>
    </w:p>
    <w:p w14:paraId="740B86D6" w14:textId="3BA3F146" w:rsidR="00795819" w:rsidRPr="002D5090" w:rsidRDefault="00795819" w:rsidP="002D5090">
      <w:pPr>
        <w:pStyle w:val="TIT1"/>
        <w:spacing w:before="60"/>
        <w:ind w:left="357" w:hanging="357"/>
        <w:rPr>
          <w:spacing w:val="20"/>
        </w:rPr>
      </w:pPr>
      <w:bookmarkStart w:id="1" w:name="_Hlk154655278"/>
      <w:r w:rsidRPr="002D5090">
        <w:rPr>
          <w:spacing w:val="20"/>
        </w:rPr>
        <w:t>5</w:t>
      </w:r>
      <w:r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proofErr w:type="gramStart"/>
      <w:r w:rsidR="008A523D" w:rsidRPr="002D5090">
        <w:rPr>
          <w:rFonts w:hint="eastAsia"/>
          <w:spacing w:val="20"/>
        </w:rPr>
        <w:t>卡里科和</w:t>
      </w:r>
      <w:proofErr w:type="gramEnd"/>
      <w:r w:rsidR="008A523D" w:rsidRPr="002D5090">
        <w:rPr>
          <w:rFonts w:hint="eastAsia"/>
          <w:spacing w:val="20"/>
        </w:rPr>
        <w:t>魏斯曼為</w:t>
      </w:r>
      <w:r w:rsidR="008A523D" w:rsidRPr="002D5090">
        <w:rPr>
          <w:spacing w:val="20"/>
        </w:rPr>
        <w:t>2023</w:t>
      </w:r>
      <w:r w:rsidR="008A523D" w:rsidRPr="002D5090">
        <w:rPr>
          <w:rFonts w:hint="eastAsia"/>
          <w:spacing w:val="20"/>
        </w:rPr>
        <w:t>年諾貝爾生醫獎的得主。他們發現</w:t>
      </w:r>
      <w:r w:rsidR="00680E3F" w:rsidRPr="002D5090">
        <w:rPr>
          <w:spacing w:val="20"/>
        </w:rPr>
        <w:t>RNA</w:t>
      </w:r>
      <w:r w:rsidR="00680E3F" w:rsidRPr="002D5090">
        <w:rPr>
          <w:rFonts w:hint="eastAsia"/>
          <w:spacing w:val="20"/>
        </w:rPr>
        <w:t>中的部分</w:t>
      </w:r>
      <w:r w:rsidR="00251BB2">
        <w:rPr>
          <w:rFonts w:hint="eastAsia"/>
          <w:spacing w:val="20"/>
        </w:rPr>
        <w:t>尿</w:t>
      </w:r>
      <w:r w:rsidR="00680E3F" w:rsidRPr="002D5090">
        <w:rPr>
          <w:rFonts w:hint="eastAsia"/>
          <w:spacing w:val="20"/>
        </w:rPr>
        <w:t>嘧啶</w:t>
      </w:r>
      <w:r w:rsidR="00251BB2">
        <w:rPr>
          <w:rFonts w:hint="eastAsia"/>
          <w:spacing w:val="20"/>
        </w:rPr>
        <w:t>（</w:t>
      </w:r>
      <w:r w:rsidR="00251BB2">
        <w:rPr>
          <w:rFonts w:hint="eastAsia"/>
          <w:spacing w:val="20"/>
        </w:rPr>
        <w:t>U</w:t>
      </w:r>
      <w:r w:rsidR="00251BB2">
        <w:rPr>
          <w:rFonts w:hint="eastAsia"/>
          <w:spacing w:val="20"/>
        </w:rPr>
        <w:t>）</w:t>
      </w:r>
      <w:proofErr w:type="gramStart"/>
      <w:r w:rsidR="00680E3F" w:rsidRPr="002D5090">
        <w:rPr>
          <w:rFonts w:hint="eastAsia"/>
          <w:spacing w:val="20"/>
        </w:rPr>
        <w:t>用假</w:t>
      </w:r>
      <w:r w:rsidR="00251BB2">
        <w:rPr>
          <w:rFonts w:hint="eastAsia"/>
          <w:spacing w:val="20"/>
        </w:rPr>
        <w:t>尿</w:t>
      </w:r>
      <w:r w:rsidR="00680E3F" w:rsidRPr="002D5090">
        <w:rPr>
          <w:rFonts w:hint="eastAsia"/>
          <w:spacing w:val="20"/>
        </w:rPr>
        <w:t>嘧啶</w:t>
      </w:r>
      <w:proofErr w:type="gramEnd"/>
      <w:r w:rsidR="00680E3F" w:rsidRPr="002D5090">
        <w:rPr>
          <w:rFonts w:hint="eastAsia"/>
          <w:spacing w:val="20"/>
        </w:rPr>
        <w:t>取代</w:t>
      </w:r>
      <w:r w:rsidR="00344830" w:rsidRPr="002D5090">
        <w:rPr>
          <w:rFonts w:hint="eastAsia"/>
          <w:spacing w:val="20"/>
        </w:rPr>
        <w:t>後</w:t>
      </w:r>
      <w:r w:rsidR="00680E3F" w:rsidRPr="002D5090">
        <w:rPr>
          <w:rFonts w:hint="eastAsia"/>
          <w:spacing w:val="20"/>
        </w:rPr>
        <w:t>可逃避免疫系統</w:t>
      </w:r>
      <w:r w:rsidR="008A523D" w:rsidRPr="002D5090">
        <w:rPr>
          <w:rFonts w:hint="eastAsia"/>
          <w:spacing w:val="20"/>
        </w:rPr>
        <w:t>，而延長如</w:t>
      </w:r>
      <w:r w:rsidR="008A523D" w:rsidRPr="002D5090">
        <w:rPr>
          <w:spacing w:val="20"/>
        </w:rPr>
        <w:t>RNA</w:t>
      </w:r>
      <w:r w:rsidR="008A523D" w:rsidRPr="002D5090">
        <w:rPr>
          <w:rFonts w:hint="eastAsia"/>
          <w:spacing w:val="20"/>
        </w:rPr>
        <w:t>等核酸在細胞內的存活時間。這項發現使得</w:t>
      </w:r>
      <w:r w:rsidR="00344830" w:rsidRPr="002D5090">
        <w:rPr>
          <w:rFonts w:hint="eastAsia"/>
          <w:spacing w:val="20"/>
        </w:rPr>
        <w:t>製造</w:t>
      </w:r>
      <w:r w:rsidR="008A523D" w:rsidRPr="002D5090">
        <w:rPr>
          <w:spacing w:val="20"/>
        </w:rPr>
        <w:t>mRNA</w:t>
      </w:r>
      <w:r w:rsidR="008A523D" w:rsidRPr="002D5090">
        <w:rPr>
          <w:rFonts w:hint="eastAsia"/>
          <w:spacing w:val="20"/>
        </w:rPr>
        <w:t>疫苗得到關鍵性技術，並且快速的發展、應用與上市，適時對抗全球流行的新冠</w:t>
      </w:r>
      <w:proofErr w:type="gramStart"/>
      <w:r w:rsidR="008A523D" w:rsidRPr="002D5090">
        <w:rPr>
          <w:rFonts w:hint="eastAsia"/>
          <w:spacing w:val="20"/>
        </w:rPr>
        <w:t>疫</w:t>
      </w:r>
      <w:proofErr w:type="gramEnd"/>
      <w:r w:rsidR="008A523D" w:rsidRPr="002D5090">
        <w:rPr>
          <w:rFonts w:hint="eastAsia"/>
          <w:spacing w:val="20"/>
        </w:rPr>
        <w:t>情，並做出具體貢獻。</w:t>
      </w:r>
      <w:bookmarkStart w:id="2" w:name="_Hlk154654082"/>
      <w:r w:rsidR="008A523D" w:rsidRPr="002D5090">
        <w:rPr>
          <w:rFonts w:hint="eastAsia"/>
          <w:spacing w:val="20"/>
        </w:rPr>
        <w:t>下列</w:t>
      </w:r>
      <w:bookmarkStart w:id="3" w:name="_Hlk154574291"/>
      <w:r w:rsidR="008A523D" w:rsidRPr="002D5090">
        <w:rPr>
          <w:rFonts w:hint="eastAsia"/>
          <w:spacing w:val="20"/>
        </w:rPr>
        <w:t>有關</w:t>
      </w:r>
      <w:r w:rsidR="00C525BA" w:rsidRPr="002D5090">
        <w:rPr>
          <w:rFonts w:hint="eastAsia"/>
          <w:spacing w:val="20"/>
        </w:rPr>
        <w:t>真核細胞的</w:t>
      </w:r>
      <w:r w:rsidR="008A523D" w:rsidRPr="002D5090">
        <w:rPr>
          <w:spacing w:val="20"/>
        </w:rPr>
        <w:t>RNA</w:t>
      </w:r>
      <w:bookmarkEnd w:id="3"/>
      <w:r w:rsidR="008A523D" w:rsidRPr="002D5090">
        <w:rPr>
          <w:rFonts w:hint="eastAsia"/>
          <w:spacing w:val="20"/>
        </w:rPr>
        <w:t>敘述哪些正確</w:t>
      </w:r>
      <w:r w:rsidR="00354EED" w:rsidRPr="002D5090">
        <w:rPr>
          <w:rFonts w:hint="eastAsia"/>
          <w:spacing w:val="20"/>
        </w:rPr>
        <w:t>？（</w:t>
      </w:r>
      <w:r w:rsidR="006848D6" w:rsidRPr="002D5090">
        <w:rPr>
          <w:rFonts w:hint="eastAsia"/>
          <w:spacing w:val="20"/>
        </w:rPr>
        <w:t>應選</w:t>
      </w:r>
      <w:r w:rsidR="006848D6" w:rsidRPr="002D5090">
        <w:rPr>
          <w:rFonts w:hint="eastAsia"/>
          <w:spacing w:val="20"/>
        </w:rPr>
        <w:t>3</w:t>
      </w:r>
      <w:r w:rsidR="006848D6" w:rsidRPr="002D5090">
        <w:rPr>
          <w:rFonts w:hint="eastAsia"/>
          <w:spacing w:val="20"/>
        </w:rPr>
        <w:t>項</w:t>
      </w:r>
      <w:r w:rsidR="00354EED" w:rsidRPr="002D5090">
        <w:rPr>
          <w:rFonts w:hint="eastAsia"/>
          <w:spacing w:val="20"/>
        </w:rPr>
        <w:t>）</w:t>
      </w:r>
      <w:bookmarkEnd w:id="2"/>
    </w:p>
    <w:p w14:paraId="7940A352" w14:textId="71269894" w:rsidR="00795819" w:rsidRPr="00194EAA" w:rsidRDefault="00795819" w:rsidP="00E71D61">
      <w:pPr>
        <w:pStyle w:val="AA"/>
        <w:ind w:left="711" w:hangingChars="135" w:hanging="351"/>
        <w:jc w:val="both"/>
        <w:rPr>
          <w:spacing w:val="20"/>
        </w:rPr>
      </w:pPr>
      <w:bookmarkStart w:id="4" w:name="_Hlk154654285"/>
      <w:r w:rsidRPr="00194EAA">
        <w:rPr>
          <w:spacing w:val="20"/>
        </w:rPr>
        <w:t>(A)</w:t>
      </w:r>
      <w:r w:rsidR="00251BB2">
        <w:rPr>
          <w:rFonts w:hint="eastAsia"/>
          <w:spacing w:val="20"/>
        </w:rPr>
        <w:t>尿</w:t>
      </w:r>
      <w:r w:rsidR="00344830" w:rsidRPr="00194EAA">
        <w:rPr>
          <w:rFonts w:hint="eastAsia"/>
          <w:spacing w:val="20"/>
        </w:rPr>
        <w:t>嘧啶和鳥糞嘌呤以</w:t>
      </w:r>
      <w:r w:rsidR="00C525BA" w:rsidRPr="00194EAA">
        <w:rPr>
          <w:rFonts w:hint="eastAsia"/>
          <w:spacing w:val="20"/>
        </w:rPr>
        <w:t>彼此形成</w:t>
      </w:r>
      <w:r w:rsidR="00344830" w:rsidRPr="00194EAA">
        <w:rPr>
          <w:rFonts w:hint="eastAsia"/>
          <w:spacing w:val="20"/>
        </w:rPr>
        <w:t>鍵結的形式存在</w:t>
      </w:r>
      <w:r w:rsidR="00344830" w:rsidRPr="00194EAA">
        <w:rPr>
          <w:spacing w:val="20"/>
        </w:rPr>
        <w:t>RNA</w:t>
      </w:r>
      <w:r w:rsidR="00344830" w:rsidRPr="00194EAA">
        <w:rPr>
          <w:rFonts w:hint="eastAsia"/>
          <w:spacing w:val="20"/>
        </w:rPr>
        <w:t>中</w:t>
      </w:r>
      <w:bookmarkEnd w:id="4"/>
    </w:p>
    <w:p w14:paraId="3FC66A10" w14:textId="159A50F6" w:rsidR="00795819" w:rsidRPr="00194EAA" w:rsidRDefault="0079581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344830" w:rsidRPr="00194EAA">
        <w:rPr>
          <w:spacing w:val="20"/>
        </w:rPr>
        <w:t>RNA</w:t>
      </w:r>
      <w:r w:rsidR="00344830" w:rsidRPr="00194EAA">
        <w:rPr>
          <w:spacing w:val="20"/>
        </w:rPr>
        <w:t>是由嘧啶和嘌呤相互對位鍵結形成的雙股</w:t>
      </w:r>
      <w:r w:rsidR="00344830" w:rsidRPr="00194EAA">
        <w:rPr>
          <w:rFonts w:hint="eastAsia"/>
          <w:spacing w:val="20"/>
        </w:rPr>
        <w:t>分子</w:t>
      </w:r>
    </w:p>
    <w:p w14:paraId="39DFC998" w14:textId="6FB19D51" w:rsidR="00795819" w:rsidRPr="00194EAA" w:rsidRDefault="0079581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680E3F" w:rsidRPr="00194EAA">
        <w:rPr>
          <w:rFonts w:hint="eastAsia"/>
          <w:spacing w:val="20"/>
        </w:rPr>
        <w:t>正常人體</w:t>
      </w:r>
      <w:r w:rsidR="00251BB2">
        <w:rPr>
          <w:rFonts w:hint="eastAsia"/>
          <w:spacing w:val="20"/>
        </w:rPr>
        <w:t>的</w:t>
      </w:r>
      <w:r w:rsidR="00680E3F" w:rsidRPr="00194EAA">
        <w:rPr>
          <w:rFonts w:hint="eastAsia"/>
          <w:spacing w:val="20"/>
        </w:rPr>
        <w:t>免疫</w:t>
      </w:r>
      <w:r w:rsidR="00251BB2">
        <w:rPr>
          <w:rFonts w:hint="eastAsia"/>
          <w:spacing w:val="20"/>
        </w:rPr>
        <w:t>系統</w:t>
      </w:r>
      <w:r w:rsidR="00680E3F" w:rsidRPr="00194EAA">
        <w:rPr>
          <w:rFonts w:hint="eastAsia"/>
          <w:spacing w:val="20"/>
        </w:rPr>
        <w:t>會偵測非自體</w:t>
      </w:r>
      <w:r w:rsidR="00251BB2">
        <w:rPr>
          <w:rFonts w:hint="eastAsia"/>
          <w:spacing w:val="20"/>
        </w:rPr>
        <w:t>的</w:t>
      </w:r>
      <w:r w:rsidR="00680E3F" w:rsidRPr="00194EAA">
        <w:rPr>
          <w:rFonts w:hint="eastAsia"/>
          <w:spacing w:val="20"/>
        </w:rPr>
        <w:t>RNA</w:t>
      </w:r>
    </w:p>
    <w:p w14:paraId="5945A7A1" w14:textId="6A5199D3" w:rsidR="00795819" w:rsidRPr="00194EAA" w:rsidRDefault="0079581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680E3F" w:rsidRPr="00194EAA">
        <w:rPr>
          <w:rFonts w:hint="eastAsia"/>
          <w:spacing w:val="20"/>
        </w:rPr>
        <w:t>將</w:t>
      </w:r>
      <w:r w:rsidR="00680E3F" w:rsidRPr="00194EAA">
        <w:rPr>
          <w:spacing w:val="20"/>
        </w:rPr>
        <w:t>RNA</w:t>
      </w:r>
      <w:r w:rsidR="00680E3F" w:rsidRPr="00194EAA">
        <w:rPr>
          <w:rFonts w:hint="eastAsia"/>
          <w:spacing w:val="20"/>
        </w:rPr>
        <w:t>中的</w:t>
      </w:r>
      <w:r w:rsidR="00251BB2">
        <w:rPr>
          <w:rFonts w:hint="eastAsia"/>
          <w:spacing w:val="20"/>
        </w:rPr>
        <w:t>尿</w:t>
      </w:r>
      <w:r w:rsidR="00680E3F" w:rsidRPr="00194EAA">
        <w:rPr>
          <w:rFonts w:hint="eastAsia"/>
          <w:spacing w:val="20"/>
        </w:rPr>
        <w:t>嘧啶置換</w:t>
      </w:r>
      <w:proofErr w:type="gramStart"/>
      <w:r w:rsidR="00680E3F" w:rsidRPr="00194EAA">
        <w:rPr>
          <w:rFonts w:hint="eastAsia"/>
          <w:spacing w:val="20"/>
        </w:rPr>
        <w:t>為假</w:t>
      </w:r>
      <w:r w:rsidR="00251BB2">
        <w:rPr>
          <w:rFonts w:hint="eastAsia"/>
          <w:spacing w:val="20"/>
        </w:rPr>
        <w:t>尿</w:t>
      </w:r>
      <w:r w:rsidR="00680E3F" w:rsidRPr="00194EAA">
        <w:rPr>
          <w:rFonts w:hint="eastAsia"/>
          <w:spacing w:val="20"/>
        </w:rPr>
        <w:t>嘧啶</w:t>
      </w:r>
      <w:proofErr w:type="gramEnd"/>
      <w:r w:rsidR="00680E3F" w:rsidRPr="00194EAA">
        <w:rPr>
          <w:rFonts w:hint="eastAsia"/>
          <w:spacing w:val="20"/>
        </w:rPr>
        <w:t>，</w:t>
      </w:r>
      <w:proofErr w:type="gramStart"/>
      <w:r w:rsidR="00680E3F" w:rsidRPr="00194EAA">
        <w:rPr>
          <w:rFonts w:hint="eastAsia"/>
          <w:spacing w:val="20"/>
        </w:rPr>
        <w:t>轉譯仍</w:t>
      </w:r>
      <w:proofErr w:type="gramEnd"/>
      <w:r w:rsidR="00680E3F" w:rsidRPr="00194EAA">
        <w:rPr>
          <w:rFonts w:hint="eastAsia"/>
          <w:spacing w:val="20"/>
        </w:rPr>
        <w:t>可順利進行</w:t>
      </w:r>
    </w:p>
    <w:p w14:paraId="603CBC67" w14:textId="1E757F4B" w:rsidR="00795819" w:rsidRPr="00194EAA" w:rsidRDefault="00795819" w:rsidP="00E71D61">
      <w:pPr>
        <w:pStyle w:val="AA"/>
        <w:ind w:left="711" w:hangingChars="135" w:hanging="351"/>
        <w:jc w:val="both"/>
        <w:rPr>
          <w:spacing w:val="20"/>
        </w:rPr>
      </w:pPr>
      <w:bookmarkStart w:id="5" w:name="_Hlk154655383"/>
      <w:r w:rsidRPr="00194EAA">
        <w:rPr>
          <w:spacing w:val="20"/>
        </w:rPr>
        <w:t>(E)</w:t>
      </w:r>
      <w:r w:rsidR="008A523D" w:rsidRPr="00194EAA">
        <w:rPr>
          <w:rFonts w:hint="eastAsia"/>
          <w:spacing w:val="20"/>
        </w:rPr>
        <w:t>將</w:t>
      </w:r>
      <w:r w:rsidR="008A523D" w:rsidRPr="00194EAA">
        <w:rPr>
          <w:spacing w:val="20"/>
        </w:rPr>
        <w:t>RNA</w:t>
      </w:r>
      <w:r w:rsidR="008A523D" w:rsidRPr="00194EAA">
        <w:rPr>
          <w:rFonts w:hint="eastAsia"/>
          <w:spacing w:val="20"/>
        </w:rPr>
        <w:t>中的</w:t>
      </w:r>
      <w:r w:rsidR="00251BB2">
        <w:rPr>
          <w:rFonts w:hint="eastAsia"/>
          <w:spacing w:val="20"/>
        </w:rPr>
        <w:t>尿</w:t>
      </w:r>
      <w:r w:rsidR="008A523D" w:rsidRPr="00194EAA">
        <w:rPr>
          <w:rFonts w:hint="eastAsia"/>
          <w:spacing w:val="20"/>
        </w:rPr>
        <w:t>嘧啶置換</w:t>
      </w:r>
      <w:proofErr w:type="gramStart"/>
      <w:r w:rsidR="008A523D" w:rsidRPr="00194EAA">
        <w:rPr>
          <w:rFonts w:hint="eastAsia"/>
          <w:spacing w:val="20"/>
        </w:rPr>
        <w:t>為假</w:t>
      </w:r>
      <w:r w:rsidR="00251BB2">
        <w:rPr>
          <w:rFonts w:hint="eastAsia"/>
          <w:spacing w:val="20"/>
        </w:rPr>
        <w:t>尿</w:t>
      </w:r>
      <w:r w:rsidR="008A523D" w:rsidRPr="00194EAA">
        <w:rPr>
          <w:rFonts w:hint="eastAsia"/>
          <w:spacing w:val="20"/>
        </w:rPr>
        <w:t>嘧啶</w:t>
      </w:r>
      <w:proofErr w:type="gramEnd"/>
      <w:r w:rsidR="008A523D" w:rsidRPr="00194EAA">
        <w:rPr>
          <w:rFonts w:hint="eastAsia"/>
          <w:spacing w:val="20"/>
        </w:rPr>
        <w:t>，則可提高</w:t>
      </w:r>
      <w:r w:rsidR="008A523D" w:rsidRPr="00194EAA">
        <w:rPr>
          <w:spacing w:val="20"/>
        </w:rPr>
        <w:t>mRNA</w:t>
      </w:r>
      <w:r w:rsidR="008A523D" w:rsidRPr="00194EAA">
        <w:rPr>
          <w:rFonts w:hint="eastAsia"/>
          <w:spacing w:val="20"/>
        </w:rPr>
        <w:t>疫苗的效力</w:t>
      </w:r>
    </w:p>
    <w:p w14:paraId="68958DD6" w14:textId="58473C68" w:rsidR="002B62BD" w:rsidRPr="002D5090" w:rsidRDefault="002B62BD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6</w:t>
      </w:r>
      <w:r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r w:rsidRPr="002D5090">
        <w:rPr>
          <w:rFonts w:hint="eastAsia"/>
          <w:spacing w:val="20"/>
        </w:rPr>
        <w:t>已</w:t>
      </w:r>
      <w:bookmarkEnd w:id="1"/>
      <w:r w:rsidRPr="002D5090">
        <w:rPr>
          <w:rFonts w:hint="eastAsia"/>
          <w:spacing w:val="20"/>
        </w:rPr>
        <w:t>知一段雙股去氧核糖核酸，其中一股的</w:t>
      </w:r>
      <w:proofErr w:type="gramStart"/>
      <w:r w:rsidRPr="002D5090">
        <w:rPr>
          <w:rFonts w:hint="eastAsia"/>
          <w:spacing w:val="20"/>
        </w:rPr>
        <w:t>含氮鹼基</w:t>
      </w:r>
      <w:proofErr w:type="gramEnd"/>
      <w:r w:rsidRPr="002D5090">
        <w:rPr>
          <w:rFonts w:hint="eastAsia"/>
          <w:spacing w:val="20"/>
        </w:rPr>
        <w:t>序列為</w:t>
      </w:r>
      <w:r w:rsidRPr="002D5090">
        <w:rPr>
          <w:rFonts w:hint="eastAsia"/>
          <w:spacing w:val="20"/>
        </w:rPr>
        <w:t>ATTGCCTTA</w:t>
      </w:r>
      <w:r w:rsidRPr="002D5090">
        <w:rPr>
          <w:rFonts w:hint="eastAsia"/>
          <w:spacing w:val="20"/>
        </w:rPr>
        <w:t>，</w:t>
      </w:r>
      <w:r w:rsidR="00251BB2">
        <w:rPr>
          <w:rFonts w:hint="eastAsia"/>
          <w:spacing w:val="20"/>
        </w:rPr>
        <w:t>A</w:t>
      </w:r>
      <w:proofErr w:type="gramStart"/>
      <w:r w:rsidR="00251BB2">
        <w:rPr>
          <w:rFonts w:hint="eastAsia"/>
          <w:spacing w:val="20"/>
        </w:rPr>
        <w:t>為腺嘌</w:t>
      </w:r>
      <w:proofErr w:type="gramEnd"/>
      <w:r w:rsidR="00251BB2">
        <w:rPr>
          <w:rFonts w:hint="eastAsia"/>
          <w:spacing w:val="20"/>
        </w:rPr>
        <w:t>呤、</w:t>
      </w:r>
      <w:r w:rsidR="00251BB2">
        <w:rPr>
          <w:rFonts w:hint="eastAsia"/>
          <w:spacing w:val="20"/>
        </w:rPr>
        <w:t>T</w:t>
      </w:r>
      <w:proofErr w:type="gramStart"/>
      <w:r w:rsidR="00251BB2">
        <w:rPr>
          <w:rFonts w:hint="eastAsia"/>
          <w:spacing w:val="20"/>
        </w:rPr>
        <w:t>為胸</w:t>
      </w:r>
      <w:proofErr w:type="gramEnd"/>
      <w:r w:rsidR="00251BB2">
        <w:rPr>
          <w:rFonts w:hint="eastAsia"/>
          <w:spacing w:val="20"/>
        </w:rPr>
        <w:t>腺</w:t>
      </w:r>
      <w:r w:rsidR="00251BB2" w:rsidRPr="00194EAA">
        <w:rPr>
          <w:rFonts w:hint="eastAsia"/>
          <w:spacing w:val="20"/>
        </w:rPr>
        <w:t>嘧啶</w:t>
      </w:r>
      <w:r w:rsidR="00251BB2">
        <w:rPr>
          <w:rFonts w:hint="eastAsia"/>
          <w:spacing w:val="20"/>
        </w:rPr>
        <w:t>、</w:t>
      </w:r>
      <w:r w:rsidR="00251BB2">
        <w:rPr>
          <w:rFonts w:hint="eastAsia"/>
          <w:spacing w:val="20"/>
        </w:rPr>
        <w:t>C</w:t>
      </w:r>
      <w:r w:rsidR="00251BB2">
        <w:rPr>
          <w:rFonts w:hint="eastAsia"/>
          <w:spacing w:val="20"/>
        </w:rPr>
        <w:t>為</w:t>
      </w:r>
      <w:r w:rsidR="00251BB2" w:rsidRPr="00194EAA">
        <w:rPr>
          <w:rFonts w:hint="eastAsia"/>
          <w:spacing w:val="20"/>
        </w:rPr>
        <w:t>胞嘧啶</w:t>
      </w:r>
      <w:r w:rsidR="00251BB2">
        <w:rPr>
          <w:rFonts w:hint="eastAsia"/>
          <w:spacing w:val="20"/>
        </w:rPr>
        <w:t>、</w:t>
      </w:r>
      <w:r w:rsidR="00251BB2">
        <w:rPr>
          <w:rFonts w:hint="eastAsia"/>
          <w:spacing w:val="20"/>
        </w:rPr>
        <w:t>G</w:t>
      </w:r>
      <w:r w:rsidR="00251BB2">
        <w:rPr>
          <w:rFonts w:hint="eastAsia"/>
          <w:spacing w:val="20"/>
        </w:rPr>
        <w:t>為鳥糞嘌呤</w:t>
      </w:r>
      <w:r w:rsidR="000F5D6E">
        <w:rPr>
          <w:rFonts w:hint="eastAsia"/>
          <w:spacing w:val="20"/>
        </w:rPr>
        <w:t>，</w:t>
      </w:r>
      <w:r w:rsidRPr="002D5090">
        <w:rPr>
          <w:rFonts w:hint="eastAsia"/>
          <w:spacing w:val="20"/>
        </w:rPr>
        <w:t>下列有關</w:t>
      </w:r>
      <w:proofErr w:type="gramStart"/>
      <w:r w:rsidRPr="00E10C39">
        <w:rPr>
          <w:rFonts w:hint="eastAsia"/>
          <w:spacing w:val="20"/>
          <w:u w:val="single"/>
        </w:rPr>
        <w:t>此段雙</w:t>
      </w:r>
      <w:proofErr w:type="gramEnd"/>
      <w:r w:rsidRPr="00E10C39">
        <w:rPr>
          <w:rFonts w:hint="eastAsia"/>
          <w:spacing w:val="20"/>
          <w:u w:val="single"/>
        </w:rPr>
        <w:t>股</w:t>
      </w:r>
      <w:r w:rsidRPr="002D5090">
        <w:rPr>
          <w:rFonts w:hint="eastAsia"/>
          <w:spacing w:val="20"/>
        </w:rPr>
        <w:t>去氧核</w:t>
      </w:r>
      <w:r w:rsidR="00FB1086" w:rsidRPr="002D5090">
        <w:rPr>
          <w:rFonts w:hint="eastAsia"/>
          <w:spacing w:val="20"/>
        </w:rPr>
        <w:t>糖</w:t>
      </w:r>
      <w:r w:rsidRPr="002D5090">
        <w:rPr>
          <w:rFonts w:hint="eastAsia"/>
          <w:spacing w:val="20"/>
        </w:rPr>
        <w:t>核酸的敘述，何者正確？</w:t>
      </w:r>
    </w:p>
    <w:p w14:paraId="4C6F30A5" w14:textId="7DDE376D" w:rsidR="002B62BD" w:rsidRPr="00194EAA" w:rsidRDefault="002B62BD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Pr="00194EAA">
        <w:rPr>
          <w:rFonts w:hint="eastAsia"/>
          <w:spacing w:val="20"/>
        </w:rPr>
        <w:t>腺嘌呤</w:t>
      </w:r>
      <w:proofErr w:type="gramStart"/>
      <w:r w:rsidRPr="00194EAA">
        <w:rPr>
          <w:rFonts w:hint="eastAsia"/>
          <w:spacing w:val="20"/>
        </w:rPr>
        <w:t>個數與胞嘧啶</w:t>
      </w:r>
      <w:proofErr w:type="gramEnd"/>
      <w:r w:rsidRPr="00194EAA">
        <w:rPr>
          <w:rFonts w:hint="eastAsia"/>
          <w:spacing w:val="20"/>
        </w:rPr>
        <w:t>相同</w:t>
      </w:r>
    </w:p>
    <w:p w14:paraId="60AA04FA" w14:textId="3AC4D760" w:rsidR="002B62BD" w:rsidRPr="00194EAA" w:rsidRDefault="002B62BD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Pr="00194EAA">
        <w:rPr>
          <w:rFonts w:hint="eastAsia"/>
          <w:spacing w:val="20"/>
        </w:rPr>
        <w:t>腺嘌呤</w:t>
      </w:r>
      <w:proofErr w:type="gramStart"/>
      <w:r w:rsidRPr="00194EAA">
        <w:rPr>
          <w:rFonts w:hint="eastAsia"/>
          <w:spacing w:val="20"/>
        </w:rPr>
        <w:t>個數為胸腺</w:t>
      </w:r>
      <w:proofErr w:type="gramEnd"/>
      <w:r w:rsidRPr="00194EAA">
        <w:rPr>
          <w:rFonts w:hint="eastAsia"/>
          <w:spacing w:val="20"/>
        </w:rPr>
        <w:t>嘧啶的兩倍</w:t>
      </w:r>
    </w:p>
    <w:p w14:paraId="758DDF42" w14:textId="5E2045F4" w:rsidR="002B62BD" w:rsidRPr="00194EAA" w:rsidRDefault="002B62BD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Pr="00194EAA">
        <w:rPr>
          <w:rFonts w:hint="eastAsia"/>
          <w:spacing w:val="20"/>
        </w:rPr>
        <w:t>嘧啶總個數多於嘌呤總個數</w:t>
      </w:r>
    </w:p>
    <w:p w14:paraId="5EBACB27" w14:textId="0AAAE61B" w:rsidR="002B62BD" w:rsidRPr="00194EAA" w:rsidRDefault="002B62BD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Pr="00194EAA">
        <w:rPr>
          <w:rFonts w:hint="eastAsia"/>
          <w:spacing w:val="20"/>
        </w:rPr>
        <w:t>嘌呤總個數多於嘧啶總個數</w:t>
      </w:r>
    </w:p>
    <w:p w14:paraId="2D928218" w14:textId="2D054151" w:rsidR="002B62BD" w:rsidRPr="00194EAA" w:rsidRDefault="002B62BD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Pr="00194EAA">
        <w:rPr>
          <w:rFonts w:hint="eastAsia"/>
          <w:spacing w:val="20"/>
        </w:rPr>
        <w:t>鳥糞</w:t>
      </w:r>
      <w:proofErr w:type="gramStart"/>
      <w:r w:rsidRPr="00194EAA">
        <w:rPr>
          <w:rFonts w:hint="eastAsia"/>
          <w:spacing w:val="20"/>
        </w:rPr>
        <w:t>嘌呤與胞嘧啶</w:t>
      </w:r>
      <w:proofErr w:type="gramEnd"/>
      <w:r w:rsidRPr="00194EAA">
        <w:rPr>
          <w:rFonts w:hint="eastAsia"/>
          <w:spacing w:val="20"/>
        </w:rPr>
        <w:t>個數相加</w:t>
      </w:r>
      <w:proofErr w:type="gramStart"/>
      <w:r w:rsidRPr="00194EAA">
        <w:rPr>
          <w:rFonts w:hint="eastAsia"/>
          <w:spacing w:val="20"/>
        </w:rPr>
        <w:t>等於腺嘌</w:t>
      </w:r>
      <w:proofErr w:type="gramEnd"/>
      <w:r w:rsidRPr="00194EAA">
        <w:rPr>
          <w:rFonts w:hint="eastAsia"/>
          <w:spacing w:val="20"/>
        </w:rPr>
        <w:t>呤個數</w:t>
      </w:r>
    </w:p>
    <w:p w14:paraId="62CAB59C" w14:textId="6ED2934F" w:rsidR="00C609DD" w:rsidRPr="002D5090" w:rsidRDefault="009C1AAC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7</w:t>
      </w:r>
      <w:r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r w:rsidRPr="002D5090">
        <w:rPr>
          <w:rFonts w:hint="eastAsia"/>
          <w:spacing w:val="20"/>
        </w:rPr>
        <w:t>一種微</w:t>
      </w:r>
      <w:bookmarkEnd w:id="5"/>
      <w:r w:rsidRPr="002D5090">
        <w:rPr>
          <w:rFonts w:hint="eastAsia"/>
          <w:spacing w:val="20"/>
        </w:rPr>
        <w:t>球菌</w:t>
      </w:r>
      <w:r w:rsidR="00730DDD" w:rsidRPr="00730DDD">
        <w:rPr>
          <w:spacing w:val="20"/>
          <w:position w:val="-10"/>
        </w:rPr>
        <w:object w:dxaOrig="2920" w:dyaOrig="300" w14:anchorId="5422192E">
          <v:shape id="_x0000_i1029" type="#_x0000_t75" style="width:146.15pt;height:15.25pt" o:ole="">
            <v:imagedata r:id="rId21" o:title=""/>
          </v:shape>
          <o:OLEObject Type="Embed" ProgID="Equation.DSMT4" ShapeID="_x0000_i1029" DrawAspect="Content" ObjectID="_1766741116" r:id="rId22"/>
        </w:object>
      </w:r>
      <w:r w:rsidR="005D1E6E">
        <w:rPr>
          <w:spacing w:val="20"/>
        </w:rPr>
        <w:t xml:space="preserve"> </w:t>
      </w:r>
      <w:r w:rsidRPr="002D5090">
        <w:rPr>
          <w:rFonts w:hint="eastAsia"/>
          <w:spacing w:val="20"/>
        </w:rPr>
        <w:t>K172</w:t>
      </w:r>
      <w:r w:rsidR="00354EED" w:rsidRPr="002D5090">
        <w:rPr>
          <w:rFonts w:hint="eastAsia"/>
          <w:spacing w:val="20"/>
        </w:rPr>
        <w:t>（</w:t>
      </w:r>
      <w:r w:rsidRPr="002D5090">
        <w:rPr>
          <w:rFonts w:hint="eastAsia"/>
          <w:spacing w:val="20"/>
        </w:rPr>
        <w:t>簡稱</w:t>
      </w:r>
      <w:r w:rsidRPr="002D5090">
        <w:rPr>
          <w:rFonts w:hint="eastAsia"/>
          <w:spacing w:val="20"/>
        </w:rPr>
        <w:t>K172</w:t>
      </w:r>
      <w:r w:rsidR="00354EED" w:rsidRPr="002D5090">
        <w:rPr>
          <w:rFonts w:hint="eastAsia"/>
          <w:spacing w:val="20"/>
        </w:rPr>
        <w:t>）</w:t>
      </w:r>
      <w:r w:rsidRPr="002D5090">
        <w:rPr>
          <w:rFonts w:hint="eastAsia"/>
          <w:spacing w:val="20"/>
        </w:rPr>
        <w:t>在</w:t>
      </w:r>
      <w:r w:rsidRPr="002D5090">
        <w:rPr>
          <w:rFonts w:hint="eastAsia"/>
          <w:spacing w:val="20"/>
        </w:rPr>
        <w:t>1975</w:t>
      </w:r>
      <w:r w:rsidRPr="002D5090">
        <w:rPr>
          <w:rFonts w:hint="eastAsia"/>
          <w:spacing w:val="20"/>
        </w:rPr>
        <w:t>年被發現存活於尼龍工廠的</w:t>
      </w:r>
      <w:r w:rsidR="000F5D6E">
        <w:rPr>
          <w:rFonts w:hint="eastAsia"/>
          <w:spacing w:val="20"/>
        </w:rPr>
        <w:t>汙</w:t>
      </w:r>
      <w:r w:rsidRPr="002D5090">
        <w:rPr>
          <w:rFonts w:hint="eastAsia"/>
          <w:spacing w:val="20"/>
        </w:rPr>
        <w:t>水池中。此菌具有特別的</w:t>
      </w:r>
      <w:proofErr w:type="spellStart"/>
      <w:r w:rsidRPr="002D5090">
        <w:rPr>
          <w:rFonts w:hint="eastAsia"/>
          <w:spacing w:val="20"/>
        </w:rPr>
        <w:t>nylonase</w:t>
      </w:r>
      <w:proofErr w:type="spellEnd"/>
      <w:r w:rsidRPr="002D5090">
        <w:rPr>
          <w:rFonts w:hint="eastAsia"/>
          <w:spacing w:val="20"/>
        </w:rPr>
        <w:t>酵素，能消化人造的尼龍分子，因此被稱為吃尼龍菌。</w:t>
      </w:r>
      <w:r w:rsidR="00514112" w:rsidRPr="002D5090">
        <w:rPr>
          <w:rFonts w:hint="eastAsia"/>
          <w:spacing w:val="20"/>
        </w:rPr>
        <w:t>然而，</w:t>
      </w:r>
      <w:r w:rsidRPr="002D5090">
        <w:rPr>
          <w:rFonts w:hint="eastAsia"/>
          <w:spacing w:val="20"/>
        </w:rPr>
        <w:t>尼龍之發明及使用始於</w:t>
      </w:r>
      <w:r w:rsidRPr="002D5090">
        <w:rPr>
          <w:rFonts w:hint="eastAsia"/>
          <w:spacing w:val="20"/>
        </w:rPr>
        <w:t>1935</w:t>
      </w:r>
      <w:r w:rsidRPr="002D5090">
        <w:rPr>
          <w:rFonts w:hint="eastAsia"/>
          <w:spacing w:val="20"/>
        </w:rPr>
        <w:t>年，此之前</w:t>
      </w:r>
      <w:r w:rsidR="0009344D" w:rsidRPr="0009344D">
        <w:rPr>
          <w:spacing w:val="20"/>
          <w:position w:val="-10"/>
        </w:rPr>
        <w:object w:dxaOrig="1359" w:dyaOrig="300" w14:anchorId="287584F9">
          <v:shape id="_x0000_i1030" type="#_x0000_t75" style="width:67.9pt;height:15.25pt" o:ole="">
            <v:imagedata r:id="rId23" o:title=""/>
          </v:shape>
          <o:OLEObject Type="Embed" ProgID="Equation.DSMT4" ShapeID="_x0000_i1030" DrawAspect="Content" ObjectID="_1766741117" r:id="rId24"/>
        </w:object>
      </w:r>
      <w:r w:rsidRPr="002D5090">
        <w:rPr>
          <w:rFonts w:hint="eastAsia"/>
          <w:spacing w:val="20"/>
        </w:rPr>
        <w:t>從未接觸過尼龍。由演化的觀點視之，可用</w:t>
      </w:r>
      <w:r w:rsidR="005B62FE" w:rsidRPr="002D5090">
        <w:rPr>
          <w:rFonts w:hint="eastAsia"/>
          <w:spacing w:val="20"/>
        </w:rPr>
        <w:t>下列</w:t>
      </w:r>
      <w:r w:rsidRPr="002D5090">
        <w:rPr>
          <w:rFonts w:hint="eastAsia"/>
          <w:spacing w:val="20"/>
        </w:rPr>
        <w:t>哪些論點解釋此菌</w:t>
      </w:r>
      <w:r w:rsidR="00251BB2">
        <w:rPr>
          <w:rFonts w:hint="eastAsia"/>
          <w:spacing w:val="20"/>
        </w:rPr>
        <w:t>能夠存活在尼龍工廠的</w:t>
      </w:r>
      <w:r w:rsidR="000F5D6E">
        <w:rPr>
          <w:rFonts w:hint="eastAsia"/>
          <w:spacing w:val="20"/>
        </w:rPr>
        <w:t>汙</w:t>
      </w:r>
      <w:r w:rsidR="00251BB2">
        <w:rPr>
          <w:rFonts w:hint="eastAsia"/>
          <w:spacing w:val="20"/>
        </w:rPr>
        <w:t>水池中</w:t>
      </w:r>
      <w:r w:rsidRPr="002D5090">
        <w:rPr>
          <w:rFonts w:hint="eastAsia"/>
          <w:spacing w:val="20"/>
        </w:rPr>
        <w:t>？（應選</w:t>
      </w:r>
      <w:r w:rsidRPr="002D5090">
        <w:rPr>
          <w:spacing w:val="20"/>
        </w:rPr>
        <w:t>2</w:t>
      </w:r>
      <w:r w:rsidRPr="002D5090">
        <w:rPr>
          <w:rFonts w:hint="eastAsia"/>
          <w:spacing w:val="20"/>
        </w:rPr>
        <w:t>項）</w:t>
      </w:r>
    </w:p>
    <w:p w14:paraId="15A617FD" w14:textId="7D46F5CF" w:rsidR="00C609DD" w:rsidRPr="00194EAA" w:rsidRDefault="009C1AAC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7A4A44" w:rsidRPr="002D5090">
        <w:rPr>
          <w:rFonts w:hint="eastAsia"/>
          <w:spacing w:val="20"/>
        </w:rPr>
        <w:t>K172</w:t>
      </w:r>
      <w:r w:rsidR="00B56076" w:rsidRPr="00194EAA">
        <w:rPr>
          <w:rFonts w:hint="eastAsia"/>
          <w:spacing w:val="20"/>
        </w:rPr>
        <w:t>是基因改造生物</w:t>
      </w:r>
    </w:p>
    <w:p w14:paraId="1FF2F11F" w14:textId="57F6BA4E" w:rsidR="00C609DD" w:rsidRPr="00194EAA" w:rsidRDefault="009C1AAC" w:rsidP="00925199">
      <w:pPr>
        <w:pStyle w:val="AA"/>
        <w:spacing w:beforeLines="15" w:before="36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730DDD" w:rsidRPr="00925199">
        <w:rPr>
          <w:spacing w:val="20"/>
          <w:position w:val="-8"/>
        </w:rPr>
        <w:object w:dxaOrig="1359" w:dyaOrig="300" w14:anchorId="1D51924A">
          <v:shape id="_x0000_i1031" type="#_x0000_t75" style="width:67.9pt;height:15.25pt" o:ole="">
            <v:imagedata r:id="rId25" o:title=""/>
          </v:shape>
          <o:OLEObject Type="Embed" ProgID="Equation.DSMT4" ShapeID="_x0000_i1031" DrawAspect="Content" ObjectID="_1766741118" r:id="rId26"/>
        </w:object>
      </w:r>
      <w:r w:rsidR="00B56076" w:rsidRPr="00194EAA">
        <w:rPr>
          <w:rFonts w:hint="eastAsia"/>
          <w:spacing w:val="20"/>
        </w:rPr>
        <w:t xml:space="preserve"> DNA</w:t>
      </w:r>
      <w:r w:rsidR="00B56076" w:rsidRPr="00194EAA">
        <w:rPr>
          <w:rFonts w:hint="eastAsia"/>
          <w:spacing w:val="20"/>
        </w:rPr>
        <w:t>的鹼基序列發生改變</w:t>
      </w:r>
    </w:p>
    <w:p w14:paraId="4618EC2E" w14:textId="789A0D6C" w:rsidR="00C609DD" w:rsidRPr="00194EAA" w:rsidRDefault="009C1AAC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B56076" w:rsidRPr="00194EAA">
        <w:rPr>
          <w:rFonts w:hint="eastAsia"/>
          <w:spacing w:val="20"/>
        </w:rPr>
        <w:t>K172</w:t>
      </w:r>
      <w:r w:rsidR="00B56076" w:rsidRPr="00194EAA">
        <w:rPr>
          <w:rFonts w:hint="eastAsia"/>
          <w:spacing w:val="20"/>
        </w:rPr>
        <w:t>遵循細胞來自細胞的細胞學說</w:t>
      </w:r>
    </w:p>
    <w:p w14:paraId="45298A36" w14:textId="66FA3C8E" w:rsidR="00C609DD" w:rsidRPr="00194EAA" w:rsidRDefault="009C1AAC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B56076" w:rsidRPr="00194EAA">
        <w:rPr>
          <w:rFonts w:hint="eastAsia"/>
          <w:spacing w:val="20"/>
        </w:rPr>
        <w:t>K172</w:t>
      </w:r>
      <w:r w:rsidR="00B56076" w:rsidRPr="00194EAA">
        <w:rPr>
          <w:rFonts w:hint="eastAsia"/>
          <w:spacing w:val="20"/>
        </w:rPr>
        <w:t>遵循孟德爾遺傳法則而來</w:t>
      </w:r>
    </w:p>
    <w:p w14:paraId="65A809DD" w14:textId="692D66B8" w:rsidR="00EC46B7" w:rsidRPr="00194EAA" w:rsidRDefault="009C1AAC" w:rsidP="00E71D61">
      <w:pPr>
        <w:pStyle w:val="AA"/>
        <w:ind w:left="711" w:hangingChars="135" w:hanging="351"/>
        <w:jc w:val="both"/>
        <w:rPr>
          <w:spacing w:val="20"/>
        </w:rPr>
      </w:pPr>
      <w:bookmarkStart w:id="6" w:name="_Hlk154655514"/>
      <w:r w:rsidRPr="00194EAA">
        <w:rPr>
          <w:spacing w:val="20"/>
        </w:rPr>
        <w:t>(E)</w:t>
      </w:r>
      <w:r w:rsidR="00B56076" w:rsidRPr="00194EAA">
        <w:rPr>
          <w:rFonts w:hint="eastAsia"/>
          <w:spacing w:val="20"/>
        </w:rPr>
        <w:t>達爾文</w:t>
      </w:r>
      <w:r w:rsidR="00836671" w:rsidRPr="00194EAA">
        <w:rPr>
          <w:rFonts w:hint="eastAsia"/>
          <w:spacing w:val="20"/>
        </w:rPr>
        <w:t>提出</w:t>
      </w:r>
      <w:r w:rsidR="00B56076" w:rsidRPr="00194EAA">
        <w:rPr>
          <w:rFonts w:hint="eastAsia"/>
          <w:spacing w:val="20"/>
        </w:rPr>
        <w:t>的</w:t>
      </w:r>
      <w:proofErr w:type="gramStart"/>
      <w:r w:rsidR="00B56076" w:rsidRPr="00194EAA">
        <w:rPr>
          <w:rFonts w:hint="eastAsia"/>
          <w:spacing w:val="20"/>
        </w:rPr>
        <w:t>天擇</w:t>
      </w:r>
      <w:r w:rsidR="00514112" w:rsidRPr="00194EAA">
        <w:rPr>
          <w:rFonts w:hint="eastAsia"/>
          <w:spacing w:val="20"/>
        </w:rPr>
        <w:t>所</w:t>
      </w:r>
      <w:r w:rsidR="00B56076" w:rsidRPr="00194EAA">
        <w:rPr>
          <w:rFonts w:hint="eastAsia"/>
          <w:spacing w:val="20"/>
        </w:rPr>
        <w:t>造成</w:t>
      </w:r>
      <w:proofErr w:type="gramEnd"/>
      <w:r w:rsidR="00B56076" w:rsidRPr="00194EAA">
        <w:rPr>
          <w:rFonts w:hint="eastAsia"/>
          <w:spacing w:val="20"/>
        </w:rPr>
        <w:t>的生物適應現象</w:t>
      </w:r>
    </w:p>
    <w:p w14:paraId="7A8F51BA" w14:textId="0C1411EE" w:rsidR="006F18E1" w:rsidRPr="00DE6E7B" w:rsidRDefault="00505783" w:rsidP="002D5090">
      <w:pPr>
        <w:pStyle w:val="TIT1"/>
        <w:spacing w:before="60"/>
        <w:ind w:left="357" w:hanging="357"/>
        <w:rPr>
          <w:spacing w:val="22"/>
        </w:rPr>
      </w:pPr>
      <w:r w:rsidRPr="00DE6E7B">
        <w:rPr>
          <w:noProof/>
          <w:spacing w:val="22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F023601" wp14:editId="2091D9D4">
                <wp:simplePos x="0" y="0"/>
                <wp:positionH relativeFrom="column">
                  <wp:posOffset>4175760</wp:posOffset>
                </wp:positionH>
                <wp:positionV relativeFrom="paragraph">
                  <wp:posOffset>1059180</wp:posOffset>
                </wp:positionV>
                <wp:extent cx="1439545" cy="1666240"/>
                <wp:effectExtent l="0" t="0" r="8255" b="10160"/>
                <wp:wrapSquare wrapText="bothSides"/>
                <wp:docPr id="100" name="群組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39545" cy="1666240"/>
                          <a:chOff x="0" y="-15930"/>
                          <a:chExt cx="1414597" cy="1644404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97" cy="1441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986" y="-15930"/>
                            <a:ext cx="25209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1EBE9" w14:textId="52DAFFA2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412" y="1437974"/>
                            <a:ext cx="47117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47FB" w14:textId="77777777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147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332" y="222054"/>
                            <a:ext cx="26225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1C218" w14:textId="51B770EB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0" y="169083"/>
                            <a:ext cx="2540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EB363" w14:textId="624C4A7F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271" y="1132344"/>
                            <a:ext cx="27051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780CA" w14:textId="6EF18883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細明體" w:hAnsi="細明體" w:hint="eastAsia"/>
                                  <w:sz w:val="2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811" y="1226587"/>
                            <a:ext cx="26225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8A2DB" w14:textId="0FAE1B67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23601" id="群組 100" o:spid="_x0000_s1076" style="position:absolute;left:0;text-align:left;margin-left:328.8pt;margin-top:83.4pt;width:113.35pt;height:131.2pt;z-index:251637760;mso-width-relative:margin;mso-height-relative:margin" coordorigin=",-159" coordsize="14145,1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">
                <o:lock v:ext="edit" aspectratio="t"/>
                <v:shape id="圖片 32" o:spid="_x0000_s1077" type="#_x0000_t75" style="position:absolute;width:14145;height:144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">
                  <v:imagedata r:id="rId28" o:title="" grayscale="t"/>
                </v:shape>
                <v:shape id="_x0000_s1078" type="#_x0000_t202" style="position:absolute;left:4069;top:-159;width:2521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77D1EBE9" w14:textId="52DAFFA2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乙</w:t>
                        </w:r>
                      </w:p>
                    </w:txbxContent>
                  </v:textbox>
                </v:shape>
                <v:shape id="_x0000_s1079" type="#_x0000_t202" style="position:absolute;left:4704;top:14379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" filled="f" strokecolor="window">
                  <v:textbox style="mso-fit-shape-to-text:t" inset="0,0,0,0">
                    <w:txbxContent>
                      <w:p w14:paraId="530C47FB" w14:textId="77777777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EB2147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080" type="#_x0000_t202" style="position:absolute;left:6423;top:2220;width:26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43E1C218" w14:textId="51B770EB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丙</w:t>
                        </w:r>
                      </w:p>
                    </w:txbxContent>
                  </v:textbox>
                </v:shape>
                <v:shape id="_x0000_s1081" type="#_x0000_t202" style="position:absolute;left:370;top:1690;width:25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610EB363" w14:textId="624C4A7F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丁</w:t>
                        </w:r>
                      </w:p>
                    </w:txbxContent>
                  </v:textbox>
                </v:shape>
                <v:shape id="_x0000_s1082" type="#_x0000_t202" style="position:absolute;left:3382;top:11323;width:27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799780CA" w14:textId="6EF18883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細明體" w:hAnsi="細明體" w:hint="eastAsia"/>
                            <w:sz w:val="22"/>
                          </w:rPr>
                          <w:t>①</w:t>
                        </w:r>
                      </w:p>
                    </w:txbxContent>
                  </v:textbox>
                </v:shape>
                <v:shape id="_x0000_s1083" type="#_x0000_t202" style="position:absolute;left:11258;top:12265;width:26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4758A2DB" w14:textId="0FAE1B67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F18E1" w:rsidRPr="00DE6E7B">
        <w:rPr>
          <w:spacing w:val="22"/>
        </w:rPr>
        <w:t>8</w:t>
      </w:r>
      <w:r w:rsidR="006F18E1" w:rsidRPr="00DE6E7B">
        <w:rPr>
          <w:rFonts w:hint="eastAsia"/>
          <w:spacing w:val="22"/>
        </w:rPr>
        <w:t>.</w:t>
      </w:r>
      <w:r w:rsidR="00354EED" w:rsidRPr="00DE6E7B">
        <w:rPr>
          <w:spacing w:val="22"/>
        </w:rPr>
        <w:tab/>
      </w:r>
      <w:r w:rsidR="006F18E1" w:rsidRPr="00DE6E7B">
        <w:rPr>
          <w:rFonts w:hint="eastAsia"/>
          <w:spacing w:val="22"/>
        </w:rPr>
        <w:t>小明探討演化理論之發展歷史，發現達爾文手繪之共同祖先</w:t>
      </w:r>
      <w:proofErr w:type="gramStart"/>
      <w:r w:rsidR="006F18E1" w:rsidRPr="00DE6E7B">
        <w:rPr>
          <w:rFonts w:hint="eastAsia"/>
          <w:spacing w:val="22"/>
        </w:rPr>
        <w:t>概念圖饒富</w:t>
      </w:r>
      <w:proofErr w:type="gramEnd"/>
      <w:r w:rsidR="006F18E1" w:rsidRPr="00DE6E7B">
        <w:rPr>
          <w:rFonts w:hint="eastAsia"/>
          <w:spacing w:val="22"/>
        </w:rPr>
        <w:t>科學趣味，並仿製達爾文首次繪出的生命樹如圖</w:t>
      </w:r>
      <w:r w:rsidR="00A334CA" w:rsidRPr="00DE6E7B">
        <w:rPr>
          <w:rFonts w:hint="eastAsia"/>
          <w:spacing w:val="22"/>
        </w:rPr>
        <w:t>4</w:t>
      </w:r>
      <w:r w:rsidR="006F18E1" w:rsidRPr="00DE6E7B">
        <w:rPr>
          <w:rFonts w:hint="eastAsia"/>
          <w:spacing w:val="22"/>
        </w:rPr>
        <w:t>；其中之節點為共同祖先，線段表示物種之存續。若以現代觀點解釋之，①為親緣關係樹</w:t>
      </w:r>
      <w:r w:rsidR="005B129B" w:rsidRPr="00DE6E7B">
        <w:rPr>
          <w:rFonts w:hint="eastAsia"/>
          <w:spacing w:val="22"/>
        </w:rPr>
        <w:t>的</w:t>
      </w:r>
      <w:r w:rsidR="006F18E1" w:rsidRPr="00DE6E7B">
        <w:rPr>
          <w:rFonts w:hint="eastAsia"/>
          <w:spacing w:val="22"/>
        </w:rPr>
        <w:t>根，</w:t>
      </w:r>
      <w:r w:rsidR="00315EA2" w:rsidRPr="00DE6E7B">
        <w:rPr>
          <w:rFonts w:hint="eastAsia"/>
          <w:spacing w:val="22"/>
        </w:rPr>
        <w:t>甲</w:t>
      </w:r>
      <w:r w:rsidR="001F2AA9">
        <w:rPr>
          <w:rFonts w:hint="eastAsia"/>
          <w:spacing w:val="22"/>
        </w:rPr>
        <w:t>～</w:t>
      </w:r>
      <w:r w:rsidR="00315EA2" w:rsidRPr="00DE6E7B">
        <w:rPr>
          <w:rFonts w:hint="eastAsia"/>
          <w:spacing w:val="22"/>
        </w:rPr>
        <w:t>丁</w:t>
      </w:r>
      <w:r w:rsidR="006F18E1" w:rsidRPr="00DE6E7B">
        <w:rPr>
          <w:rFonts w:hint="eastAsia"/>
          <w:spacing w:val="22"/>
        </w:rPr>
        <w:t>為端末物種，以</w:t>
      </w:r>
      <w:r w:rsidR="00315EA2" w:rsidRPr="00DE6E7B">
        <w:rPr>
          <w:rFonts w:hint="eastAsia"/>
          <w:spacing w:val="22"/>
        </w:rPr>
        <w:t>甲乙</w:t>
      </w:r>
      <w:r w:rsidR="006F18E1" w:rsidRPr="00DE6E7B">
        <w:rPr>
          <w:rFonts w:hint="eastAsia"/>
          <w:spacing w:val="22"/>
        </w:rPr>
        <w:t>代表</w:t>
      </w:r>
      <w:r w:rsidR="00315EA2" w:rsidRPr="00DE6E7B">
        <w:rPr>
          <w:rFonts w:hint="eastAsia"/>
          <w:spacing w:val="22"/>
        </w:rPr>
        <w:t>甲</w:t>
      </w:r>
      <w:r w:rsidR="006F18E1" w:rsidRPr="00DE6E7B">
        <w:rPr>
          <w:rFonts w:hint="eastAsia"/>
          <w:spacing w:val="22"/>
        </w:rPr>
        <w:t>和</w:t>
      </w:r>
      <w:r w:rsidR="00315EA2" w:rsidRPr="00DE6E7B">
        <w:rPr>
          <w:rFonts w:hint="eastAsia"/>
          <w:spacing w:val="22"/>
        </w:rPr>
        <w:t>乙</w:t>
      </w:r>
      <w:r w:rsidR="006F18E1" w:rsidRPr="00DE6E7B">
        <w:rPr>
          <w:rFonts w:hint="eastAsia"/>
          <w:spacing w:val="22"/>
        </w:rPr>
        <w:t>之親緣關係，其餘類推，並以</w:t>
      </w:r>
      <w:r w:rsidR="006F18E1" w:rsidRPr="00DE6E7B">
        <w:rPr>
          <w:spacing w:val="22"/>
        </w:rPr>
        <w:t>XY</w:t>
      </w:r>
      <w:r w:rsidR="00354EED" w:rsidRPr="00DE6E7B">
        <w:rPr>
          <w:rFonts w:hint="eastAsia"/>
          <w:spacing w:val="22"/>
        </w:rPr>
        <w:t>＞</w:t>
      </w:r>
      <w:r w:rsidR="006F18E1" w:rsidRPr="00DE6E7B">
        <w:rPr>
          <w:spacing w:val="22"/>
        </w:rPr>
        <w:t>YZ</w:t>
      </w:r>
      <w:r w:rsidR="006F18E1" w:rsidRPr="00DE6E7B">
        <w:rPr>
          <w:rFonts w:hint="eastAsia"/>
          <w:spacing w:val="22"/>
        </w:rPr>
        <w:t>的</w:t>
      </w:r>
      <w:r w:rsidR="007A4A44">
        <w:rPr>
          <w:rFonts w:ascii="細明體" w:hAnsi="細明體" w:hint="eastAsia"/>
          <w:spacing w:val="22"/>
        </w:rPr>
        <w:t>「</w:t>
      </w:r>
      <w:r w:rsidR="00354EED" w:rsidRPr="00DE6E7B">
        <w:rPr>
          <w:rFonts w:hint="eastAsia"/>
          <w:spacing w:val="22"/>
        </w:rPr>
        <w:t>＞</w:t>
      </w:r>
      <w:r w:rsidR="007A4A44">
        <w:rPr>
          <w:rFonts w:ascii="細明體" w:hAnsi="細明體" w:hint="eastAsia"/>
          <w:spacing w:val="22"/>
        </w:rPr>
        <w:t>」</w:t>
      </w:r>
      <w:r w:rsidR="006F18E1" w:rsidRPr="00DE6E7B">
        <w:rPr>
          <w:rFonts w:hint="eastAsia"/>
          <w:spacing w:val="22"/>
        </w:rPr>
        <w:t>表示</w:t>
      </w:r>
      <w:r w:rsidR="006F18E1" w:rsidRPr="00DE6E7B">
        <w:rPr>
          <w:spacing w:val="22"/>
        </w:rPr>
        <w:t>XY</w:t>
      </w:r>
      <w:r w:rsidR="006F18E1" w:rsidRPr="00DE6E7B">
        <w:rPr>
          <w:rFonts w:hint="eastAsia"/>
          <w:spacing w:val="22"/>
        </w:rPr>
        <w:t>的親疏關係較</w:t>
      </w:r>
      <w:r w:rsidR="006F18E1" w:rsidRPr="00DE6E7B">
        <w:rPr>
          <w:spacing w:val="22"/>
        </w:rPr>
        <w:t>YZ</w:t>
      </w:r>
      <w:r w:rsidR="006F18E1" w:rsidRPr="00DE6E7B">
        <w:rPr>
          <w:rFonts w:hint="eastAsia"/>
          <w:spacing w:val="22"/>
        </w:rPr>
        <w:t>親</w:t>
      </w:r>
      <w:r w:rsidR="00354EED" w:rsidRPr="00DE6E7B">
        <w:rPr>
          <w:rFonts w:hint="eastAsia"/>
          <w:spacing w:val="22"/>
        </w:rPr>
        <w:t>（</w:t>
      </w:r>
      <w:r w:rsidR="006F18E1" w:rsidRPr="00DE6E7B">
        <w:rPr>
          <w:rFonts w:hint="eastAsia"/>
          <w:spacing w:val="22"/>
        </w:rPr>
        <w:t>近</w:t>
      </w:r>
      <w:r w:rsidR="00354EED" w:rsidRPr="00DE6E7B">
        <w:rPr>
          <w:rFonts w:hint="eastAsia"/>
          <w:spacing w:val="22"/>
        </w:rPr>
        <w:t>）</w:t>
      </w:r>
      <w:r w:rsidR="006F18E1" w:rsidRPr="00DE6E7B">
        <w:rPr>
          <w:rFonts w:hint="eastAsia"/>
          <w:spacing w:val="22"/>
        </w:rPr>
        <w:t>，則下列關係何者正確？</w:t>
      </w:r>
    </w:p>
    <w:p w14:paraId="3F71A7C6" w14:textId="48A344BB" w:rsidR="00A27CB7" w:rsidRPr="00194EAA" w:rsidRDefault="00A27CB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bookmarkStart w:id="7" w:name="_Hlk153884444"/>
      <w:r w:rsidR="00315EA2" w:rsidRPr="00194EAA">
        <w:rPr>
          <w:rFonts w:hint="eastAsia"/>
          <w:spacing w:val="20"/>
        </w:rPr>
        <w:t>甲乙</w:t>
      </w:r>
      <w:bookmarkEnd w:id="7"/>
      <w:r w:rsidR="00354EED" w:rsidRPr="00194EAA">
        <w:rPr>
          <w:rFonts w:hint="eastAsia"/>
          <w:spacing w:val="20"/>
        </w:rPr>
        <w:t>＞</w:t>
      </w:r>
      <w:r w:rsidR="00315EA2" w:rsidRPr="00194EAA">
        <w:rPr>
          <w:rFonts w:hint="eastAsia"/>
          <w:spacing w:val="20"/>
        </w:rPr>
        <w:t>甲丙</w:t>
      </w:r>
    </w:p>
    <w:p w14:paraId="063E21B6" w14:textId="2E818BF6" w:rsidR="00A27CB7" w:rsidRPr="00194EAA" w:rsidRDefault="00A27CB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315EA2" w:rsidRPr="00194EAA">
        <w:rPr>
          <w:rFonts w:hint="eastAsia"/>
          <w:spacing w:val="20"/>
        </w:rPr>
        <w:t>甲乙</w:t>
      </w:r>
      <w:r w:rsidR="00354EED" w:rsidRPr="00194EAA">
        <w:rPr>
          <w:rFonts w:hint="eastAsia"/>
          <w:spacing w:val="20"/>
        </w:rPr>
        <w:t>＜</w:t>
      </w:r>
      <w:r w:rsidR="00315EA2" w:rsidRPr="00194EAA">
        <w:rPr>
          <w:rFonts w:hint="eastAsia"/>
          <w:spacing w:val="20"/>
        </w:rPr>
        <w:t>甲丁</w:t>
      </w:r>
    </w:p>
    <w:p w14:paraId="18A0013C" w14:textId="5873B6CB" w:rsidR="00A27CB7" w:rsidRPr="00194EAA" w:rsidRDefault="00A27CB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315EA2" w:rsidRPr="00194EAA">
        <w:rPr>
          <w:rFonts w:hint="eastAsia"/>
          <w:spacing w:val="20"/>
        </w:rPr>
        <w:t>甲乙</w:t>
      </w:r>
      <w:r w:rsidR="00354EED" w:rsidRPr="00194EAA">
        <w:rPr>
          <w:rFonts w:hint="eastAsia"/>
          <w:spacing w:val="20"/>
        </w:rPr>
        <w:t>＞</w:t>
      </w:r>
      <w:r w:rsidR="00315EA2" w:rsidRPr="00194EAA">
        <w:rPr>
          <w:rFonts w:hint="eastAsia"/>
          <w:spacing w:val="20"/>
        </w:rPr>
        <w:t>乙丙</w:t>
      </w:r>
    </w:p>
    <w:p w14:paraId="4D5C2487" w14:textId="52D76AD2" w:rsidR="00A27CB7" w:rsidRPr="00194EAA" w:rsidRDefault="00A27CB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315EA2" w:rsidRPr="00194EAA">
        <w:rPr>
          <w:rFonts w:hint="eastAsia"/>
          <w:spacing w:val="20"/>
        </w:rPr>
        <w:t>甲乙</w:t>
      </w:r>
      <w:r w:rsidR="00354EED" w:rsidRPr="00194EAA">
        <w:rPr>
          <w:rFonts w:hint="eastAsia"/>
          <w:spacing w:val="20"/>
        </w:rPr>
        <w:t>＜</w:t>
      </w:r>
      <w:r w:rsidR="00315EA2" w:rsidRPr="00194EAA">
        <w:rPr>
          <w:rFonts w:hint="eastAsia"/>
          <w:spacing w:val="20"/>
        </w:rPr>
        <w:t>乙丁</w:t>
      </w:r>
    </w:p>
    <w:p w14:paraId="62F21EB1" w14:textId="3002BAB0" w:rsidR="00A27CB7" w:rsidRPr="00194EAA" w:rsidRDefault="00A27CB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315EA2" w:rsidRPr="00194EAA">
        <w:rPr>
          <w:rFonts w:hint="eastAsia"/>
          <w:spacing w:val="20"/>
        </w:rPr>
        <w:t>甲乙</w:t>
      </w:r>
      <w:r w:rsidR="00354EED" w:rsidRPr="00194EAA">
        <w:rPr>
          <w:rFonts w:hint="eastAsia"/>
          <w:spacing w:val="20"/>
        </w:rPr>
        <w:t>＞</w:t>
      </w:r>
      <w:r w:rsidR="00315EA2" w:rsidRPr="00194EAA">
        <w:rPr>
          <w:rFonts w:hint="eastAsia"/>
          <w:spacing w:val="20"/>
        </w:rPr>
        <w:t>丙丁</w:t>
      </w:r>
    </w:p>
    <w:p w14:paraId="6C085688" w14:textId="77777777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0D77C3A6" w14:textId="77777777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06BE7E5E" w14:textId="16EC975F" w:rsidR="00DB2087" w:rsidRPr="002D5090" w:rsidRDefault="00DB2087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9</w:t>
      </w:r>
      <w:r w:rsidRPr="002D5090">
        <w:rPr>
          <w:rFonts w:hint="eastAsia"/>
          <w:spacing w:val="20"/>
        </w:rPr>
        <w:t>.</w:t>
      </w:r>
      <w:r w:rsidR="00354EED" w:rsidRPr="002D5090">
        <w:rPr>
          <w:spacing w:val="20"/>
        </w:rPr>
        <w:tab/>
      </w:r>
      <w:r w:rsidRPr="002D5090">
        <w:rPr>
          <w:rFonts w:hint="eastAsia"/>
          <w:spacing w:val="20"/>
        </w:rPr>
        <w:t>有關</w:t>
      </w:r>
      <w:bookmarkEnd w:id="6"/>
      <w:r w:rsidRPr="002D5090">
        <w:rPr>
          <w:rFonts w:hint="eastAsia"/>
          <w:spacing w:val="20"/>
        </w:rPr>
        <w:t>現行</w:t>
      </w:r>
      <w:r w:rsidR="00FD39C4" w:rsidRPr="002D5090">
        <w:rPr>
          <w:rFonts w:hint="eastAsia"/>
          <w:spacing w:val="20"/>
        </w:rPr>
        <w:t>的</w:t>
      </w:r>
      <w:r w:rsidRPr="002D5090">
        <w:rPr>
          <w:rFonts w:hint="eastAsia"/>
          <w:spacing w:val="20"/>
        </w:rPr>
        <w:t>生物分類系統，下列敘述何者正確</w:t>
      </w:r>
      <w:r w:rsidR="00354EED" w:rsidRPr="002D5090">
        <w:rPr>
          <w:rFonts w:hint="eastAsia"/>
          <w:spacing w:val="20"/>
        </w:rPr>
        <w:t>？</w:t>
      </w:r>
    </w:p>
    <w:p w14:paraId="5502941E" w14:textId="763F4665" w:rsidR="00DB2087" w:rsidRPr="00194EAA" w:rsidRDefault="00DB208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Pr="00194EAA">
        <w:rPr>
          <w:rFonts w:hint="eastAsia"/>
          <w:spacing w:val="20"/>
        </w:rPr>
        <w:t>階層愈高，其內的</w:t>
      </w:r>
      <w:r w:rsidR="007A4A44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物</w:t>
      </w:r>
      <w:r w:rsidR="007A4A44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種間相似的特徵愈多，成員也較多</w:t>
      </w:r>
    </w:p>
    <w:p w14:paraId="5EF93709" w14:textId="7CE69B50" w:rsidR="00DB2087" w:rsidRPr="00194EAA" w:rsidRDefault="00DB208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Pr="00194EAA">
        <w:rPr>
          <w:rFonts w:hint="eastAsia"/>
          <w:spacing w:val="20"/>
        </w:rPr>
        <w:t>階層愈低，</w:t>
      </w:r>
      <w:proofErr w:type="gramStart"/>
      <w:r w:rsidRPr="00194EAA">
        <w:rPr>
          <w:rFonts w:hint="eastAsia"/>
          <w:spacing w:val="20"/>
        </w:rPr>
        <w:t>其內</w:t>
      </w:r>
      <w:r w:rsidR="007A4A44">
        <w:rPr>
          <w:rFonts w:hint="eastAsia"/>
          <w:spacing w:val="20"/>
        </w:rPr>
        <w:t>（</w:t>
      </w:r>
      <w:proofErr w:type="gramEnd"/>
      <w:r w:rsidRPr="00194EAA">
        <w:rPr>
          <w:rFonts w:hint="eastAsia"/>
          <w:spacing w:val="20"/>
        </w:rPr>
        <w:t>物</w:t>
      </w:r>
      <w:r w:rsidR="007A4A44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種較少，親緣關係也較疏遠</w:t>
      </w:r>
    </w:p>
    <w:p w14:paraId="19C142F1" w14:textId="01FC0746" w:rsidR="00DB2087" w:rsidRPr="00194EAA" w:rsidRDefault="00DB208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Pr="00194EAA">
        <w:rPr>
          <w:rFonts w:hint="eastAsia"/>
          <w:spacing w:val="20"/>
        </w:rPr>
        <w:t>任取兩個同目的</w:t>
      </w:r>
      <w:r w:rsidR="007A4A44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物</w:t>
      </w:r>
      <w:r w:rsidR="007A4A44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種必較同科的兩</w:t>
      </w:r>
      <w:r w:rsidR="007A4A44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物</w:t>
      </w:r>
      <w:r w:rsidR="007A4A44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種在親緣關係上疏遠</w:t>
      </w:r>
    </w:p>
    <w:p w14:paraId="2631D5E5" w14:textId="1CFD9D18" w:rsidR="00DB2087" w:rsidRPr="00194EAA" w:rsidRDefault="00DB208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7D3940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物</w:t>
      </w:r>
      <w:r w:rsidR="007D3940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種是分類的基本單位，只能以形態相區別</w:t>
      </w:r>
    </w:p>
    <w:p w14:paraId="2524DCEB" w14:textId="0119E4A0" w:rsidR="00AC400F" w:rsidRPr="00194EAA" w:rsidRDefault="00DB2087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proofErr w:type="gramStart"/>
      <w:r w:rsidRPr="00194EAA">
        <w:rPr>
          <w:rFonts w:hint="eastAsia"/>
          <w:spacing w:val="20"/>
        </w:rPr>
        <w:t>屬是將</w:t>
      </w:r>
      <w:proofErr w:type="gramEnd"/>
      <w:r w:rsidR="007D3940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物</w:t>
      </w:r>
      <w:r w:rsidR="007D3940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種加以歸類</w:t>
      </w:r>
      <w:r w:rsidR="007D3940">
        <w:rPr>
          <w:rFonts w:hint="eastAsia"/>
          <w:spacing w:val="20"/>
        </w:rPr>
        <w:t>後</w:t>
      </w:r>
      <w:r w:rsidRPr="00194EAA">
        <w:rPr>
          <w:rFonts w:hint="eastAsia"/>
          <w:spacing w:val="20"/>
        </w:rPr>
        <w:t>的</w:t>
      </w:r>
      <w:r w:rsidR="007D3940">
        <w:rPr>
          <w:rFonts w:hint="eastAsia"/>
          <w:spacing w:val="20"/>
        </w:rPr>
        <w:t>第一個</w:t>
      </w:r>
      <w:r w:rsidRPr="00194EAA">
        <w:rPr>
          <w:rFonts w:hint="eastAsia"/>
          <w:spacing w:val="20"/>
        </w:rPr>
        <w:t>層級</w:t>
      </w:r>
    </w:p>
    <w:p w14:paraId="4D8B4520" w14:textId="4A2CB313" w:rsidR="00082DBB" w:rsidRPr="002D5090" w:rsidRDefault="00082DBB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0.</w:t>
      </w:r>
      <w:r w:rsidRPr="002D5090">
        <w:rPr>
          <w:spacing w:val="20"/>
        </w:rPr>
        <w:tab/>
      </w:r>
      <w:r w:rsidRPr="00505783">
        <w:rPr>
          <w:rFonts w:hint="eastAsia"/>
          <w:spacing w:val="20"/>
        </w:rPr>
        <w:t>五種化合物的分子式分別是甲</w:t>
      </w:r>
      <w:r w:rsidR="00354EED" w:rsidRPr="00505783">
        <w:rPr>
          <w:rFonts w:hint="eastAsia"/>
          <w:spacing w:val="20"/>
        </w:rPr>
        <w:t>（</w:t>
      </w:r>
      <w:r w:rsidR="00730DDD" w:rsidRPr="00505783">
        <w:rPr>
          <w:spacing w:val="20"/>
          <w:position w:val="-10"/>
        </w:rPr>
        <w:object w:dxaOrig="1140" w:dyaOrig="320" w14:anchorId="563656AB">
          <v:shape id="_x0000_i1032" type="#_x0000_t75" style="width:56.75pt;height:15.9pt" o:ole="">
            <v:imagedata r:id="rId29" o:title=""/>
          </v:shape>
          <o:OLEObject Type="Embed" ProgID="Equation.DSMT4" ShapeID="_x0000_i1032" DrawAspect="Content" ObjectID="_1766741119" r:id="rId30"/>
        </w:object>
      </w:r>
      <w:r w:rsidR="00354EED" w:rsidRPr="00505783">
        <w:rPr>
          <w:rFonts w:hint="eastAsia"/>
          <w:spacing w:val="20"/>
        </w:rPr>
        <w:t>）</w:t>
      </w:r>
      <w:r w:rsidR="007D3940">
        <w:rPr>
          <w:rFonts w:hint="eastAsia"/>
          <w:spacing w:val="20"/>
        </w:rPr>
        <w:t>、</w:t>
      </w:r>
      <w:r w:rsidRPr="00505783">
        <w:rPr>
          <w:rFonts w:hint="eastAsia"/>
          <w:spacing w:val="20"/>
        </w:rPr>
        <w:t>乙</w:t>
      </w:r>
      <w:r w:rsidR="00354EED" w:rsidRPr="00505783">
        <w:rPr>
          <w:rFonts w:hint="eastAsia"/>
          <w:spacing w:val="20"/>
        </w:rPr>
        <w:t>（</w:t>
      </w:r>
      <w:r w:rsidR="00730DDD" w:rsidRPr="00505783">
        <w:rPr>
          <w:spacing w:val="20"/>
          <w:position w:val="-10"/>
        </w:rPr>
        <w:object w:dxaOrig="840" w:dyaOrig="320" w14:anchorId="7C751E4B">
          <v:shape id="_x0000_i1033" type="#_x0000_t75" style="width:42.25pt;height:15.9pt" o:ole="">
            <v:imagedata r:id="rId31" o:title=""/>
          </v:shape>
          <o:OLEObject Type="Embed" ProgID="Equation.DSMT4" ShapeID="_x0000_i1033" DrawAspect="Content" ObjectID="_1766741120" r:id="rId32"/>
        </w:object>
      </w:r>
      <w:r w:rsidR="00354EED" w:rsidRPr="00505783">
        <w:rPr>
          <w:rFonts w:hint="eastAsia"/>
          <w:spacing w:val="20"/>
        </w:rPr>
        <w:t>）</w:t>
      </w:r>
      <w:r w:rsidR="007D3940">
        <w:rPr>
          <w:rFonts w:hint="eastAsia"/>
          <w:spacing w:val="20"/>
        </w:rPr>
        <w:t>、</w:t>
      </w:r>
      <w:r w:rsidRPr="00505783">
        <w:rPr>
          <w:rFonts w:hint="eastAsia"/>
          <w:spacing w:val="20"/>
        </w:rPr>
        <w:t>丙</w:t>
      </w:r>
      <w:r w:rsidR="00354EED" w:rsidRPr="00505783">
        <w:rPr>
          <w:rFonts w:hint="eastAsia"/>
          <w:spacing w:val="20"/>
        </w:rPr>
        <w:t>（</w:t>
      </w:r>
      <w:r w:rsidR="00730DDD" w:rsidRPr="00505783">
        <w:rPr>
          <w:spacing w:val="20"/>
          <w:position w:val="-10"/>
        </w:rPr>
        <w:object w:dxaOrig="840" w:dyaOrig="320" w14:anchorId="6DEBE136">
          <v:shape id="_x0000_i1034" type="#_x0000_t75" style="width:42.25pt;height:15.9pt" o:ole="">
            <v:imagedata r:id="rId33" o:title=""/>
          </v:shape>
          <o:OLEObject Type="Embed" ProgID="Equation.DSMT4" ShapeID="_x0000_i1034" DrawAspect="Content" ObjectID="_1766741121" r:id="rId34"/>
        </w:object>
      </w:r>
      <w:r w:rsidR="00354EED" w:rsidRPr="00505783">
        <w:rPr>
          <w:rFonts w:hint="eastAsia"/>
          <w:spacing w:val="20"/>
        </w:rPr>
        <w:t>）</w:t>
      </w:r>
      <w:r w:rsidR="007D3940">
        <w:rPr>
          <w:rFonts w:hint="eastAsia"/>
          <w:spacing w:val="20"/>
        </w:rPr>
        <w:t>、</w:t>
      </w:r>
      <w:r w:rsidRPr="00505783">
        <w:rPr>
          <w:rFonts w:hint="eastAsia"/>
          <w:spacing w:val="20"/>
        </w:rPr>
        <w:t>丁</w:t>
      </w:r>
      <w:r w:rsidR="00354EED" w:rsidRPr="00505783">
        <w:rPr>
          <w:rFonts w:hint="eastAsia"/>
          <w:spacing w:val="20"/>
        </w:rPr>
        <w:t>（</w:t>
      </w:r>
      <w:r w:rsidR="00730DDD" w:rsidRPr="00505783">
        <w:rPr>
          <w:spacing w:val="20"/>
          <w:position w:val="-10"/>
        </w:rPr>
        <w:object w:dxaOrig="760" w:dyaOrig="320" w14:anchorId="7BCA5E85">
          <v:shape id="_x0000_i1035" type="#_x0000_t75" style="width:38.1pt;height:15.9pt" o:ole="">
            <v:imagedata r:id="rId35" o:title=""/>
          </v:shape>
          <o:OLEObject Type="Embed" ProgID="Equation.DSMT4" ShapeID="_x0000_i1035" DrawAspect="Content" ObjectID="_1766741122" r:id="rId36"/>
        </w:object>
      </w:r>
      <w:r w:rsidR="00354EED" w:rsidRPr="00505783">
        <w:rPr>
          <w:rFonts w:hint="eastAsia"/>
          <w:spacing w:val="20"/>
        </w:rPr>
        <w:t>）</w:t>
      </w:r>
      <w:proofErr w:type="gramStart"/>
      <w:r w:rsidRPr="00505783">
        <w:rPr>
          <w:rFonts w:hint="eastAsia"/>
          <w:spacing w:val="20"/>
        </w:rPr>
        <w:t>與戊</w:t>
      </w:r>
      <w:proofErr w:type="gramEnd"/>
      <w:r w:rsidR="00354EED" w:rsidRPr="00505783">
        <w:rPr>
          <w:rFonts w:hint="eastAsia"/>
          <w:spacing w:val="20"/>
        </w:rPr>
        <w:t>（</w:t>
      </w:r>
      <w:r w:rsidR="00730DDD" w:rsidRPr="00505783">
        <w:rPr>
          <w:spacing w:val="20"/>
          <w:position w:val="-10"/>
        </w:rPr>
        <w:object w:dxaOrig="900" w:dyaOrig="320" w14:anchorId="338E5939">
          <v:shape id="_x0000_i1036" type="#_x0000_t75" style="width:45pt;height:15.9pt" o:ole="">
            <v:imagedata r:id="rId37" o:title=""/>
          </v:shape>
          <o:OLEObject Type="Embed" ProgID="Equation.DSMT4" ShapeID="_x0000_i1036" DrawAspect="Content" ObjectID="_1766741123" r:id="rId38"/>
        </w:object>
      </w:r>
      <w:r w:rsidR="00354EED" w:rsidRPr="00505783">
        <w:rPr>
          <w:rFonts w:hint="eastAsia"/>
          <w:spacing w:val="20"/>
        </w:rPr>
        <w:t>）</w:t>
      </w:r>
      <w:r w:rsidRPr="00505783">
        <w:rPr>
          <w:rFonts w:hint="eastAsia"/>
          <w:spacing w:val="20"/>
        </w:rPr>
        <w:t>。某化合物經完全燃燒後，所得二氧化碳與水重量比為</w:t>
      </w:r>
      <w:r w:rsidRPr="00505783">
        <w:rPr>
          <w:rFonts w:hint="eastAsia"/>
          <w:spacing w:val="20"/>
        </w:rPr>
        <w:t>11</w:t>
      </w:r>
      <w:r w:rsidRPr="00505783">
        <w:rPr>
          <w:rFonts w:hint="eastAsia"/>
          <w:spacing w:val="20"/>
        </w:rPr>
        <w:t>：</w:t>
      </w:r>
      <w:r w:rsidRPr="00505783">
        <w:rPr>
          <w:rFonts w:hint="eastAsia"/>
          <w:spacing w:val="20"/>
        </w:rPr>
        <w:t>3</w:t>
      </w:r>
      <w:r w:rsidRPr="00505783">
        <w:rPr>
          <w:spacing w:val="20"/>
        </w:rPr>
        <w:t>，則此化合物為下列</w:t>
      </w:r>
      <w:r w:rsidRPr="00505783">
        <w:rPr>
          <w:rFonts w:hint="eastAsia"/>
          <w:spacing w:val="20"/>
        </w:rPr>
        <w:t>哪一種</w:t>
      </w:r>
      <w:r w:rsidR="00354EED" w:rsidRPr="00505783">
        <w:rPr>
          <w:rFonts w:hint="eastAsia"/>
          <w:spacing w:val="20"/>
        </w:rPr>
        <w:t>？（</w:t>
      </w:r>
      <w:r w:rsidRPr="00505783">
        <w:rPr>
          <w:rFonts w:hint="eastAsia"/>
          <w:spacing w:val="20"/>
        </w:rPr>
        <w:t>原子量</w:t>
      </w:r>
      <w:r w:rsidRPr="00505783">
        <w:rPr>
          <w:rFonts w:hint="eastAsia"/>
          <w:spacing w:val="20"/>
        </w:rPr>
        <w:t>C</w:t>
      </w:r>
      <w:r w:rsidR="00354EED" w:rsidRPr="00505783">
        <w:rPr>
          <w:rFonts w:hint="eastAsia"/>
          <w:spacing w:val="20"/>
        </w:rPr>
        <w:t>＝</w:t>
      </w:r>
      <w:r w:rsidRPr="00505783">
        <w:rPr>
          <w:spacing w:val="20"/>
        </w:rPr>
        <w:t>12.0</w:t>
      </w:r>
      <w:r w:rsidRPr="00505783">
        <w:rPr>
          <w:rFonts w:hint="eastAsia"/>
          <w:spacing w:val="20"/>
        </w:rPr>
        <w:t>、</w:t>
      </w:r>
      <w:r w:rsidRPr="00505783">
        <w:rPr>
          <w:spacing w:val="20"/>
        </w:rPr>
        <w:t>H</w:t>
      </w:r>
      <w:r w:rsidR="00354EED" w:rsidRPr="00505783">
        <w:rPr>
          <w:rFonts w:hint="eastAsia"/>
          <w:spacing w:val="20"/>
        </w:rPr>
        <w:t>＝</w:t>
      </w:r>
      <w:r w:rsidRPr="00505783">
        <w:rPr>
          <w:spacing w:val="20"/>
        </w:rPr>
        <w:t>1.00</w:t>
      </w:r>
      <w:r w:rsidRPr="00505783">
        <w:rPr>
          <w:rFonts w:hint="eastAsia"/>
          <w:spacing w:val="20"/>
        </w:rPr>
        <w:t>、</w:t>
      </w:r>
      <w:r w:rsidRPr="00505783">
        <w:rPr>
          <w:spacing w:val="20"/>
        </w:rPr>
        <w:t>O</w:t>
      </w:r>
      <w:r w:rsidR="00354EED" w:rsidRPr="00505783">
        <w:rPr>
          <w:rFonts w:hint="eastAsia"/>
          <w:spacing w:val="20"/>
        </w:rPr>
        <w:t>＝</w:t>
      </w:r>
      <w:r w:rsidRPr="00505783">
        <w:rPr>
          <w:spacing w:val="20"/>
        </w:rPr>
        <w:t>16.0</w:t>
      </w:r>
      <w:r w:rsidR="00354EED" w:rsidRPr="00505783">
        <w:rPr>
          <w:rFonts w:hint="eastAsia"/>
          <w:spacing w:val="20"/>
        </w:rPr>
        <w:t>）</w:t>
      </w:r>
    </w:p>
    <w:p w14:paraId="03D6036F" w14:textId="6A0061A1" w:rsidR="00FC2274" w:rsidRPr="00E71D61" w:rsidRDefault="00082DBB" w:rsidP="00E71D61">
      <w:pPr>
        <w:pStyle w:val="ABCDE"/>
        <w:ind w:left="360"/>
        <w:rPr>
          <w:spacing w:val="20"/>
        </w:rPr>
      </w:pPr>
      <w:r w:rsidRPr="00E71D61">
        <w:rPr>
          <w:spacing w:val="20"/>
        </w:rPr>
        <w:t>(A)</w:t>
      </w:r>
      <w:r w:rsidRPr="00E71D61">
        <w:rPr>
          <w:rFonts w:hint="eastAsia"/>
          <w:spacing w:val="20"/>
        </w:rPr>
        <w:t>甲</w:t>
      </w:r>
      <w:r w:rsidR="00354EED" w:rsidRPr="00E71D61">
        <w:rPr>
          <w:spacing w:val="20"/>
        </w:rPr>
        <w:tab/>
      </w:r>
      <w:r w:rsidRPr="00E71D61">
        <w:rPr>
          <w:spacing w:val="20"/>
        </w:rPr>
        <w:t>(B)</w:t>
      </w:r>
      <w:r w:rsidRPr="00E71D61">
        <w:rPr>
          <w:rFonts w:hint="eastAsia"/>
          <w:spacing w:val="20"/>
        </w:rPr>
        <w:t>乙</w:t>
      </w:r>
      <w:r w:rsidR="00354EED" w:rsidRPr="00E71D61">
        <w:rPr>
          <w:spacing w:val="20"/>
        </w:rPr>
        <w:tab/>
      </w:r>
      <w:r w:rsidRPr="00E71D61">
        <w:rPr>
          <w:spacing w:val="20"/>
        </w:rPr>
        <w:t>(C)</w:t>
      </w:r>
      <w:r w:rsidRPr="00E71D61">
        <w:rPr>
          <w:rFonts w:hint="eastAsia"/>
          <w:spacing w:val="20"/>
        </w:rPr>
        <w:t>丙</w:t>
      </w:r>
      <w:r w:rsidR="00354EED" w:rsidRPr="00E71D61">
        <w:rPr>
          <w:spacing w:val="20"/>
        </w:rPr>
        <w:tab/>
      </w:r>
      <w:r w:rsidRPr="00E71D61">
        <w:rPr>
          <w:spacing w:val="20"/>
        </w:rPr>
        <w:t>(D)</w:t>
      </w:r>
      <w:r w:rsidRPr="00E71D61">
        <w:rPr>
          <w:rFonts w:hint="eastAsia"/>
          <w:spacing w:val="20"/>
        </w:rPr>
        <w:t>丁</w:t>
      </w:r>
      <w:r w:rsidR="00354EED" w:rsidRPr="00E71D61">
        <w:rPr>
          <w:spacing w:val="20"/>
        </w:rPr>
        <w:tab/>
      </w:r>
      <w:r w:rsidRPr="00E71D61">
        <w:rPr>
          <w:spacing w:val="20"/>
        </w:rPr>
        <w:t>(E)</w:t>
      </w:r>
      <w:r w:rsidRPr="00E71D61">
        <w:rPr>
          <w:rFonts w:hint="eastAsia"/>
          <w:spacing w:val="20"/>
        </w:rPr>
        <w:t>戊</w:t>
      </w:r>
    </w:p>
    <w:p w14:paraId="0739D270" w14:textId="572590D2" w:rsidR="00AC22C0" w:rsidRPr="002D5090" w:rsidRDefault="00AC22C0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1.</w:t>
      </w:r>
      <w:r w:rsidRPr="002D5090">
        <w:rPr>
          <w:spacing w:val="20"/>
        </w:rPr>
        <w:tab/>
      </w:r>
      <w:r w:rsidRPr="002D5090">
        <w:rPr>
          <w:rFonts w:hint="eastAsia"/>
          <w:spacing w:val="20"/>
        </w:rPr>
        <w:t>在週期表之第二</w:t>
      </w:r>
      <w:proofErr w:type="gramStart"/>
      <w:r w:rsidRPr="002D5090">
        <w:rPr>
          <w:rFonts w:hint="eastAsia"/>
          <w:spacing w:val="20"/>
        </w:rPr>
        <w:t>週</w:t>
      </w:r>
      <w:proofErr w:type="gramEnd"/>
      <w:r w:rsidRPr="002D5090">
        <w:rPr>
          <w:rFonts w:hint="eastAsia"/>
          <w:spacing w:val="20"/>
        </w:rPr>
        <w:t>期中，具有</w:t>
      </w:r>
      <w:r w:rsidRPr="002D5090">
        <w:rPr>
          <w:rFonts w:hint="eastAsia"/>
          <w:spacing w:val="20"/>
        </w:rPr>
        <w:t>4</w:t>
      </w:r>
      <w:r w:rsidRPr="002D5090">
        <w:rPr>
          <w:rFonts w:hint="eastAsia"/>
          <w:spacing w:val="20"/>
        </w:rPr>
        <w:t>個和</w:t>
      </w:r>
      <w:r w:rsidRPr="002D5090">
        <w:rPr>
          <w:rFonts w:hint="eastAsia"/>
          <w:spacing w:val="20"/>
        </w:rPr>
        <w:t>6</w:t>
      </w:r>
      <w:r w:rsidRPr="002D5090">
        <w:rPr>
          <w:rFonts w:hint="eastAsia"/>
          <w:spacing w:val="20"/>
        </w:rPr>
        <w:t>個價電子的元素分別以</w:t>
      </w:r>
      <w:r w:rsidRPr="002D5090">
        <w:rPr>
          <w:rFonts w:hint="eastAsia"/>
          <w:spacing w:val="20"/>
        </w:rPr>
        <w:t>X</w:t>
      </w:r>
      <w:r w:rsidRPr="002D5090">
        <w:rPr>
          <w:rFonts w:hint="eastAsia"/>
          <w:spacing w:val="20"/>
        </w:rPr>
        <w:t>和</w:t>
      </w:r>
      <w:r w:rsidRPr="002D5090">
        <w:rPr>
          <w:rFonts w:hint="eastAsia"/>
          <w:spacing w:val="20"/>
        </w:rPr>
        <w:t>Y</w:t>
      </w:r>
      <w:r w:rsidRPr="002D5090">
        <w:rPr>
          <w:rFonts w:hint="eastAsia"/>
          <w:spacing w:val="20"/>
        </w:rPr>
        <w:t>表示。下列哪些正確？（應選</w:t>
      </w:r>
      <w:r w:rsidRPr="002D5090">
        <w:rPr>
          <w:rFonts w:hint="eastAsia"/>
          <w:spacing w:val="20"/>
        </w:rPr>
        <w:t>3</w:t>
      </w:r>
      <w:r w:rsidRPr="002D5090">
        <w:rPr>
          <w:rFonts w:hint="eastAsia"/>
          <w:spacing w:val="20"/>
        </w:rPr>
        <w:t>項）</w:t>
      </w:r>
    </w:p>
    <w:p w14:paraId="504ACF27" w14:textId="2A5E6D09" w:rsidR="00AC22C0" w:rsidRPr="00194EAA" w:rsidRDefault="00AC22C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(A)Y</w:t>
      </w:r>
      <w:r w:rsidRPr="00194EAA">
        <w:rPr>
          <w:rFonts w:hint="eastAsia"/>
          <w:spacing w:val="20"/>
        </w:rPr>
        <w:t>之</w:t>
      </w:r>
      <w:proofErr w:type="gramStart"/>
      <w:r w:rsidRPr="00194EAA">
        <w:rPr>
          <w:rFonts w:hint="eastAsia"/>
          <w:spacing w:val="20"/>
        </w:rPr>
        <w:t>價殼層</w:t>
      </w:r>
      <w:proofErr w:type="gramEnd"/>
      <w:r w:rsidRPr="00194EAA">
        <w:rPr>
          <w:rFonts w:hint="eastAsia"/>
          <w:spacing w:val="20"/>
        </w:rPr>
        <w:t>電子數大於</w:t>
      </w:r>
      <w:r w:rsidRPr="00194EAA">
        <w:rPr>
          <w:rFonts w:hint="eastAsia"/>
          <w:spacing w:val="20"/>
        </w:rPr>
        <w:t>X</w:t>
      </w:r>
      <w:r w:rsidRPr="00194EAA">
        <w:rPr>
          <w:rFonts w:hint="eastAsia"/>
          <w:spacing w:val="20"/>
        </w:rPr>
        <w:t>，故</w:t>
      </w:r>
      <w:r w:rsidRPr="00194EAA">
        <w:rPr>
          <w:rFonts w:hint="eastAsia"/>
          <w:spacing w:val="20"/>
        </w:rPr>
        <w:t>Y</w:t>
      </w:r>
      <w:r w:rsidRPr="00194EAA">
        <w:rPr>
          <w:rFonts w:hint="eastAsia"/>
          <w:spacing w:val="20"/>
        </w:rPr>
        <w:t>之原子半徑大於</w:t>
      </w:r>
      <w:r w:rsidRPr="00194EAA">
        <w:rPr>
          <w:rFonts w:hint="eastAsia"/>
          <w:spacing w:val="20"/>
        </w:rPr>
        <w:t>X</w:t>
      </w:r>
    </w:p>
    <w:p w14:paraId="60F9FB69" w14:textId="7D9B5787" w:rsidR="00AC22C0" w:rsidRPr="00194EAA" w:rsidRDefault="00AC22C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="00730DDD" w:rsidRPr="00730DDD">
        <w:rPr>
          <w:spacing w:val="20"/>
          <w:position w:val="-4"/>
        </w:rPr>
        <w:object w:dxaOrig="380" w:dyaOrig="279" w14:anchorId="0A2AD20B">
          <v:shape id="_x0000_i1037" type="#_x0000_t75" style="width:18.7pt;height:13.85pt" o:ole="">
            <v:imagedata r:id="rId39" o:title=""/>
          </v:shape>
          <o:OLEObject Type="Embed" ProgID="Equation.DSMT4" ShapeID="_x0000_i1037" DrawAspect="Content" ObjectID="_1766741124" r:id="rId40"/>
        </w:object>
      </w:r>
      <w:r w:rsidRPr="00194EAA">
        <w:rPr>
          <w:rFonts w:hint="eastAsia"/>
          <w:spacing w:val="20"/>
        </w:rPr>
        <w:t>和</w:t>
      </w:r>
      <w:r w:rsidR="00730DDD" w:rsidRPr="00730DDD">
        <w:rPr>
          <w:spacing w:val="20"/>
          <w:position w:val="-4"/>
        </w:rPr>
        <w:object w:dxaOrig="380" w:dyaOrig="279" w14:anchorId="2F461E16">
          <v:shape id="_x0000_i1038" type="#_x0000_t75" style="width:18.7pt;height:13.85pt" o:ole="">
            <v:imagedata r:id="rId41" o:title=""/>
          </v:shape>
          <o:OLEObject Type="Embed" ProgID="Equation.DSMT4" ShapeID="_x0000_i1038" DrawAspect="Content" ObjectID="_1766741125" r:id="rId42"/>
        </w:object>
      </w:r>
      <w:r w:rsidRPr="00194EAA">
        <w:rPr>
          <w:rFonts w:hint="eastAsia"/>
          <w:spacing w:val="20"/>
        </w:rPr>
        <w:t>之中子數和質子數的</w:t>
      </w:r>
      <w:proofErr w:type="gramStart"/>
      <w:r w:rsidRPr="00194EAA">
        <w:rPr>
          <w:rFonts w:hint="eastAsia"/>
          <w:spacing w:val="20"/>
        </w:rPr>
        <w:t>比值均為</w:t>
      </w:r>
      <w:proofErr w:type="gramEnd"/>
      <w:r w:rsidRPr="00194EAA">
        <w:rPr>
          <w:rFonts w:hint="eastAsia"/>
          <w:spacing w:val="20"/>
        </w:rPr>
        <w:t>1</w:t>
      </w:r>
    </w:p>
    <w:p w14:paraId="712EC8BA" w14:textId="6BFAEFCC" w:rsidR="00AC22C0" w:rsidRPr="00194EAA" w:rsidRDefault="00AC22C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2B7CE1" w:rsidRPr="00730DDD">
        <w:rPr>
          <w:spacing w:val="20"/>
          <w:position w:val="-7"/>
        </w:rPr>
        <w:object w:dxaOrig="440" w:dyaOrig="320" w14:anchorId="615B00EF">
          <v:shape id="_x0000_i1039" type="#_x0000_t75" style="width:22.15pt;height:15.9pt" o:ole="">
            <v:imagedata r:id="rId43" o:title=""/>
          </v:shape>
          <o:OLEObject Type="Embed" ProgID="Equation.DSMT4" ShapeID="_x0000_i1039" DrawAspect="Content" ObjectID="_1766741126" r:id="rId44"/>
        </w:object>
      </w:r>
      <w:r w:rsidRPr="00194EAA">
        <w:rPr>
          <w:rFonts w:hint="eastAsia"/>
          <w:spacing w:val="20"/>
        </w:rPr>
        <w:t>和</w:t>
      </w:r>
      <w:r w:rsidRPr="00194EAA">
        <w:rPr>
          <w:rFonts w:hint="eastAsia"/>
          <w:spacing w:val="20"/>
        </w:rPr>
        <w:t>XY</w:t>
      </w:r>
      <w:r w:rsidR="00082DBB" w:rsidRPr="00194EAA">
        <w:rPr>
          <w:rFonts w:hint="eastAsia"/>
          <w:spacing w:val="20"/>
        </w:rPr>
        <w:t>互</w:t>
      </w:r>
      <w:r w:rsidR="002B7CE1" w:rsidRPr="00194EAA">
        <w:rPr>
          <w:rFonts w:hint="eastAsia"/>
          <w:spacing w:val="20"/>
        </w:rPr>
        <w:t>為</w:t>
      </w:r>
      <w:r w:rsidRPr="00194EAA">
        <w:rPr>
          <w:rFonts w:hint="eastAsia"/>
          <w:spacing w:val="20"/>
        </w:rPr>
        <w:t>同分異構物</w:t>
      </w:r>
    </w:p>
    <w:p w14:paraId="2AD782C1" w14:textId="222A6278" w:rsidR="00AC22C0" w:rsidRPr="00194EAA" w:rsidRDefault="00AC22C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由路易斯結構可知</w:t>
      </w:r>
      <w:r w:rsidR="00730DDD" w:rsidRPr="00730DDD">
        <w:rPr>
          <w:spacing w:val="20"/>
          <w:position w:val="-7"/>
        </w:rPr>
        <w:object w:dxaOrig="440" w:dyaOrig="320" w14:anchorId="453954E3">
          <v:shape id="_x0000_i1040" type="#_x0000_t75" style="width:22.15pt;height:15.9pt" o:ole="">
            <v:imagedata r:id="rId43" o:title=""/>
          </v:shape>
          <o:OLEObject Type="Embed" ProgID="Equation.DSMT4" ShapeID="_x0000_i1040" DrawAspect="Content" ObjectID="_1766741127" r:id="rId45"/>
        </w:object>
      </w:r>
      <w:proofErr w:type="gramStart"/>
      <w:r w:rsidRPr="00194EAA">
        <w:rPr>
          <w:rFonts w:hint="eastAsia"/>
          <w:spacing w:val="20"/>
        </w:rPr>
        <w:t>的孤對電子</w:t>
      </w:r>
      <w:proofErr w:type="gramEnd"/>
      <w:r w:rsidRPr="00194EAA">
        <w:rPr>
          <w:rFonts w:hint="eastAsia"/>
          <w:spacing w:val="20"/>
        </w:rPr>
        <w:t>數是</w:t>
      </w:r>
      <w:r w:rsidRPr="00194EAA">
        <w:rPr>
          <w:rFonts w:hint="eastAsia"/>
          <w:spacing w:val="20"/>
        </w:rPr>
        <w:t>XY</w:t>
      </w:r>
      <w:r w:rsidRPr="00194EAA">
        <w:rPr>
          <w:rFonts w:hint="eastAsia"/>
          <w:spacing w:val="20"/>
        </w:rPr>
        <w:t>的</w:t>
      </w:r>
      <w:r w:rsidRPr="00194EAA">
        <w:rPr>
          <w:rFonts w:hint="eastAsia"/>
          <w:spacing w:val="20"/>
        </w:rPr>
        <w:t>2</w:t>
      </w:r>
      <w:r w:rsidRPr="00194EAA">
        <w:rPr>
          <w:rFonts w:hint="eastAsia"/>
          <w:spacing w:val="20"/>
        </w:rPr>
        <w:t>倍</w:t>
      </w:r>
    </w:p>
    <w:p w14:paraId="28BFF145" w14:textId="2D148551" w:rsidR="00AC22C0" w:rsidRPr="00194EAA" w:rsidRDefault="00AC22C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="00730DDD" w:rsidRPr="00730DDD">
        <w:rPr>
          <w:spacing w:val="20"/>
          <w:position w:val="-7"/>
        </w:rPr>
        <w:object w:dxaOrig="440" w:dyaOrig="320" w14:anchorId="7F4C0237">
          <v:shape id="_x0000_i1041" type="#_x0000_t75" style="width:22.15pt;height:15.9pt" o:ole="">
            <v:imagedata r:id="rId43" o:title=""/>
          </v:shape>
          <o:OLEObject Type="Embed" ProgID="Equation.DSMT4" ShapeID="_x0000_i1041" DrawAspect="Content" ObjectID="_1766741128" r:id="rId46"/>
        </w:object>
      </w:r>
      <w:r w:rsidRPr="00194EAA">
        <w:rPr>
          <w:rFonts w:hint="eastAsia"/>
          <w:spacing w:val="20"/>
        </w:rPr>
        <w:t>的水溶液呈</w:t>
      </w:r>
      <w:r w:rsidR="004F7E9B">
        <w:rPr>
          <w:rFonts w:hint="eastAsia"/>
          <w:spacing w:val="20"/>
        </w:rPr>
        <w:t>弱</w:t>
      </w:r>
      <w:r w:rsidRPr="00194EAA">
        <w:rPr>
          <w:rFonts w:hint="eastAsia"/>
          <w:spacing w:val="20"/>
        </w:rPr>
        <w:t>酸性</w:t>
      </w:r>
    </w:p>
    <w:p w14:paraId="51A2E293" w14:textId="77777777" w:rsidR="00505783" w:rsidRDefault="00505783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br w:type="page"/>
      </w:r>
    </w:p>
    <w:p w14:paraId="2E2F57DC" w14:textId="2670D4DD" w:rsidR="002E143F" w:rsidRPr="00194EAA" w:rsidRDefault="002E143F" w:rsidP="00194EAA">
      <w:pPr>
        <w:pStyle w:val="-05"/>
      </w:pPr>
      <w:r w:rsidRPr="00194EAA">
        <w:lastRenderedPageBreak/>
        <w:t>12</w:t>
      </w:r>
      <w:r w:rsidRPr="00194EAA">
        <w:rPr>
          <w:rFonts w:hint="eastAsia"/>
        </w:rPr>
        <w:t>-</w:t>
      </w:r>
      <w:r w:rsidRPr="00194EAA">
        <w:t>13</w:t>
      </w:r>
      <w:proofErr w:type="gramStart"/>
      <w:r w:rsidRPr="00194EAA">
        <w:rPr>
          <w:rFonts w:hint="eastAsia"/>
        </w:rPr>
        <w:t>題為題</w:t>
      </w:r>
      <w:proofErr w:type="gramEnd"/>
      <w:r w:rsidRPr="00194EAA">
        <w:rPr>
          <w:rFonts w:hint="eastAsia"/>
        </w:rPr>
        <w:t>組</w:t>
      </w:r>
    </w:p>
    <w:p w14:paraId="1BB74A03" w14:textId="021F9D15" w:rsidR="002B7CE1" w:rsidRDefault="002E143F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94EAA">
        <w:rPr>
          <w:rFonts w:eastAsia="新細明體" w:hint="eastAsia"/>
          <w:spacing w:val="20"/>
          <w:szCs w:val="22"/>
        </w:rPr>
        <w:t>黃鐵礦（</w:t>
      </w:r>
      <w:r w:rsidR="00730DDD" w:rsidRPr="00C71B94">
        <w:rPr>
          <w:rFonts w:eastAsia="新細明體"/>
          <w:spacing w:val="20"/>
          <w:position w:val="-6"/>
          <w:szCs w:val="22"/>
        </w:rPr>
        <w:object w:dxaOrig="480" w:dyaOrig="320" w14:anchorId="1FCB0000">
          <v:shape id="_x0000_i1042" type="#_x0000_t75" style="width:24.25pt;height:15.9pt" o:ole="">
            <v:imagedata r:id="rId47" o:title=""/>
          </v:shape>
          <o:OLEObject Type="Embed" ProgID="Equation.DSMT4" ShapeID="_x0000_i1042" DrawAspect="Content" ObjectID="_1766741129" r:id="rId48"/>
        </w:object>
      </w:r>
      <w:r w:rsidRPr="00194EAA">
        <w:rPr>
          <w:rFonts w:eastAsia="新細明體" w:hint="eastAsia"/>
          <w:spacing w:val="20"/>
          <w:szCs w:val="22"/>
        </w:rPr>
        <w:t>）是地表上主要礦物之一，通常與他種岩石的硫化物或氧化物伴生。地質學家為了解黃鐵礦成分，進行以下的實</w:t>
      </w:r>
      <w:r w:rsidRPr="002B7CE1">
        <w:rPr>
          <w:rFonts w:eastAsia="新細明體" w:hint="eastAsia"/>
          <w:spacing w:val="20"/>
          <w:szCs w:val="22"/>
        </w:rPr>
        <w:t>驗</w:t>
      </w:r>
      <w:r w:rsidR="002B7CE1" w:rsidRPr="002B7CE1">
        <w:rPr>
          <w:rFonts w:eastAsia="新細明體" w:hint="eastAsia"/>
          <w:spacing w:val="20"/>
          <w:szCs w:val="22"/>
        </w:rPr>
        <w:t>。其</w:t>
      </w:r>
      <w:r w:rsidR="002B7CE1">
        <w:rPr>
          <w:rFonts w:eastAsia="新細明體" w:hint="eastAsia"/>
          <w:spacing w:val="20"/>
          <w:szCs w:val="22"/>
        </w:rPr>
        <w:t>實驗步驟如下：</w:t>
      </w:r>
    </w:p>
    <w:p w14:paraId="06E0B346" w14:textId="77777777" w:rsidR="002B7CE1" w:rsidRDefault="002B7CE1" w:rsidP="0029540B">
      <w:pPr>
        <w:pStyle w:val="tit2"/>
        <w:ind w:leftChars="150" w:left="1231" w:hangingChars="335" w:hanging="871"/>
        <w:rPr>
          <w:rFonts w:eastAsia="新細明體"/>
          <w:spacing w:val="20"/>
          <w:szCs w:val="22"/>
        </w:rPr>
      </w:pPr>
      <w:r>
        <w:rPr>
          <w:rFonts w:eastAsia="新細明體" w:hint="eastAsia"/>
          <w:spacing w:val="20"/>
          <w:szCs w:val="22"/>
        </w:rPr>
        <w:t>步驟</w:t>
      </w:r>
      <w:r>
        <w:rPr>
          <w:rFonts w:eastAsia="新細明體" w:hint="eastAsia"/>
          <w:spacing w:val="20"/>
          <w:szCs w:val="22"/>
        </w:rPr>
        <w:t>1</w:t>
      </w:r>
      <w:r>
        <w:rPr>
          <w:rFonts w:eastAsia="新細明體" w:hint="eastAsia"/>
          <w:spacing w:val="20"/>
          <w:szCs w:val="22"/>
        </w:rPr>
        <w:t>：</w:t>
      </w:r>
      <w:r w:rsidR="002E143F" w:rsidRPr="0029540B">
        <w:rPr>
          <w:rFonts w:eastAsia="新細明體" w:hint="eastAsia"/>
          <w:spacing w:val="16"/>
          <w:szCs w:val="22"/>
        </w:rPr>
        <w:t>將黃鐵礦實驗樣品磨成粉末，於</w:t>
      </w:r>
      <w:r w:rsidR="002E143F" w:rsidRPr="0029540B">
        <w:rPr>
          <w:rFonts w:eastAsia="新細明體" w:hint="eastAsia"/>
          <w:spacing w:val="16"/>
          <w:szCs w:val="22"/>
        </w:rPr>
        <w:t>3</w:t>
      </w:r>
      <w:r w:rsidR="002E143F" w:rsidRPr="0029540B">
        <w:rPr>
          <w:rFonts w:eastAsia="新細明體" w:hint="eastAsia"/>
          <w:spacing w:val="16"/>
          <w:szCs w:val="22"/>
        </w:rPr>
        <w:t>個錐形瓶</w:t>
      </w:r>
      <w:r w:rsidR="003D0F6C" w:rsidRPr="0029540B">
        <w:rPr>
          <w:rFonts w:eastAsia="新細明體" w:hint="eastAsia"/>
          <w:spacing w:val="16"/>
          <w:szCs w:val="22"/>
        </w:rPr>
        <w:t>（</w:t>
      </w:r>
      <w:r w:rsidR="002E143F" w:rsidRPr="0029540B">
        <w:rPr>
          <w:rFonts w:eastAsia="新細明體" w:hint="eastAsia"/>
          <w:spacing w:val="16"/>
          <w:szCs w:val="22"/>
        </w:rPr>
        <w:t>標號</w:t>
      </w:r>
      <w:r w:rsidR="002E143F" w:rsidRPr="0029540B">
        <w:rPr>
          <w:rFonts w:eastAsia="新細明體" w:hint="eastAsia"/>
          <w:spacing w:val="16"/>
          <w:szCs w:val="22"/>
        </w:rPr>
        <w:t>1</w:t>
      </w:r>
      <w:r w:rsidR="003D0F6C" w:rsidRPr="0029540B">
        <w:rPr>
          <w:rFonts w:eastAsia="新細明體" w:hint="eastAsia"/>
          <w:spacing w:val="16"/>
          <w:szCs w:val="22"/>
        </w:rPr>
        <w:t>～</w:t>
      </w:r>
      <w:r w:rsidR="002E143F" w:rsidRPr="0029540B">
        <w:rPr>
          <w:rFonts w:eastAsia="新細明體" w:hint="eastAsia"/>
          <w:spacing w:val="16"/>
          <w:szCs w:val="22"/>
        </w:rPr>
        <w:t>3</w:t>
      </w:r>
      <w:r w:rsidR="003D0F6C" w:rsidRPr="0029540B">
        <w:rPr>
          <w:rFonts w:eastAsia="新細明體" w:hint="eastAsia"/>
          <w:spacing w:val="16"/>
          <w:szCs w:val="22"/>
        </w:rPr>
        <w:t>）</w:t>
      </w:r>
      <w:r w:rsidR="002E143F" w:rsidRPr="0029540B">
        <w:rPr>
          <w:rFonts w:eastAsia="新細明體" w:hint="eastAsia"/>
          <w:spacing w:val="16"/>
          <w:szCs w:val="22"/>
        </w:rPr>
        <w:t>中分別放置</w:t>
      </w:r>
      <w:r w:rsidR="002E143F" w:rsidRPr="0029540B">
        <w:rPr>
          <w:rFonts w:eastAsia="新細明體" w:hint="eastAsia"/>
          <w:spacing w:val="16"/>
          <w:szCs w:val="22"/>
        </w:rPr>
        <w:t xml:space="preserve">0.35 </w:t>
      </w:r>
      <w:r w:rsidR="002E143F" w:rsidRPr="0029540B">
        <w:rPr>
          <w:rFonts w:eastAsia="新細明體" w:hint="eastAsia"/>
          <w:spacing w:val="16"/>
          <w:szCs w:val="22"/>
        </w:rPr>
        <w:t>克樣品，</w:t>
      </w:r>
      <w:r>
        <w:rPr>
          <w:rFonts w:eastAsia="新細明體" w:hint="eastAsia"/>
          <w:spacing w:val="20"/>
          <w:szCs w:val="22"/>
        </w:rPr>
        <w:t>並</w:t>
      </w:r>
      <w:r w:rsidR="002E143F" w:rsidRPr="00194EAA">
        <w:rPr>
          <w:rFonts w:eastAsia="新細明體" w:hint="eastAsia"/>
          <w:spacing w:val="20"/>
          <w:szCs w:val="22"/>
        </w:rPr>
        <w:t>加入</w:t>
      </w:r>
      <w:r w:rsidR="002E143F" w:rsidRPr="00194EAA">
        <w:rPr>
          <w:rFonts w:eastAsia="新細明體" w:hint="eastAsia"/>
          <w:spacing w:val="20"/>
          <w:szCs w:val="22"/>
        </w:rPr>
        <w:t>50 mL</w:t>
      </w:r>
      <w:r w:rsidR="002E143F" w:rsidRPr="00194EAA">
        <w:rPr>
          <w:rFonts w:eastAsia="新細明體" w:hint="eastAsia"/>
          <w:spacing w:val="20"/>
          <w:szCs w:val="22"/>
        </w:rPr>
        <w:t>的酸性溶液</w:t>
      </w:r>
      <w:r>
        <w:rPr>
          <w:rFonts w:eastAsia="新細明體" w:hint="eastAsia"/>
          <w:spacing w:val="20"/>
          <w:szCs w:val="22"/>
        </w:rPr>
        <w:t>。</w:t>
      </w:r>
    </w:p>
    <w:p w14:paraId="653DEA75" w14:textId="77777777" w:rsidR="002B7CE1" w:rsidRDefault="002B7CE1" w:rsidP="00194EAA">
      <w:pPr>
        <w:pStyle w:val="tit2"/>
        <w:ind w:leftChars="150" w:left="360"/>
        <w:rPr>
          <w:rFonts w:eastAsia="新細明體"/>
          <w:spacing w:val="20"/>
          <w:szCs w:val="22"/>
        </w:rPr>
      </w:pPr>
      <w:bookmarkStart w:id="8" w:name="_Hlk155866174"/>
      <w:r>
        <w:rPr>
          <w:rFonts w:eastAsia="新細明體" w:hint="eastAsia"/>
          <w:spacing w:val="20"/>
          <w:szCs w:val="22"/>
        </w:rPr>
        <w:t>步驟</w:t>
      </w:r>
      <w:r>
        <w:rPr>
          <w:rFonts w:eastAsia="新細明體" w:hint="eastAsia"/>
          <w:spacing w:val="20"/>
          <w:szCs w:val="22"/>
        </w:rPr>
        <w:t>2</w:t>
      </w:r>
      <w:r>
        <w:rPr>
          <w:rFonts w:eastAsia="新細明體" w:hint="eastAsia"/>
          <w:spacing w:val="20"/>
          <w:szCs w:val="22"/>
        </w:rPr>
        <w:t>：</w:t>
      </w:r>
      <w:bookmarkEnd w:id="8"/>
      <w:r>
        <w:rPr>
          <w:rFonts w:eastAsia="新細明體" w:hint="eastAsia"/>
          <w:spacing w:val="20"/>
          <w:szCs w:val="22"/>
        </w:rPr>
        <w:t>將</w:t>
      </w:r>
      <w:r w:rsidR="002E143F" w:rsidRPr="00194EAA">
        <w:rPr>
          <w:rFonts w:eastAsia="新細明體" w:hint="eastAsia"/>
          <w:spacing w:val="20"/>
          <w:szCs w:val="22"/>
        </w:rPr>
        <w:t>3</w:t>
      </w:r>
      <w:r w:rsidR="002E143F" w:rsidRPr="00194EAA">
        <w:rPr>
          <w:rFonts w:eastAsia="新細明體" w:hint="eastAsia"/>
          <w:spacing w:val="20"/>
          <w:szCs w:val="22"/>
        </w:rPr>
        <w:t>個</w:t>
      </w:r>
      <w:proofErr w:type="gramStart"/>
      <w:r w:rsidR="002E143F" w:rsidRPr="00194EAA">
        <w:rPr>
          <w:rFonts w:eastAsia="新細明體" w:hint="eastAsia"/>
          <w:spacing w:val="20"/>
          <w:szCs w:val="22"/>
        </w:rPr>
        <w:t>錐形瓶置放在</w:t>
      </w:r>
      <w:proofErr w:type="gramEnd"/>
      <w:r w:rsidR="002E143F" w:rsidRPr="00194EAA">
        <w:rPr>
          <w:rFonts w:eastAsia="新細明體" w:hint="eastAsia"/>
          <w:spacing w:val="20"/>
          <w:szCs w:val="22"/>
        </w:rPr>
        <w:t>室溫</w:t>
      </w:r>
      <w:r>
        <w:rPr>
          <w:rFonts w:eastAsia="新細明體" w:hint="eastAsia"/>
          <w:spacing w:val="20"/>
          <w:szCs w:val="22"/>
        </w:rPr>
        <w:t>，</w:t>
      </w:r>
      <w:r w:rsidR="002E143F" w:rsidRPr="00194EAA">
        <w:rPr>
          <w:rFonts w:eastAsia="新細明體" w:hint="eastAsia"/>
          <w:spacing w:val="20"/>
          <w:szCs w:val="22"/>
        </w:rPr>
        <w:t>但不同氧氣分壓下</w:t>
      </w:r>
      <w:r>
        <w:rPr>
          <w:rFonts w:eastAsia="新細明體" w:hint="eastAsia"/>
          <w:spacing w:val="20"/>
          <w:szCs w:val="22"/>
        </w:rPr>
        <w:t>。</w:t>
      </w:r>
    </w:p>
    <w:p w14:paraId="0B8DC5FD" w14:textId="21CC3286" w:rsidR="00F449B8" w:rsidRDefault="002B7CE1" w:rsidP="0029540B">
      <w:pPr>
        <w:pStyle w:val="tit2"/>
        <w:ind w:leftChars="150" w:left="1270" w:hangingChars="350" w:hanging="910"/>
        <w:rPr>
          <w:rFonts w:eastAsia="新細明體"/>
          <w:spacing w:val="20"/>
          <w:szCs w:val="22"/>
        </w:rPr>
      </w:pPr>
      <w:r>
        <w:rPr>
          <w:rFonts w:eastAsia="新細明體" w:hint="eastAsia"/>
          <w:spacing w:val="20"/>
          <w:szCs w:val="22"/>
        </w:rPr>
        <w:t>步驟</w:t>
      </w:r>
      <w:r>
        <w:rPr>
          <w:rFonts w:eastAsia="新細明體" w:hint="eastAsia"/>
          <w:spacing w:val="20"/>
          <w:szCs w:val="22"/>
        </w:rPr>
        <w:t>3</w:t>
      </w:r>
      <w:r>
        <w:rPr>
          <w:rFonts w:eastAsia="新細明體" w:hint="eastAsia"/>
          <w:spacing w:val="20"/>
          <w:szCs w:val="22"/>
        </w:rPr>
        <w:t>：</w:t>
      </w:r>
      <w:r w:rsidR="002E143F" w:rsidRPr="00194EAA">
        <w:rPr>
          <w:rFonts w:eastAsia="新細明體" w:hint="eastAsia"/>
          <w:spacing w:val="20"/>
          <w:szCs w:val="22"/>
        </w:rPr>
        <w:t>經過一天後，取出</w:t>
      </w:r>
      <w:r w:rsidR="002E143F" w:rsidRPr="00194EAA">
        <w:rPr>
          <w:rFonts w:eastAsia="新細明體" w:hint="eastAsia"/>
          <w:spacing w:val="20"/>
          <w:szCs w:val="22"/>
        </w:rPr>
        <w:t>20 mL</w:t>
      </w:r>
      <w:r w:rsidR="002E143F" w:rsidRPr="00194EAA">
        <w:rPr>
          <w:rFonts w:eastAsia="新細明體" w:hint="eastAsia"/>
          <w:spacing w:val="20"/>
          <w:szCs w:val="22"/>
        </w:rPr>
        <w:t>上層澄清液，測量溶液中</w:t>
      </w:r>
      <w:proofErr w:type="gramStart"/>
      <w:r w:rsidR="002E143F" w:rsidRPr="00194EAA">
        <w:rPr>
          <w:rFonts w:eastAsia="新細明體" w:hint="eastAsia"/>
          <w:spacing w:val="20"/>
          <w:szCs w:val="22"/>
        </w:rPr>
        <w:t>含鐵總濃度</w:t>
      </w:r>
      <w:proofErr w:type="gramEnd"/>
      <w:r w:rsidR="002E143F" w:rsidRPr="00194EAA">
        <w:rPr>
          <w:rFonts w:eastAsia="新細明體" w:hint="eastAsia"/>
          <w:spacing w:val="20"/>
          <w:szCs w:val="22"/>
        </w:rPr>
        <w:t>（</w:t>
      </w:r>
      <w:r w:rsidR="00F449B8" w:rsidRPr="00F449B8">
        <w:rPr>
          <w:position w:val="-6"/>
        </w:rPr>
        <w:object w:dxaOrig="680" w:dyaOrig="320" w14:anchorId="65787C53">
          <v:shape id="_x0000_i1043" type="#_x0000_t75" style="width:34pt;height:16pt" o:ole="">
            <v:imagedata r:id="rId49" o:title=""/>
          </v:shape>
          <o:OLEObject Type="Embed" ProgID="Equation.DSMT4" ShapeID="_x0000_i1043" DrawAspect="Content" ObjectID="_1766741130" r:id="rId50"/>
        </w:object>
      </w:r>
      <w:r w:rsidR="002E143F" w:rsidRPr="00194EAA">
        <w:rPr>
          <w:rFonts w:eastAsia="新細明體" w:hint="eastAsia"/>
          <w:spacing w:val="20"/>
          <w:szCs w:val="22"/>
        </w:rPr>
        <w:t>，包含</w:t>
      </w:r>
      <w:r w:rsidR="002E143F" w:rsidRPr="00194EAA">
        <w:rPr>
          <w:rFonts w:eastAsia="新細明體" w:hint="eastAsia"/>
          <w:spacing w:val="20"/>
          <w:szCs w:val="22"/>
        </w:rPr>
        <w:t>Fe</w:t>
      </w:r>
      <w:r w:rsidR="00730DDD">
        <w:rPr>
          <w:rFonts w:eastAsia="新細明體" w:hint="eastAsia"/>
          <w:spacing w:val="20"/>
          <w:szCs w:val="22"/>
        </w:rPr>
        <w:t>(</w:t>
      </w:r>
      <w:r w:rsidR="004F7E9B">
        <w:rPr>
          <w:rFonts w:eastAsia="新細明體"/>
          <w:spacing w:val="20"/>
          <w:szCs w:val="22"/>
        </w:rPr>
        <w:t>Ⅱ</w:t>
      </w:r>
      <w:r w:rsidR="002E143F" w:rsidRPr="00194EAA">
        <w:rPr>
          <w:rFonts w:eastAsia="新細明體" w:hint="eastAsia"/>
          <w:spacing w:val="20"/>
          <w:szCs w:val="22"/>
        </w:rPr>
        <w:t>)</w:t>
      </w:r>
      <w:r w:rsidR="002E143F" w:rsidRPr="00194EAA">
        <w:rPr>
          <w:rFonts w:eastAsia="新細明體" w:hint="eastAsia"/>
          <w:spacing w:val="20"/>
          <w:szCs w:val="22"/>
        </w:rPr>
        <w:t>與</w:t>
      </w:r>
      <w:r w:rsidR="002E143F" w:rsidRPr="00194EAA">
        <w:rPr>
          <w:rFonts w:eastAsia="新細明體" w:hint="eastAsia"/>
          <w:spacing w:val="20"/>
          <w:szCs w:val="22"/>
        </w:rPr>
        <w:t>Fe(</w:t>
      </w:r>
      <w:r w:rsidR="004F7E9B">
        <w:rPr>
          <w:rFonts w:eastAsia="新細明體"/>
          <w:spacing w:val="20"/>
          <w:szCs w:val="22"/>
        </w:rPr>
        <w:t>Ⅲ</w:t>
      </w:r>
      <w:r w:rsidR="002E143F" w:rsidRPr="00194EAA">
        <w:rPr>
          <w:rFonts w:eastAsia="新細明體" w:hint="eastAsia"/>
          <w:spacing w:val="20"/>
          <w:szCs w:val="22"/>
        </w:rPr>
        <w:t>)</w:t>
      </w:r>
      <w:r w:rsidR="002E143F" w:rsidRPr="00194EAA">
        <w:rPr>
          <w:rFonts w:eastAsia="新細明體" w:hint="eastAsia"/>
          <w:spacing w:val="20"/>
          <w:szCs w:val="22"/>
        </w:rPr>
        <w:t>）、</w:t>
      </w:r>
      <w:r w:rsidR="00F449B8" w:rsidRPr="0009344D">
        <w:rPr>
          <w:rFonts w:eastAsia="新細明體"/>
          <w:spacing w:val="20"/>
          <w:position w:val="-6"/>
          <w:szCs w:val="22"/>
        </w:rPr>
        <w:object w:dxaOrig="580" w:dyaOrig="340" w14:anchorId="7DC70403">
          <v:shape id="_x0000_i1044" type="#_x0000_t75" style="width:29.1pt;height:17.3pt" o:ole="">
            <v:imagedata r:id="rId51" o:title=""/>
          </v:shape>
          <o:OLEObject Type="Embed" ProgID="Equation.DSMT4" ShapeID="_x0000_i1044" DrawAspect="Content" ObjectID="_1766741131" r:id="rId52"/>
        </w:object>
      </w:r>
      <w:r w:rsidR="00F449B8" w:rsidRPr="00194EAA">
        <w:rPr>
          <w:rFonts w:eastAsia="新細明體" w:hint="eastAsia"/>
          <w:spacing w:val="20"/>
          <w:szCs w:val="22"/>
        </w:rPr>
        <w:t>濃度（</w:t>
      </w:r>
      <w:r w:rsidR="00F449B8" w:rsidRPr="0009344D">
        <w:rPr>
          <w:rFonts w:eastAsia="新細明體"/>
          <w:spacing w:val="20"/>
          <w:position w:val="-6"/>
          <w:szCs w:val="22"/>
        </w:rPr>
        <w:object w:dxaOrig="720" w:dyaOrig="340" w14:anchorId="56F1E5B8">
          <v:shape id="_x0000_i1045" type="#_x0000_t75" style="width:36pt;height:17.3pt" o:ole="">
            <v:imagedata r:id="rId53" o:title=""/>
          </v:shape>
          <o:OLEObject Type="Embed" ProgID="Equation.DSMT4" ShapeID="_x0000_i1045" DrawAspect="Content" ObjectID="_1766741132" r:id="rId54"/>
        </w:object>
      </w:r>
      <w:r w:rsidR="0029540B">
        <w:rPr>
          <w:rFonts w:eastAsia="新細明體" w:hint="eastAsia"/>
          <w:spacing w:val="20"/>
          <w:szCs w:val="22"/>
        </w:rPr>
        <w:t>）</w:t>
      </w:r>
      <w:r w:rsidR="00F449B8" w:rsidRPr="00194EAA">
        <w:rPr>
          <w:rFonts w:eastAsia="新細明體" w:hint="eastAsia"/>
          <w:spacing w:val="20"/>
          <w:szCs w:val="22"/>
        </w:rPr>
        <w:t>及</w:t>
      </w:r>
      <w:proofErr w:type="gramStart"/>
      <w:r w:rsidR="002E143F" w:rsidRPr="00194EAA">
        <w:rPr>
          <w:rFonts w:eastAsia="新細明體" w:hint="eastAsia"/>
          <w:spacing w:val="20"/>
          <w:szCs w:val="22"/>
        </w:rPr>
        <w:t>含硫總濃</w:t>
      </w:r>
      <w:proofErr w:type="gramEnd"/>
      <w:r w:rsidR="002E143F" w:rsidRPr="00194EAA">
        <w:rPr>
          <w:rFonts w:eastAsia="新細明體" w:hint="eastAsia"/>
          <w:spacing w:val="20"/>
          <w:szCs w:val="22"/>
        </w:rPr>
        <w:t>度（</w:t>
      </w:r>
      <w:r w:rsidR="00730DDD" w:rsidRPr="0009344D">
        <w:rPr>
          <w:rFonts w:eastAsia="新細明體"/>
          <w:spacing w:val="20"/>
          <w:position w:val="-6"/>
          <w:szCs w:val="22"/>
        </w:rPr>
        <w:object w:dxaOrig="580" w:dyaOrig="320" w14:anchorId="4FD2FE94">
          <v:shape id="_x0000_i1046" type="#_x0000_t75" style="width:29.1pt;height:15.9pt" o:ole="">
            <v:imagedata r:id="rId55" o:title=""/>
          </v:shape>
          <o:OLEObject Type="Embed" ProgID="Equation.DSMT4" ShapeID="_x0000_i1046" DrawAspect="Content" ObjectID="_1766741133" r:id="rId56"/>
        </w:object>
      </w:r>
      <w:r w:rsidR="00F449B8">
        <w:rPr>
          <w:rFonts w:eastAsia="新細明體" w:hint="eastAsia"/>
          <w:spacing w:val="20"/>
          <w:szCs w:val="22"/>
        </w:rPr>
        <w:t>，包含</w:t>
      </w:r>
      <w:r w:rsidR="00F449B8" w:rsidRPr="0009344D">
        <w:rPr>
          <w:rFonts w:eastAsia="新細明體"/>
          <w:spacing w:val="20"/>
          <w:position w:val="-6"/>
          <w:szCs w:val="22"/>
        </w:rPr>
        <w:object w:dxaOrig="720" w:dyaOrig="340" w14:anchorId="0F2C6B6E">
          <v:shape id="_x0000_i1047" type="#_x0000_t75" style="width:36pt;height:17.3pt" o:ole="">
            <v:imagedata r:id="rId53" o:title=""/>
          </v:shape>
          <o:OLEObject Type="Embed" ProgID="Equation.DSMT4" ShapeID="_x0000_i1047" DrawAspect="Content" ObjectID="_1766741134" r:id="rId57"/>
        </w:object>
      </w:r>
      <w:r w:rsidR="00F449B8">
        <w:rPr>
          <w:rFonts w:eastAsia="新細明體" w:hint="eastAsia"/>
          <w:spacing w:val="20"/>
          <w:szCs w:val="22"/>
        </w:rPr>
        <w:t>與其</w:t>
      </w:r>
      <w:r w:rsidR="0029540B">
        <w:rPr>
          <w:rFonts w:eastAsia="新細明體" w:hint="eastAsia"/>
          <w:spacing w:val="20"/>
          <w:szCs w:val="22"/>
        </w:rPr>
        <w:t>它</w:t>
      </w:r>
      <w:r w:rsidR="00F449B8">
        <w:rPr>
          <w:rFonts w:eastAsia="新細明體" w:hint="eastAsia"/>
          <w:spacing w:val="20"/>
          <w:szCs w:val="22"/>
        </w:rPr>
        <w:t>含硫物質濃度</w:t>
      </w:r>
      <w:r w:rsidR="002E143F" w:rsidRPr="00194EAA">
        <w:rPr>
          <w:rFonts w:eastAsia="新細明體" w:hint="eastAsia"/>
          <w:spacing w:val="20"/>
          <w:szCs w:val="22"/>
        </w:rPr>
        <w:t>）。</w:t>
      </w:r>
    </w:p>
    <w:p w14:paraId="195C4CE3" w14:textId="7700E6D9" w:rsidR="00505783" w:rsidRDefault="002E143F" w:rsidP="00194EAA">
      <w:pPr>
        <w:pStyle w:val="tit2"/>
        <w:ind w:leftChars="150" w:left="360"/>
        <w:rPr>
          <w:rFonts w:eastAsia="新細明體"/>
          <w:spacing w:val="20"/>
          <w:szCs w:val="22"/>
        </w:rPr>
      </w:pPr>
      <w:r w:rsidRPr="00194EAA">
        <w:rPr>
          <w:rFonts w:eastAsia="新細明體" w:hint="eastAsia"/>
          <w:spacing w:val="20"/>
          <w:szCs w:val="22"/>
        </w:rPr>
        <w:t>上述</w:t>
      </w:r>
      <w:proofErr w:type="gramStart"/>
      <w:r w:rsidRPr="00194EAA">
        <w:rPr>
          <w:rFonts w:eastAsia="新細明體" w:hint="eastAsia"/>
          <w:spacing w:val="20"/>
          <w:szCs w:val="22"/>
        </w:rPr>
        <w:t>含硫總濃度</w:t>
      </w:r>
      <w:proofErr w:type="gramEnd"/>
      <w:r w:rsidRPr="00194EAA">
        <w:rPr>
          <w:rFonts w:eastAsia="新細明體" w:hint="eastAsia"/>
          <w:spacing w:val="20"/>
          <w:szCs w:val="22"/>
        </w:rPr>
        <w:t>是先用化學方法，將溶液中所有硫化物</w:t>
      </w:r>
      <w:r w:rsidR="00F449B8">
        <w:rPr>
          <w:rFonts w:eastAsia="新細明體" w:hint="eastAsia"/>
          <w:spacing w:val="20"/>
          <w:szCs w:val="22"/>
        </w:rPr>
        <w:t>氧化</w:t>
      </w:r>
      <w:r w:rsidRPr="00194EAA">
        <w:rPr>
          <w:rFonts w:eastAsia="新細明體" w:hint="eastAsia"/>
          <w:spacing w:val="20"/>
          <w:szCs w:val="22"/>
        </w:rPr>
        <w:t>成</w:t>
      </w:r>
      <w:r w:rsidR="0009344D" w:rsidRPr="0009344D">
        <w:rPr>
          <w:rFonts w:eastAsia="新細明體"/>
          <w:spacing w:val="20"/>
          <w:position w:val="-6"/>
          <w:szCs w:val="22"/>
        </w:rPr>
        <w:object w:dxaOrig="580" w:dyaOrig="340" w14:anchorId="4ECA7F03">
          <v:shape id="_x0000_i1048" type="#_x0000_t75" style="width:29.1pt;height:17.3pt" o:ole="">
            <v:imagedata r:id="rId51" o:title=""/>
          </v:shape>
          <o:OLEObject Type="Embed" ProgID="Equation.DSMT4" ShapeID="_x0000_i1048" DrawAspect="Content" ObjectID="_1766741135" r:id="rId58"/>
        </w:object>
      </w:r>
      <w:r w:rsidRPr="00194EAA">
        <w:rPr>
          <w:rFonts w:eastAsia="新細明體" w:hint="eastAsia"/>
          <w:spacing w:val="20"/>
          <w:szCs w:val="22"/>
        </w:rPr>
        <w:t>後，再加以測量，實驗結果</w:t>
      </w:r>
      <w:proofErr w:type="gramStart"/>
      <w:r w:rsidR="002346DA" w:rsidRPr="00194EAA">
        <w:rPr>
          <w:rFonts w:eastAsia="新細明體" w:hint="eastAsia"/>
          <w:spacing w:val="20"/>
          <w:szCs w:val="22"/>
        </w:rPr>
        <w:t>列</w:t>
      </w:r>
      <w:r w:rsidRPr="00194EAA">
        <w:rPr>
          <w:rFonts w:eastAsia="新細明體" w:hint="eastAsia"/>
          <w:spacing w:val="20"/>
          <w:szCs w:val="22"/>
        </w:rPr>
        <w:t>於</w:t>
      </w:r>
      <w:proofErr w:type="gramEnd"/>
      <w:r w:rsidRPr="00194EAA">
        <w:rPr>
          <w:rFonts w:eastAsia="新細明體" w:hint="eastAsia"/>
          <w:spacing w:val="20"/>
          <w:szCs w:val="22"/>
        </w:rPr>
        <w:t>表</w:t>
      </w:r>
      <w:r w:rsidRPr="00194EAA">
        <w:rPr>
          <w:rFonts w:eastAsia="新細明體" w:hint="eastAsia"/>
          <w:spacing w:val="20"/>
          <w:szCs w:val="22"/>
        </w:rPr>
        <w:t>1</w:t>
      </w:r>
      <w:r w:rsidRPr="00194EAA">
        <w:rPr>
          <w:rFonts w:eastAsia="新細明體" w:hint="eastAsia"/>
          <w:spacing w:val="20"/>
          <w:szCs w:val="22"/>
        </w:rPr>
        <w:t>。</w:t>
      </w:r>
    </w:p>
    <w:tbl>
      <w:tblPr>
        <w:tblStyle w:val="af7"/>
        <w:tblW w:w="8996" w:type="dxa"/>
        <w:tblInd w:w="360" w:type="dxa"/>
        <w:tblLook w:val="04A0" w:firstRow="1" w:lastRow="0" w:firstColumn="1" w:lastColumn="0" w:noHBand="0" w:noVBand="1"/>
      </w:tblPr>
      <w:tblGrid>
        <w:gridCol w:w="774"/>
        <w:gridCol w:w="2694"/>
        <w:gridCol w:w="1842"/>
        <w:gridCol w:w="1843"/>
        <w:gridCol w:w="1843"/>
      </w:tblGrid>
      <w:tr w:rsidR="001D0459" w:rsidRPr="00DC27B8" w14:paraId="3BC72D7C" w14:textId="77777777" w:rsidTr="001D0459">
        <w:tc>
          <w:tcPr>
            <w:tcW w:w="89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9532B6" w14:textId="77777777" w:rsidR="001D0459" w:rsidRPr="00DC27B8" w:rsidRDefault="001D0459" w:rsidP="00730DDD">
            <w:pPr>
              <w:tabs>
                <w:tab w:val="left" w:pos="3600"/>
                <w:tab w:val="left" w:pos="6300"/>
              </w:tabs>
              <w:spacing w:beforeLines="25" w:before="6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68D6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表</w:t>
            </w:r>
            <w:r w:rsidRPr="00E468D6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</w:t>
            </w:r>
            <w:r w:rsidRPr="00E468D6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黃鐵礦樣品在</w:t>
            </w:r>
            <w:r w:rsidRPr="001D0459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不同氧氣分壓下溶解後成分分析</w:t>
            </w:r>
          </w:p>
        </w:tc>
      </w:tr>
      <w:tr w:rsidR="00DC27B8" w:rsidRPr="001D0459" w14:paraId="727B3540" w14:textId="77777777" w:rsidTr="00730DDD">
        <w:trPr>
          <w:trHeight w:val="388"/>
        </w:trPr>
        <w:tc>
          <w:tcPr>
            <w:tcW w:w="774" w:type="dxa"/>
            <w:tcBorders>
              <w:top w:val="single" w:sz="4" w:space="0" w:color="auto"/>
            </w:tcBorders>
            <w:vAlign w:val="center"/>
          </w:tcPr>
          <w:p w14:paraId="4C597660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樣品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F1F20A3" w14:textId="278689D6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氧氣的分壓</w:t>
            </w:r>
            <w:r w:rsidR="00E468D6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（</w:t>
            </w: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atm</w:t>
            </w:r>
            <w:r w:rsidR="00E468D6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）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0833C5F0" w14:textId="7A97E2F9" w:rsidR="002E143F" w:rsidRPr="001D0459" w:rsidRDefault="00E468D6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F449B8">
              <w:rPr>
                <w:rFonts w:eastAsia="細明體"/>
                <w:position w:val="-6"/>
              </w:rPr>
              <w:object w:dxaOrig="680" w:dyaOrig="320" w14:anchorId="02936653">
                <v:shape id="_x0000_i1049" type="#_x0000_t75" style="width:34pt;height:16pt" o:ole="">
                  <v:imagedata r:id="rId49" o:title=""/>
                </v:shape>
                <o:OLEObject Type="Embed" ProgID="Equation.DSMT4" ShapeID="_x0000_i1049" DrawAspect="Content" ObjectID="_1766741136" r:id="rId59"/>
              </w:object>
            </w:r>
            <w:r>
              <w:rPr>
                <w:rFonts w:hint="eastAsia"/>
              </w:rPr>
              <w:t>（</w:t>
            </w:r>
            <w:r w:rsidR="002E143F"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mM</w:t>
            </w:r>
            <w:r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）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53D4EEB" w14:textId="496B90BB" w:rsidR="002E143F" w:rsidRPr="001D0459" w:rsidRDefault="003D0F6C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position w:val="-10"/>
                <w:sz w:val="22"/>
                <w:szCs w:val="22"/>
              </w:rPr>
              <w:object w:dxaOrig="720" w:dyaOrig="340" w14:anchorId="5A6D2970">
                <v:shape id="_x0000_i1050" type="#_x0000_t75" style="width:36pt;height:17.3pt" o:ole="">
                  <v:imagedata r:id="rId60" o:title=""/>
                </v:shape>
                <o:OLEObject Type="Embed" ProgID="Equation.DSMT4" ShapeID="_x0000_i1050" DrawAspect="Content" ObjectID="_1766741137" r:id="rId61"/>
              </w:object>
            </w:r>
            <w:r w:rsidR="002E143F"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/</w:t>
            </w:r>
            <w:r w:rsidR="00E468D6" w:rsidRPr="00E468D6">
              <w:rPr>
                <w:rFonts w:eastAsia="細明體"/>
                <w:position w:val="-8"/>
              </w:rPr>
              <w:object w:dxaOrig="680" w:dyaOrig="320" w14:anchorId="2E493463">
                <v:shape id="_x0000_i1051" type="#_x0000_t75" style="width:34pt;height:16pt" o:ole="">
                  <v:imagedata r:id="rId49" o:title=""/>
                </v:shape>
                <o:OLEObject Type="Embed" ProgID="Equation.DSMT4" ShapeID="_x0000_i1051" DrawAspect="Content" ObjectID="_1766741138" r:id="rId62"/>
              </w:objec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C097931" w14:textId="56500459" w:rsidR="002E143F" w:rsidRPr="001D0459" w:rsidRDefault="003D0F6C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position w:val="-10"/>
                <w:sz w:val="22"/>
                <w:szCs w:val="22"/>
              </w:rPr>
              <w:object w:dxaOrig="580" w:dyaOrig="320" w14:anchorId="455582BF">
                <v:shape id="_x0000_i1052" type="#_x0000_t75" style="width:29.1pt;height:15.9pt" o:ole="">
                  <v:imagedata r:id="rId63" o:title=""/>
                </v:shape>
                <o:OLEObject Type="Embed" ProgID="Equation.DSMT4" ShapeID="_x0000_i1052" DrawAspect="Content" ObjectID="_1766741139" r:id="rId64"/>
              </w:object>
            </w:r>
            <w:r w:rsidR="002E143F"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/</w:t>
            </w:r>
            <w:r w:rsidR="00E468D6" w:rsidRPr="00E468D6">
              <w:rPr>
                <w:rFonts w:eastAsia="細明體"/>
                <w:position w:val="-10"/>
              </w:rPr>
              <w:object w:dxaOrig="680" w:dyaOrig="320" w14:anchorId="0AD5BA1A">
                <v:shape id="_x0000_i1053" type="#_x0000_t75" style="width:34pt;height:16pt" o:ole="">
                  <v:imagedata r:id="rId65" o:title=""/>
                </v:shape>
                <o:OLEObject Type="Embed" ProgID="Equation.DSMT4" ShapeID="_x0000_i1053" DrawAspect="Content" ObjectID="_1766741140" r:id="rId66"/>
              </w:object>
            </w:r>
          </w:p>
        </w:tc>
      </w:tr>
      <w:tr w:rsidR="00DC27B8" w:rsidRPr="001D0459" w14:paraId="772E93F3" w14:textId="77777777" w:rsidTr="00730DDD">
        <w:trPr>
          <w:trHeight w:val="388"/>
        </w:trPr>
        <w:tc>
          <w:tcPr>
            <w:tcW w:w="774" w:type="dxa"/>
            <w:vAlign w:val="center"/>
          </w:tcPr>
          <w:p w14:paraId="7BB6BA07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</w:t>
            </w:r>
          </w:p>
        </w:tc>
        <w:tc>
          <w:tcPr>
            <w:tcW w:w="2694" w:type="dxa"/>
            <w:vAlign w:val="center"/>
          </w:tcPr>
          <w:p w14:paraId="2C0BA065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0.21</w:t>
            </w:r>
          </w:p>
        </w:tc>
        <w:tc>
          <w:tcPr>
            <w:tcW w:w="1842" w:type="dxa"/>
            <w:vAlign w:val="center"/>
          </w:tcPr>
          <w:p w14:paraId="5515144A" w14:textId="7DB282D8" w:rsidR="002E143F" w:rsidRPr="00730DDD" w:rsidRDefault="00C265EB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  <w:object w:dxaOrig="1020" w:dyaOrig="300" w14:anchorId="53EE2C8D">
                <v:shape id="_x0000_i1054" type="#_x0000_t75" style="width:51.25pt;height:15.25pt" o:ole="">
                  <v:imagedata r:id="rId67" o:title=""/>
                </v:shape>
                <o:OLEObject Type="Embed" ProgID="Equation.DSMT4" ShapeID="_x0000_i1054" DrawAspect="Content" ObjectID="_1766741141" r:id="rId68"/>
              </w:object>
            </w:r>
          </w:p>
        </w:tc>
        <w:tc>
          <w:tcPr>
            <w:tcW w:w="1843" w:type="dxa"/>
            <w:vAlign w:val="center"/>
          </w:tcPr>
          <w:p w14:paraId="24B82D4E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1.46</w:t>
            </w:r>
          </w:p>
        </w:tc>
        <w:tc>
          <w:tcPr>
            <w:tcW w:w="1843" w:type="dxa"/>
            <w:vAlign w:val="center"/>
          </w:tcPr>
          <w:p w14:paraId="48AEDBAF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1.74</w:t>
            </w:r>
          </w:p>
        </w:tc>
      </w:tr>
      <w:tr w:rsidR="00DC27B8" w:rsidRPr="001D0459" w14:paraId="4867DE07" w14:textId="77777777" w:rsidTr="00730DDD">
        <w:trPr>
          <w:trHeight w:val="388"/>
        </w:trPr>
        <w:tc>
          <w:tcPr>
            <w:tcW w:w="774" w:type="dxa"/>
            <w:vAlign w:val="center"/>
          </w:tcPr>
          <w:p w14:paraId="50EEC724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2</w:t>
            </w:r>
          </w:p>
        </w:tc>
        <w:tc>
          <w:tcPr>
            <w:tcW w:w="2694" w:type="dxa"/>
            <w:vAlign w:val="center"/>
          </w:tcPr>
          <w:p w14:paraId="735A7F46" w14:textId="40DBAAF6" w:rsidR="002E143F" w:rsidRPr="00730DDD" w:rsidRDefault="00730DDD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</w:pPr>
            <w:r w:rsidRPr="00730DDD"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  <w:object w:dxaOrig="999" w:dyaOrig="300" w14:anchorId="71C5DEE1">
                <v:shape id="_x0000_i1055" type="#_x0000_t75" style="width:49.85pt;height:15.25pt" o:ole="">
                  <v:imagedata r:id="rId69" o:title=""/>
                </v:shape>
                <o:OLEObject Type="Embed" ProgID="Equation.DSMT4" ShapeID="_x0000_i1055" DrawAspect="Content" ObjectID="_1766741142" r:id="rId70"/>
              </w:object>
            </w:r>
          </w:p>
        </w:tc>
        <w:tc>
          <w:tcPr>
            <w:tcW w:w="1842" w:type="dxa"/>
            <w:vAlign w:val="center"/>
          </w:tcPr>
          <w:p w14:paraId="71D1A068" w14:textId="1369F935" w:rsidR="002E143F" w:rsidRPr="00730DDD" w:rsidRDefault="00C265EB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  <w:object w:dxaOrig="980" w:dyaOrig="300" w14:anchorId="07C26F37">
                <v:shape id="_x0000_i1056" type="#_x0000_t75" style="width:49.15pt;height:15.25pt" o:ole="">
                  <v:imagedata r:id="rId71" o:title=""/>
                </v:shape>
                <o:OLEObject Type="Embed" ProgID="Equation.DSMT4" ShapeID="_x0000_i1056" DrawAspect="Content" ObjectID="_1766741143" r:id="rId72"/>
              </w:object>
            </w:r>
          </w:p>
        </w:tc>
        <w:tc>
          <w:tcPr>
            <w:tcW w:w="1843" w:type="dxa"/>
            <w:vAlign w:val="center"/>
          </w:tcPr>
          <w:p w14:paraId="120398EA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1.39</w:t>
            </w:r>
          </w:p>
        </w:tc>
        <w:tc>
          <w:tcPr>
            <w:tcW w:w="1843" w:type="dxa"/>
            <w:vAlign w:val="center"/>
          </w:tcPr>
          <w:p w14:paraId="2F0E0879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1.72</w:t>
            </w:r>
          </w:p>
        </w:tc>
      </w:tr>
      <w:tr w:rsidR="00DC27B8" w:rsidRPr="001D0459" w14:paraId="0ACC3B47" w14:textId="77777777" w:rsidTr="00730DDD">
        <w:trPr>
          <w:trHeight w:val="388"/>
        </w:trPr>
        <w:tc>
          <w:tcPr>
            <w:tcW w:w="774" w:type="dxa"/>
            <w:vAlign w:val="center"/>
          </w:tcPr>
          <w:p w14:paraId="53BD84BD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3</w:t>
            </w:r>
          </w:p>
        </w:tc>
        <w:tc>
          <w:tcPr>
            <w:tcW w:w="2694" w:type="dxa"/>
            <w:vAlign w:val="center"/>
          </w:tcPr>
          <w:p w14:paraId="289A2A77" w14:textId="7C6E4DAF" w:rsidR="002E143F" w:rsidRPr="00730DDD" w:rsidRDefault="00C265EB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  <w:object w:dxaOrig="999" w:dyaOrig="300" w14:anchorId="37DC743D">
                <v:shape id="_x0000_i1057" type="#_x0000_t75" style="width:49.85pt;height:15.25pt" o:ole="">
                  <v:imagedata r:id="rId73" o:title=""/>
                </v:shape>
                <o:OLEObject Type="Embed" ProgID="Equation.DSMT4" ShapeID="_x0000_i1057" DrawAspect="Content" ObjectID="_1766741144" r:id="rId74"/>
              </w:object>
            </w:r>
          </w:p>
        </w:tc>
        <w:tc>
          <w:tcPr>
            <w:tcW w:w="1842" w:type="dxa"/>
            <w:vAlign w:val="center"/>
          </w:tcPr>
          <w:p w14:paraId="3D5BEEF9" w14:textId="11B7FD87" w:rsidR="002E143F" w:rsidRPr="00730DDD" w:rsidRDefault="00C265EB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</w:pPr>
            <w:r w:rsidRPr="00730DDD">
              <w:rPr>
                <w:rFonts w:eastAsiaTheme="minorEastAsia"/>
                <w:color w:val="000000" w:themeColor="text1"/>
                <w:spacing w:val="20"/>
                <w:position w:val="-6"/>
                <w:sz w:val="22"/>
                <w:szCs w:val="22"/>
              </w:rPr>
              <w:object w:dxaOrig="999" w:dyaOrig="300" w14:anchorId="707749EE">
                <v:shape id="_x0000_i1058" type="#_x0000_t75" style="width:49.85pt;height:15.25pt" o:ole="">
                  <v:imagedata r:id="rId75" o:title=""/>
                </v:shape>
                <o:OLEObject Type="Embed" ProgID="Equation.DSMT4" ShapeID="_x0000_i1058" DrawAspect="Content" ObjectID="_1766741145" r:id="rId76"/>
              </w:object>
            </w:r>
          </w:p>
        </w:tc>
        <w:tc>
          <w:tcPr>
            <w:tcW w:w="1843" w:type="dxa"/>
            <w:vAlign w:val="center"/>
          </w:tcPr>
          <w:p w14:paraId="0AEB94D6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1.24</w:t>
            </w:r>
          </w:p>
        </w:tc>
        <w:tc>
          <w:tcPr>
            <w:tcW w:w="1843" w:type="dxa"/>
            <w:vAlign w:val="center"/>
          </w:tcPr>
          <w:p w14:paraId="0AB98912" w14:textId="77777777" w:rsidR="002E143F" w:rsidRPr="001D0459" w:rsidRDefault="002E143F" w:rsidP="00730DDD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1D0459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1.70</w:t>
            </w:r>
          </w:p>
        </w:tc>
      </w:tr>
    </w:tbl>
    <w:p w14:paraId="31B68483" w14:textId="2C811F19" w:rsidR="00AC400F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12.</w:t>
      </w:r>
      <w:r w:rsidR="00B809F1" w:rsidRPr="002D5090">
        <w:rPr>
          <w:spacing w:val="20"/>
        </w:rPr>
        <w:tab/>
      </w:r>
      <w:r w:rsidR="00E72613" w:rsidRPr="002D5090">
        <w:rPr>
          <w:rFonts w:hint="eastAsia"/>
          <w:spacing w:val="20"/>
        </w:rPr>
        <w:t>欲測量含硫物質的總濃度時，可選用以下哪</w:t>
      </w:r>
      <w:r w:rsidR="002346DA" w:rsidRPr="002D5090">
        <w:rPr>
          <w:rFonts w:hint="eastAsia"/>
          <w:spacing w:val="20"/>
        </w:rPr>
        <w:t>種</w:t>
      </w:r>
      <w:r w:rsidR="00E72613" w:rsidRPr="002D5090">
        <w:rPr>
          <w:rFonts w:hint="eastAsia"/>
          <w:spacing w:val="20"/>
        </w:rPr>
        <w:t>試劑，將水溶液內的硫化物都</w:t>
      </w:r>
      <w:r w:rsidR="00E468D6">
        <w:rPr>
          <w:rFonts w:eastAsia="新細明體" w:hint="eastAsia"/>
          <w:spacing w:val="20"/>
          <w:szCs w:val="22"/>
        </w:rPr>
        <w:t>氧化</w:t>
      </w:r>
      <w:r w:rsidR="00E72613" w:rsidRPr="002D5090">
        <w:rPr>
          <w:rFonts w:hint="eastAsia"/>
          <w:spacing w:val="20"/>
        </w:rPr>
        <w:t>成</w:t>
      </w:r>
      <w:r w:rsidR="00730DDD" w:rsidRPr="00730DDD">
        <w:rPr>
          <w:spacing w:val="20"/>
          <w:position w:val="-10"/>
        </w:rPr>
        <w:object w:dxaOrig="580" w:dyaOrig="340" w14:anchorId="57D23813">
          <v:shape id="_x0000_i1059" type="#_x0000_t75" style="width:29.1pt;height:17.3pt" o:ole="">
            <v:imagedata r:id="rId77" o:title=""/>
          </v:shape>
          <o:OLEObject Type="Embed" ProgID="Equation.DSMT4" ShapeID="_x0000_i1059" DrawAspect="Content" ObjectID="_1766741146" r:id="rId78"/>
        </w:object>
      </w:r>
      <w:r w:rsidR="00B809F1" w:rsidRPr="002D5090">
        <w:rPr>
          <w:rFonts w:hint="eastAsia"/>
          <w:spacing w:val="20"/>
        </w:rPr>
        <w:t>？</w:t>
      </w:r>
    </w:p>
    <w:p w14:paraId="0DE3351A" w14:textId="2966F4AF" w:rsidR="00082DBB" w:rsidRPr="001D0459" w:rsidRDefault="00082DBB" w:rsidP="001D0459">
      <w:pPr>
        <w:pStyle w:val="ABCDE"/>
        <w:ind w:left="360"/>
        <w:rPr>
          <w:spacing w:val="20"/>
        </w:rPr>
      </w:pPr>
      <w:r w:rsidRPr="001D0459">
        <w:rPr>
          <w:spacing w:val="20"/>
        </w:rPr>
        <w:t>(A)</w:t>
      </w:r>
      <w:r w:rsidR="00730DDD" w:rsidRPr="00730DDD">
        <w:rPr>
          <w:spacing w:val="20"/>
          <w:position w:val="-10"/>
        </w:rPr>
        <w:object w:dxaOrig="840" w:dyaOrig="320" w14:anchorId="7723478C">
          <v:shape id="_x0000_i1060" type="#_x0000_t75" style="width:42.25pt;height:15.9pt" o:ole="">
            <v:imagedata r:id="rId79" o:title=""/>
          </v:shape>
          <o:OLEObject Type="Embed" ProgID="Equation.DSMT4" ShapeID="_x0000_i1060" DrawAspect="Content" ObjectID="_1766741147" r:id="rId80"/>
        </w:object>
      </w:r>
      <w:r w:rsidR="00B809F1" w:rsidRPr="001D0459">
        <w:rPr>
          <w:spacing w:val="20"/>
        </w:rPr>
        <w:tab/>
      </w:r>
      <w:r w:rsidRPr="001D0459">
        <w:rPr>
          <w:spacing w:val="20"/>
        </w:rPr>
        <w:t>(B)</w:t>
      </w:r>
      <w:r w:rsidR="00730DDD" w:rsidRPr="00730DDD">
        <w:rPr>
          <w:spacing w:val="20"/>
          <w:position w:val="-10"/>
        </w:rPr>
        <w:object w:dxaOrig="940" w:dyaOrig="320" w14:anchorId="27A82005">
          <v:shape id="_x0000_i1061" type="#_x0000_t75" style="width:47.1pt;height:15.9pt" o:ole="">
            <v:imagedata r:id="rId81" o:title=""/>
          </v:shape>
          <o:OLEObject Type="Embed" ProgID="Equation.DSMT4" ShapeID="_x0000_i1061" DrawAspect="Content" ObjectID="_1766741148" r:id="rId82"/>
        </w:object>
      </w:r>
      <w:r w:rsidR="00B809F1" w:rsidRPr="001D0459">
        <w:rPr>
          <w:spacing w:val="20"/>
        </w:rPr>
        <w:tab/>
      </w:r>
      <w:r w:rsidRPr="001D0459">
        <w:rPr>
          <w:spacing w:val="20"/>
        </w:rPr>
        <w:t>(C)</w:t>
      </w:r>
      <w:r w:rsidR="00730DDD" w:rsidRPr="00730DDD">
        <w:rPr>
          <w:spacing w:val="20"/>
          <w:position w:val="-10"/>
        </w:rPr>
        <w:object w:dxaOrig="560" w:dyaOrig="300" w14:anchorId="591DFC44">
          <v:shape id="_x0000_i1062" type="#_x0000_t75" style="width:27.7pt;height:15.25pt" o:ole="">
            <v:imagedata r:id="rId83" o:title=""/>
          </v:shape>
          <o:OLEObject Type="Embed" ProgID="Equation.DSMT4" ShapeID="_x0000_i1062" DrawAspect="Content" ObjectID="_1766741149" r:id="rId84"/>
        </w:object>
      </w:r>
      <w:r w:rsidR="00B809F1" w:rsidRPr="001D0459">
        <w:rPr>
          <w:spacing w:val="20"/>
        </w:rPr>
        <w:tab/>
      </w:r>
      <w:r w:rsidRPr="001D0459">
        <w:rPr>
          <w:spacing w:val="20"/>
        </w:rPr>
        <w:t>(D)</w:t>
      </w:r>
      <w:r w:rsidR="00730DDD" w:rsidRPr="00730DDD">
        <w:rPr>
          <w:spacing w:val="20"/>
          <w:position w:val="-10"/>
        </w:rPr>
        <w:object w:dxaOrig="800" w:dyaOrig="300" w14:anchorId="7541FD36">
          <v:shape id="_x0000_i1063" type="#_x0000_t75" style="width:40.15pt;height:15.25pt" o:ole="">
            <v:imagedata r:id="rId85" o:title=""/>
          </v:shape>
          <o:OLEObject Type="Embed" ProgID="Equation.DSMT4" ShapeID="_x0000_i1063" DrawAspect="Content" ObjectID="_1766741150" r:id="rId86"/>
        </w:object>
      </w:r>
      <w:r w:rsidR="00B809F1" w:rsidRPr="001D0459">
        <w:rPr>
          <w:spacing w:val="20"/>
        </w:rPr>
        <w:tab/>
      </w:r>
      <w:r w:rsidRPr="001D0459">
        <w:rPr>
          <w:spacing w:val="20"/>
        </w:rPr>
        <w:t>(E)</w:t>
      </w:r>
      <w:r w:rsidR="00730DDD" w:rsidRPr="00730DDD">
        <w:rPr>
          <w:spacing w:val="20"/>
          <w:position w:val="-10"/>
        </w:rPr>
        <w:object w:dxaOrig="800" w:dyaOrig="300" w14:anchorId="7A268884">
          <v:shape id="_x0000_i1064" type="#_x0000_t75" style="width:40.15pt;height:15.25pt" o:ole="">
            <v:imagedata r:id="rId87" o:title=""/>
          </v:shape>
          <o:OLEObject Type="Embed" ProgID="Equation.DSMT4" ShapeID="_x0000_i1064" DrawAspect="Content" ObjectID="_1766741151" r:id="rId88"/>
        </w:object>
      </w:r>
    </w:p>
    <w:p w14:paraId="42067008" w14:textId="08DD6E3B" w:rsidR="00AC400F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3.</w:t>
      </w:r>
      <w:r w:rsidR="00B809F1" w:rsidRPr="002D5090">
        <w:rPr>
          <w:spacing w:val="20"/>
        </w:rPr>
        <w:tab/>
      </w:r>
      <w:r w:rsidR="0034092E" w:rsidRPr="002D5090">
        <w:rPr>
          <w:rFonts w:hint="eastAsia"/>
          <w:spacing w:val="20"/>
        </w:rPr>
        <w:t>下列實驗觀察</w:t>
      </w:r>
      <w:r w:rsidR="00C217A6" w:rsidRPr="002D5090">
        <w:rPr>
          <w:rFonts w:hint="eastAsia"/>
          <w:spacing w:val="20"/>
        </w:rPr>
        <w:t>哪</w:t>
      </w:r>
      <w:r w:rsidR="0034092E" w:rsidRPr="002D5090">
        <w:rPr>
          <w:rFonts w:hint="eastAsia"/>
          <w:spacing w:val="20"/>
        </w:rPr>
        <w:t>些為合理敘述？</w:t>
      </w:r>
      <w:r w:rsidR="00B809F1" w:rsidRPr="002D5090">
        <w:rPr>
          <w:rFonts w:hint="eastAsia"/>
          <w:spacing w:val="20"/>
        </w:rPr>
        <w:t>（</w:t>
      </w:r>
      <w:r w:rsidR="0034092E" w:rsidRPr="002D5090">
        <w:rPr>
          <w:rFonts w:hint="eastAsia"/>
          <w:spacing w:val="20"/>
        </w:rPr>
        <w:t>應選</w:t>
      </w:r>
      <w:r w:rsidR="0034092E" w:rsidRPr="002D5090">
        <w:rPr>
          <w:rFonts w:hint="eastAsia"/>
          <w:spacing w:val="20"/>
        </w:rPr>
        <w:t>3</w:t>
      </w:r>
      <w:r w:rsidR="0034092E" w:rsidRPr="002D5090">
        <w:rPr>
          <w:rFonts w:hint="eastAsia"/>
          <w:spacing w:val="20"/>
        </w:rPr>
        <w:t>項</w:t>
      </w:r>
      <w:r w:rsidR="00B809F1" w:rsidRPr="002D5090">
        <w:rPr>
          <w:rFonts w:hint="eastAsia"/>
          <w:spacing w:val="20"/>
        </w:rPr>
        <w:t>）</w:t>
      </w:r>
    </w:p>
    <w:p w14:paraId="6831C33F" w14:textId="602C03FC" w:rsidR="00A15BA7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A15BA7" w:rsidRPr="00194EAA">
        <w:rPr>
          <w:rFonts w:hint="eastAsia"/>
          <w:spacing w:val="20"/>
        </w:rPr>
        <w:t>理論上純度</w:t>
      </w:r>
      <w:r w:rsidR="00A15BA7" w:rsidRPr="00194EAA">
        <w:rPr>
          <w:rFonts w:hint="eastAsia"/>
          <w:spacing w:val="20"/>
        </w:rPr>
        <w:t>100%</w:t>
      </w:r>
      <w:r w:rsidR="00A15BA7" w:rsidRPr="00194EAA">
        <w:rPr>
          <w:rFonts w:hint="eastAsia"/>
          <w:spacing w:val="20"/>
        </w:rPr>
        <w:t>的黃鐵礦樣品，其</w:t>
      </w:r>
      <w:r w:rsidR="00E468D6" w:rsidRPr="00E468D6">
        <w:rPr>
          <w:spacing w:val="20"/>
          <w:position w:val="-6"/>
        </w:rPr>
        <w:object w:dxaOrig="580" w:dyaOrig="320" w14:anchorId="577F1755">
          <v:shape id="_x0000_i1065" type="#_x0000_t75" style="width:29.1pt;height:15.9pt" o:ole="">
            <v:imagedata r:id="rId89" o:title=""/>
          </v:shape>
          <o:OLEObject Type="Embed" ProgID="Equation.DSMT4" ShapeID="_x0000_i1065" DrawAspect="Content" ObjectID="_1766741152" r:id="rId90"/>
        </w:object>
      </w:r>
      <w:r w:rsidR="00A15BA7" w:rsidRPr="00194EAA">
        <w:rPr>
          <w:rFonts w:hint="eastAsia"/>
          <w:spacing w:val="20"/>
        </w:rPr>
        <w:t>/</w:t>
      </w:r>
      <w:r w:rsidR="00E468D6" w:rsidRPr="00E468D6">
        <w:rPr>
          <w:position w:val="-6"/>
        </w:rPr>
        <w:object w:dxaOrig="680" w:dyaOrig="320" w14:anchorId="16C1CF0D">
          <v:shape id="_x0000_i1066" type="#_x0000_t75" style="width:34pt;height:16pt" o:ole="">
            <v:imagedata r:id="rId91" o:title=""/>
          </v:shape>
          <o:OLEObject Type="Embed" ProgID="Equation.DSMT4" ShapeID="_x0000_i1066" DrawAspect="Content" ObjectID="_1766741153" r:id="rId92"/>
        </w:object>
      </w:r>
      <w:r w:rsidR="00A15BA7" w:rsidRPr="00194EAA">
        <w:rPr>
          <w:rFonts w:hint="eastAsia"/>
          <w:spacing w:val="20"/>
        </w:rPr>
        <w:t>值應該為</w:t>
      </w:r>
      <w:r w:rsidR="00A15BA7" w:rsidRPr="00194EAA">
        <w:rPr>
          <w:rFonts w:hint="eastAsia"/>
          <w:spacing w:val="20"/>
        </w:rPr>
        <w:t>2</w:t>
      </w:r>
    </w:p>
    <w:p w14:paraId="58929D14" w14:textId="149E27D8" w:rsidR="00A15BA7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A15BA7" w:rsidRPr="00194EAA">
        <w:rPr>
          <w:rFonts w:hint="eastAsia"/>
          <w:spacing w:val="20"/>
        </w:rPr>
        <w:t>黃鐵礦在酸性</w:t>
      </w:r>
      <w:r w:rsidR="002346DA" w:rsidRPr="00194EAA">
        <w:rPr>
          <w:rFonts w:hint="eastAsia"/>
          <w:spacing w:val="20"/>
        </w:rPr>
        <w:t>溶液</w:t>
      </w:r>
      <w:r w:rsidR="00A15BA7" w:rsidRPr="00194EAA">
        <w:rPr>
          <w:rFonts w:hint="eastAsia"/>
          <w:spacing w:val="20"/>
        </w:rPr>
        <w:t>中，會隨氧氣分壓增高而減少其溶解的量</w:t>
      </w:r>
    </w:p>
    <w:p w14:paraId="3657AB7E" w14:textId="01271E91" w:rsidR="00A15BA7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A15BA7" w:rsidRPr="00194EAA">
        <w:rPr>
          <w:rFonts w:hint="eastAsia"/>
          <w:spacing w:val="20"/>
        </w:rPr>
        <w:t>此實驗黃鐵礦樣品中可能含有氧化鐵，所以量測</w:t>
      </w:r>
      <w:r w:rsidR="00730DDD" w:rsidRPr="00730DDD">
        <w:rPr>
          <w:spacing w:val="20"/>
          <w:position w:val="-6"/>
        </w:rPr>
        <w:object w:dxaOrig="580" w:dyaOrig="320" w14:anchorId="5A8FC649">
          <v:shape id="_x0000_i1067" type="#_x0000_t75" style="width:29.1pt;height:15.9pt" o:ole="">
            <v:imagedata r:id="rId93" o:title=""/>
          </v:shape>
          <o:OLEObject Type="Embed" ProgID="Equation.DSMT4" ShapeID="_x0000_i1067" DrawAspect="Content" ObjectID="_1766741154" r:id="rId94"/>
        </w:object>
      </w:r>
      <w:r w:rsidR="00A15BA7" w:rsidRPr="00194EAA">
        <w:rPr>
          <w:rFonts w:hint="eastAsia"/>
          <w:spacing w:val="20"/>
        </w:rPr>
        <w:t>/</w:t>
      </w:r>
      <w:r w:rsidR="00E468D6" w:rsidRPr="00E468D6">
        <w:rPr>
          <w:position w:val="-6"/>
        </w:rPr>
        <w:object w:dxaOrig="680" w:dyaOrig="320" w14:anchorId="5F314B6B">
          <v:shape id="_x0000_i1068" type="#_x0000_t75" style="width:34pt;height:16pt" o:ole="">
            <v:imagedata r:id="rId91" o:title=""/>
          </v:shape>
          <o:OLEObject Type="Embed" ProgID="Equation.DSMT4" ShapeID="_x0000_i1068" DrawAspect="Content" ObjectID="_1766741155" r:id="rId95"/>
        </w:object>
      </w:r>
      <w:r w:rsidR="00A15BA7" w:rsidRPr="00194EAA">
        <w:rPr>
          <w:rFonts w:hint="eastAsia"/>
          <w:spacing w:val="20"/>
        </w:rPr>
        <w:t>的值小於</w:t>
      </w:r>
      <w:r w:rsidR="00A15BA7" w:rsidRPr="00194EAA">
        <w:rPr>
          <w:rFonts w:hint="eastAsia"/>
          <w:spacing w:val="20"/>
        </w:rPr>
        <w:t>2</w:t>
      </w:r>
    </w:p>
    <w:p w14:paraId="290BC4B3" w14:textId="34C3F71B" w:rsidR="00A15BA7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A15BA7" w:rsidRPr="00194EAA">
        <w:rPr>
          <w:rFonts w:hint="eastAsia"/>
          <w:spacing w:val="20"/>
        </w:rPr>
        <w:t>在純</w:t>
      </w:r>
      <w:proofErr w:type="gramStart"/>
      <w:r w:rsidR="00A15BA7" w:rsidRPr="00194EAA">
        <w:rPr>
          <w:rFonts w:hint="eastAsia"/>
          <w:spacing w:val="20"/>
        </w:rPr>
        <w:t>氮氣下操作</w:t>
      </w:r>
      <w:proofErr w:type="gramEnd"/>
      <w:r w:rsidR="00A15BA7" w:rsidRPr="00194EAA">
        <w:rPr>
          <w:rFonts w:hint="eastAsia"/>
          <w:spacing w:val="20"/>
        </w:rPr>
        <w:t>此實驗，</w:t>
      </w:r>
      <w:r w:rsidR="00730DDD" w:rsidRPr="00925199">
        <w:rPr>
          <w:spacing w:val="20"/>
          <w:position w:val="-8"/>
        </w:rPr>
        <w:object w:dxaOrig="720" w:dyaOrig="340" w14:anchorId="353D5E95">
          <v:shape id="_x0000_i1069" type="#_x0000_t75" style="width:36pt;height:17.3pt" o:ole="">
            <v:imagedata r:id="rId96" o:title=""/>
          </v:shape>
          <o:OLEObject Type="Embed" ProgID="Equation.DSMT4" ShapeID="_x0000_i1069" DrawAspect="Content" ObjectID="_1766741156" r:id="rId97"/>
        </w:object>
      </w:r>
      <w:r w:rsidR="00A15BA7" w:rsidRPr="00194EAA">
        <w:rPr>
          <w:rFonts w:hint="eastAsia"/>
          <w:spacing w:val="20"/>
        </w:rPr>
        <w:t>/</w:t>
      </w:r>
      <w:r w:rsidR="00E468D6" w:rsidRPr="00E468D6">
        <w:rPr>
          <w:position w:val="-6"/>
        </w:rPr>
        <w:object w:dxaOrig="680" w:dyaOrig="320" w14:anchorId="3EAE035E">
          <v:shape id="_x0000_i1070" type="#_x0000_t75" style="width:34pt;height:16pt" o:ole="">
            <v:imagedata r:id="rId91" o:title=""/>
          </v:shape>
          <o:OLEObject Type="Embed" ProgID="Equation.DSMT4" ShapeID="_x0000_i1070" DrawAspect="Content" ObjectID="_1766741157" r:id="rId98"/>
        </w:object>
      </w:r>
      <w:r w:rsidR="00A15BA7" w:rsidRPr="00194EAA">
        <w:rPr>
          <w:rFonts w:hint="eastAsia"/>
          <w:spacing w:val="20"/>
        </w:rPr>
        <w:t>的值會大於</w:t>
      </w:r>
      <w:r w:rsidR="00A15BA7" w:rsidRPr="00194EAA">
        <w:rPr>
          <w:rFonts w:hint="eastAsia"/>
          <w:spacing w:val="20"/>
        </w:rPr>
        <w:t>1.46</w:t>
      </w:r>
    </w:p>
    <w:p w14:paraId="0C04AD3D" w14:textId="6B6C100F" w:rsidR="00AC400F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2346DA" w:rsidRPr="00194EAA">
        <w:rPr>
          <w:rFonts w:hint="eastAsia"/>
          <w:spacing w:val="20"/>
        </w:rPr>
        <w:t>表</w:t>
      </w:r>
      <w:r w:rsidR="002346DA" w:rsidRPr="00194EAA">
        <w:rPr>
          <w:spacing w:val="20"/>
        </w:rPr>
        <w:t>1</w:t>
      </w:r>
      <w:r w:rsidR="00A15BA7" w:rsidRPr="00194EAA">
        <w:rPr>
          <w:rFonts w:hint="eastAsia"/>
          <w:spacing w:val="20"/>
        </w:rPr>
        <w:t>中，</w:t>
      </w:r>
      <w:r w:rsidR="00730DDD" w:rsidRPr="00765DBE">
        <w:rPr>
          <w:spacing w:val="20"/>
          <w:position w:val="-8"/>
        </w:rPr>
        <w:object w:dxaOrig="720" w:dyaOrig="340" w14:anchorId="0C4F2FD1">
          <v:shape id="_x0000_i1071" type="#_x0000_t75" style="width:36pt;height:17.3pt" o:ole="">
            <v:imagedata r:id="rId99" o:title=""/>
          </v:shape>
          <o:OLEObject Type="Embed" ProgID="Equation.DSMT4" ShapeID="_x0000_i1071" DrawAspect="Content" ObjectID="_1766741158" r:id="rId100"/>
        </w:object>
      </w:r>
      <w:r w:rsidR="00A15BA7" w:rsidRPr="00194EAA">
        <w:rPr>
          <w:rFonts w:hint="eastAsia"/>
          <w:spacing w:val="20"/>
        </w:rPr>
        <w:t>/</w:t>
      </w:r>
      <w:r w:rsidR="00D226F8" w:rsidRPr="00E468D6">
        <w:rPr>
          <w:position w:val="-6"/>
        </w:rPr>
        <w:object w:dxaOrig="680" w:dyaOrig="320" w14:anchorId="15E176DA">
          <v:shape id="_x0000_i1072" type="#_x0000_t75" style="width:34pt;height:16pt" o:ole="">
            <v:imagedata r:id="rId91" o:title=""/>
          </v:shape>
          <o:OLEObject Type="Embed" ProgID="Equation.DSMT4" ShapeID="_x0000_i1072" DrawAspect="Content" ObjectID="_1766741159" r:id="rId101"/>
        </w:object>
      </w:r>
      <w:r w:rsidR="00A15BA7" w:rsidRPr="00194EAA">
        <w:rPr>
          <w:rFonts w:hint="eastAsia"/>
          <w:spacing w:val="20"/>
        </w:rPr>
        <w:t>值比</w:t>
      </w:r>
      <w:r w:rsidR="00730DDD" w:rsidRPr="00765DBE">
        <w:rPr>
          <w:spacing w:val="20"/>
          <w:position w:val="-8"/>
        </w:rPr>
        <w:object w:dxaOrig="580" w:dyaOrig="320" w14:anchorId="4571503A">
          <v:shape id="_x0000_i1073" type="#_x0000_t75" style="width:29.1pt;height:15.9pt" o:ole="">
            <v:imagedata r:id="rId102" o:title=""/>
          </v:shape>
          <o:OLEObject Type="Embed" ProgID="Equation.DSMT4" ShapeID="_x0000_i1073" DrawAspect="Content" ObjectID="_1766741160" r:id="rId103"/>
        </w:object>
      </w:r>
      <w:r w:rsidR="00A15BA7" w:rsidRPr="00194EAA">
        <w:rPr>
          <w:rFonts w:hint="eastAsia"/>
          <w:spacing w:val="20"/>
        </w:rPr>
        <w:t>/</w:t>
      </w:r>
      <w:r w:rsidR="00A03998" w:rsidRPr="00E468D6">
        <w:rPr>
          <w:position w:val="-6"/>
        </w:rPr>
        <w:object w:dxaOrig="680" w:dyaOrig="320" w14:anchorId="6A21FD5E">
          <v:shape id="_x0000_i1074" type="#_x0000_t75" style="width:34pt;height:16pt" o:ole="">
            <v:imagedata r:id="rId91" o:title=""/>
          </v:shape>
          <o:OLEObject Type="Embed" ProgID="Equation.DSMT4" ShapeID="_x0000_i1074" DrawAspect="Content" ObjectID="_1766741161" r:id="rId104"/>
        </w:object>
      </w:r>
      <w:r w:rsidR="00A15BA7" w:rsidRPr="00194EAA">
        <w:rPr>
          <w:rFonts w:hint="eastAsia"/>
          <w:spacing w:val="20"/>
        </w:rPr>
        <w:t>值小，</w:t>
      </w:r>
      <w:r w:rsidR="002346DA" w:rsidRPr="00194EAA">
        <w:rPr>
          <w:rFonts w:hint="eastAsia"/>
          <w:spacing w:val="20"/>
        </w:rPr>
        <w:t>表</w:t>
      </w:r>
      <w:r w:rsidR="00A15BA7" w:rsidRPr="00194EAA">
        <w:rPr>
          <w:rFonts w:hint="eastAsia"/>
          <w:spacing w:val="20"/>
        </w:rPr>
        <w:t>示在氧氣分壓為</w:t>
      </w:r>
      <w:r w:rsidR="00A15BA7" w:rsidRPr="00194EAA">
        <w:rPr>
          <w:rFonts w:hint="eastAsia"/>
          <w:spacing w:val="20"/>
        </w:rPr>
        <w:t>0.21 atm</w:t>
      </w:r>
      <w:r w:rsidR="00A15BA7" w:rsidRPr="00194EAA">
        <w:rPr>
          <w:rFonts w:hint="eastAsia"/>
          <w:spacing w:val="20"/>
        </w:rPr>
        <w:t>，經過一天仍無法將硫化物都</w:t>
      </w:r>
      <w:r w:rsidR="004F7E9B">
        <w:rPr>
          <w:rFonts w:hint="eastAsia"/>
          <w:spacing w:val="20"/>
        </w:rPr>
        <w:t>氧化</w:t>
      </w:r>
      <w:r w:rsidR="00A15BA7" w:rsidRPr="00194EAA">
        <w:rPr>
          <w:rFonts w:hint="eastAsia"/>
          <w:spacing w:val="20"/>
        </w:rPr>
        <w:t>成</w:t>
      </w:r>
      <w:r w:rsidR="00105CDA" w:rsidRPr="006179EA">
        <w:rPr>
          <w:spacing w:val="20"/>
          <w:position w:val="-8"/>
        </w:rPr>
        <w:object w:dxaOrig="580" w:dyaOrig="340" w14:anchorId="70E21A8B">
          <v:shape id="_x0000_i1075" type="#_x0000_t75" style="width:29.1pt;height:17.3pt" o:ole="">
            <v:imagedata r:id="rId105" o:title=""/>
          </v:shape>
          <o:OLEObject Type="Embed" ProgID="Equation.DSMT4" ShapeID="_x0000_i1075" DrawAspect="Content" ObjectID="_1766741162" r:id="rId106"/>
        </w:object>
      </w:r>
    </w:p>
    <w:p w14:paraId="5FCF96BB" w14:textId="2941BF15" w:rsidR="00A03998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4.</w:t>
      </w:r>
      <w:r w:rsidR="00B809F1" w:rsidRPr="002D5090">
        <w:rPr>
          <w:spacing w:val="20"/>
        </w:rPr>
        <w:tab/>
      </w:r>
      <w:r w:rsidR="000033B8" w:rsidRPr="002D5090">
        <w:rPr>
          <w:rFonts w:hint="eastAsia"/>
          <w:spacing w:val="20"/>
        </w:rPr>
        <w:t>硼烷氨</w:t>
      </w:r>
      <w:r w:rsidR="00337C97" w:rsidRPr="002D5090">
        <w:rPr>
          <w:rFonts w:hint="eastAsia"/>
          <w:spacing w:val="20"/>
        </w:rPr>
        <w:t>（</w:t>
      </w:r>
      <w:r w:rsidR="00105CDA" w:rsidRPr="00105CDA">
        <w:rPr>
          <w:spacing w:val="20"/>
          <w:position w:val="-10"/>
        </w:rPr>
        <w:object w:dxaOrig="859" w:dyaOrig="320" w14:anchorId="0BC0A67E">
          <v:shape id="_x0000_i1076" type="#_x0000_t75" style="width:42.9pt;height:15.9pt" o:ole="">
            <v:imagedata r:id="rId107" o:title=""/>
          </v:shape>
          <o:OLEObject Type="Embed" ProgID="Equation.DSMT4" ShapeID="_x0000_i1076" DrawAspect="Content" ObjectID="_1766741163" r:id="rId108"/>
        </w:object>
      </w:r>
      <w:r w:rsidR="00337C97" w:rsidRPr="002D5090">
        <w:rPr>
          <w:rFonts w:hint="eastAsia"/>
          <w:spacing w:val="20"/>
        </w:rPr>
        <w:t>）</w:t>
      </w:r>
      <w:r w:rsidR="000033B8" w:rsidRPr="002D5090">
        <w:rPr>
          <w:rFonts w:hint="eastAsia"/>
          <w:spacing w:val="20"/>
        </w:rPr>
        <w:t>是一種固態能源，可與鹽酸反應產生氫氣。假設在</w:t>
      </w:r>
      <w:r w:rsidR="000033B8" w:rsidRPr="002D5090">
        <w:rPr>
          <w:rFonts w:hint="eastAsia"/>
          <w:spacing w:val="20"/>
        </w:rPr>
        <w:t>25</w:t>
      </w:r>
      <w:r w:rsidR="00AA0F89" w:rsidRPr="00105CDA">
        <w:rPr>
          <w:spacing w:val="20"/>
        </w:rPr>
        <w:t>℃</w:t>
      </w:r>
      <w:r w:rsidR="000033B8" w:rsidRPr="002D5090">
        <w:rPr>
          <w:rFonts w:hint="eastAsia"/>
          <w:spacing w:val="20"/>
        </w:rPr>
        <w:t>、</w:t>
      </w:r>
      <w:r w:rsidR="000033B8" w:rsidRPr="002D5090">
        <w:rPr>
          <w:rFonts w:hint="eastAsia"/>
          <w:spacing w:val="20"/>
        </w:rPr>
        <w:t xml:space="preserve">1 </w:t>
      </w:r>
      <w:r w:rsidR="00EF3CDD" w:rsidRPr="002D5090">
        <w:rPr>
          <w:rFonts w:hint="eastAsia"/>
          <w:spacing w:val="20"/>
        </w:rPr>
        <w:t>a</w:t>
      </w:r>
      <w:r w:rsidR="00EF3CDD" w:rsidRPr="002D5090">
        <w:rPr>
          <w:spacing w:val="20"/>
        </w:rPr>
        <w:t xml:space="preserve">tm </w:t>
      </w:r>
      <w:r w:rsidR="000033B8" w:rsidRPr="002D5090">
        <w:rPr>
          <w:rFonts w:hint="eastAsia"/>
          <w:spacing w:val="20"/>
        </w:rPr>
        <w:t>下，</w:t>
      </w:r>
      <w:r w:rsidR="00952523">
        <w:rPr>
          <w:rFonts w:hint="eastAsia"/>
          <w:spacing w:val="20"/>
        </w:rPr>
        <w:t>取</w:t>
      </w:r>
      <w:r w:rsidR="000033B8" w:rsidRPr="002D5090">
        <w:rPr>
          <w:rFonts w:hint="eastAsia"/>
          <w:spacing w:val="20"/>
        </w:rPr>
        <w:t>1.54</w:t>
      </w:r>
      <w:r w:rsidR="000033B8" w:rsidRPr="002D5090">
        <w:rPr>
          <w:rFonts w:hint="eastAsia"/>
          <w:spacing w:val="20"/>
        </w:rPr>
        <w:t>克硼</w:t>
      </w:r>
      <w:proofErr w:type="gramStart"/>
      <w:r w:rsidR="000033B8" w:rsidRPr="002D5090">
        <w:rPr>
          <w:rFonts w:hint="eastAsia"/>
          <w:spacing w:val="20"/>
        </w:rPr>
        <w:t>烷氨與</w:t>
      </w:r>
      <w:r w:rsidR="00952523">
        <w:rPr>
          <w:rFonts w:hint="eastAsia"/>
          <w:spacing w:val="20"/>
        </w:rPr>
        <w:t>足</w:t>
      </w:r>
      <w:proofErr w:type="gramEnd"/>
      <w:r w:rsidR="00952523">
        <w:rPr>
          <w:rFonts w:hint="eastAsia"/>
          <w:spacing w:val="20"/>
        </w:rPr>
        <w:t>量的</w:t>
      </w:r>
      <w:r w:rsidR="000033B8" w:rsidRPr="002D5090">
        <w:rPr>
          <w:rFonts w:hint="eastAsia"/>
          <w:spacing w:val="20"/>
        </w:rPr>
        <w:t>鹽酸反應，</w:t>
      </w:r>
      <w:r w:rsidR="004F7E9B" w:rsidRPr="002D5090">
        <w:rPr>
          <w:rFonts w:hint="eastAsia"/>
          <w:spacing w:val="20"/>
        </w:rPr>
        <w:t>可完全轉變成硼酸（</w:t>
      </w:r>
      <w:r w:rsidR="004F7E9B" w:rsidRPr="00105CDA">
        <w:rPr>
          <w:spacing w:val="20"/>
          <w:position w:val="-10"/>
        </w:rPr>
        <w:object w:dxaOrig="680" w:dyaOrig="320" w14:anchorId="600E1E31">
          <v:shape id="_x0000_i1077" type="#_x0000_t75" style="width:33.9pt;height:15.9pt" o:ole="">
            <v:imagedata r:id="rId109" o:title=""/>
          </v:shape>
          <o:OLEObject Type="Embed" ProgID="Equation.DSMT4" ShapeID="_x0000_i1077" DrawAspect="Content" ObjectID="_1766741164" r:id="rId110"/>
        </w:object>
      </w:r>
      <w:r w:rsidR="002526A8">
        <w:rPr>
          <w:rFonts w:hint="eastAsia"/>
          <w:spacing w:val="20"/>
        </w:rPr>
        <w:t>）</w:t>
      </w:r>
      <w:r w:rsidR="004F7E9B" w:rsidRPr="002D5090">
        <w:rPr>
          <w:rFonts w:hint="eastAsia"/>
          <w:spacing w:val="20"/>
        </w:rPr>
        <w:t>、氯化銨（</w:t>
      </w:r>
      <w:r w:rsidR="004F7E9B" w:rsidRPr="00105CDA">
        <w:rPr>
          <w:spacing w:val="20"/>
          <w:position w:val="-10"/>
        </w:rPr>
        <w:object w:dxaOrig="700" w:dyaOrig="320" w14:anchorId="18A91C4A">
          <v:shape id="_x0000_i1078" type="#_x0000_t75" style="width:35.2pt;height:15.95pt" o:ole="">
            <v:imagedata r:id="rId111" o:title=""/>
          </v:shape>
          <o:OLEObject Type="Embed" ProgID="Equation.DSMT4" ShapeID="_x0000_i1078" DrawAspect="Content" ObjectID="_1766741165" r:id="rId112"/>
        </w:object>
      </w:r>
      <w:r w:rsidR="004F7E9B" w:rsidRPr="002D5090">
        <w:rPr>
          <w:rFonts w:hint="eastAsia"/>
          <w:spacing w:val="20"/>
        </w:rPr>
        <w:t>）與氫氣</w:t>
      </w:r>
      <w:r w:rsidR="004F7E9B">
        <w:rPr>
          <w:rFonts w:hint="eastAsia"/>
          <w:spacing w:val="20"/>
        </w:rPr>
        <w:t>，</w:t>
      </w:r>
      <w:r w:rsidR="00A03998">
        <w:rPr>
          <w:rFonts w:hint="eastAsia"/>
          <w:spacing w:val="20"/>
        </w:rPr>
        <w:t>反應式如下：</w:t>
      </w:r>
    </w:p>
    <w:p w14:paraId="71A8FE10" w14:textId="1FF80F00" w:rsidR="00A03998" w:rsidRDefault="00A03998" w:rsidP="00A03998">
      <w:pPr>
        <w:pStyle w:val="TIT1"/>
        <w:tabs>
          <w:tab w:val="left" w:pos="7230"/>
        </w:tabs>
        <w:spacing w:before="60"/>
        <w:ind w:leftChars="800" w:left="1920" w:firstLine="0"/>
        <w:rPr>
          <w:spacing w:val="20"/>
        </w:rPr>
      </w:pPr>
      <w:r w:rsidRPr="00105CDA">
        <w:rPr>
          <w:spacing w:val="20"/>
          <w:position w:val="-10"/>
        </w:rPr>
        <w:object w:dxaOrig="4260" w:dyaOrig="320" w14:anchorId="2266A54F">
          <v:shape id="_x0000_i1079" type="#_x0000_t75" style="width:212.8pt;height:15.95pt" o:ole="">
            <v:imagedata r:id="rId113" o:title=""/>
          </v:shape>
          <o:OLEObject Type="Embed" ProgID="Equation.DSMT4" ShapeID="_x0000_i1079" DrawAspect="Content" ObjectID="_1766741166" r:id="rId114"/>
        </w:object>
      </w:r>
      <w:r>
        <w:rPr>
          <w:spacing w:val="20"/>
        </w:rPr>
        <w:tab/>
      </w:r>
      <w:r>
        <w:rPr>
          <w:rFonts w:hint="eastAsia"/>
          <w:spacing w:val="20"/>
        </w:rPr>
        <w:t>（未平衡）</w:t>
      </w:r>
    </w:p>
    <w:p w14:paraId="4221A6D8" w14:textId="51E69B17" w:rsidR="00082DBB" w:rsidRPr="002D5090" w:rsidRDefault="000033B8" w:rsidP="00A03998">
      <w:pPr>
        <w:pStyle w:val="TIT1"/>
        <w:spacing w:before="60"/>
        <w:ind w:leftChars="150" w:left="360" w:firstLine="0"/>
        <w:rPr>
          <w:spacing w:val="20"/>
        </w:rPr>
      </w:pPr>
      <w:r w:rsidRPr="002D5090">
        <w:rPr>
          <w:rFonts w:hint="eastAsia"/>
          <w:spacing w:val="20"/>
        </w:rPr>
        <w:t>試問所產生氫氣的體積是多少升？</w:t>
      </w:r>
      <w:proofErr w:type="gramStart"/>
      <w:r w:rsidR="00337C97" w:rsidRPr="002D5090">
        <w:rPr>
          <w:rFonts w:hint="eastAsia"/>
          <w:spacing w:val="20"/>
        </w:rPr>
        <w:t>（</w:t>
      </w:r>
      <w:proofErr w:type="gramEnd"/>
      <w:r w:rsidRPr="002D5090">
        <w:rPr>
          <w:rFonts w:hint="eastAsia"/>
          <w:spacing w:val="20"/>
        </w:rPr>
        <w:t>2</w:t>
      </w:r>
      <w:r w:rsidRPr="00105CDA">
        <w:rPr>
          <w:spacing w:val="20"/>
        </w:rPr>
        <w:t>5</w:t>
      </w:r>
      <w:r w:rsidR="00AA0F89" w:rsidRPr="00105CDA">
        <w:rPr>
          <w:spacing w:val="20"/>
        </w:rPr>
        <w:t>℃</w:t>
      </w:r>
      <w:r w:rsidRPr="002D5090">
        <w:rPr>
          <w:rFonts w:hint="eastAsia"/>
          <w:spacing w:val="20"/>
        </w:rPr>
        <w:t>、</w:t>
      </w:r>
      <w:r w:rsidRPr="002D5090">
        <w:rPr>
          <w:rFonts w:hint="eastAsia"/>
          <w:spacing w:val="20"/>
        </w:rPr>
        <w:t xml:space="preserve">1 </w:t>
      </w:r>
      <w:r w:rsidR="00EF3CDD" w:rsidRPr="002D5090">
        <w:rPr>
          <w:rFonts w:hint="eastAsia"/>
          <w:spacing w:val="20"/>
        </w:rPr>
        <w:t>a</w:t>
      </w:r>
      <w:r w:rsidR="00EF3CDD" w:rsidRPr="002D5090">
        <w:rPr>
          <w:spacing w:val="20"/>
        </w:rPr>
        <w:t>tm</w:t>
      </w:r>
      <w:r w:rsidRPr="002D5090">
        <w:rPr>
          <w:rFonts w:hint="eastAsia"/>
          <w:spacing w:val="20"/>
        </w:rPr>
        <w:t>，</w:t>
      </w:r>
      <w:r w:rsidRPr="002D5090">
        <w:rPr>
          <w:rFonts w:hint="eastAsia"/>
          <w:spacing w:val="20"/>
        </w:rPr>
        <w:t>1</w:t>
      </w:r>
      <w:r w:rsidRPr="002D5090">
        <w:rPr>
          <w:rFonts w:hint="eastAsia"/>
          <w:spacing w:val="20"/>
        </w:rPr>
        <w:t>莫耳氫氣的體積為</w:t>
      </w:r>
      <w:r w:rsidRPr="002D5090">
        <w:rPr>
          <w:rFonts w:hint="eastAsia"/>
          <w:spacing w:val="20"/>
        </w:rPr>
        <w:t>24.5</w:t>
      </w:r>
      <w:r w:rsidRPr="002D5090">
        <w:rPr>
          <w:rFonts w:hint="eastAsia"/>
          <w:spacing w:val="20"/>
        </w:rPr>
        <w:t>升</w:t>
      </w:r>
      <w:r w:rsidR="00082DBB" w:rsidRPr="002D5090">
        <w:rPr>
          <w:rFonts w:hint="eastAsia"/>
          <w:spacing w:val="20"/>
        </w:rPr>
        <w:t>；原子量</w:t>
      </w:r>
      <w:r w:rsidR="00082DBB" w:rsidRPr="002D5090">
        <w:rPr>
          <w:rFonts w:hint="eastAsia"/>
          <w:spacing w:val="20"/>
        </w:rPr>
        <w:t>C</w:t>
      </w:r>
      <w:r w:rsidR="00337C97" w:rsidRPr="002D5090">
        <w:rPr>
          <w:rFonts w:hint="eastAsia"/>
          <w:spacing w:val="20"/>
        </w:rPr>
        <w:t>＝</w:t>
      </w:r>
      <w:r w:rsidR="00082DBB" w:rsidRPr="002D5090">
        <w:rPr>
          <w:spacing w:val="20"/>
        </w:rPr>
        <w:t>12.0</w:t>
      </w:r>
      <w:r w:rsidR="00082DBB" w:rsidRPr="002D5090">
        <w:rPr>
          <w:rFonts w:hint="eastAsia"/>
          <w:spacing w:val="20"/>
        </w:rPr>
        <w:t>、</w:t>
      </w:r>
      <w:r w:rsidR="00082DBB" w:rsidRPr="002D5090">
        <w:rPr>
          <w:spacing w:val="20"/>
        </w:rPr>
        <w:t>H</w:t>
      </w:r>
      <w:r w:rsidR="00337C97" w:rsidRPr="002D5090">
        <w:rPr>
          <w:rFonts w:hint="eastAsia"/>
          <w:spacing w:val="20"/>
        </w:rPr>
        <w:t>＝</w:t>
      </w:r>
      <w:r w:rsidR="00082DBB" w:rsidRPr="002D5090">
        <w:rPr>
          <w:spacing w:val="20"/>
        </w:rPr>
        <w:t>1.00</w:t>
      </w:r>
      <w:r w:rsidR="00082DBB" w:rsidRPr="002D5090">
        <w:rPr>
          <w:rFonts w:hint="eastAsia"/>
          <w:spacing w:val="20"/>
        </w:rPr>
        <w:t>、</w:t>
      </w:r>
      <w:r w:rsidR="00082DBB" w:rsidRPr="002D5090">
        <w:rPr>
          <w:spacing w:val="20"/>
        </w:rPr>
        <w:t>O</w:t>
      </w:r>
      <w:r w:rsidR="00337C97" w:rsidRPr="002D5090">
        <w:rPr>
          <w:rFonts w:hint="eastAsia"/>
          <w:spacing w:val="20"/>
        </w:rPr>
        <w:t>＝</w:t>
      </w:r>
      <w:r w:rsidR="00082DBB" w:rsidRPr="002D5090">
        <w:rPr>
          <w:spacing w:val="20"/>
        </w:rPr>
        <w:t>16.0</w:t>
      </w:r>
      <w:r w:rsidR="00082DBB" w:rsidRPr="002D5090">
        <w:rPr>
          <w:rFonts w:hint="eastAsia"/>
          <w:spacing w:val="20"/>
        </w:rPr>
        <w:t>、</w:t>
      </w:r>
      <w:r w:rsidR="00082DBB" w:rsidRPr="002D5090">
        <w:rPr>
          <w:spacing w:val="20"/>
        </w:rPr>
        <w:t>N</w:t>
      </w:r>
      <w:r w:rsidR="00337C97" w:rsidRPr="002D5090">
        <w:rPr>
          <w:rFonts w:hint="eastAsia"/>
          <w:spacing w:val="20"/>
        </w:rPr>
        <w:t>＝</w:t>
      </w:r>
      <w:r w:rsidR="00082DBB" w:rsidRPr="002D5090">
        <w:rPr>
          <w:spacing w:val="20"/>
        </w:rPr>
        <w:t>14.0</w:t>
      </w:r>
      <w:r w:rsidR="00082DBB" w:rsidRPr="002D5090">
        <w:rPr>
          <w:rFonts w:hint="eastAsia"/>
          <w:spacing w:val="20"/>
        </w:rPr>
        <w:t>、</w:t>
      </w:r>
      <w:r w:rsidR="00082DBB" w:rsidRPr="002D5090">
        <w:rPr>
          <w:spacing w:val="20"/>
        </w:rPr>
        <w:t>B</w:t>
      </w:r>
      <w:r w:rsidR="00337C97" w:rsidRPr="002D5090">
        <w:rPr>
          <w:rFonts w:hint="eastAsia"/>
          <w:spacing w:val="20"/>
        </w:rPr>
        <w:t>＝</w:t>
      </w:r>
      <w:r w:rsidR="00082DBB" w:rsidRPr="002D5090">
        <w:rPr>
          <w:spacing w:val="20"/>
        </w:rPr>
        <w:t>10.8</w:t>
      </w:r>
      <w:proofErr w:type="gramStart"/>
      <w:r w:rsidR="00337C97" w:rsidRPr="002D5090">
        <w:rPr>
          <w:rFonts w:hint="eastAsia"/>
          <w:spacing w:val="20"/>
        </w:rPr>
        <w:t>）</w:t>
      </w:r>
      <w:proofErr w:type="gramEnd"/>
    </w:p>
    <w:p w14:paraId="27772279" w14:textId="62B86300" w:rsidR="00AC400F" w:rsidRPr="001D0459" w:rsidRDefault="00AC400F" w:rsidP="001D0459">
      <w:pPr>
        <w:pStyle w:val="ABCDE"/>
        <w:ind w:left="360"/>
        <w:rPr>
          <w:spacing w:val="20"/>
        </w:rPr>
      </w:pPr>
      <w:r w:rsidRPr="001D0459">
        <w:rPr>
          <w:spacing w:val="20"/>
        </w:rPr>
        <w:t>(A)</w:t>
      </w:r>
      <w:r w:rsidR="005B6723" w:rsidRPr="001D0459">
        <w:rPr>
          <w:spacing w:val="20"/>
        </w:rPr>
        <w:t>1.23</w:t>
      </w:r>
      <w:r w:rsidR="00B809F1" w:rsidRPr="001D0459">
        <w:rPr>
          <w:spacing w:val="20"/>
        </w:rPr>
        <w:tab/>
      </w:r>
      <w:r w:rsidRPr="001D0459">
        <w:rPr>
          <w:spacing w:val="20"/>
        </w:rPr>
        <w:t>(B)</w:t>
      </w:r>
      <w:r w:rsidR="005B6723" w:rsidRPr="001D0459">
        <w:rPr>
          <w:spacing w:val="20"/>
        </w:rPr>
        <w:t>3.36</w:t>
      </w:r>
      <w:r w:rsidR="00B809F1" w:rsidRPr="001D0459">
        <w:rPr>
          <w:spacing w:val="20"/>
        </w:rPr>
        <w:tab/>
      </w:r>
      <w:r w:rsidRPr="001D0459">
        <w:rPr>
          <w:spacing w:val="20"/>
        </w:rPr>
        <w:t>(C)</w:t>
      </w:r>
      <w:r w:rsidR="005B6723" w:rsidRPr="001D0459">
        <w:rPr>
          <w:spacing w:val="20"/>
        </w:rPr>
        <w:t>3.68</w:t>
      </w:r>
      <w:r w:rsidR="00B809F1" w:rsidRPr="001D0459">
        <w:rPr>
          <w:spacing w:val="20"/>
        </w:rPr>
        <w:tab/>
      </w:r>
      <w:r w:rsidRPr="001D0459">
        <w:rPr>
          <w:spacing w:val="20"/>
        </w:rPr>
        <w:t>(D)</w:t>
      </w:r>
      <w:r w:rsidR="005B6723" w:rsidRPr="001D0459">
        <w:rPr>
          <w:spacing w:val="20"/>
        </w:rPr>
        <w:t>4.90</w:t>
      </w:r>
      <w:r w:rsidR="00B809F1" w:rsidRPr="001D0459">
        <w:rPr>
          <w:spacing w:val="20"/>
        </w:rPr>
        <w:tab/>
      </w:r>
      <w:r w:rsidRPr="001D0459">
        <w:rPr>
          <w:spacing w:val="20"/>
        </w:rPr>
        <w:t>(E)</w:t>
      </w:r>
      <w:r w:rsidR="005B6723" w:rsidRPr="001D0459">
        <w:rPr>
          <w:spacing w:val="20"/>
        </w:rPr>
        <w:t>6.00</w:t>
      </w:r>
    </w:p>
    <w:p w14:paraId="5AA7B809" w14:textId="77777777" w:rsidR="00D1429E" w:rsidRDefault="00D1429E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2072495C" w14:textId="35A67992" w:rsidR="00AC400F" w:rsidRPr="002D5090" w:rsidRDefault="00AC400F" w:rsidP="00B47F92">
      <w:pPr>
        <w:pStyle w:val="TIT1"/>
        <w:spacing w:before="60" w:line="34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lastRenderedPageBreak/>
        <w:t>1</w:t>
      </w:r>
      <w:r w:rsidRPr="002D5090">
        <w:rPr>
          <w:spacing w:val="20"/>
        </w:rPr>
        <w:t>5.</w:t>
      </w:r>
      <w:r w:rsidRPr="002D5090">
        <w:rPr>
          <w:spacing w:val="20"/>
        </w:rPr>
        <w:tab/>
      </w:r>
      <w:r w:rsidR="008A249A" w:rsidRPr="002D5090">
        <w:rPr>
          <w:rFonts w:hint="eastAsia"/>
          <w:spacing w:val="20"/>
        </w:rPr>
        <w:t>李小仁買了一條流行的飛天小丑魚，是一種質量很輕類似氣球的飛行玩具，但是買回來後發現，廠商沒有將飛天</w:t>
      </w:r>
      <w:proofErr w:type="gramStart"/>
      <w:r w:rsidR="008A249A" w:rsidRPr="002D5090">
        <w:rPr>
          <w:rFonts w:hint="eastAsia"/>
          <w:spacing w:val="20"/>
        </w:rPr>
        <w:t>小丑魚灌入</w:t>
      </w:r>
      <w:proofErr w:type="gramEnd"/>
      <w:r w:rsidR="008A249A" w:rsidRPr="002D5090">
        <w:rPr>
          <w:rFonts w:hint="eastAsia"/>
          <w:spacing w:val="20"/>
        </w:rPr>
        <w:t>氣體。於是，李小仁前往附近店家尋找，</w:t>
      </w:r>
      <w:r w:rsidR="00D1429E">
        <w:rPr>
          <w:rFonts w:hint="eastAsia"/>
          <w:spacing w:val="20"/>
        </w:rPr>
        <w:t>並填充一定量體積的氦氣，</w:t>
      </w:r>
      <w:r w:rsidR="008A249A" w:rsidRPr="002D5090">
        <w:rPr>
          <w:rFonts w:hint="eastAsia"/>
          <w:spacing w:val="20"/>
        </w:rPr>
        <w:t>但是找了幾家，發現氦氣的純度有所差異，皆含有體積</w:t>
      </w:r>
      <w:r w:rsidR="008A249A" w:rsidRPr="002D5090">
        <w:rPr>
          <w:rFonts w:hint="eastAsia"/>
          <w:spacing w:val="20"/>
        </w:rPr>
        <w:t>1%</w:t>
      </w:r>
      <w:r w:rsidR="008A249A" w:rsidRPr="002D5090">
        <w:rPr>
          <w:rFonts w:hint="eastAsia"/>
          <w:spacing w:val="20"/>
        </w:rPr>
        <w:t>氣體雜質。試問含有下列何種雜質會使飛天小丑魚最</w:t>
      </w:r>
      <w:r w:rsidR="00D1429E">
        <w:rPr>
          <w:rFonts w:hint="eastAsia"/>
          <w:spacing w:val="20"/>
        </w:rPr>
        <w:t>容易</w:t>
      </w:r>
      <w:r w:rsidR="008A249A" w:rsidRPr="002D5090">
        <w:rPr>
          <w:rFonts w:hint="eastAsia"/>
          <w:spacing w:val="20"/>
        </w:rPr>
        <w:t>浮</w:t>
      </w:r>
      <w:r w:rsidR="0029540B">
        <w:rPr>
          <w:rFonts w:hint="eastAsia"/>
          <w:spacing w:val="20"/>
        </w:rPr>
        <w:t>起</w:t>
      </w:r>
      <w:r w:rsidR="00337C97" w:rsidRPr="002D5090">
        <w:rPr>
          <w:rFonts w:hint="eastAsia"/>
          <w:spacing w:val="20"/>
        </w:rPr>
        <w:t>？</w:t>
      </w:r>
      <w:r w:rsidR="0029540B">
        <w:rPr>
          <w:spacing w:val="20"/>
        </w:rPr>
        <w:br/>
      </w:r>
      <w:r w:rsidR="00D1429E">
        <w:rPr>
          <w:rFonts w:hint="eastAsia"/>
          <w:spacing w:val="20"/>
        </w:rPr>
        <w:t>（</w:t>
      </w:r>
      <w:r w:rsidR="00D1429E" w:rsidRPr="002D5090">
        <w:rPr>
          <w:rFonts w:hint="eastAsia"/>
          <w:spacing w:val="20"/>
        </w:rPr>
        <w:t>原子量</w:t>
      </w:r>
      <w:r w:rsidR="00D1429E" w:rsidRPr="002D5090">
        <w:rPr>
          <w:rFonts w:hint="eastAsia"/>
          <w:spacing w:val="20"/>
        </w:rPr>
        <w:t>C</w:t>
      </w:r>
      <w:r w:rsidR="00D1429E" w:rsidRPr="002D5090">
        <w:rPr>
          <w:rFonts w:hint="eastAsia"/>
          <w:spacing w:val="20"/>
        </w:rPr>
        <w:t>＝</w:t>
      </w:r>
      <w:r w:rsidR="00D1429E" w:rsidRPr="002D5090">
        <w:rPr>
          <w:spacing w:val="20"/>
        </w:rPr>
        <w:t>12.0</w:t>
      </w:r>
      <w:r w:rsidR="00D1429E" w:rsidRPr="002D5090">
        <w:rPr>
          <w:rFonts w:hint="eastAsia"/>
          <w:spacing w:val="20"/>
        </w:rPr>
        <w:t>、</w:t>
      </w:r>
      <w:r w:rsidR="00D1429E" w:rsidRPr="002D5090">
        <w:rPr>
          <w:spacing w:val="20"/>
        </w:rPr>
        <w:t>N</w:t>
      </w:r>
      <w:r w:rsidR="00D1429E" w:rsidRPr="002D5090">
        <w:rPr>
          <w:rFonts w:hint="eastAsia"/>
          <w:spacing w:val="20"/>
        </w:rPr>
        <w:t>＝</w:t>
      </w:r>
      <w:r w:rsidR="00D1429E" w:rsidRPr="002D5090">
        <w:rPr>
          <w:spacing w:val="20"/>
        </w:rPr>
        <w:t>14.0</w:t>
      </w:r>
      <w:r w:rsidR="00D1429E" w:rsidRPr="002D5090">
        <w:rPr>
          <w:rFonts w:hint="eastAsia"/>
          <w:spacing w:val="20"/>
        </w:rPr>
        <w:t>、</w:t>
      </w:r>
      <w:r w:rsidR="00D1429E" w:rsidRPr="002D5090">
        <w:rPr>
          <w:spacing w:val="20"/>
        </w:rPr>
        <w:t>O</w:t>
      </w:r>
      <w:r w:rsidR="00D1429E" w:rsidRPr="002D5090">
        <w:rPr>
          <w:rFonts w:hint="eastAsia"/>
          <w:spacing w:val="20"/>
        </w:rPr>
        <w:t>＝</w:t>
      </w:r>
      <w:r w:rsidR="00D1429E" w:rsidRPr="002D5090">
        <w:rPr>
          <w:spacing w:val="20"/>
        </w:rPr>
        <w:t>16.0</w:t>
      </w:r>
      <w:r w:rsidR="00D1429E" w:rsidRPr="002D5090">
        <w:rPr>
          <w:rFonts w:hint="eastAsia"/>
          <w:spacing w:val="20"/>
        </w:rPr>
        <w:t>、</w:t>
      </w:r>
      <w:r w:rsidR="00D1429E">
        <w:rPr>
          <w:spacing w:val="20"/>
        </w:rPr>
        <w:t>Ne</w:t>
      </w:r>
      <w:r w:rsidR="00D1429E" w:rsidRPr="002D5090">
        <w:rPr>
          <w:rFonts w:hint="eastAsia"/>
          <w:spacing w:val="20"/>
        </w:rPr>
        <w:t>＝</w:t>
      </w:r>
      <w:r w:rsidR="00D1429E">
        <w:rPr>
          <w:rFonts w:hint="eastAsia"/>
          <w:spacing w:val="20"/>
        </w:rPr>
        <w:t>2</w:t>
      </w:r>
      <w:r w:rsidR="00D1429E">
        <w:rPr>
          <w:spacing w:val="20"/>
        </w:rPr>
        <w:t>0</w:t>
      </w:r>
      <w:r w:rsidR="00D1429E" w:rsidRPr="002D5090">
        <w:rPr>
          <w:spacing w:val="20"/>
        </w:rPr>
        <w:t>.</w:t>
      </w:r>
      <w:r w:rsidR="00D1429E">
        <w:rPr>
          <w:spacing w:val="20"/>
        </w:rPr>
        <w:t>2</w:t>
      </w:r>
      <w:r w:rsidR="00D1429E">
        <w:rPr>
          <w:rFonts w:hint="eastAsia"/>
          <w:spacing w:val="20"/>
        </w:rPr>
        <w:t>、</w:t>
      </w:r>
      <w:proofErr w:type="spellStart"/>
      <w:r w:rsidR="00D1429E">
        <w:rPr>
          <w:rFonts w:hint="eastAsia"/>
          <w:spacing w:val="20"/>
        </w:rPr>
        <w:t>A</w:t>
      </w:r>
      <w:r w:rsidR="00D1429E">
        <w:rPr>
          <w:spacing w:val="20"/>
        </w:rPr>
        <w:t>r</w:t>
      </w:r>
      <w:proofErr w:type="spellEnd"/>
      <w:r w:rsidR="00D1429E">
        <w:rPr>
          <w:rFonts w:hint="eastAsia"/>
          <w:spacing w:val="20"/>
        </w:rPr>
        <w:t>＝</w:t>
      </w:r>
      <w:r w:rsidR="00D1429E">
        <w:rPr>
          <w:rFonts w:hint="eastAsia"/>
          <w:spacing w:val="20"/>
        </w:rPr>
        <w:t>40.0</w:t>
      </w:r>
      <w:r w:rsidR="00D1429E">
        <w:rPr>
          <w:rFonts w:hint="eastAsia"/>
          <w:spacing w:val="20"/>
        </w:rPr>
        <w:t>）</w:t>
      </w:r>
    </w:p>
    <w:p w14:paraId="5B751A3F" w14:textId="674FF26D" w:rsidR="00AC400F" w:rsidRPr="001D0459" w:rsidRDefault="00AC400F" w:rsidP="00B47F92">
      <w:pPr>
        <w:pStyle w:val="ABCDE"/>
        <w:spacing w:line="340" w:lineRule="atLeast"/>
        <w:ind w:left="360"/>
        <w:rPr>
          <w:spacing w:val="20"/>
        </w:rPr>
      </w:pPr>
      <w:r w:rsidRPr="001D0459">
        <w:rPr>
          <w:spacing w:val="20"/>
        </w:rPr>
        <w:t>(A)</w:t>
      </w:r>
      <w:r w:rsidR="008A249A" w:rsidRPr="001D0459">
        <w:rPr>
          <w:rFonts w:hint="eastAsia"/>
          <w:spacing w:val="20"/>
        </w:rPr>
        <w:t>二氧化碳</w:t>
      </w:r>
      <w:r w:rsidR="00337C97" w:rsidRPr="001D0459">
        <w:rPr>
          <w:spacing w:val="20"/>
        </w:rPr>
        <w:tab/>
      </w:r>
      <w:r w:rsidRPr="001D0459">
        <w:rPr>
          <w:spacing w:val="20"/>
        </w:rPr>
        <w:t>(B)</w:t>
      </w:r>
      <w:r w:rsidR="008A249A" w:rsidRPr="001D0459">
        <w:rPr>
          <w:rFonts w:hint="eastAsia"/>
          <w:spacing w:val="20"/>
        </w:rPr>
        <w:t>氮氣</w:t>
      </w:r>
      <w:r w:rsidR="00337C97" w:rsidRPr="001D0459">
        <w:rPr>
          <w:spacing w:val="20"/>
        </w:rPr>
        <w:tab/>
      </w:r>
      <w:r w:rsidRPr="001D0459">
        <w:rPr>
          <w:spacing w:val="20"/>
        </w:rPr>
        <w:t>(C)</w:t>
      </w:r>
      <w:proofErr w:type="gramStart"/>
      <w:r w:rsidR="008A249A" w:rsidRPr="001D0459">
        <w:rPr>
          <w:rFonts w:hint="eastAsia"/>
          <w:spacing w:val="20"/>
        </w:rPr>
        <w:t>氖氣</w:t>
      </w:r>
      <w:proofErr w:type="gramEnd"/>
      <w:r w:rsidR="00337C97" w:rsidRPr="001D0459">
        <w:rPr>
          <w:spacing w:val="20"/>
        </w:rPr>
        <w:tab/>
      </w:r>
      <w:r w:rsidRPr="001D0459">
        <w:rPr>
          <w:spacing w:val="20"/>
        </w:rPr>
        <w:t>(D)</w:t>
      </w:r>
      <w:r w:rsidR="008A249A" w:rsidRPr="001D0459">
        <w:rPr>
          <w:rFonts w:hint="eastAsia"/>
          <w:spacing w:val="20"/>
        </w:rPr>
        <w:t>氬氣</w:t>
      </w:r>
      <w:r w:rsidR="00337C97" w:rsidRPr="001D0459">
        <w:rPr>
          <w:spacing w:val="20"/>
        </w:rPr>
        <w:tab/>
      </w:r>
      <w:r w:rsidRPr="001D0459">
        <w:rPr>
          <w:spacing w:val="20"/>
        </w:rPr>
        <w:t>(E)</w:t>
      </w:r>
      <w:r w:rsidR="008A249A" w:rsidRPr="001D0459">
        <w:rPr>
          <w:rFonts w:hint="eastAsia"/>
          <w:spacing w:val="20"/>
        </w:rPr>
        <w:t>氧氣</w:t>
      </w:r>
    </w:p>
    <w:p w14:paraId="077A837E" w14:textId="2C939D76" w:rsidR="00926BBC" w:rsidRPr="00194EAA" w:rsidRDefault="00926BBC" w:rsidP="00B47F92">
      <w:pPr>
        <w:pStyle w:val="-05"/>
        <w:spacing w:line="340" w:lineRule="atLeast"/>
      </w:pPr>
      <w:r w:rsidRPr="00194EAA">
        <w:t>16</w:t>
      </w:r>
      <w:r w:rsidRPr="00194EAA">
        <w:rPr>
          <w:rFonts w:hint="eastAsia"/>
        </w:rPr>
        <w:t>-</w:t>
      </w:r>
      <w:r w:rsidRPr="00194EAA">
        <w:t>17</w:t>
      </w:r>
      <w:proofErr w:type="gramStart"/>
      <w:r w:rsidRPr="00194EAA">
        <w:rPr>
          <w:rFonts w:hint="eastAsia"/>
        </w:rPr>
        <w:t>題為題</w:t>
      </w:r>
      <w:proofErr w:type="gramEnd"/>
      <w:r w:rsidRPr="00194EAA">
        <w:rPr>
          <w:rFonts w:hint="eastAsia"/>
        </w:rPr>
        <w:t>組</w:t>
      </w:r>
    </w:p>
    <w:p w14:paraId="1D37E6E6" w14:textId="6F44D043" w:rsidR="0095546E" w:rsidRPr="001D0459" w:rsidRDefault="00B938D6" w:rsidP="00C71B94">
      <w:pPr>
        <w:pStyle w:val="tit2"/>
        <w:spacing w:line="340" w:lineRule="atLeast"/>
        <w:ind w:leftChars="150" w:left="360" w:firstLineChars="200" w:firstLine="520"/>
        <w:rPr>
          <w:rFonts w:eastAsia="新細明體"/>
          <w:spacing w:val="20"/>
          <w:szCs w:val="22"/>
        </w:rPr>
      </w:pPr>
      <w:proofErr w:type="gramStart"/>
      <w:r w:rsidRPr="001D0459">
        <w:rPr>
          <w:rFonts w:eastAsia="新細明體" w:hint="eastAsia"/>
          <w:spacing w:val="20"/>
          <w:szCs w:val="22"/>
        </w:rPr>
        <w:t>海水去鹽淡化</w:t>
      </w:r>
      <w:proofErr w:type="gramEnd"/>
      <w:r w:rsidRPr="001D0459">
        <w:rPr>
          <w:rFonts w:eastAsia="新細明體" w:hint="eastAsia"/>
          <w:spacing w:val="20"/>
          <w:szCs w:val="22"/>
        </w:rPr>
        <w:t>，可讓水資源再利用。某實驗室發現咖啡渣</w:t>
      </w:r>
      <w:r w:rsidR="00952523">
        <w:rPr>
          <w:rFonts w:eastAsia="新細明體" w:hint="eastAsia"/>
          <w:spacing w:val="20"/>
          <w:szCs w:val="22"/>
        </w:rPr>
        <w:t>可</w:t>
      </w:r>
      <w:r w:rsidRPr="001D0459">
        <w:rPr>
          <w:rFonts w:eastAsia="新細明體" w:hint="eastAsia"/>
          <w:spacing w:val="20"/>
          <w:szCs w:val="22"/>
        </w:rPr>
        <w:t>作為水純化的材料。首先將咖啡渣在</w:t>
      </w:r>
      <w:proofErr w:type="gramStart"/>
      <w:r w:rsidRPr="001D0459">
        <w:rPr>
          <w:rFonts w:eastAsia="新細明體" w:hint="eastAsia"/>
          <w:spacing w:val="20"/>
          <w:szCs w:val="22"/>
        </w:rPr>
        <w:t>極</w:t>
      </w:r>
      <w:proofErr w:type="gramEnd"/>
      <w:r w:rsidRPr="001D0459">
        <w:rPr>
          <w:rFonts w:eastAsia="新細明體" w:hint="eastAsia"/>
          <w:spacing w:val="20"/>
          <w:szCs w:val="22"/>
        </w:rPr>
        <w:t>高溫下碳化</w:t>
      </w:r>
      <w:r w:rsidR="009C304E" w:rsidRPr="001D0459">
        <w:rPr>
          <w:rFonts w:eastAsia="新細明體" w:hint="eastAsia"/>
          <w:spacing w:val="20"/>
          <w:szCs w:val="22"/>
        </w:rPr>
        <w:t>成奈米材料</w:t>
      </w:r>
      <w:r w:rsidRPr="001D0459">
        <w:rPr>
          <w:rFonts w:eastAsia="新細明體" w:hint="eastAsia"/>
          <w:spacing w:val="20"/>
          <w:szCs w:val="22"/>
        </w:rPr>
        <w:t>，再混以具油脂特性的無色透明矽烷，</w:t>
      </w:r>
      <w:proofErr w:type="gramStart"/>
      <w:r w:rsidRPr="001D0459">
        <w:rPr>
          <w:rFonts w:eastAsia="新細明體" w:hint="eastAsia"/>
          <w:spacing w:val="20"/>
          <w:szCs w:val="22"/>
        </w:rPr>
        <w:t>均勻地灑</w:t>
      </w:r>
      <w:proofErr w:type="gramEnd"/>
      <w:r w:rsidRPr="001D0459">
        <w:rPr>
          <w:rFonts w:eastAsia="新細明體" w:hint="eastAsia"/>
          <w:spacing w:val="20"/>
          <w:szCs w:val="22"/>
        </w:rPr>
        <w:t>在一杯</w:t>
      </w:r>
      <w:r w:rsidR="00952523">
        <w:rPr>
          <w:rFonts w:eastAsia="新細明體" w:hint="eastAsia"/>
          <w:spacing w:val="20"/>
          <w:szCs w:val="22"/>
        </w:rPr>
        <w:t>海</w:t>
      </w:r>
      <w:r w:rsidRPr="001D0459">
        <w:rPr>
          <w:rFonts w:eastAsia="新細明體" w:hint="eastAsia"/>
          <w:spacing w:val="20"/>
          <w:szCs w:val="22"/>
        </w:rPr>
        <w:t>水的表面上，然後放置在一具有斜度上蓋的透明容器</w:t>
      </w:r>
      <w:r w:rsidR="00337C97" w:rsidRPr="001D0459">
        <w:rPr>
          <w:rFonts w:eastAsia="新細明體" w:hint="eastAsia"/>
          <w:spacing w:val="20"/>
          <w:szCs w:val="22"/>
        </w:rPr>
        <w:t>（</w:t>
      </w:r>
      <w:r w:rsidRPr="001D0459">
        <w:rPr>
          <w:rFonts w:eastAsia="新細明體" w:hint="eastAsia"/>
          <w:spacing w:val="20"/>
          <w:szCs w:val="22"/>
        </w:rPr>
        <w:t>如圖</w:t>
      </w:r>
      <w:r w:rsidR="00A334CA" w:rsidRPr="001D0459">
        <w:rPr>
          <w:rFonts w:eastAsia="新細明體"/>
          <w:spacing w:val="20"/>
          <w:szCs w:val="22"/>
        </w:rPr>
        <w:t>5</w:t>
      </w:r>
      <w:r w:rsidRPr="001D0459">
        <w:rPr>
          <w:rFonts w:eastAsia="新細明體" w:hint="eastAsia"/>
          <w:spacing w:val="20"/>
          <w:szCs w:val="22"/>
        </w:rPr>
        <w:t>所示</w:t>
      </w:r>
      <w:r w:rsidR="00337C97" w:rsidRPr="001D0459">
        <w:rPr>
          <w:rFonts w:eastAsia="新細明體" w:hint="eastAsia"/>
          <w:spacing w:val="20"/>
          <w:szCs w:val="22"/>
        </w:rPr>
        <w:t>）</w:t>
      </w:r>
      <w:r w:rsidR="00952523">
        <w:rPr>
          <w:rFonts w:eastAsia="新細明體" w:hint="eastAsia"/>
          <w:spacing w:val="20"/>
          <w:szCs w:val="22"/>
        </w:rPr>
        <w:t>，</w:t>
      </w:r>
      <w:r w:rsidRPr="001D0459">
        <w:rPr>
          <w:rFonts w:eastAsia="新細明體" w:hint="eastAsia"/>
          <w:spacing w:val="20"/>
          <w:szCs w:val="22"/>
        </w:rPr>
        <w:t>經在太陽光照射之下，底部漸漸發現有</w:t>
      </w:r>
      <w:r w:rsidR="00952523">
        <w:rPr>
          <w:rFonts w:eastAsia="新細明體" w:hint="eastAsia"/>
          <w:spacing w:val="20"/>
          <w:szCs w:val="22"/>
        </w:rPr>
        <w:t>經過凝結後的</w:t>
      </w:r>
      <w:r w:rsidRPr="001D0459">
        <w:rPr>
          <w:rFonts w:eastAsia="新細明體" w:hint="eastAsia"/>
          <w:spacing w:val="20"/>
          <w:szCs w:val="22"/>
        </w:rPr>
        <w:t>純水。</w:t>
      </w:r>
    </w:p>
    <w:p w14:paraId="379F353B" w14:textId="1CE7D370" w:rsidR="00B938D6" w:rsidRPr="001D0459" w:rsidRDefault="00757B66" w:rsidP="00C71B94">
      <w:pPr>
        <w:pStyle w:val="tit2"/>
        <w:spacing w:line="340" w:lineRule="atLeast"/>
        <w:ind w:leftChars="150" w:left="360" w:firstLineChars="200" w:firstLine="440"/>
        <w:rPr>
          <w:rFonts w:eastAsia="新細明體"/>
          <w:spacing w:val="20"/>
          <w:szCs w:val="22"/>
        </w:rPr>
      </w:pPr>
      <w:r>
        <w:rPr>
          <w:rFonts w:eastAsia="新細明體" w:hint="eastAsia"/>
          <w:noProof/>
          <w:spacing w:val="20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FF4A038" wp14:editId="165E5792">
                <wp:simplePos x="0" y="0"/>
                <wp:positionH relativeFrom="column">
                  <wp:posOffset>444500</wp:posOffset>
                </wp:positionH>
                <wp:positionV relativeFrom="paragraph">
                  <wp:posOffset>802005</wp:posOffset>
                </wp:positionV>
                <wp:extent cx="5262877" cy="2088000"/>
                <wp:effectExtent l="0" t="0" r="0" b="2667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877" cy="2088000"/>
                          <a:chOff x="323" y="0"/>
                          <a:chExt cx="5261381" cy="2088680"/>
                        </a:xfrm>
                      </wpg:grpSpPr>
                      <wpg:grpSp>
                        <wpg:cNvPr id="108" name="群組 108"/>
                        <wpg:cNvGrpSpPr>
                          <a:grpSpLocks noChangeAspect="1"/>
                        </wpg:cNvGrpSpPr>
                        <wpg:grpSpPr>
                          <a:xfrm>
                            <a:off x="323" y="223736"/>
                            <a:ext cx="1554469" cy="1864944"/>
                            <a:chOff x="441" y="58240"/>
                            <a:chExt cx="2123193" cy="2547441"/>
                          </a:xfrm>
                        </wpg:grpSpPr>
                        <wps:wsp>
                          <wps:cNvPr id="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977" y="2344654"/>
                              <a:ext cx="505621" cy="2610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F9206" w14:textId="2CBA05FE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圖片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5" cstate="print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" y="58240"/>
                              <a:ext cx="2123193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931" y="1907827"/>
                              <a:ext cx="503914" cy="238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01A39" w14:textId="2DE2C08E" w:rsidR="00952523" w:rsidRPr="00757B66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57B66">
                                  <w:rPr>
                                    <w:rFonts w:hint="eastAsia"/>
                                    <w:sz w:val="20"/>
                                  </w:rPr>
                                  <w:t>純水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2254" y="1905090"/>
                              <a:ext cx="505621" cy="2610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592B4" w14:textId="6EDD0B92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海水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713" y="138912"/>
                              <a:ext cx="1106703" cy="238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E04AF" w14:textId="76E6DE82" w:rsidR="00952523" w:rsidRPr="00757B66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57B66">
                                  <w:rPr>
                                    <w:rFonts w:hint="eastAsia"/>
                                    <w:sz w:val="20"/>
                                  </w:rPr>
                                  <w:t>碳化後粉末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5" name="直線接點 105"/>
                          <wps:cNvCnPr/>
                          <wps:spPr>
                            <a:xfrm flipH="1">
                              <a:off x="1182697" y="359396"/>
                              <a:ext cx="192066" cy="999473"/>
                            </a:xfrm>
                            <a:prstGeom prst="line">
                              <a:avLst/>
                            </a:prstGeom>
                            <a:ln w="158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直線接點 106"/>
                          <wps:cNvCnPr/>
                          <wps:spPr>
                            <a:xfrm flipH="1">
                              <a:off x="596824" y="1698138"/>
                              <a:ext cx="69850" cy="172085"/>
                            </a:xfrm>
                            <a:prstGeom prst="line">
                              <a:avLst/>
                            </a:prstGeom>
                            <a:ln w="158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直線接點 107"/>
                          <wps:cNvCnPr>
                            <a:cxnSpLocks noChangeAspect="1"/>
                          </wps:cNvCnPr>
                          <wps:spPr>
                            <a:xfrm>
                              <a:off x="1205322" y="1615229"/>
                              <a:ext cx="231038" cy="247541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7" name="群組 197"/>
                        <wpg:cNvGrpSpPr>
                          <a:grpSpLocks noChangeAspect="1"/>
                        </wpg:cNvGrpSpPr>
                        <wpg:grpSpPr>
                          <a:xfrm>
                            <a:off x="2125136" y="0"/>
                            <a:ext cx="3136568" cy="2087935"/>
                            <a:chOff x="-546408" y="0"/>
                            <a:chExt cx="3536105" cy="2357380"/>
                          </a:xfrm>
                        </wpg:grpSpPr>
                        <wps:wsp>
                          <wps:cNvPr id="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613" y="2141580"/>
                              <a:ext cx="517585" cy="21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18CC1" w14:textId="79086076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3767" y="0"/>
                              <a:ext cx="3043464" cy="21596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923" y="1529940"/>
                              <a:ext cx="1805466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8C2ED" w14:textId="1DBB64CB" w:rsidR="00952523" w:rsidRPr="003B74B8" w:rsidRDefault="00952523" w:rsidP="003B74B8">
                                <w:pPr>
                                  <w:spacing w:line="240" w:lineRule="atLeast"/>
                                  <w:rPr>
                                    <w:sz w:val="8"/>
                                  </w:rPr>
                                </w:pPr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照光並</w:t>
                                </w:r>
                                <w:proofErr w:type="gramStart"/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灑上混有</w:t>
                                </w:r>
                                <w:proofErr w:type="gramEnd"/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矽烷的碳化咖啡粉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570" y="1367271"/>
                              <a:ext cx="1274277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02682" w14:textId="2D1D052E" w:rsidR="00952523" w:rsidRPr="003B74B8" w:rsidRDefault="00952523" w:rsidP="003B74B8">
                                <w:pPr>
                                  <w:spacing w:line="240" w:lineRule="atLeast"/>
                                  <w:rPr>
                                    <w:sz w:val="8"/>
                                  </w:rPr>
                                </w:pPr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照光並灑上碳化咖啡粉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627" y="1216168"/>
                              <a:ext cx="375123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A737D" w14:textId="117E5BB2" w:rsidR="00952523" w:rsidRPr="003B74B8" w:rsidRDefault="00952523" w:rsidP="003B74B8">
                                <w:pPr>
                                  <w:spacing w:line="240" w:lineRule="atLeast"/>
                                  <w:rPr>
                                    <w:sz w:val="8"/>
                                  </w:rPr>
                                </w:pPr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照光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6063" y="1058997"/>
                              <a:ext cx="420940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04C05" w14:textId="052E5E5C" w:rsidR="00952523" w:rsidRPr="003B74B8" w:rsidRDefault="00952523" w:rsidP="003B74B8">
                                <w:pPr>
                                  <w:spacing w:line="240" w:lineRule="atLeast"/>
                                  <w:rPr>
                                    <w:sz w:val="8"/>
                                  </w:rPr>
                                </w:pPr>
                                <w:r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未</w:t>
                                </w:r>
                                <w:r w:rsidRPr="003B74B8">
                                  <w:rPr>
                                    <w:rFonts w:eastAsia="新細明體" w:hint="eastAsia"/>
                                    <w:sz w:val="16"/>
                                    <w:szCs w:val="22"/>
                                  </w:rPr>
                                  <w:t>照光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5870" y="308225"/>
                              <a:ext cx="192572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93EFF" w14:textId="62BF95DA" w:rsidR="00952523" w:rsidRPr="003B74B8" w:rsidRDefault="00952523" w:rsidP="003B74B8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3B74B8"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3132" y="581522"/>
                              <a:ext cx="191855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81B9E" w14:textId="32B84480" w:rsidR="00952523" w:rsidRPr="003B74B8" w:rsidRDefault="00952523" w:rsidP="003B74B8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5051" y="983765"/>
                              <a:ext cx="191855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6859B" w14:textId="2B280E16" w:rsidR="00952523" w:rsidRPr="003B74B8" w:rsidRDefault="00952523" w:rsidP="003B74B8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0392" y="1361547"/>
                              <a:ext cx="191141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9FABB" w14:textId="6B0B8F7C" w:rsidR="00952523" w:rsidRPr="003B74B8" w:rsidRDefault="00952523" w:rsidP="003B74B8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865" y="63265"/>
                              <a:ext cx="327875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2EBD9" w14:textId="4353FC75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47" y="330929"/>
                              <a:ext cx="360806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4F095" w14:textId="68B5CD15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proofErr w:type="gramStart"/>
                                <w:r w:rsidRPr="00A65E17">
                                  <w:rPr>
                                    <w:rFonts w:ascii="新細明體" w:eastAsia="新細明體" w:hAnsi="新細明體" w:hint="eastAsia"/>
                                    <w:spacing w:val="-20"/>
                                    <w:sz w:val="20"/>
                                    <w:szCs w:val="22"/>
                                  </w:rPr>
                                  <w:t>–</w:t>
                                </w:r>
                                <w:proofErr w:type="gramEnd"/>
                                <w:r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99" y="610247"/>
                              <a:ext cx="397316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1AD78" w14:textId="34F301D5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proofErr w:type="gramStart"/>
                                <w:r w:rsidRPr="00A65E17">
                                  <w:rPr>
                                    <w:rFonts w:ascii="新細明體" w:eastAsia="新細明體" w:hAnsi="新細明體" w:hint="eastAsia"/>
                                    <w:spacing w:val="-20"/>
                                    <w:sz w:val="20"/>
                                    <w:szCs w:val="22"/>
                                  </w:rPr>
                                  <w:t>–</w:t>
                                </w:r>
                                <w:proofErr w:type="gramEnd"/>
                                <w:r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73" y="1436811"/>
                              <a:ext cx="293512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66474" w14:textId="5C72FBEA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proofErr w:type="gramStart"/>
                                <w:r w:rsidRPr="00A65E17">
                                  <w:rPr>
                                    <w:rFonts w:ascii="新細明體" w:eastAsia="新細明體" w:hAnsi="新細明體" w:hint="eastAsia"/>
                                    <w:spacing w:val="-20"/>
                                    <w:sz w:val="20"/>
                                    <w:szCs w:val="22"/>
                                  </w:rPr>
                                  <w:t>–</w:t>
                                </w:r>
                                <w:proofErr w:type="gramEnd"/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2" y="883747"/>
                              <a:ext cx="360806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30EE5A" w14:textId="56902D80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proofErr w:type="gramStart"/>
                                <w:r w:rsidRPr="00A65E17">
                                  <w:rPr>
                                    <w:rFonts w:ascii="新細明體" w:eastAsia="新細明體" w:hAnsi="新細明體" w:hint="eastAsia"/>
                                    <w:spacing w:val="-20"/>
                                    <w:sz w:val="20"/>
                                    <w:szCs w:val="22"/>
                                  </w:rPr>
                                  <w:t>–</w:t>
                                </w:r>
                                <w:proofErr w:type="gramEnd"/>
                                <w:r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0" y="1163067"/>
                              <a:ext cx="435974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66CD5" w14:textId="37282C35" w:rsidR="00952523" w:rsidRPr="003B74B8" w:rsidRDefault="00952523" w:rsidP="00A65E17">
                                <w:pPr>
                                  <w:spacing w:line="240" w:lineRule="atLeast"/>
                                  <w:jc w:val="right"/>
                                  <w:rPr>
                                    <w:sz w:val="12"/>
                                  </w:rPr>
                                </w:pPr>
                                <w:bookmarkStart w:id="9" w:name="_Hlk155710929"/>
                                <w:proofErr w:type="gramStart"/>
                                <w:r w:rsidRPr="00A65E17">
                                  <w:rPr>
                                    <w:rFonts w:ascii="新細明體" w:eastAsia="新細明體" w:hAnsi="新細明體" w:hint="eastAsia"/>
                                    <w:spacing w:val="-20"/>
                                    <w:sz w:val="20"/>
                                    <w:szCs w:val="22"/>
                                  </w:rPr>
                                  <w:t>–</w:t>
                                </w:r>
                                <w:bookmarkEnd w:id="9"/>
                                <w:proofErr w:type="gramEnd"/>
                                <w:r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0.8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961" y="1787076"/>
                              <a:ext cx="259150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CDA48" w14:textId="1EB22927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264" y="1787076"/>
                              <a:ext cx="259150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2E541" w14:textId="4F4720D2" w:rsidR="00952523" w:rsidRPr="00A65E17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010" y="1787076"/>
                              <a:ext cx="258434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A23B6" w14:textId="19617B2F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054" y="1787076"/>
                              <a:ext cx="258434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C64CA" w14:textId="4BBF67B5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4019" y="1787076"/>
                              <a:ext cx="259150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BE5B2" w14:textId="08FA55FC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8981" y="1787076"/>
                              <a:ext cx="259866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F01EC" w14:textId="06C1661D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3953" y="1787076"/>
                              <a:ext cx="259150" cy="182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738343" w14:textId="4477178A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</w:pPr>
                                <w:r w:rsidRPr="008955FB"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3979" y="1955740"/>
                              <a:ext cx="816109" cy="1971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51C24" w14:textId="11EA698C" w:rsidR="00952523" w:rsidRPr="008955FB" w:rsidRDefault="00952523" w:rsidP="00A65E17">
                                <w:pPr>
                                  <w:spacing w:line="240" w:lineRule="atLeast"/>
                                  <w:jc w:val="center"/>
                                  <w:rPr>
                                    <w:sz w:val="12"/>
                                  </w:rPr>
                                </w:pPr>
                                <w:r w:rsidRPr="008955FB"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時間</w:t>
                                </w: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（</w:t>
                                </w: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m</w:t>
                                </w:r>
                                <w:r>
                                  <w:rPr>
                                    <w:rFonts w:eastAsia="新細明體"/>
                                    <w:sz w:val="20"/>
                                    <w:szCs w:val="22"/>
                                  </w:rPr>
                                  <w:t>in</w:t>
                                </w:r>
                                <w:r>
                                  <w:rPr>
                                    <w:rFonts w:eastAsia="新細明體" w:hint="eastAsia"/>
                                    <w:sz w:val="20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6408" y="122010"/>
                              <a:ext cx="644383" cy="1509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58B7C" w14:textId="77777777" w:rsidR="00952523" w:rsidRDefault="00952523" w:rsidP="00B47F92">
                                <w:pPr>
                                  <w:spacing w:line="240" w:lineRule="atLeast"/>
                                  <w:ind w:leftChars="-15" w:left="-36" w:rightChars="-15" w:right="-36"/>
                                  <w:jc w:val="center"/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重</w:t>
                                </w:r>
                              </w:p>
                              <w:p w14:paraId="4FA18043" w14:textId="77777777" w:rsidR="00952523" w:rsidRDefault="00952523" w:rsidP="00B47F92">
                                <w:pPr>
                                  <w:spacing w:line="240" w:lineRule="atLeast"/>
                                  <w:ind w:leftChars="-15" w:left="-36" w:rightChars="-15" w:right="-36"/>
                                  <w:jc w:val="center"/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量</w:t>
                                </w:r>
                              </w:p>
                              <w:p w14:paraId="1D30405B" w14:textId="77777777" w:rsidR="00952523" w:rsidRDefault="00952523" w:rsidP="00B47F92">
                                <w:pPr>
                                  <w:spacing w:line="240" w:lineRule="atLeast"/>
                                  <w:ind w:leftChars="-15" w:left="-36" w:rightChars="-15" w:right="-36"/>
                                  <w:jc w:val="center"/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的</w:t>
                                </w:r>
                              </w:p>
                              <w:p w14:paraId="27090967" w14:textId="77777777" w:rsidR="00952523" w:rsidRDefault="00952523" w:rsidP="00B47F92">
                                <w:pPr>
                                  <w:spacing w:line="240" w:lineRule="atLeast"/>
                                  <w:ind w:leftChars="-15" w:left="-36" w:rightChars="-15" w:right="-36"/>
                                  <w:jc w:val="center"/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</w:rPr>
                                </w:pP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改</w:t>
                                </w:r>
                              </w:p>
                              <w:p w14:paraId="0E11F6D1" w14:textId="5F219975" w:rsidR="00952523" w:rsidRPr="00054960" w:rsidRDefault="00952523" w:rsidP="00B47F92">
                                <w:pPr>
                                  <w:spacing w:line="240" w:lineRule="atLeast"/>
                                  <w:ind w:leftChars="-15" w:left="-36" w:rightChars="-15" w:right="-36"/>
                                  <w:jc w:val="center"/>
                                  <w:rPr>
                                    <w:spacing w:val="6"/>
                                    <w:sz w:val="12"/>
                                  </w:rPr>
                                </w:pP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變（</w:t>
                                </w: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k</w:t>
                                </w:r>
                                <w:r w:rsidRPr="00054960"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</w:rPr>
                                  <w:t>g/m</w:t>
                                </w:r>
                                <w:r w:rsidRPr="00054960">
                                  <w:rPr>
                                    <w:rFonts w:eastAsia="新細明體"/>
                                    <w:spacing w:val="6"/>
                                    <w:sz w:val="20"/>
                                    <w:szCs w:val="22"/>
                                    <w:vertAlign w:val="superscript"/>
                                  </w:rPr>
                                  <w:t>2</w:t>
                                </w:r>
                                <w:r w:rsidRPr="00054960">
                                  <w:rPr>
                                    <w:rFonts w:eastAsia="新細明體" w:hint="eastAsia"/>
                                    <w:spacing w:val="6"/>
                                    <w:sz w:val="20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4A038" id="群組 30" o:spid="_x0000_s1084" style="position:absolute;left:0;text-align:left;margin-left:35pt;margin-top:63.15pt;width:414.4pt;height:164.4pt;z-index:251700224;mso-width-relative:margin;mso-height-relative:margin" coordorigin="3" coordsize="52613,2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">
                <v:group id="群組 108" o:spid="_x0000_s1085" style="position:absolute;left:3;top:2237;width:15544;height:18649" coordorigin="4,582" coordsize="21231,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o:lock v:ext="edit" aspectratio="t"/>
                  <v:shape id="_x0000_s1086" type="#_x0000_t202" style="position:absolute;left:8149;top:23446;width:505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" strokecolor="white [3212]">
                    <v:textbox style="mso-fit-shape-to-text:t" inset="0,0,0,0">
                      <w:txbxContent>
                        <w:p w14:paraId="2DBF9206" w14:textId="2CBA05FE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圖片 67" o:spid="_x0000_s1087" type="#_x0000_t75" style="position:absolute;left:4;top:582;width:2123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">
                    <v:imagedata r:id="rId118" o:title="" grayscale="t"/>
                  </v:shape>
                  <v:shape id="_x0000_s1088" type="#_x0000_t202" style="position:absolute;left:3229;top:19078;width:5039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5601A39" w14:textId="2DE2C08E" w:rsidR="00952523" w:rsidRPr="00757B66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757B66">
                            <w:rPr>
                              <w:rFonts w:hint="eastAsia"/>
                              <w:sz w:val="20"/>
                            </w:rPr>
                            <w:t>純水</w:t>
                          </w:r>
                        </w:p>
                      </w:txbxContent>
                    </v:textbox>
                  </v:shape>
                  <v:shape id="_x0000_s1089" type="#_x0000_t202" style="position:absolute;left:11822;top:19050;width:5056;height: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76592B4" w14:textId="6EDD0B92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海水</w:t>
                          </w:r>
                        </w:p>
                      </w:txbxContent>
                    </v:textbox>
                  </v:shape>
                  <v:shape id="_x0000_s1090" type="#_x0000_t202" style="position:absolute;left:8857;top:1389;width:11067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7FE04AF" w14:textId="76E6DE82" w:rsidR="00952523" w:rsidRPr="00757B66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757B66">
                            <w:rPr>
                              <w:rFonts w:hint="eastAsia"/>
                              <w:sz w:val="20"/>
                            </w:rPr>
                            <w:t>碳化後粉末</w:t>
                          </w:r>
                        </w:p>
                      </w:txbxContent>
                    </v:textbox>
                  </v:shape>
                  <v:line id="直線接點 105" o:spid="_x0000_s1091" style="position:absolute;flip:x;visibility:visible;mso-wrap-style:square" from="11826,3593" to="13747,1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" strokecolor="black [3200]" strokeweight="1.25pt">
                    <v:stroke joinstyle="miter"/>
                  </v:line>
                  <v:line id="直線接點 106" o:spid="_x0000_s1092" style="position:absolute;flip:x;visibility:visible;mso-wrap-style:square" from="5968,16981" to="6666,1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" strokecolor="black [3200]" strokeweight="1.25pt">
                    <v:stroke joinstyle="miter"/>
                  </v:line>
                  <v:line id="直線接點 107" o:spid="_x0000_s1093" style="position:absolute;visibility:visible;mso-wrap-style:square" from="12053,16152" to="14363,18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" strokecolor="black [3213]" strokeweight="1.25pt">
                    <v:stroke joinstyle="miter"/>
                    <o:lock v:ext="edit" aspectratio="t" shapetype="f"/>
                  </v:line>
                </v:group>
                <v:group id="群組 197" o:spid="_x0000_s1094" style="position:absolute;left:21251;width:31366;height:20879" coordorigin="-5464" coordsize="35361,2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o:lock v:ext="edit" aspectratio="t"/>
                  <v:shape id="_x0000_s1095" type="#_x0000_t202" style="position:absolute;left:9086;top:21415;width:517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218CC1" w14:textId="79086076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6</w:t>
                          </w:r>
                        </w:p>
                      </w:txbxContent>
                    </v:textbox>
                  </v:shape>
                  <v:shape id="圖片 35" o:spid="_x0000_s1096" type="#_x0000_t75" style="position:absolute;left:-537;width:3043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">
                    <v:imagedata r:id="rId119" o:title="" grayscale="t"/>
                  </v:shape>
                  <v:shape id="_x0000_s1097" type="#_x0000_t202" style="position:absolute;left:10709;top:15299;width:1805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5A8C2ED" w14:textId="1DBB64CB" w:rsidR="00952523" w:rsidRPr="003B74B8" w:rsidRDefault="00952523" w:rsidP="003B74B8">
                          <w:pPr>
                            <w:spacing w:line="240" w:lineRule="atLeast"/>
                            <w:rPr>
                              <w:sz w:val="8"/>
                            </w:rPr>
                          </w:pPr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照光並</w:t>
                          </w:r>
                          <w:proofErr w:type="gramStart"/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灑上混有</w:t>
                          </w:r>
                          <w:proofErr w:type="gramEnd"/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矽烷的碳化咖啡粉</w:t>
                          </w:r>
                        </w:p>
                      </w:txbxContent>
                    </v:textbox>
                  </v:shape>
                  <v:shape id="_x0000_s1098" type="#_x0000_t202" style="position:absolute;left:10725;top:13672;width:12743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9C02682" w14:textId="2D1D052E" w:rsidR="00952523" w:rsidRPr="003B74B8" w:rsidRDefault="00952523" w:rsidP="003B74B8">
                          <w:pPr>
                            <w:spacing w:line="240" w:lineRule="atLeast"/>
                            <w:rPr>
                              <w:sz w:val="8"/>
                            </w:rPr>
                          </w:pPr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照光並灑上碳化咖啡粉</w:t>
                          </w:r>
                        </w:p>
                      </w:txbxContent>
                    </v:textbox>
                  </v:shape>
                  <v:shape id="_x0000_s1099" type="#_x0000_t202" style="position:absolute;left:10726;top:12161;width:3751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99A737D" w14:textId="117E5BB2" w:rsidR="00952523" w:rsidRPr="003B74B8" w:rsidRDefault="00952523" w:rsidP="003B74B8">
                          <w:pPr>
                            <w:spacing w:line="240" w:lineRule="atLeast"/>
                            <w:rPr>
                              <w:sz w:val="8"/>
                            </w:rPr>
                          </w:pPr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照光</w:t>
                          </w:r>
                        </w:p>
                      </w:txbxContent>
                    </v:textbox>
                  </v:shape>
                  <v:shape id="_x0000_s1100" type="#_x0000_t202" style="position:absolute;left:10660;top:10589;width:421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ra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J8&#10;lcL/M/ECuf4DAAD//wMAUEsBAi0AFAAGAAgAAAAhANvh9svuAAAAhQEAABMAAAAAAAAAAAAAAAAA&#10;AAAAAFtDb250ZW50X1R5cGVzXS54bWxQSwECLQAUAAYACAAAACEAWvQsW78AAAAVAQAACwAAAAAA&#10;AAAAAAAAAAAfAQAAX3JlbHMvLnJlbHNQSwECLQAUAAYACAAAACEAO18K2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EB04C05" w14:textId="052E5E5C" w:rsidR="00952523" w:rsidRPr="003B74B8" w:rsidRDefault="00952523" w:rsidP="003B74B8">
                          <w:pPr>
                            <w:spacing w:line="240" w:lineRule="atLeast"/>
                            <w:rPr>
                              <w:sz w:val="8"/>
                            </w:rPr>
                          </w:pPr>
                          <w:r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未</w:t>
                          </w:r>
                          <w:r w:rsidRPr="003B74B8">
                            <w:rPr>
                              <w:rFonts w:eastAsia="新細明體" w:hint="eastAsia"/>
                              <w:sz w:val="16"/>
                              <w:szCs w:val="22"/>
                            </w:rPr>
                            <w:t>照光</w:t>
                          </w:r>
                        </w:p>
                      </w:txbxContent>
                    </v:textbox>
                  </v:shape>
                  <v:shape id="_x0000_s1101" type="#_x0000_t202" style="position:absolute;left:27458;top:3082;width:1926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8993EFF" w14:textId="62BF95DA" w:rsidR="00952523" w:rsidRPr="003B74B8" w:rsidRDefault="00952523" w:rsidP="003B74B8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 w:rsidRPr="003B74B8"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02" type="#_x0000_t202" style="position:absolute;left:27331;top:5815;width:1918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C681B9E" w14:textId="32B84480" w:rsidR="00952523" w:rsidRPr="003B74B8" w:rsidRDefault="00952523" w:rsidP="003B74B8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03" type="#_x0000_t202" style="position:absolute;left:27450;top:9837;width:1919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F76859B" w14:textId="2B280E16" w:rsidR="00952523" w:rsidRPr="003B74B8" w:rsidRDefault="00952523" w:rsidP="003B74B8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04" type="#_x0000_t202" style="position:absolute;left:27203;top:13615;width:1912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079FABB" w14:textId="6B0B8F7C" w:rsidR="00952523" w:rsidRPr="003B74B8" w:rsidRDefault="00952523" w:rsidP="003B74B8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05" type="#_x0000_t202" style="position:absolute;left:578;top:632;width:327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F62EBD9" w14:textId="4353FC75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6" type="#_x0000_t202" style="position:absolute;left:281;top:3309;width:3608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0w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tPCMT6O0fAAAA//8DAFBLAQItABQABgAIAAAAIQDb4fbL7gAAAIUBAAATAAAAAAAAAAAA&#10;AAAAAAAAAABbQ29udGVudF9UeXBlc10ueG1sUEsBAi0AFAAGAAgAAAAhAFr0LFu/AAAAFQEAAAsA&#10;AAAAAAAAAAAAAAAAHwEAAF9yZWxzLy5yZWxzUEsBAi0AFAAGAAgAAAAhAFq3PT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B94F095" w14:textId="68B5CD15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proofErr w:type="gramStart"/>
                          <w:r w:rsidRPr="00A65E17">
                            <w:rPr>
                              <w:rFonts w:ascii="新細明體" w:eastAsia="新細明體" w:hAnsi="新細明體" w:hint="eastAsia"/>
                              <w:spacing w:val="-20"/>
                              <w:sz w:val="20"/>
                              <w:szCs w:val="22"/>
                            </w:rPr>
                            <w:t>–</w:t>
                          </w:r>
                          <w:proofErr w:type="gramEnd"/>
                          <w:r>
                            <w:rPr>
                              <w:rFonts w:eastAsia="新細明體"/>
                              <w:sz w:val="20"/>
                              <w:szCs w:val="22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_x0000_s1107" type="#_x0000_t202" style="position:absolute;left:-67;top:6102;width:3972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961AD78" w14:textId="34F301D5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proofErr w:type="gramStart"/>
                          <w:r w:rsidRPr="00A65E17">
                            <w:rPr>
                              <w:rFonts w:ascii="新細明體" w:eastAsia="新細明體" w:hAnsi="新細明體" w:hint="eastAsia"/>
                              <w:spacing w:val="-20"/>
                              <w:sz w:val="20"/>
                              <w:szCs w:val="22"/>
                            </w:rPr>
                            <w:t>–</w:t>
                          </w:r>
                          <w:proofErr w:type="gramEnd"/>
                          <w:r>
                            <w:rPr>
                              <w:rFonts w:eastAsia="新細明體"/>
                              <w:sz w:val="20"/>
                              <w:szCs w:val="22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_x0000_s1108" type="#_x0000_t202" style="position:absolute;left:985;top:14368;width:2935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uL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wRfnpEJ9O4XAAD//wMAUEsBAi0AFAAGAAgAAAAhANvh9svuAAAAhQEAABMAAAAAAAAAAAAA&#10;AAAAAAAAAFtDb250ZW50X1R5cGVzXS54bWxQSwECLQAUAAYACAAAACEAWvQsW78AAAAVAQAACwAA&#10;AAAAAAAAAAAAAAAfAQAAX3JlbHMvLnJlbHNQSwECLQAUAAYACAAAACEAaq37i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DB66474" w14:textId="5C72FBEA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proofErr w:type="gramStart"/>
                          <w:r w:rsidRPr="00A65E17">
                            <w:rPr>
                              <w:rFonts w:ascii="新細明體" w:eastAsia="新細明體" w:hAnsi="新細明體" w:hint="eastAsia"/>
                              <w:spacing w:val="-20"/>
                              <w:sz w:val="20"/>
                              <w:szCs w:val="22"/>
                            </w:rPr>
                            <w:t>–</w:t>
                          </w:r>
                          <w:proofErr w:type="gramEnd"/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09" type="#_x0000_t202" style="position:absolute;left:280;top:8837;width:3608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D30EE5A" w14:textId="56902D80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proofErr w:type="gramStart"/>
                          <w:r w:rsidRPr="00A65E17">
                            <w:rPr>
                              <w:rFonts w:ascii="新細明體" w:eastAsia="新細明體" w:hAnsi="新細明體" w:hint="eastAsia"/>
                              <w:spacing w:val="-20"/>
                              <w:sz w:val="20"/>
                              <w:szCs w:val="22"/>
                            </w:rPr>
                            <w:t>–</w:t>
                          </w:r>
                          <w:proofErr w:type="gramEnd"/>
                          <w:r>
                            <w:rPr>
                              <w:rFonts w:eastAsia="新細明體"/>
                              <w:sz w:val="20"/>
                              <w:szCs w:val="22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_x0000_s1110" type="#_x0000_t202" style="position:absolute;left:-461;top:11630;width:4359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17366CD5" w14:textId="37282C35" w:rsidR="00952523" w:rsidRPr="003B74B8" w:rsidRDefault="00952523" w:rsidP="00A65E17">
                          <w:pPr>
                            <w:spacing w:line="240" w:lineRule="atLeast"/>
                            <w:jc w:val="right"/>
                            <w:rPr>
                              <w:sz w:val="12"/>
                            </w:rPr>
                          </w:pPr>
                          <w:bookmarkStart w:id="10" w:name="_Hlk155710929"/>
                          <w:proofErr w:type="gramStart"/>
                          <w:r w:rsidRPr="00A65E17">
                            <w:rPr>
                              <w:rFonts w:ascii="新細明體" w:eastAsia="新細明體" w:hAnsi="新細明體" w:hint="eastAsia"/>
                              <w:spacing w:val="-20"/>
                              <w:sz w:val="20"/>
                              <w:szCs w:val="22"/>
                            </w:rPr>
                            <w:t>–</w:t>
                          </w:r>
                          <w:bookmarkEnd w:id="10"/>
                          <w:proofErr w:type="gramEnd"/>
                          <w:r>
                            <w:rPr>
                              <w:rFonts w:eastAsia="新細明體"/>
                              <w:sz w:val="20"/>
                              <w:szCs w:val="22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_x0000_s1111" type="#_x0000_t202" style="position:absolute;left:3839;top:17870;width:259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2I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AVlv2I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05CDA48" w14:textId="1EB22927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12" type="#_x0000_t202" style="position:absolute;left:7392;top:17870;width:259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972E541" w14:textId="4F4720D2" w:rsidR="00952523" w:rsidRPr="00A65E17" w:rsidRDefault="00952523" w:rsidP="00A65E17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13" type="#_x0000_t202" style="position:absolute;left:11360;top:17870;width:258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C9A23B6" w14:textId="19617B2F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114" type="#_x0000_t202" style="position:absolute;left:15090;top:17870;width:258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E2C64CA" w14:textId="4BBF67B5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115" type="#_x0000_t202" style="position:absolute;left:18940;top:17870;width:2591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mA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mcJ/D4TLpDrJwAAAP//AwBQSwECLQAUAAYACAAAACEA2+H2y+4AAACFAQAAEwAAAAAAAAAAAAAA&#10;AAAAAAAAW0NvbnRlbnRfVHlwZXNdLnhtbFBLAQItABQABgAIAAAAIQBa9CxbvwAAABUBAAALAAAA&#10;AAAAAAAAAAAAAB8BAABfcmVscy8ucmVsc1BLAQItABQABgAIAAAAIQBWjAm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FFBE5B2" w14:textId="08FA55FC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116" type="#_x0000_t202" style="position:absolute;left:22789;top:17870;width:259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wb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OcCsG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62F01EC" w14:textId="06C1661D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117" type="#_x0000_t202" style="position:absolute;left:26639;top:17870;width:259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Rv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tik0b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4738343" w14:textId="4477178A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rFonts w:eastAsia="新細明體"/>
                              <w:sz w:val="20"/>
                              <w:szCs w:val="22"/>
                            </w:rPr>
                          </w:pPr>
                          <w:r w:rsidRPr="008955FB">
                            <w:rPr>
                              <w:rFonts w:eastAsia="新細明體"/>
                              <w:sz w:val="20"/>
                              <w:szCs w:val="22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118" type="#_x0000_t202" style="position:absolute;left:14039;top:19557;width:8161;height:1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+D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b1L4fyZcIPM/AAAA//8DAFBLAQItABQABgAIAAAAIQDb4fbL7gAAAIUBAAATAAAAAAAAAAAAAAAA&#10;AAAAAABbQ29udGVudF9UeXBlc10ueG1sUEsBAi0AFAAGAAgAAAAhAFr0LFu/AAAAFQEAAAsAAAAA&#10;AAAAAAAAAAAAHwEAAF9yZWxzLy5yZWxzUEsBAi0AFAAGAAgAAAAhACm3D4P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0951C24" w14:textId="11EA698C" w:rsidR="00952523" w:rsidRPr="008955FB" w:rsidRDefault="00952523" w:rsidP="00A65E17">
                          <w:pPr>
                            <w:spacing w:line="240" w:lineRule="atLeast"/>
                            <w:jc w:val="center"/>
                            <w:rPr>
                              <w:sz w:val="12"/>
                            </w:rPr>
                          </w:pPr>
                          <w:r w:rsidRPr="008955FB"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時間</w:t>
                          </w: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（</w:t>
                          </w: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m</w:t>
                          </w:r>
                          <w:r>
                            <w:rPr>
                              <w:rFonts w:eastAsia="新細明體"/>
                              <w:sz w:val="20"/>
                              <w:szCs w:val="22"/>
                            </w:rPr>
                            <w:t>in</w:t>
                          </w:r>
                          <w:r>
                            <w:rPr>
                              <w:rFonts w:eastAsia="新細明體" w:hint="eastAsia"/>
                              <w:sz w:val="20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119" type="#_x0000_t202" style="position:absolute;left:-5464;top:1220;width:6443;height:1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  <v:textbox inset="0,0,0,0">
                      <w:txbxContent>
                        <w:p w14:paraId="69F58B7C" w14:textId="77777777" w:rsidR="00952523" w:rsidRDefault="00952523" w:rsidP="00B47F92">
                          <w:pPr>
                            <w:spacing w:line="240" w:lineRule="atLeast"/>
                            <w:ind w:leftChars="-15" w:left="-36" w:rightChars="-15" w:right="-36"/>
                            <w:jc w:val="center"/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</w:rPr>
                          </w:pP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重</w:t>
                          </w:r>
                        </w:p>
                        <w:p w14:paraId="4FA18043" w14:textId="77777777" w:rsidR="00952523" w:rsidRDefault="00952523" w:rsidP="00B47F92">
                          <w:pPr>
                            <w:spacing w:line="240" w:lineRule="atLeast"/>
                            <w:ind w:leftChars="-15" w:left="-36" w:rightChars="-15" w:right="-36"/>
                            <w:jc w:val="center"/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</w:rPr>
                          </w:pP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量</w:t>
                          </w:r>
                        </w:p>
                        <w:p w14:paraId="1D30405B" w14:textId="77777777" w:rsidR="00952523" w:rsidRDefault="00952523" w:rsidP="00B47F92">
                          <w:pPr>
                            <w:spacing w:line="240" w:lineRule="atLeast"/>
                            <w:ind w:leftChars="-15" w:left="-36" w:rightChars="-15" w:right="-36"/>
                            <w:jc w:val="center"/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</w:rPr>
                          </w:pP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的</w:t>
                          </w:r>
                        </w:p>
                        <w:p w14:paraId="27090967" w14:textId="77777777" w:rsidR="00952523" w:rsidRDefault="00952523" w:rsidP="00B47F92">
                          <w:pPr>
                            <w:spacing w:line="240" w:lineRule="atLeast"/>
                            <w:ind w:leftChars="-15" w:left="-36" w:rightChars="-15" w:right="-36"/>
                            <w:jc w:val="center"/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</w:rPr>
                          </w:pP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改</w:t>
                          </w:r>
                        </w:p>
                        <w:p w14:paraId="0E11F6D1" w14:textId="5F219975" w:rsidR="00952523" w:rsidRPr="00054960" w:rsidRDefault="00952523" w:rsidP="00B47F92">
                          <w:pPr>
                            <w:spacing w:line="240" w:lineRule="atLeast"/>
                            <w:ind w:leftChars="-15" w:left="-36" w:rightChars="-15" w:right="-36"/>
                            <w:jc w:val="center"/>
                            <w:rPr>
                              <w:spacing w:val="6"/>
                              <w:sz w:val="12"/>
                            </w:rPr>
                          </w:pP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變（</w:t>
                          </w: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k</w:t>
                          </w:r>
                          <w:r w:rsidRPr="00054960"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</w:rPr>
                            <w:t>g/m</w:t>
                          </w:r>
                          <w:r w:rsidRPr="00054960">
                            <w:rPr>
                              <w:rFonts w:eastAsia="新細明體"/>
                              <w:spacing w:val="6"/>
                              <w:sz w:val="20"/>
                              <w:szCs w:val="22"/>
                              <w:vertAlign w:val="superscript"/>
                            </w:rPr>
                            <w:t>2</w:t>
                          </w:r>
                          <w:r w:rsidRPr="00054960">
                            <w:rPr>
                              <w:rFonts w:eastAsia="新細明體" w:hint="eastAsia"/>
                              <w:spacing w:val="6"/>
                              <w:sz w:val="20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938D6" w:rsidRPr="001D0459">
        <w:rPr>
          <w:rFonts w:eastAsia="新細明體" w:hint="eastAsia"/>
          <w:spacing w:val="20"/>
          <w:szCs w:val="22"/>
        </w:rPr>
        <w:t>研究人員針對四種情況，分別是</w:t>
      </w:r>
      <w:r w:rsidR="004F7E9B">
        <w:rPr>
          <w:rFonts w:eastAsia="新細明體" w:hint="eastAsia"/>
          <w:spacing w:val="20"/>
          <w:szCs w:val="22"/>
        </w:rPr>
        <w:t>（甲）</w:t>
      </w:r>
      <w:r w:rsidR="00B938D6" w:rsidRPr="001D0459">
        <w:rPr>
          <w:rFonts w:eastAsia="新細明體" w:hint="eastAsia"/>
          <w:spacing w:val="20"/>
          <w:szCs w:val="22"/>
        </w:rPr>
        <w:t>未照光、</w:t>
      </w:r>
      <w:r w:rsidR="004F7E9B">
        <w:rPr>
          <w:rFonts w:eastAsia="新細明體" w:hint="eastAsia"/>
          <w:spacing w:val="20"/>
          <w:szCs w:val="22"/>
        </w:rPr>
        <w:t>（乙）</w:t>
      </w:r>
      <w:r w:rsidR="00B938D6" w:rsidRPr="001D0459">
        <w:rPr>
          <w:rFonts w:eastAsia="新細明體" w:hint="eastAsia"/>
          <w:spacing w:val="20"/>
          <w:szCs w:val="22"/>
        </w:rPr>
        <w:t>照光、</w:t>
      </w:r>
      <w:r w:rsidR="004F7E9B">
        <w:rPr>
          <w:rFonts w:eastAsia="新細明體" w:hint="eastAsia"/>
          <w:spacing w:val="20"/>
          <w:szCs w:val="22"/>
        </w:rPr>
        <w:t>（丙）</w:t>
      </w:r>
      <w:r w:rsidR="00B938D6" w:rsidRPr="001D0459">
        <w:rPr>
          <w:rFonts w:eastAsia="新細明體" w:hint="eastAsia"/>
          <w:spacing w:val="20"/>
          <w:szCs w:val="22"/>
        </w:rPr>
        <w:t>照光並灑上碳化咖啡粉</w:t>
      </w:r>
      <w:r w:rsidR="00D1429E">
        <w:rPr>
          <w:rFonts w:eastAsia="新細明體" w:hint="eastAsia"/>
          <w:spacing w:val="20"/>
          <w:szCs w:val="22"/>
        </w:rPr>
        <w:t>，</w:t>
      </w:r>
      <w:r w:rsidR="00B938D6" w:rsidRPr="001D0459">
        <w:rPr>
          <w:rFonts w:eastAsia="新細明體" w:hint="eastAsia"/>
          <w:spacing w:val="20"/>
          <w:szCs w:val="22"/>
        </w:rPr>
        <w:t>以及</w:t>
      </w:r>
      <w:bookmarkStart w:id="11" w:name="_Hlk155710533"/>
      <w:r w:rsidR="004F7E9B">
        <w:rPr>
          <w:rFonts w:eastAsia="新細明體" w:hint="eastAsia"/>
          <w:spacing w:val="20"/>
          <w:szCs w:val="22"/>
        </w:rPr>
        <w:t>（丁）</w:t>
      </w:r>
      <w:r w:rsidR="00B938D6" w:rsidRPr="001D0459">
        <w:rPr>
          <w:rFonts w:eastAsia="新細明體" w:hint="eastAsia"/>
          <w:spacing w:val="20"/>
          <w:szCs w:val="22"/>
        </w:rPr>
        <w:t>照光並</w:t>
      </w:r>
      <w:proofErr w:type="gramStart"/>
      <w:r w:rsidR="00B938D6" w:rsidRPr="001D0459">
        <w:rPr>
          <w:rFonts w:eastAsia="新細明體" w:hint="eastAsia"/>
          <w:spacing w:val="20"/>
          <w:szCs w:val="22"/>
        </w:rPr>
        <w:t>灑上混有</w:t>
      </w:r>
      <w:proofErr w:type="gramEnd"/>
      <w:r w:rsidR="00B938D6" w:rsidRPr="001D0459">
        <w:rPr>
          <w:rFonts w:eastAsia="新細明體" w:hint="eastAsia"/>
          <w:spacing w:val="20"/>
          <w:szCs w:val="22"/>
        </w:rPr>
        <w:t>矽烷的碳化咖啡粉</w:t>
      </w:r>
      <w:bookmarkEnd w:id="11"/>
      <w:r w:rsidR="009C304E" w:rsidRPr="001D0459">
        <w:rPr>
          <w:rFonts w:eastAsia="新細明體" w:hint="eastAsia"/>
          <w:spacing w:val="20"/>
          <w:szCs w:val="22"/>
        </w:rPr>
        <w:t>，且後兩種情況使用同樣重量的咖啡粉。</w:t>
      </w:r>
      <w:r w:rsidR="00B938D6" w:rsidRPr="001D0459">
        <w:rPr>
          <w:rFonts w:eastAsia="新細明體" w:hint="eastAsia"/>
          <w:spacing w:val="20"/>
          <w:szCs w:val="22"/>
        </w:rPr>
        <w:t>在同樣的時間內，測量水杯重量的減少程度，並將實驗結果繪製成圖</w:t>
      </w:r>
      <w:r w:rsidR="00B938D6" w:rsidRPr="001D0459">
        <w:rPr>
          <w:rFonts w:eastAsia="新細明體"/>
          <w:spacing w:val="20"/>
          <w:szCs w:val="22"/>
        </w:rPr>
        <w:t>6</w:t>
      </w:r>
      <w:r w:rsidR="008E7321">
        <w:rPr>
          <w:rFonts w:eastAsia="新細明體" w:hint="eastAsia"/>
          <w:spacing w:val="20"/>
          <w:szCs w:val="22"/>
        </w:rPr>
        <w:t>。</w:t>
      </w:r>
    </w:p>
    <w:p w14:paraId="690F9EDF" w14:textId="68DABBFA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422DC5A6" w14:textId="2DB95063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4CFFF966" w14:textId="4C3793DD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56BC0F73" w14:textId="32DBA437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115A7F80" w14:textId="5DC513F6" w:rsidR="00505783" w:rsidRDefault="00505783" w:rsidP="00757B66">
      <w:pPr>
        <w:pStyle w:val="TIT1"/>
        <w:spacing w:beforeLines="0" w:before="0"/>
        <w:ind w:left="357" w:hanging="357"/>
        <w:rPr>
          <w:spacing w:val="20"/>
        </w:rPr>
      </w:pPr>
    </w:p>
    <w:p w14:paraId="62AA34BB" w14:textId="60CAE29B" w:rsidR="00505783" w:rsidRDefault="00505783" w:rsidP="00757B66">
      <w:pPr>
        <w:pStyle w:val="TIT1"/>
        <w:spacing w:beforeLines="0" w:before="0"/>
        <w:ind w:left="357" w:hanging="357"/>
        <w:rPr>
          <w:spacing w:val="20"/>
        </w:rPr>
      </w:pPr>
    </w:p>
    <w:p w14:paraId="0D95BC99" w14:textId="2B7DFA11" w:rsidR="00505783" w:rsidRDefault="00505783" w:rsidP="002D5090">
      <w:pPr>
        <w:pStyle w:val="TIT1"/>
        <w:spacing w:before="60"/>
        <w:ind w:left="357" w:hanging="357"/>
        <w:rPr>
          <w:spacing w:val="20"/>
        </w:rPr>
      </w:pPr>
    </w:p>
    <w:p w14:paraId="626E8926" w14:textId="6824F214" w:rsidR="00757B66" w:rsidRDefault="00757B66" w:rsidP="00757B66">
      <w:pPr>
        <w:pStyle w:val="TIT1"/>
        <w:spacing w:beforeLines="0" w:before="0" w:line="240" w:lineRule="atLeast"/>
        <w:ind w:left="357" w:hanging="357"/>
        <w:rPr>
          <w:spacing w:val="20"/>
        </w:rPr>
      </w:pPr>
    </w:p>
    <w:p w14:paraId="367CDC32" w14:textId="73A37FE6" w:rsidR="00AC400F" w:rsidRPr="002D5090" w:rsidRDefault="00AC400F" w:rsidP="00757B66">
      <w:pPr>
        <w:pStyle w:val="TIT1"/>
        <w:spacing w:beforeLines="75" w:before="180" w:line="34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6.</w:t>
      </w:r>
      <w:r w:rsidR="00337C97" w:rsidRPr="002D5090">
        <w:rPr>
          <w:spacing w:val="20"/>
        </w:rPr>
        <w:tab/>
      </w:r>
      <w:r w:rsidR="00F20E54" w:rsidRPr="002D5090">
        <w:rPr>
          <w:rFonts w:hint="eastAsia"/>
          <w:spacing w:val="20"/>
        </w:rPr>
        <w:t>實驗的結果發現，在水的表面灑上碳化後的咖啡粉，可以增加水的揮發效果，其可能原因為何？</w:t>
      </w:r>
    </w:p>
    <w:p w14:paraId="0F6B3822" w14:textId="007996FB" w:rsidR="00F20E54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F20E54" w:rsidRPr="00194EAA">
        <w:rPr>
          <w:rFonts w:hint="eastAsia"/>
          <w:spacing w:val="20"/>
        </w:rPr>
        <w:t>碳化後的</w:t>
      </w:r>
      <w:proofErr w:type="gramStart"/>
      <w:r w:rsidR="00F20E54" w:rsidRPr="00194EAA">
        <w:rPr>
          <w:rFonts w:hint="eastAsia"/>
          <w:spacing w:val="20"/>
        </w:rPr>
        <w:t>咖啡粉變輕</w:t>
      </w:r>
      <w:proofErr w:type="gramEnd"/>
      <w:r w:rsidR="00F20E54" w:rsidRPr="00194EAA">
        <w:rPr>
          <w:rFonts w:hint="eastAsia"/>
          <w:spacing w:val="20"/>
        </w:rPr>
        <w:t>，與水一起揮發</w:t>
      </w:r>
    </w:p>
    <w:p w14:paraId="769E1E3A" w14:textId="034546C4" w:rsidR="00F20E54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F20E54" w:rsidRPr="00194EAA">
        <w:rPr>
          <w:rFonts w:hint="eastAsia"/>
          <w:spacing w:val="20"/>
        </w:rPr>
        <w:t>碳化後的</w:t>
      </w:r>
      <w:proofErr w:type="gramStart"/>
      <w:r w:rsidR="00F20E54" w:rsidRPr="00194EAA">
        <w:rPr>
          <w:rFonts w:hint="eastAsia"/>
          <w:spacing w:val="20"/>
        </w:rPr>
        <w:t>咖啡粉變重</w:t>
      </w:r>
      <w:proofErr w:type="gramEnd"/>
      <w:r w:rsidR="00F20E54" w:rsidRPr="00194EAA">
        <w:rPr>
          <w:rFonts w:hint="eastAsia"/>
          <w:spacing w:val="20"/>
        </w:rPr>
        <w:t>，把水擠出容器外</w:t>
      </w:r>
    </w:p>
    <w:p w14:paraId="764E06A6" w14:textId="2A9A48F4" w:rsidR="00F20E54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F20E54" w:rsidRPr="00194EAA">
        <w:rPr>
          <w:rFonts w:hint="eastAsia"/>
          <w:spacing w:val="20"/>
        </w:rPr>
        <w:t>碳化後的咖啡</w:t>
      </w:r>
      <w:proofErr w:type="gramStart"/>
      <w:r w:rsidR="00F20E54" w:rsidRPr="00194EAA">
        <w:rPr>
          <w:rFonts w:hint="eastAsia"/>
          <w:spacing w:val="20"/>
        </w:rPr>
        <w:t>粉易溶</w:t>
      </w:r>
      <w:proofErr w:type="gramEnd"/>
      <w:r w:rsidR="00F20E54" w:rsidRPr="00194EAA">
        <w:rPr>
          <w:rFonts w:hint="eastAsia"/>
          <w:spacing w:val="20"/>
        </w:rPr>
        <w:t>於水，促進水的揮發</w:t>
      </w:r>
    </w:p>
    <w:p w14:paraId="16D23928" w14:textId="608FD317" w:rsidR="00F20E54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F20E54" w:rsidRPr="00194EAA">
        <w:rPr>
          <w:rFonts w:hint="eastAsia"/>
          <w:spacing w:val="20"/>
        </w:rPr>
        <w:t>碳化後的咖啡粉，吸光吸熱的效果增加</w:t>
      </w:r>
    </w:p>
    <w:p w14:paraId="6F1846EC" w14:textId="4CBE6000" w:rsidR="00AC400F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F20E54" w:rsidRPr="00194EAA">
        <w:rPr>
          <w:rFonts w:hint="eastAsia"/>
          <w:spacing w:val="20"/>
        </w:rPr>
        <w:t>碳化後的咖啡粉不易吸水，水就容易揮發</w:t>
      </w:r>
    </w:p>
    <w:p w14:paraId="1165C6FF" w14:textId="0490C765" w:rsidR="00AC400F" w:rsidRPr="002D5090" w:rsidRDefault="00AC400F" w:rsidP="00B47F92">
      <w:pPr>
        <w:pStyle w:val="TIT1"/>
        <w:spacing w:before="60" w:line="34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7.</w:t>
      </w:r>
      <w:r w:rsidR="00CB4B02" w:rsidRPr="002D5090">
        <w:rPr>
          <w:spacing w:val="20"/>
        </w:rPr>
        <w:tab/>
      </w:r>
      <w:r w:rsidR="00181343" w:rsidRPr="002D5090">
        <w:rPr>
          <w:rFonts w:hint="eastAsia"/>
          <w:spacing w:val="20"/>
        </w:rPr>
        <w:t>在水杯</w:t>
      </w:r>
      <w:proofErr w:type="gramStart"/>
      <w:r w:rsidR="00181343" w:rsidRPr="002D5090">
        <w:rPr>
          <w:rFonts w:hint="eastAsia"/>
          <w:spacing w:val="20"/>
        </w:rPr>
        <w:t>中灑上混</w:t>
      </w:r>
      <w:proofErr w:type="gramEnd"/>
      <w:r w:rsidR="00181343" w:rsidRPr="002D5090">
        <w:rPr>
          <w:rFonts w:hint="eastAsia"/>
          <w:spacing w:val="20"/>
        </w:rPr>
        <w:t>有油脂特性的矽烷碳化咖啡粉，可使水的揮發效果更佳，下列敘述</w:t>
      </w:r>
      <w:r w:rsidR="00EB41FB" w:rsidRPr="002D5090">
        <w:rPr>
          <w:rFonts w:hint="eastAsia"/>
          <w:spacing w:val="20"/>
        </w:rPr>
        <w:t>哪些</w:t>
      </w:r>
      <w:r w:rsidR="00181343" w:rsidRPr="002D5090">
        <w:rPr>
          <w:rFonts w:hint="eastAsia"/>
          <w:spacing w:val="20"/>
        </w:rPr>
        <w:t>正確</w:t>
      </w:r>
      <w:r w:rsidR="00337C97" w:rsidRPr="002D5090">
        <w:rPr>
          <w:rFonts w:hint="eastAsia"/>
          <w:spacing w:val="20"/>
        </w:rPr>
        <w:t>？（</w:t>
      </w:r>
      <w:r w:rsidR="00181343" w:rsidRPr="002D5090">
        <w:rPr>
          <w:rFonts w:hint="eastAsia"/>
          <w:spacing w:val="20"/>
        </w:rPr>
        <w:t>應選</w:t>
      </w:r>
      <w:r w:rsidR="00181343" w:rsidRPr="002D5090">
        <w:rPr>
          <w:rFonts w:hint="eastAsia"/>
          <w:spacing w:val="20"/>
        </w:rPr>
        <w:t>2</w:t>
      </w:r>
      <w:r w:rsidR="00181343" w:rsidRPr="002D5090">
        <w:rPr>
          <w:rFonts w:hint="eastAsia"/>
          <w:spacing w:val="20"/>
        </w:rPr>
        <w:t>項</w:t>
      </w:r>
      <w:r w:rsidR="00337C97" w:rsidRPr="002D5090">
        <w:rPr>
          <w:rFonts w:hint="eastAsia"/>
          <w:spacing w:val="20"/>
        </w:rPr>
        <w:t>）</w:t>
      </w:r>
    </w:p>
    <w:p w14:paraId="72C430EA" w14:textId="66880C0B" w:rsidR="00431D65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431D65" w:rsidRPr="00194EAA">
        <w:rPr>
          <w:rFonts w:hint="eastAsia"/>
          <w:spacing w:val="20"/>
        </w:rPr>
        <w:t>油脂特性的矽</w:t>
      </w:r>
      <w:proofErr w:type="gramStart"/>
      <w:r w:rsidR="00431D65" w:rsidRPr="00194EAA">
        <w:rPr>
          <w:rFonts w:hint="eastAsia"/>
          <w:spacing w:val="20"/>
        </w:rPr>
        <w:t>烷具疏水</w:t>
      </w:r>
      <w:proofErr w:type="gramEnd"/>
      <w:r w:rsidR="00431D65" w:rsidRPr="00194EAA">
        <w:rPr>
          <w:rFonts w:hint="eastAsia"/>
          <w:spacing w:val="20"/>
        </w:rPr>
        <w:t>性質，可使咖啡粉飄浮在水的表面上，不會產生沉澱</w:t>
      </w:r>
    </w:p>
    <w:p w14:paraId="4B27DD08" w14:textId="7C37AF91" w:rsidR="00431D65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431D65" w:rsidRPr="00194EAA">
        <w:rPr>
          <w:rFonts w:hint="eastAsia"/>
          <w:spacing w:val="20"/>
        </w:rPr>
        <w:t>油脂特性的</w:t>
      </w:r>
      <w:proofErr w:type="gramStart"/>
      <w:r w:rsidR="00431D65" w:rsidRPr="00194EAA">
        <w:rPr>
          <w:rFonts w:hint="eastAsia"/>
          <w:spacing w:val="20"/>
        </w:rPr>
        <w:t>矽烷具親</w:t>
      </w:r>
      <w:proofErr w:type="gramEnd"/>
      <w:r w:rsidR="00431D65" w:rsidRPr="00194EAA">
        <w:rPr>
          <w:rFonts w:hint="eastAsia"/>
          <w:spacing w:val="20"/>
        </w:rPr>
        <w:t>水性質，可與水</w:t>
      </w:r>
      <w:proofErr w:type="gramStart"/>
      <w:r w:rsidR="00431D65" w:rsidRPr="00194EAA">
        <w:rPr>
          <w:rFonts w:hint="eastAsia"/>
          <w:spacing w:val="20"/>
        </w:rPr>
        <w:t>的互溶</w:t>
      </w:r>
      <w:proofErr w:type="gramEnd"/>
      <w:r w:rsidR="00431D65" w:rsidRPr="00194EAA">
        <w:rPr>
          <w:rFonts w:hint="eastAsia"/>
          <w:spacing w:val="20"/>
        </w:rPr>
        <w:t>性提升</w:t>
      </w:r>
    </w:p>
    <w:p w14:paraId="5EF01C78" w14:textId="512B9B51" w:rsidR="00431D65" w:rsidRPr="00194EAA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431D65" w:rsidRPr="00194EAA">
        <w:rPr>
          <w:rFonts w:hint="eastAsia"/>
          <w:spacing w:val="20"/>
        </w:rPr>
        <w:t>可扮演界面</w:t>
      </w:r>
      <w:proofErr w:type="gramStart"/>
      <w:r w:rsidR="00431D65" w:rsidRPr="00194EAA">
        <w:rPr>
          <w:rFonts w:hint="eastAsia"/>
          <w:spacing w:val="20"/>
        </w:rPr>
        <w:t>活性劑</w:t>
      </w:r>
      <w:proofErr w:type="gramEnd"/>
      <w:r w:rsidR="00431D65" w:rsidRPr="00194EAA">
        <w:rPr>
          <w:rFonts w:hint="eastAsia"/>
          <w:spacing w:val="20"/>
        </w:rPr>
        <w:t>的角色</w:t>
      </w:r>
      <w:r w:rsidR="009C304E" w:rsidRPr="00194EAA">
        <w:rPr>
          <w:rFonts w:hint="eastAsia"/>
          <w:spacing w:val="20"/>
        </w:rPr>
        <w:t>，使咖啡粉懸浮在水中</w:t>
      </w:r>
    </w:p>
    <w:p w14:paraId="6BD467B1" w14:textId="77777777" w:rsidR="00757B66" w:rsidRDefault="00757B66" w:rsidP="00B47F92">
      <w:pPr>
        <w:pStyle w:val="AA"/>
        <w:spacing w:line="34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</w:t>
      </w:r>
      <w:r>
        <w:rPr>
          <w:rFonts w:hint="eastAsia"/>
          <w:spacing w:val="20"/>
        </w:rPr>
        <w:t>D</w:t>
      </w:r>
      <w:r w:rsidRPr="00194EAA">
        <w:rPr>
          <w:spacing w:val="20"/>
        </w:rPr>
        <w:t>)</w:t>
      </w:r>
      <w:r w:rsidRPr="00194EAA">
        <w:rPr>
          <w:rFonts w:hint="eastAsia"/>
          <w:spacing w:val="20"/>
        </w:rPr>
        <w:t>可扮演凝聚劑的角色，使咖啡粉凝結成塊，沉入水中</w:t>
      </w:r>
    </w:p>
    <w:p w14:paraId="3937E06A" w14:textId="70168F62" w:rsidR="00505783" w:rsidRDefault="00AC400F" w:rsidP="00B47F92">
      <w:pPr>
        <w:pStyle w:val="AA"/>
        <w:spacing w:line="340" w:lineRule="atLeast"/>
        <w:ind w:left="711" w:hangingChars="135" w:hanging="351"/>
        <w:jc w:val="both"/>
        <w:rPr>
          <w:spacing w:val="20"/>
          <w:kern w:val="2"/>
        </w:rPr>
      </w:pPr>
      <w:r w:rsidRPr="00194EAA">
        <w:rPr>
          <w:spacing w:val="20"/>
        </w:rPr>
        <w:t>(</w:t>
      </w:r>
      <w:r w:rsidR="00757B66">
        <w:rPr>
          <w:rFonts w:hint="eastAsia"/>
          <w:spacing w:val="20"/>
        </w:rPr>
        <w:t>E</w:t>
      </w:r>
      <w:r w:rsidRPr="00194EAA">
        <w:rPr>
          <w:spacing w:val="20"/>
        </w:rPr>
        <w:t>)</w:t>
      </w:r>
      <w:r w:rsidR="00431D65" w:rsidRPr="00194EAA">
        <w:rPr>
          <w:rFonts w:hint="eastAsia"/>
          <w:spacing w:val="20"/>
        </w:rPr>
        <w:t>在</w:t>
      </w:r>
      <w:r w:rsidR="00431D65" w:rsidRPr="00194EAA">
        <w:rPr>
          <w:rFonts w:hint="eastAsia"/>
          <w:spacing w:val="20"/>
        </w:rPr>
        <w:t>40</w:t>
      </w:r>
      <w:r w:rsidR="00337C97" w:rsidRPr="00194EAA">
        <w:rPr>
          <w:rFonts w:hint="eastAsia"/>
          <w:spacing w:val="20"/>
        </w:rPr>
        <w:t>～</w:t>
      </w:r>
      <w:r w:rsidR="00431D65" w:rsidRPr="00194EAA">
        <w:rPr>
          <w:rFonts w:hint="eastAsia"/>
          <w:spacing w:val="20"/>
        </w:rPr>
        <w:t>50</w:t>
      </w:r>
      <w:r w:rsidR="00431D65" w:rsidRPr="00194EAA">
        <w:rPr>
          <w:rFonts w:hint="eastAsia"/>
          <w:spacing w:val="20"/>
        </w:rPr>
        <w:t>分鐘</w:t>
      </w:r>
      <w:r w:rsidR="002346DA" w:rsidRPr="00194EAA">
        <w:rPr>
          <w:rFonts w:hint="eastAsia"/>
          <w:spacing w:val="20"/>
        </w:rPr>
        <w:t>間</w:t>
      </w:r>
      <w:r w:rsidR="00431D65" w:rsidRPr="00194EAA">
        <w:rPr>
          <w:rFonts w:hint="eastAsia"/>
          <w:spacing w:val="20"/>
        </w:rPr>
        <w:t>，</w:t>
      </w:r>
      <w:proofErr w:type="gramStart"/>
      <w:r w:rsidR="00431D65" w:rsidRPr="00194EAA">
        <w:rPr>
          <w:rFonts w:hint="eastAsia"/>
          <w:spacing w:val="20"/>
        </w:rPr>
        <w:t>杯內灑上混</w:t>
      </w:r>
      <w:proofErr w:type="gramEnd"/>
      <w:r w:rsidR="00431D65" w:rsidRPr="00194EAA">
        <w:rPr>
          <w:rFonts w:hint="eastAsia"/>
          <w:spacing w:val="20"/>
        </w:rPr>
        <w:t>有油脂特性矽烷碳化咖啡粉的揮發速率達到</w:t>
      </w:r>
      <w:r w:rsidR="00757B66" w:rsidRPr="00757B66">
        <w:rPr>
          <w:spacing w:val="20"/>
          <w:position w:val="-22"/>
        </w:rPr>
        <w:object w:dxaOrig="1420" w:dyaOrig="580" w14:anchorId="6C2A6F42">
          <v:shape id="_x0000_i1080" type="#_x0000_t75" style="width:71.35pt;height:29.65pt" o:ole="">
            <v:imagedata r:id="rId120" o:title=""/>
          </v:shape>
          <o:OLEObject Type="Embed" ProgID="Equation.DSMT4" ShapeID="_x0000_i1080" DrawAspect="Content" ObjectID="_1766741167" r:id="rId121"/>
        </w:object>
      </w:r>
      <w:r w:rsidR="00505783">
        <w:rPr>
          <w:spacing w:val="20"/>
        </w:rPr>
        <w:br w:type="page"/>
      </w:r>
    </w:p>
    <w:p w14:paraId="02813663" w14:textId="5FC0C2C5" w:rsidR="00B12577" w:rsidRDefault="00AC400F" w:rsidP="00CB4B02">
      <w:pPr>
        <w:pStyle w:val="TIT1"/>
        <w:spacing w:before="60" w:line="35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lastRenderedPageBreak/>
        <w:t>1</w:t>
      </w:r>
      <w:r w:rsidRPr="002D5090">
        <w:rPr>
          <w:spacing w:val="20"/>
        </w:rPr>
        <w:t>8.</w:t>
      </w:r>
      <w:r w:rsidRPr="002D5090">
        <w:rPr>
          <w:spacing w:val="20"/>
        </w:rPr>
        <w:tab/>
      </w:r>
      <w:r w:rsidR="00B12577" w:rsidRPr="002D5090">
        <w:rPr>
          <w:rFonts w:hint="eastAsia"/>
          <w:spacing w:val="20"/>
        </w:rPr>
        <w:t>有甲、乙、</w:t>
      </w:r>
      <w:proofErr w:type="gramStart"/>
      <w:r w:rsidR="00B12577" w:rsidRPr="002D5090">
        <w:rPr>
          <w:rFonts w:hint="eastAsia"/>
          <w:spacing w:val="20"/>
        </w:rPr>
        <w:t>丙及丁四</w:t>
      </w:r>
      <w:proofErr w:type="gramEnd"/>
      <w:r w:rsidR="00B12577" w:rsidRPr="002D5090">
        <w:rPr>
          <w:rFonts w:hint="eastAsia"/>
          <w:spacing w:val="20"/>
        </w:rPr>
        <w:t>種純物質，</w:t>
      </w:r>
      <w:r w:rsidR="00CB4B02">
        <w:rPr>
          <w:rFonts w:hint="eastAsia"/>
          <w:spacing w:val="20"/>
        </w:rPr>
        <w:t>皆不會相互反應，</w:t>
      </w:r>
      <w:r w:rsidR="00B12577" w:rsidRPr="002D5090">
        <w:rPr>
          <w:rFonts w:hint="eastAsia"/>
          <w:spacing w:val="20"/>
        </w:rPr>
        <w:t>其熔點、沸點與加水後的情況如下表</w:t>
      </w:r>
      <w:r w:rsidR="00A334CA" w:rsidRPr="002D5090">
        <w:rPr>
          <w:spacing w:val="20"/>
        </w:rPr>
        <w:t>2</w:t>
      </w:r>
      <w:r w:rsidR="00B12577" w:rsidRPr="002D5090">
        <w:rPr>
          <w:rFonts w:hint="eastAsia"/>
          <w:spacing w:val="20"/>
        </w:rPr>
        <w:t>所示。</w:t>
      </w:r>
    </w:p>
    <w:tbl>
      <w:tblPr>
        <w:tblStyle w:val="af7"/>
        <w:tblW w:w="8854" w:type="dxa"/>
        <w:tblInd w:w="360" w:type="dxa"/>
        <w:tblLook w:val="04A0" w:firstRow="1" w:lastRow="0" w:firstColumn="1" w:lastColumn="0" w:noHBand="0" w:noVBand="1"/>
      </w:tblPr>
      <w:tblGrid>
        <w:gridCol w:w="1908"/>
        <w:gridCol w:w="1736"/>
        <w:gridCol w:w="1737"/>
        <w:gridCol w:w="1736"/>
        <w:gridCol w:w="1737"/>
      </w:tblGrid>
      <w:tr w:rsidR="00E71D61" w:rsidRPr="00E71D61" w14:paraId="282886A6" w14:textId="77777777" w:rsidTr="00855977">
        <w:tc>
          <w:tcPr>
            <w:tcW w:w="88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92621" w14:textId="77777777" w:rsidR="00E71D61" w:rsidRPr="00E71D61" w:rsidRDefault="00E71D61" w:rsidP="00CB4B02">
            <w:pPr>
              <w:spacing w:line="2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855977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表</w:t>
            </w:r>
            <w:r w:rsidRPr="00855977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2</w:t>
            </w:r>
          </w:p>
        </w:tc>
      </w:tr>
      <w:tr w:rsidR="00DC27B8" w:rsidRPr="00E71D61" w14:paraId="6AAE315E" w14:textId="77777777" w:rsidTr="008955FB">
        <w:tc>
          <w:tcPr>
            <w:tcW w:w="1908" w:type="dxa"/>
            <w:tcBorders>
              <w:top w:val="single" w:sz="4" w:space="0" w:color="auto"/>
            </w:tcBorders>
            <w:vAlign w:val="center"/>
          </w:tcPr>
          <w:p w14:paraId="7A8C029A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</w:tcBorders>
            <w:vAlign w:val="center"/>
          </w:tcPr>
          <w:p w14:paraId="684CD929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甲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vAlign w:val="center"/>
          </w:tcPr>
          <w:p w14:paraId="6733E69D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乙</w:t>
            </w:r>
          </w:p>
        </w:tc>
        <w:tc>
          <w:tcPr>
            <w:tcW w:w="1736" w:type="dxa"/>
            <w:tcBorders>
              <w:top w:val="single" w:sz="4" w:space="0" w:color="auto"/>
            </w:tcBorders>
            <w:vAlign w:val="center"/>
          </w:tcPr>
          <w:p w14:paraId="4D230461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丙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vAlign w:val="center"/>
          </w:tcPr>
          <w:p w14:paraId="536BD3EE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丁</w:t>
            </w:r>
          </w:p>
        </w:tc>
      </w:tr>
      <w:tr w:rsidR="00DC27B8" w:rsidRPr="00E71D61" w14:paraId="295CF1F4" w14:textId="77777777" w:rsidTr="008955FB">
        <w:tc>
          <w:tcPr>
            <w:tcW w:w="1908" w:type="dxa"/>
            <w:vAlign w:val="center"/>
          </w:tcPr>
          <w:p w14:paraId="150C34A5" w14:textId="4003E91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熔點</w:t>
            </w:r>
            <w:r w:rsidR="00337C97" w:rsidRPr="00E71D61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（</w:t>
            </w:r>
            <w:r w:rsidR="00337C97"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℃</w:t>
            </w:r>
            <w:r w:rsidR="00337C97" w:rsidRPr="00E71D61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）</w:t>
            </w:r>
          </w:p>
        </w:tc>
        <w:tc>
          <w:tcPr>
            <w:tcW w:w="1736" w:type="dxa"/>
            <w:vAlign w:val="center"/>
          </w:tcPr>
          <w:p w14:paraId="104C6D38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16.6</w:t>
            </w:r>
          </w:p>
        </w:tc>
        <w:tc>
          <w:tcPr>
            <w:tcW w:w="1737" w:type="dxa"/>
            <w:vAlign w:val="center"/>
          </w:tcPr>
          <w:p w14:paraId="5F06B790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1025</w:t>
            </w:r>
          </w:p>
        </w:tc>
        <w:tc>
          <w:tcPr>
            <w:tcW w:w="1736" w:type="dxa"/>
            <w:vAlign w:val="center"/>
          </w:tcPr>
          <w:p w14:paraId="1FBCEE53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="MS Gothic"/>
                <w:color w:val="000000" w:themeColor="text1"/>
                <w:spacing w:val="20"/>
                <w:sz w:val="22"/>
                <w:szCs w:val="22"/>
              </w:rPr>
              <w:t>−</w:t>
            </w: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22.9</w:t>
            </w:r>
          </w:p>
        </w:tc>
        <w:tc>
          <w:tcPr>
            <w:tcW w:w="1737" w:type="dxa"/>
            <w:vAlign w:val="center"/>
          </w:tcPr>
          <w:p w14:paraId="2E0FA5EB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776</w:t>
            </w:r>
          </w:p>
        </w:tc>
      </w:tr>
      <w:tr w:rsidR="00DC27B8" w:rsidRPr="00E71D61" w14:paraId="212B3E01" w14:textId="77777777" w:rsidTr="008955FB">
        <w:tc>
          <w:tcPr>
            <w:tcW w:w="1908" w:type="dxa"/>
            <w:vAlign w:val="center"/>
          </w:tcPr>
          <w:p w14:paraId="6DBADF5A" w14:textId="6836A1C9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沸點</w:t>
            </w:r>
            <w:r w:rsidR="00730ED2" w:rsidRPr="00E71D61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（</w:t>
            </w:r>
            <w:r w:rsidR="00730ED2"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℃</w:t>
            </w:r>
            <w:r w:rsidR="00730ED2" w:rsidRPr="00E71D61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）</w:t>
            </w:r>
          </w:p>
        </w:tc>
        <w:tc>
          <w:tcPr>
            <w:tcW w:w="1736" w:type="dxa"/>
            <w:vAlign w:val="center"/>
          </w:tcPr>
          <w:p w14:paraId="35176500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118.1</w:t>
            </w:r>
          </w:p>
        </w:tc>
        <w:tc>
          <w:tcPr>
            <w:tcW w:w="1737" w:type="dxa"/>
            <w:vAlign w:val="center"/>
          </w:tcPr>
          <w:p w14:paraId="5D8A7AA7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1836</w:t>
            </w:r>
          </w:p>
        </w:tc>
        <w:tc>
          <w:tcPr>
            <w:tcW w:w="1736" w:type="dxa"/>
            <w:vAlign w:val="center"/>
          </w:tcPr>
          <w:p w14:paraId="249047B7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76.7</w:t>
            </w:r>
          </w:p>
        </w:tc>
        <w:tc>
          <w:tcPr>
            <w:tcW w:w="1737" w:type="dxa"/>
            <w:vAlign w:val="center"/>
          </w:tcPr>
          <w:p w14:paraId="4E1BF24C" w14:textId="77777777" w:rsidR="00B12577" w:rsidRPr="00E71D61" w:rsidRDefault="00B12577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1420</w:t>
            </w:r>
          </w:p>
        </w:tc>
      </w:tr>
      <w:tr w:rsidR="00DC27B8" w:rsidRPr="00E71D61" w14:paraId="5B6494C2" w14:textId="77777777" w:rsidTr="008955FB">
        <w:tc>
          <w:tcPr>
            <w:tcW w:w="1908" w:type="dxa"/>
            <w:vAlign w:val="center"/>
          </w:tcPr>
          <w:p w14:paraId="3C5AD11A" w14:textId="77777777" w:rsidR="00CB5A98" w:rsidRPr="00E71D61" w:rsidRDefault="00CB5A98" w:rsidP="00CB4B02">
            <w:pPr>
              <w:spacing w:line="340" w:lineRule="atLeast"/>
              <w:jc w:val="both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取</w:t>
            </w:r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1</w:t>
            </w:r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克純物質加入</w:t>
            </w:r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10</w:t>
            </w:r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毫升水，</w:t>
            </w:r>
            <w:proofErr w:type="gramStart"/>
            <w:r w:rsidRPr="00E71D61">
              <w:rPr>
                <w:rFonts w:eastAsia="細明體"/>
                <w:color w:val="000000" w:themeColor="text1"/>
                <w:spacing w:val="20"/>
                <w:sz w:val="22"/>
                <w:szCs w:val="22"/>
              </w:rPr>
              <w:t>攪拌後靜置</w:t>
            </w:r>
            <w:proofErr w:type="gramEnd"/>
          </w:p>
        </w:tc>
        <w:tc>
          <w:tcPr>
            <w:tcW w:w="1736" w:type="dxa"/>
            <w:vAlign w:val="center"/>
          </w:tcPr>
          <w:p w14:paraId="0314AD56" w14:textId="77777777" w:rsidR="00CB5A98" w:rsidRPr="00E71D61" w:rsidRDefault="00CB5A98" w:rsidP="00CB4B02">
            <w:pPr>
              <w:spacing w:line="340" w:lineRule="atLeast"/>
              <w:jc w:val="both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無色溶液，呈弱酸性</w:t>
            </w:r>
          </w:p>
        </w:tc>
        <w:tc>
          <w:tcPr>
            <w:tcW w:w="1737" w:type="dxa"/>
            <w:vAlign w:val="center"/>
          </w:tcPr>
          <w:p w14:paraId="4B4A7C61" w14:textId="77777777" w:rsidR="00CB5A98" w:rsidRPr="00E71D61" w:rsidRDefault="00CB5A98" w:rsidP="00CB4B02">
            <w:pPr>
              <w:spacing w:line="340" w:lineRule="atLeast"/>
              <w:jc w:val="both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無化學反應發生，呈懸浮狀，並有沉澱</w:t>
            </w:r>
          </w:p>
        </w:tc>
        <w:tc>
          <w:tcPr>
            <w:tcW w:w="1736" w:type="dxa"/>
            <w:vAlign w:val="center"/>
          </w:tcPr>
          <w:p w14:paraId="039281AA" w14:textId="080635B4" w:rsidR="00CB5A98" w:rsidRPr="00E71D61" w:rsidRDefault="00CB5A98" w:rsidP="00CB4B02">
            <w:pPr>
              <w:spacing w:line="340" w:lineRule="atLeast"/>
              <w:jc w:val="center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液體分層</w:t>
            </w:r>
          </w:p>
        </w:tc>
        <w:tc>
          <w:tcPr>
            <w:tcW w:w="1737" w:type="dxa"/>
            <w:vAlign w:val="center"/>
          </w:tcPr>
          <w:p w14:paraId="26851ADF" w14:textId="77777777" w:rsidR="00CB5A98" w:rsidRPr="00E71D61" w:rsidRDefault="00CB5A98" w:rsidP="00CB4B02">
            <w:pPr>
              <w:spacing w:line="340" w:lineRule="atLeast"/>
              <w:jc w:val="both"/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</w:pPr>
            <w:r w:rsidRPr="00E71D61">
              <w:rPr>
                <w:rFonts w:eastAsiaTheme="minorEastAsia" w:hint="eastAsia"/>
                <w:color w:val="000000" w:themeColor="text1"/>
                <w:spacing w:val="20"/>
                <w:sz w:val="22"/>
                <w:szCs w:val="22"/>
              </w:rPr>
              <w:t>完全</w:t>
            </w:r>
            <w:r w:rsidRPr="00E71D61">
              <w:rPr>
                <w:rFonts w:eastAsiaTheme="minorEastAsia"/>
                <w:color w:val="000000" w:themeColor="text1"/>
                <w:spacing w:val="20"/>
                <w:sz w:val="22"/>
                <w:szCs w:val="22"/>
              </w:rPr>
              <w:t>溶解後呈無色溶液</w:t>
            </w:r>
          </w:p>
        </w:tc>
      </w:tr>
    </w:tbl>
    <w:p w14:paraId="103D6F67" w14:textId="725BD9F4" w:rsidR="00AC400F" w:rsidRPr="001D0459" w:rsidRDefault="00B12577" w:rsidP="00CB4B02">
      <w:pPr>
        <w:pStyle w:val="tit2"/>
        <w:spacing w:beforeLines="25" w:before="60" w:line="350" w:lineRule="atLeast"/>
        <w:ind w:leftChars="150" w:left="36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下列有關甲、乙、丙、丁四種純物質的敘述，哪些正確</w:t>
      </w:r>
      <w:r w:rsidR="00730ED2" w:rsidRPr="001D0459">
        <w:rPr>
          <w:rFonts w:eastAsia="新細明體" w:hint="eastAsia"/>
          <w:spacing w:val="20"/>
          <w:szCs w:val="22"/>
        </w:rPr>
        <w:t>？（</w:t>
      </w:r>
      <w:r w:rsidRPr="001D0459">
        <w:rPr>
          <w:rFonts w:eastAsia="新細明體" w:hint="eastAsia"/>
          <w:spacing w:val="20"/>
          <w:szCs w:val="22"/>
        </w:rPr>
        <w:t>應選</w:t>
      </w:r>
      <w:r w:rsidRPr="001D0459">
        <w:rPr>
          <w:rFonts w:eastAsia="新細明體" w:hint="eastAsia"/>
          <w:spacing w:val="20"/>
          <w:szCs w:val="22"/>
        </w:rPr>
        <w:t>3</w:t>
      </w:r>
      <w:r w:rsidRPr="001D0459">
        <w:rPr>
          <w:rFonts w:eastAsia="新細明體" w:hint="eastAsia"/>
          <w:spacing w:val="20"/>
          <w:szCs w:val="22"/>
        </w:rPr>
        <w:t>項</w:t>
      </w:r>
      <w:r w:rsidR="00730ED2" w:rsidRPr="001D0459">
        <w:rPr>
          <w:rFonts w:eastAsia="新細明體" w:hint="eastAsia"/>
          <w:spacing w:val="20"/>
          <w:szCs w:val="22"/>
        </w:rPr>
        <w:t>）</w:t>
      </w:r>
    </w:p>
    <w:p w14:paraId="3EB38815" w14:textId="54770888" w:rsidR="00B12577" w:rsidRPr="00194EAA" w:rsidRDefault="00AC400F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proofErr w:type="gramStart"/>
      <w:r w:rsidR="000B7C7F" w:rsidRPr="00194EAA">
        <w:rPr>
          <w:rFonts w:hint="eastAsia"/>
          <w:spacing w:val="20"/>
        </w:rPr>
        <w:t>乙與丁</w:t>
      </w:r>
      <w:proofErr w:type="gramEnd"/>
      <w:r w:rsidR="000B7C7F" w:rsidRPr="00194EAA">
        <w:rPr>
          <w:rFonts w:hint="eastAsia"/>
          <w:spacing w:val="20"/>
        </w:rPr>
        <w:t>的混合物可藉由加入水</w:t>
      </w:r>
      <w:r w:rsidR="000B7C7F" w:rsidRPr="00194EAA">
        <w:rPr>
          <w:spacing w:val="20"/>
        </w:rPr>
        <w:t>後，而</w:t>
      </w:r>
      <w:r w:rsidR="000B7C7F" w:rsidRPr="00194EAA">
        <w:rPr>
          <w:rFonts w:hint="eastAsia"/>
          <w:spacing w:val="20"/>
        </w:rPr>
        <w:t>進行後續的分離</w:t>
      </w:r>
    </w:p>
    <w:p w14:paraId="3951E7C2" w14:textId="50B4107A" w:rsidR="00B12577" w:rsidRPr="00194EAA" w:rsidRDefault="00AC400F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proofErr w:type="gramStart"/>
      <w:r w:rsidR="00B12577" w:rsidRPr="00194EAA">
        <w:rPr>
          <w:rFonts w:hint="eastAsia"/>
          <w:spacing w:val="20"/>
        </w:rPr>
        <w:t>丙與水</w:t>
      </w:r>
      <w:proofErr w:type="gramEnd"/>
      <w:r w:rsidR="00B12577" w:rsidRPr="00194EAA">
        <w:rPr>
          <w:rFonts w:hint="eastAsia"/>
          <w:spacing w:val="20"/>
        </w:rPr>
        <w:t>的混合物適合使用</w:t>
      </w:r>
      <w:r w:rsidR="00CB4B02">
        <w:rPr>
          <w:rFonts w:hint="eastAsia"/>
          <w:spacing w:val="20"/>
        </w:rPr>
        <w:t>蒸發結晶</w:t>
      </w:r>
      <w:r w:rsidR="00B12577" w:rsidRPr="00194EAA">
        <w:rPr>
          <w:rFonts w:hint="eastAsia"/>
          <w:spacing w:val="20"/>
        </w:rPr>
        <w:t>法分離</w:t>
      </w:r>
    </w:p>
    <w:p w14:paraId="0A569104" w14:textId="10CF16E8" w:rsidR="00356B70" w:rsidRPr="00194EAA" w:rsidRDefault="00AC400F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proofErr w:type="gramStart"/>
      <w:r w:rsidR="00B12577" w:rsidRPr="00194EAA">
        <w:rPr>
          <w:rFonts w:hint="eastAsia"/>
          <w:spacing w:val="20"/>
        </w:rPr>
        <w:t>分離乙與水</w:t>
      </w:r>
      <w:proofErr w:type="gramEnd"/>
      <w:r w:rsidR="00B12577" w:rsidRPr="00194EAA">
        <w:rPr>
          <w:rFonts w:hint="eastAsia"/>
          <w:spacing w:val="20"/>
        </w:rPr>
        <w:t>的混合物的過程可使用</w:t>
      </w:r>
      <w:r w:rsidR="00CB4B02">
        <w:rPr>
          <w:rFonts w:hint="eastAsia"/>
          <w:spacing w:val="20"/>
        </w:rPr>
        <w:t>濾紙</w:t>
      </w:r>
      <w:r w:rsidR="00B12577" w:rsidRPr="00194EAA">
        <w:rPr>
          <w:rFonts w:hint="eastAsia"/>
          <w:spacing w:val="20"/>
        </w:rPr>
        <w:t>過濾</w:t>
      </w:r>
    </w:p>
    <w:p w14:paraId="1BB462A1" w14:textId="1C52F353" w:rsidR="00356B70" w:rsidRPr="00194EAA" w:rsidRDefault="00AC400F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356B70" w:rsidRPr="00194EAA">
        <w:rPr>
          <w:rFonts w:hint="eastAsia"/>
          <w:spacing w:val="20"/>
        </w:rPr>
        <w:t>甲和</w:t>
      </w:r>
      <w:proofErr w:type="gramStart"/>
      <w:r w:rsidR="00356B70" w:rsidRPr="00194EAA">
        <w:rPr>
          <w:rFonts w:hint="eastAsia"/>
          <w:spacing w:val="20"/>
        </w:rPr>
        <w:t>丙為</w:t>
      </w:r>
      <w:proofErr w:type="gramEnd"/>
      <w:r w:rsidR="000B7C7F" w:rsidRPr="00194EAA">
        <w:rPr>
          <w:rFonts w:hint="eastAsia"/>
          <w:spacing w:val="20"/>
        </w:rPr>
        <w:t>強電解質</w:t>
      </w:r>
    </w:p>
    <w:p w14:paraId="1FE773CC" w14:textId="7916F098" w:rsidR="00AC400F" w:rsidRPr="00194EAA" w:rsidRDefault="00AC400F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0B7C7F" w:rsidRPr="00194EAA">
        <w:rPr>
          <w:rFonts w:hint="eastAsia"/>
          <w:spacing w:val="20"/>
        </w:rPr>
        <w:t>丁可能為離子化合物</w:t>
      </w:r>
    </w:p>
    <w:p w14:paraId="0D52277D" w14:textId="2D7EA3AF" w:rsidR="00AC400F" w:rsidRPr="002D5090" w:rsidRDefault="00AC400F" w:rsidP="00CB4B02">
      <w:pPr>
        <w:pStyle w:val="TIT1"/>
        <w:spacing w:before="60" w:line="35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1</w:t>
      </w:r>
      <w:r w:rsidRPr="002D5090">
        <w:rPr>
          <w:spacing w:val="20"/>
        </w:rPr>
        <w:t>9.</w:t>
      </w:r>
      <w:r w:rsidRPr="002D5090">
        <w:rPr>
          <w:spacing w:val="20"/>
        </w:rPr>
        <w:tab/>
      </w:r>
      <w:r w:rsidR="00137216" w:rsidRPr="002D5090">
        <w:rPr>
          <w:rFonts w:hint="eastAsia"/>
          <w:spacing w:val="20"/>
        </w:rPr>
        <w:t>臺灣目前的核能電廠利用核燃料以發電，全部過程中主要牽涉到以下哪些形式的能量轉換與反應</w:t>
      </w:r>
      <w:r w:rsidR="00730ED2" w:rsidRPr="002D5090">
        <w:rPr>
          <w:rFonts w:hint="eastAsia"/>
          <w:spacing w:val="20"/>
        </w:rPr>
        <w:t>？（</w:t>
      </w:r>
      <w:r w:rsidR="00137216" w:rsidRPr="002D5090">
        <w:rPr>
          <w:rFonts w:hint="eastAsia"/>
          <w:spacing w:val="20"/>
        </w:rPr>
        <w:t>應選</w:t>
      </w:r>
      <w:r w:rsidR="00137216" w:rsidRPr="002D5090">
        <w:rPr>
          <w:rFonts w:hint="eastAsia"/>
          <w:spacing w:val="20"/>
        </w:rPr>
        <w:t>3</w:t>
      </w:r>
      <w:r w:rsidR="00137216" w:rsidRPr="002D5090">
        <w:rPr>
          <w:rFonts w:hint="eastAsia"/>
          <w:spacing w:val="20"/>
        </w:rPr>
        <w:t>項</w:t>
      </w:r>
      <w:r w:rsidR="00730ED2" w:rsidRPr="002D5090">
        <w:rPr>
          <w:rFonts w:hint="eastAsia"/>
          <w:spacing w:val="20"/>
        </w:rPr>
        <w:t>）</w:t>
      </w:r>
    </w:p>
    <w:p w14:paraId="659FEF98" w14:textId="77777777" w:rsidR="00855977" w:rsidRDefault="00137216" w:rsidP="00CB4B02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0" w:lineRule="atLeast"/>
        <w:rPr>
          <w:spacing w:val="20"/>
          <w:sz w:val="22"/>
        </w:rPr>
      </w:pPr>
      <w:r w:rsidRPr="00E71D61">
        <w:rPr>
          <w:rFonts w:hint="eastAsia"/>
          <w:spacing w:val="20"/>
          <w:sz w:val="22"/>
        </w:rPr>
        <w:t>(A)</w:t>
      </w:r>
      <w:r w:rsidR="00A22686" w:rsidRPr="00E71D61">
        <w:rPr>
          <w:rFonts w:hint="eastAsia"/>
          <w:spacing w:val="20"/>
          <w:sz w:val="22"/>
        </w:rPr>
        <w:t>質能轉換</w:t>
      </w:r>
      <w:r w:rsidR="00730ED2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(B)</w:t>
      </w:r>
      <w:proofErr w:type="gramStart"/>
      <w:r w:rsidRPr="00E71D61">
        <w:rPr>
          <w:rFonts w:hint="eastAsia"/>
          <w:spacing w:val="20"/>
          <w:sz w:val="22"/>
        </w:rPr>
        <w:t>聲能轉</w:t>
      </w:r>
      <w:proofErr w:type="gramEnd"/>
      <w:r w:rsidRPr="00E71D61">
        <w:rPr>
          <w:rFonts w:hint="eastAsia"/>
          <w:spacing w:val="20"/>
          <w:sz w:val="22"/>
        </w:rPr>
        <w:t>電能</w:t>
      </w:r>
      <w:r w:rsidR="00730ED2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(C)</w:t>
      </w:r>
      <w:r w:rsidR="00A22686" w:rsidRPr="00E71D61">
        <w:rPr>
          <w:rFonts w:hint="eastAsia"/>
          <w:spacing w:val="20"/>
          <w:sz w:val="22"/>
        </w:rPr>
        <w:t>熱能轉動能</w:t>
      </w:r>
    </w:p>
    <w:p w14:paraId="23C199BD" w14:textId="4EDF3FD0" w:rsidR="00AC400F" w:rsidRPr="00E71D61" w:rsidRDefault="00137216" w:rsidP="00CB4B02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0" w:lineRule="atLeast"/>
        <w:rPr>
          <w:spacing w:val="20"/>
          <w:sz w:val="22"/>
        </w:rPr>
      </w:pPr>
      <w:r w:rsidRPr="00E71D61">
        <w:rPr>
          <w:rFonts w:hint="eastAsia"/>
          <w:spacing w:val="20"/>
          <w:sz w:val="22"/>
        </w:rPr>
        <w:t>(D)</w:t>
      </w:r>
      <w:r w:rsidRPr="00E71D61">
        <w:rPr>
          <w:rFonts w:hint="eastAsia"/>
          <w:spacing w:val="20"/>
          <w:sz w:val="22"/>
        </w:rPr>
        <w:t>核融合</w:t>
      </w:r>
      <w:r w:rsidR="00730ED2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(E)</w:t>
      </w:r>
      <w:r w:rsidRPr="00E71D61">
        <w:rPr>
          <w:rFonts w:hint="eastAsia"/>
          <w:spacing w:val="20"/>
          <w:sz w:val="22"/>
        </w:rPr>
        <w:t>核分裂</w:t>
      </w:r>
    </w:p>
    <w:p w14:paraId="5533AB65" w14:textId="2377571D" w:rsidR="00AC400F" w:rsidRPr="002D5090" w:rsidRDefault="00AC400F" w:rsidP="00CB4B02">
      <w:pPr>
        <w:pStyle w:val="TIT1"/>
        <w:spacing w:before="60" w:line="350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</w:t>
      </w:r>
      <w:r w:rsidRPr="002D5090">
        <w:rPr>
          <w:spacing w:val="20"/>
        </w:rPr>
        <w:t>0.</w:t>
      </w:r>
      <w:r w:rsidR="00730ED2" w:rsidRPr="002D5090">
        <w:rPr>
          <w:spacing w:val="20"/>
        </w:rPr>
        <w:tab/>
      </w:r>
      <w:r w:rsidR="004C2A36" w:rsidRPr="002D5090">
        <w:rPr>
          <w:rFonts w:hint="eastAsia"/>
          <w:spacing w:val="20"/>
        </w:rPr>
        <w:t>下列關於基本交互作用的敘述，哪些正確？（應選</w:t>
      </w:r>
      <w:r w:rsidR="004C2A36" w:rsidRPr="002D5090">
        <w:rPr>
          <w:rFonts w:hint="eastAsia"/>
          <w:spacing w:val="20"/>
        </w:rPr>
        <w:t>2</w:t>
      </w:r>
      <w:r w:rsidR="004C2A36" w:rsidRPr="002D5090">
        <w:rPr>
          <w:rFonts w:hint="eastAsia"/>
          <w:spacing w:val="20"/>
        </w:rPr>
        <w:t>項）</w:t>
      </w:r>
    </w:p>
    <w:p w14:paraId="7431F20C" w14:textId="5C860D42" w:rsidR="00BC7341" w:rsidRPr="00194EAA" w:rsidRDefault="00BC7341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0452F3">
        <w:rPr>
          <w:rFonts w:hint="eastAsia"/>
          <w:spacing w:val="18"/>
        </w:rPr>
        <w:t>基本交互作用中，僅有重力</w:t>
      </w:r>
      <w:r w:rsidR="000452F3" w:rsidRPr="000452F3">
        <w:rPr>
          <w:rFonts w:hint="eastAsia"/>
          <w:spacing w:val="18"/>
        </w:rPr>
        <w:t>的作用範圍可達無窮遠</w:t>
      </w:r>
      <w:r w:rsidRPr="000452F3">
        <w:rPr>
          <w:rFonts w:hint="eastAsia"/>
          <w:spacing w:val="18"/>
        </w:rPr>
        <w:t>，故為星系形成的主要原因</w:t>
      </w:r>
    </w:p>
    <w:p w14:paraId="3B1FA7CD" w14:textId="758357E6" w:rsidR="00BC7341" w:rsidRPr="00194EAA" w:rsidRDefault="00BC7341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電子繞著原子核運動，主要是因為重力</w:t>
      </w:r>
    </w:p>
    <w:p w14:paraId="48753D9C" w14:textId="2C0D66FC" w:rsidR="00BC7341" w:rsidRPr="00194EAA" w:rsidRDefault="00BC7341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66300A" w:rsidRPr="00194EAA">
        <w:rPr>
          <w:rFonts w:hint="eastAsia"/>
          <w:spacing w:val="20"/>
        </w:rPr>
        <w:t>單獨的</w:t>
      </w:r>
      <w:r w:rsidRPr="00194EAA">
        <w:rPr>
          <w:rFonts w:hint="eastAsia"/>
          <w:spacing w:val="20"/>
        </w:rPr>
        <w:t>中子可藉</w:t>
      </w:r>
      <w:proofErr w:type="gramStart"/>
      <w:r w:rsidRPr="00194EAA">
        <w:rPr>
          <w:rFonts w:hint="eastAsia"/>
          <w:spacing w:val="20"/>
        </w:rPr>
        <w:t>由弱力衰變</w:t>
      </w:r>
      <w:proofErr w:type="gramEnd"/>
      <w:r w:rsidRPr="00194EAA">
        <w:rPr>
          <w:rFonts w:hint="eastAsia"/>
          <w:spacing w:val="20"/>
        </w:rPr>
        <w:t>為質子、電子和其他粒子</w:t>
      </w:r>
    </w:p>
    <w:p w14:paraId="54C97737" w14:textId="0FC31EA3" w:rsidR="00BC7341" w:rsidRPr="00194EAA" w:rsidRDefault="00BC7341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proofErr w:type="gramStart"/>
      <w:r w:rsidRPr="00194EAA">
        <w:rPr>
          <w:rFonts w:hint="eastAsia"/>
          <w:spacing w:val="20"/>
        </w:rPr>
        <w:t>弱力與</w:t>
      </w:r>
      <w:proofErr w:type="gramEnd"/>
      <w:r w:rsidRPr="00194EAA">
        <w:rPr>
          <w:rFonts w:hint="eastAsia"/>
          <w:spacing w:val="20"/>
        </w:rPr>
        <w:t>強力的作用範圍比原子的尺度還小</w:t>
      </w:r>
    </w:p>
    <w:p w14:paraId="715C1B1C" w14:textId="4C9F44BC" w:rsidR="00BC7341" w:rsidRPr="00194EAA" w:rsidRDefault="00BC7341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質子與</w:t>
      </w:r>
      <w:proofErr w:type="gramStart"/>
      <w:r w:rsidRPr="00194EAA">
        <w:rPr>
          <w:rFonts w:hint="eastAsia"/>
          <w:spacing w:val="20"/>
        </w:rPr>
        <w:t>中子間有強力</w:t>
      </w:r>
      <w:proofErr w:type="gramEnd"/>
      <w:r w:rsidRPr="00194EAA">
        <w:rPr>
          <w:rFonts w:hint="eastAsia"/>
          <w:spacing w:val="20"/>
        </w:rPr>
        <w:t>，但中子與中子間並沒有強力</w:t>
      </w:r>
    </w:p>
    <w:p w14:paraId="3CAEF4A1" w14:textId="3EA7C48A" w:rsidR="00AC400F" w:rsidRPr="002D5090" w:rsidRDefault="00583393" w:rsidP="00CB4B02">
      <w:pPr>
        <w:pStyle w:val="TIT1"/>
        <w:spacing w:before="60" w:line="350" w:lineRule="atLeast"/>
        <w:ind w:left="357" w:hanging="357"/>
        <w:rPr>
          <w:spacing w:val="20"/>
        </w:rPr>
      </w:pPr>
      <w:r>
        <w:rPr>
          <w:rFonts w:hint="eastAsia"/>
          <w:noProof/>
          <w:spacing w:val="20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52BBB4C" wp14:editId="3C524B0D">
                <wp:simplePos x="0" y="0"/>
                <wp:positionH relativeFrom="column">
                  <wp:posOffset>4204970</wp:posOffset>
                </wp:positionH>
                <wp:positionV relativeFrom="paragraph">
                  <wp:posOffset>290830</wp:posOffset>
                </wp:positionV>
                <wp:extent cx="1738630" cy="1193800"/>
                <wp:effectExtent l="0" t="0" r="13970" b="6350"/>
                <wp:wrapSquare wrapText="bothSides"/>
                <wp:docPr id="205" name="群組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38630" cy="1193800"/>
                          <a:chOff x="40193" y="-30842"/>
                          <a:chExt cx="1886455" cy="1332785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496" y="1091013"/>
                            <a:ext cx="678479" cy="21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FBD74" w14:textId="4BCFB87B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04" name="群組 204"/>
                        <wpg:cNvGrpSpPr/>
                        <wpg:grpSpPr>
                          <a:xfrm>
                            <a:off x="40193" y="-30842"/>
                            <a:ext cx="1886455" cy="1141495"/>
                            <a:chOff x="40193" y="-30842"/>
                            <a:chExt cx="1886455" cy="1141495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193" y="50243"/>
                              <a:ext cx="1751172" cy="9806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880" y="899723"/>
                              <a:ext cx="517949" cy="210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58D55" w14:textId="69783C9A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視網膜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959" y="-30842"/>
                              <a:ext cx="443858" cy="2109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8501B" w14:textId="19905521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角膜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373" y="128718"/>
                              <a:ext cx="444544" cy="210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B8FB2" w14:textId="022654D6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瞳孔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929" y="322655"/>
                              <a:ext cx="509719" cy="2110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562C9" w14:textId="71B38132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水晶體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BBB4C" id="群組 205" o:spid="_x0000_s1120" style="position:absolute;left:0;text-align:left;margin-left:331.1pt;margin-top:22.9pt;width:136.9pt;height:94pt;z-index:-251606016;mso-width-relative:margin;mso-height-relative:margin" coordorigin="401,-308" coordsize="18864,1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">
                <o:lock v:ext="edit" aspectratio="t"/>
                <v:shape id="_x0000_s1121" type="#_x0000_t202" style="position:absolute;left:6504;top:10910;width:6785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<v:textbox style="mso-fit-shape-to-text:t" inset="0,0,0,0">
                    <w:txbxContent>
                      <w:p w14:paraId="07DFBD74" w14:textId="4BCFB87B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rFonts w:hint="eastAsia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group id="群組 204" o:spid="_x0000_s1122" style="position:absolute;left:401;top:-308;width:18865;height:11414" coordorigin="401,-308" coordsize="18864,1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圖片 9" o:spid="_x0000_s1123" type="#_x0000_t75" style="position:absolute;left:401;top:502;width:17512;height:98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">
                    <v:imagedata r:id="rId123" o:title=""/>
                  </v:shape>
                  <v:shape id="_x0000_s1124" type="#_x0000_t202" style="position:absolute;left:1018;top:8997;width:5180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5158D55" w14:textId="69783C9A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視網膜</w:t>
                          </w:r>
                        </w:p>
                      </w:txbxContent>
                    </v:textbox>
                  </v:shape>
                  <v:shape id="_x0000_s1125" type="#_x0000_t202" style="position:absolute;left:10539;top:-308;width:443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728501B" w14:textId="19905521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角膜</w:t>
                          </w:r>
                        </w:p>
                      </w:txbxContent>
                    </v:textbox>
                  </v:shape>
                  <v:shape id="_x0000_s1126" type="#_x0000_t202" style="position:absolute;left:14473;top:1287;width:444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AFB8FB2" w14:textId="022654D6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瞳孔</w:t>
                          </w:r>
                        </w:p>
                      </w:txbxContent>
                    </v:textbox>
                  </v:shape>
                  <v:shape id="_x0000_s1127" type="#_x0000_t202" style="position:absolute;left:14169;top:3226;width:509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79562C9" w14:textId="71B38132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水晶體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C400F" w:rsidRPr="002D5090">
        <w:rPr>
          <w:rFonts w:hint="eastAsia"/>
          <w:spacing w:val="20"/>
        </w:rPr>
        <w:t>2</w:t>
      </w:r>
      <w:r w:rsidR="00AC400F" w:rsidRPr="002D5090">
        <w:rPr>
          <w:spacing w:val="20"/>
        </w:rPr>
        <w:t>1.</w:t>
      </w:r>
      <w:r w:rsidR="00730ED2" w:rsidRPr="002D5090">
        <w:rPr>
          <w:spacing w:val="20"/>
        </w:rPr>
        <w:tab/>
      </w:r>
      <w:r w:rsidR="0042099F" w:rsidRPr="002D5090">
        <w:rPr>
          <w:rFonts w:hint="eastAsia"/>
          <w:spacing w:val="20"/>
        </w:rPr>
        <w:t>眼球的主要結構及成像原理，和相機類似，如圖</w:t>
      </w:r>
      <w:r w:rsidR="00BE68D6" w:rsidRPr="002D5090">
        <w:rPr>
          <w:rFonts w:hint="eastAsia"/>
          <w:spacing w:val="20"/>
        </w:rPr>
        <w:t>7</w:t>
      </w:r>
      <w:r w:rsidR="0042099F" w:rsidRPr="002D5090">
        <w:rPr>
          <w:rFonts w:hint="eastAsia"/>
          <w:spacing w:val="20"/>
        </w:rPr>
        <w:t>所示。光進入眼球時，會經過「角膜」、「瞳孔」與「水晶體」，「瞳孔」如同相機的光圈，可縮放以控制進光量的多寡</w:t>
      </w:r>
      <w:r w:rsidR="006D7E25" w:rsidRPr="002D5090">
        <w:rPr>
          <w:rFonts w:hint="eastAsia"/>
          <w:spacing w:val="20"/>
        </w:rPr>
        <w:t>；</w:t>
      </w:r>
      <w:r w:rsidR="00A423EC" w:rsidRPr="002D5090">
        <w:rPr>
          <w:rFonts w:hint="eastAsia"/>
          <w:spacing w:val="20"/>
        </w:rPr>
        <w:t>而</w:t>
      </w:r>
      <w:r w:rsidR="0042099F" w:rsidRPr="002D5090">
        <w:rPr>
          <w:rFonts w:hint="eastAsia"/>
          <w:spacing w:val="20"/>
        </w:rPr>
        <w:t>「角膜」與「水晶體」如同相機鏡頭中的透鏡。最後成像在「視網膜」，如同相機的感光元件。下列敘述，何者正確</w:t>
      </w:r>
      <w:r w:rsidR="00730ED2" w:rsidRPr="002D5090">
        <w:rPr>
          <w:rFonts w:hint="eastAsia"/>
          <w:spacing w:val="20"/>
        </w:rPr>
        <w:t>？</w:t>
      </w:r>
    </w:p>
    <w:p w14:paraId="43DB8B80" w14:textId="10DF0606" w:rsidR="0022089D" w:rsidRPr="00194EAA" w:rsidRDefault="0022089D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7642B8">
        <w:rPr>
          <w:rFonts w:hint="eastAsia"/>
          <w:spacing w:val="14"/>
        </w:rPr>
        <w:t>進入眼球的光</w:t>
      </w:r>
      <w:r w:rsidR="000452F3">
        <w:rPr>
          <w:rFonts w:hint="eastAsia"/>
          <w:spacing w:val="14"/>
        </w:rPr>
        <w:t>可</w:t>
      </w:r>
      <w:r w:rsidRPr="007642B8">
        <w:rPr>
          <w:rFonts w:hint="eastAsia"/>
          <w:spacing w:val="14"/>
        </w:rPr>
        <w:t>在視網膜上成像，主要由於干涉現象</w:t>
      </w:r>
    </w:p>
    <w:p w14:paraId="588380E5" w14:textId="2CC86B33" w:rsidR="0022089D" w:rsidRPr="00194EAA" w:rsidRDefault="0022089D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="00A423EC" w:rsidRPr="00194EAA">
        <w:rPr>
          <w:rFonts w:hint="eastAsia"/>
          <w:spacing w:val="20"/>
        </w:rPr>
        <w:t>物體成像在視網膜的前方或後方，可配戴凹透鏡或凸透鏡來矯正，主要是利用光的繞射現象</w:t>
      </w:r>
    </w:p>
    <w:p w14:paraId="47F4B166" w14:textId="1378A926" w:rsidR="0022089D" w:rsidRPr="00194EAA" w:rsidRDefault="0022089D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bookmarkStart w:id="12" w:name="_Hlk153147762"/>
      <w:r w:rsidR="00A22686" w:rsidRPr="00194EAA">
        <w:rPr>
          <w:rFonts w:hint="eastAsia"/>
          <w:spacing w:val="20"/>
        </w:rPr>
        <w:t>若遠處物體</w:t>
      </w:r>
      <w:r w:rsidR="000452F3">
        <w:rPr>
          <w:rFonts w:hint="eastAsia"/>
          <w:spacing w:val="20"/>
        </w:rPr>
        <w:t>的成像位置在相機的感光元件之前</w:t>
      </w:r>
      <w:r w:rsidR="00A22686" w:rsidRPr="00194EAA">
        <w:rPr>
          <w:rFonts w:hint="eastAsia"/>
          <w:spacing w:val="20"/>
        </w:rPr>
        <w:t>，可改用感光</w:t>
      </w:r>
      <w:r w:rsidR="000452F3">
        <w:rPr>
          <w:rFonts w:hint="eastAsia"/>
          <w:spacing w:val="20"/>
        </w:rPr>
        <w:t>程</w:t>
      </w:r>
      <w:r w:rsidR="00A22686" w:rsidRPr="00194EAA">
        <w:rPr>
          <w:rFonts w:hint="eastAsia"/>
          <w:spacing w:val="20"/>
        </w:rPr>
        <w:t>度更高的元件，使影像由模糊變為清晰</w:t>
      </w:r>
      <w:bookmarkEnd w:id="12"/>
    </w:p>
    <w:p w14:paraId="11467897" w14:textId="546AFB0A" w:rsidR="0022089D" w:rsidRPr="00194EAA" w:rsidRDefault="0022089D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遠方物體在照相機</w:t>
      </w:r>
      <w:r w:rsidR="00A22686" w:rsidRPr="00194EAA">
        <w:rPr>
          <w:rFonts w:hint="eastAsia"/>
          <w:spacing w:val="20"/>
        </w:rPr>
        <w:t>感光元件</w:t>
      </w:r>
      <w:r w:rsidRPr="00194EAA">
        <w:rPr>
          <w:rFonts w:hint="eastAsia"/>
          <w:spacing w:val="20"/>
        </w:rPr>
        <w:t>上形成倒立實像，在眼睛的視網膜上也是形成倒立實像</w:t>
      </w:r>
    </w:p>
    <w:p w14:paraId="39C8F787" w14:textId="1A23ECC2" w:rsidR="0022089D" w:rsidRPr="00194EAA" w:rsidRDefault="0022089D" w:rsidP="00CB4B02">
      <w:pPr>
        <w:pStyle w:val="AA"/>
        <w:spacing w:line="350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若成像模糊，照相機是調整鏡頭與</w:t>
      </w:r>
      <w:r w:rsidR="00A22686" w:rsidRPr="00194EAA">
        <w:rPr>
          <w:rFonts w:hint="eastAsia"/>
          <w:spacing w:val="20"/>
        </w:rPr>
        <w:t>感光元件</w:t>
      </w:r>
      <w:r w:rsidRPr="00194EAA">
        <w:rPr>
          <w:rFonts w:hint="eastAsia"/>
          <w:spacing w:val="20"/>
        </w:rPr>
        <w:t>的距離，而眼睛</w:t>
      </w:r>
      <w:r w:rsidR="00A423EC" w:rsidRPr="00194EAA">
        <w:rPr>
          <w:rFonts w:hint="eastAsia"/>
          <w:spacing w:val="20"/>
        </w:rPr>
        <w:t>則</w:t>
      </w:r>
      <w:proofErr w:type="gramStart"/>
      <w:r w:rsidR="00A423EC" w:rsidRPr="00194EAA">
        <w:rPr>
          <w:rFonts w:hint="eastAsia"/>
          <w:spacing w:val="20"/>
        </w:rPr>
        <w:t>只靠</w:t>
      </w:r>
      <w:r w:rsidRPr="00194EAA">
        <w:rPr>
          <w:rFonts w:hint="eastAsia"/>
          <w:spacing w:val="20"/>
        </w:rPr>
        <w:t>縮放</w:t>
      </w:r>
      <w:proofErr w:type="gramEnd"/>
      <w:r w:rsidRPr="00194EAA">
        <w:rPr>
          <w:rFonts w:hint="eastAsia"/>
          <w:spacing w:val="20"/>
        </w:rPr>
        <w:t>瞳孔，使成像清晰</w:t>
      </w:r>
    </w:p>
    <w:p w14:paraId="2897D485" w14:textId="4FB27548" w:rsidR="00A841A2" w:rsidRPr="00194EAA" w:rsidRDefault="00A841A2" w:rsidP="00194EAA">
      <w:pPr>
        <w:pStyle w:val="-05"/>
      </w:pPr>
      <w:r w:rsidRPr="00194EAA">
        <w:rPr>
          <w:rFonts w:hint="eastAsia"/>
        </w:rPr>
        <w:lastRenderedPageBreak/>
        <w:t>2</w:t>
      </w:r>
      <w:r w:rsidRPr="00194EAA">
        <w:t>2</w:t>
      </w:r>
      <w:r w:rsidRPr="00194EAA">
        <w:rPr>
          <w:rFonts w:hint="eastAsia"/>
        </w:rPr>
        <w:t>-</w:t>
      </w:r>
      <w:r w:rsidRPr="00194EAA">
        <w:t>23</w:t>
      </w:r>
      <w:proofErr w:type="gramStart"/>
      <w:r w:rsidRPr="00194EAA">
        <w:rPr>
          <w:rFonts w:hint="eastAsia"/>
        </w:rPr>
        <w:t>題為題</w:t>
      </w:r>
      <w:proofErr w:type="gramEnd"/>
      <w:r w:rsidRPr="00194EAA">
        <w:rPr>
          <w:rFonts w:hint="eastAsia"/>
        </w:rPr>
        <w:t>組</w:t>
      </w:r>
    </w:p>
    <w:p w14:paraId="4F9CA787" w14:textId="04AD7D9A" w:rsidR="0095546E" w:rsidRPr="001D0459" w:rsidRDefault="001755FE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高</w:t>
      </w:r>
      <w:r w:rsidR="007C60FC" w:rsidRPr="001D0459">
        <w:rPr>
          <w:rFonts w:eastAsia="新細明體" w:hint="eastAsia"/>
          <w:spacing w:val="20"/>
          <w:szCs w:val="22"/>
        </w:rPr>
        <w:t>能的</w:t>
      </w:r>
      <w:proofErr w:type="gramStart"/>
      <w:r w:rsidR="007C60FC" w:rsidRPr="001D0459">
        <w:rPr>
          <w:rFonts w:eastAsia="新細明體" w:hint="eastAsia"/>
          <w:spacing w:val="20"/>
          <w:szCs w:val="22"/>
        </w:rPr>
        <w:t>粒子束或</w:t>
      </w:r>
      <w:proofErr w:type="gramEnd"/>
      <w:r w:rsidR="007C60FC" w:rsidRPr="001D0459">
        <w:rPr>
          <w:rFonts w:eastAsia="新細明體"/>
          <w:spacing w:val="20"/>
          <w:szCs w:val="22"/>
        </w:rPr>
        <w:t>X</w:t>
      </w:r>
      <w:r w:rsidR="007C60FC" w:rsidRPr="001D0459">
        <w:rPr>
          <w:rFonts w:eastAsia="新細明體" w:hint="eastAsia"/>
          <w:spacing w:val="20"/>
          <w:szCs w:val="22"/>
        </w:rPr>
        <w:t>光</w:t>
      </w:r>
      <w:bookmarkStart w:id="13" w:name="_Hlk148970722"/>
      <w:r w:rsidR="007C60FC" w:rsidRPr="001D0459">
        <w:rPr>
          <w:rFonts w:eastAsia="新細明體" w:hint="eastAsia"/>
          <w:spacing w:val="20"/>
          <w:szCs w:val="22"/>
        </w:rPr>
        <w:t>束</w:t>
      </w:r>
      <w:bookmarkEnd w:id="13"/>
      <w:r w:rsidR="007C60FC" w:rsidRPr="001D0459">
        <w:rPr>
          <w:rFonts w:eastAsia="新細明體" w:hint="eastAsia"/>
          <w:spacing w:val="20"/>
          <w:szCs w:val="22"/>
        </w:rPr>
        <w:t>可用於治療惡性腫瘤</w:t>
      </w:r>
      <w:r w:rsidR="00730ED2" w:rsidRPr="001D0459">
        <w:rPr>
          <w:rFonts w:eastAsia="新細明體" w:hint="eastAsia"/>
          <w:spacing w:val="20"/>
          <w:szCs w:val="22"/>
        </w:rPr>
        <w:t>（</w:t>
      </w:r>
      <w:r w:rsidR="007C60FC" w:rsidRPr="001D0459">
        <w:rPr>
          <w:rFonts w:eastAsia="新細明體" w:hint="eastAsia"/>
          <w:spacing w:val="20"/>
          <w:szCs w:val="22"/>
        </w:rPr>
        <w:t>癌症</w:t>
      </w:r>
      <w:r w:rsidR="00730ED2" w:rsidRPr="001D0459">
        <w:rPr>
          <w:rFonts w:eastAsia="新細明體" w:hint="eastAsia"/>
          <w:spacing w:val="20"/>
          <w:szCs w:val="22"/>
        </w:rPr>
        <w:t>）</w:t>
      </w:r>
      <w:r w:rsidR="007C60FC" w:rsidRPr="001D0459">
        <w:rPr>
          <w:rFonts w:eastAsia="新細明體" w:hint="eastAsia"/>
          <w:spacing w:val="20"/>
          <w:szCs w:val="22"/>
        </w:rPr>
        <w:t>。每單位質量的人體組織所吸收</w:t>
      </w:r>
      <w:proofErr w:type="gramStart"/>
      <w:r w:rsidR="007C60FC" w:rsidRPr="001D0459">
        <w:rPr>
          <w:rFonts w:eastAsia="新細明體" w:hint="eastAsia"/>
          <w:spacing w:val="20"/>
          <w:szCs w:val="22"/>
        </w:rPr>
        <w:t>的射束能量</w:t>
      </w:r>
      <w:proofErr w:type="gramEnd"/>
      <w:r w:rsidR="007C60FC" w:rsidRPr="001D0459">
        <w:rPr>
          <w:rFonts w:eastAsia="新細明體" w:hint="eastAsia"/>
          <w:spacing w:val="20"/>
          <w:szCs w:val="22"/>
        </w:rPr>
        <w:t>稱為吸收劑量。</w:t>
      </w:r>
      <w:proofErr w:type="gramStart"/>
      <w:r w:rsidR="007C60FC" w:rsidRPr="001D0459">
        <w:rPr>
          <w:rFonts w:eastAsia="新細明體" w:hint="eastAsia"/>
          <w:spacing w:val="20"/>
          <w:szCs w:val="22"/>
        </w:rPr>
        <w:t>射束通常</w:t>
      </w:r>
      <w:proofErr w:type="gramEnd"/>
      <w:r w:rsidR="007C60FC" w:rsidRPr="001D0459">
        <w:rPr>
          <w:rFonts w:eastAsia="新細明體" w:hint="eastAsia"/>
          <w:spacing w:val="20"/>
          <w:szCs w:val="22"/>
        </w:rPr>
        <w:t>對準腫瘤照射，癌細胞與正常細胞</w:t>
      </w:r>
      <w:proofErr w:type="gramStart"/>
      <w:r w:rsidR="007C60FC" w:rsidRPr="001D0459">
        <w:rPr>
          <w:rFonts w:eastAsia="新細明體" w:hint="eastAsia"/>
          <w:spacing w:val="20"/>
          <w:szCs w:val="22"/>
        </w:rPr>
        <w:t>吸收射束</w:t>
      </w:r>
      <w:proofErr w:type="gramEnd"/>
      <w:r w:rsidR="007C60FC" w:rsidRPr="001D0459">
        <w:rPr>
          <w:rFonts w:eastAsia="新細明體" w:hint="eastAsia"/>
          <w:spacing w:val="20"/>
          <w:szCs w:val="22"/>
        </w:rPr>
        <w:t>的能量後，</w:t>
      </w:r>
      <w:r w:rsidR="007C60FC" w:rsidRPr="001D0459">
        <w:rPr>
          <w:rFonts w:eastAsia="新細明體"/>
          <w:spacing w:val="20"/>
          <w:szCs w:val="22"/>
        </w:rPr>
        <w:t>DNA</w:t>
      </w:r>
      <w:r w:rsidR="007C60FC" w:rsidRPr="001D0459">
        <w:rPr>
          <w:rFonts w:eastAsia="新細明體" w:hint="eastAsia"/>
          <w:spacing w:val="20"/>
          <w:szCs w:val="22"/>
        </w:rPr>
        <w:t>會遭到破壞，而癌細胞死亡的機率較正常細胞為高。</w:t>
      </w:r>
    </w:p>
    <w:p w14:paraId="12F2FAC5" w14:textId="15E3CE2D" w:rsidR="007C60FC" w:rsidRPr="001D0459" w:rsidRDefault="007C60FC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圖</w:t>
      </w:r>
      <w:r w:rsidR="00BE68D6" w:rsidRPr="001D0459">
        <w:rPr>
          <w:rFonts w:eastAsia="新細明體"/>
          <w:spacing w:val="20"/>
          <w:szCs w:val="22"/>
        </w:rPr>
        <w:t>8</w:t>
      </w:r>
      <w:r w:rsidRPr="001D0459">
        <w:rPr>
          <w:rFonts w:eastAsia="新細明體" w:hint="eastAsia"/>
          <w:spacing w:val="20"/>
          <w:szCs w:val="22"/>
        </w:rPr>
        <w:t>顯示的是電子、質子、和兩個能量不同的</w:t>
      </w:r>
      <w:r w:rsidRPr="001D0459">
        <w:rPr>
          <w:rFonts w:eastAsia="新細明體" w:hint="eastAsia"/>
          <w:spacing w:val="20"/>
          <w:szCs w:val="22"/>
        </w:rPr>
        <w:t>X</w:t>
      </w:r>
      <w:r w:rsidRPr="001D0459">
        <w:rPr>
          <w:rFonts w:eastAsia="新細明體" w:hint="eastAsia"/>
          <w:spacing w:val="20"/>
          <w:szCs w:val="22"/>
        </w:rPr>
        <w:t>光等四種</w:t>
      </w:r>
      <w:proofErr w:type="gramStart"/>
      <w:r w:rsidRPr="001D0459">
        <w:rPr>
          <w:rFonts w:eastAsia="新細明體" w:hint="eastAsia"/>
          <w:spacing w:val="20"/>
          <w:szCs w:val="22"/>
        </w:rPr>
        <w:t>射束之</w:t>
      </w:r>
      <w:proofErr w:type="gramEnd"/>
      <w:r w:rsidRPr="001D0459">
        <w:rPr>
          <w:rFonts w:eastAsia="新細明體" w:hint="eastAsia"/>
          <w:spacing w:val="20"/>
          <w:szCs w:val="22"/>
        </w:rPr>
        <w:t>吸收劑量隨進入表皮深度的變化</w:t>
      </w:r>
      <w:r w:rsidR="00700181" w:rsidRPr="001D0459">
        <w:rPr>
          <w:rFonts w:eastAsia="新細明體" w:hint="eastAsia"/>
          <w:spacing w:val="20"/>
          <w:szCs w:val="22"/>
        </w:rPr>
        <w:t>。</w:t>
      </w:r>
      <w:r w:rsidRPr="001D0459">
        <w:rPr>
          <w:rFonts w:eastAsia="新細明體" w:hint="eastAsia"/>
          <w:spacing w:val="20"/>
          <w:szCs w:val="22"/>
        </w:rPr>
        <w:t>圖中</w:t>
      </w:r>
      <w:proofErr w:type="gramStart"/>
      <w:r w:rsidRPr="001D0459">
        <w:rPr>
          <w:rFonts w:eastAsia="新細明體" w:hint="eastAsia"/>
          <w:spacing w:val="20"/>
          <w:szCs w:val="22"/>
        </w:rPr>
        <w:t>各射束名稱</w:t>
      </w:r>
      <w:proofErr w:type="gramEnd"/>
      <w:r w:rsidRPr="001D0459">
        <w:rPr>
          <w:rFonts w:eastAsia="新細明體" w:hint="eastAsia"/>
          <w:spacing w:val="20"/>
          <w:szCs w:val="22"/>
        </w:rPr>
        <w:t>下，註明</w:t>
      </w:r>
      <w:proofErr w:type="gramStart"/>
      <w:r w:rsidRPr="001D0459">
        <w:rPr>
          <w:rFonts w:eastAsia="新細明體" w:hint="eastAsia"/>
          <w:spacing w:val="20"/>
          <w:szCs w:val="22"/>
        </w:rPr>
        <w:t>該射束</w:t>
      </w:r>
      <w:proofErr w:type="gramEnd"/>
      <w:r w:rsidRPr="001D0459">
        <w:rPr>
          <w:rFonts w:eastAsia="新細明體" w:hint="eastAsia"/>
          <w:spacing w:val="20"/>
          <w:szCs w:val="22"/>
        </w:rPr>
        <w:t>中單一粒子或光子入射人體時的能量，其中</w:t>
      </w:r>
      <w:r w:rsidRPr="001D0459">
        <w:rPr>
          <w:rFonts w:eastAsia="新細明體" w:hint="eastAsia"/>
          <w:spacing w:val="20"/>
          <w:szCs w:val="22"/>
        </w:rPr>
        <w:t>1</w:t>
      </w:r>
      <w:r w:rsidRPr="001D0459">
        <w:rPr>
          <w:rFonts w:eastAsia="新細明體"/>
          <w:spacing w:val="20"/>
          <w:szCs w:val="22"/>
        </w:rPr>
        <w:t>.0</w:t>
      </w:r>
      <w:r w:rsidRPr="001D0459">
        <w:rPr>
          <w:rFonts w:eastAsia="新細明體" w:hint="eastAsia"/>
          <w:spacing w:val="20"/>
          <w:szCs w:val="22"/>
        </w:rPr>
        <w:t xml:space="preserve"> MeV</w:t>
      </w:r>
      <w:r w:rsidRPr="001D0459">
        <w:rPr>
          <w:rFonts w:eastAsia="新細明體" w:hint="eastAsia"/>
          <w:spacing w:val="20"/>
          <w:szCs w:val="22"/>
        </w:rPr>
        <w:t>約為</w:t>
      </w:r>
      <w:r w:rsidR="0049750F" w:rsidRPr="0049750F">
        <w:rPr>
          <w:rFonts w:eastAsia="新細明體"/>
          <w:spacing w:val="20"/>
          <w:position w:val="-6"/>
          <w:szCs w:val="22"/>
        </w:rPr>
        <w:object w:dxaOrig="1080" w:dyaOrig="300" w14:anchorId="2EDFF814">
          <v:shape id="_x0000_i1081" type="#_x0000_t75" style="width:54.25pt;height:15.35pt" o:ole="">
            <v:imagedata r:id="rId124" o:title=""/>
          </v:shape>
          <o:OLEObject Type="Embed" ProgID="Equation.DSMT4" ShapeID="_x0000_i1081" DrawAspect="Content" ObjectID="_1766741168" r:id="rId125"/>
        </w:object>
      </w:r>
      <w:r w:rsidRPr="001D0459">
        <w:rPr>
          <w:rFonts w:eastAsia="新細明體" w:hint="eastAsia"/>
          <w:spacing w:val="20"/>
          <w:szCs w:val="22"/>
        </w:rPr>
        <w:t>。</w:t>
      </w:r>
    </w:p>
    <w:p w14:paraId="0ACCB914" w14:textId="1B4CC3E9" w:rsidR="007642B8" w:rsidRDefault="006767F2" w:rsidP="002D5090">
      <w:pPr>
        <w:pStyle w:val="TIT1"/>
        <w:spacing w:before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B047258" wp14:editId="0B9B43FE">
                <wp:simplePos x="0" y="0"/>
                <wp:positionH relativeFrom="column">
                  <wp:posOffset>1406246</wp:posOffset>
                </wp:positionH>
                <wp:positionV relativeFrom="paragraph">
                  <wp:posOffset>187223</wp:posOffset>
                </wp:positionV>
                <wp:extent cx="3141385" cy="3241034"/>
                <wp:effectExtent l="0" t="0" r="1905" b="0"/>
                <wp:wrapSquare wrapText="bothSides"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385" cy="3241034"/>
                          <a:chOff x="0" y="0"/>
                          <a:chExt cx="3141385" cy="3241034"/>
                        </a:xfrm>
                      </wpg:grpSpPr>
                      <pic:pic xmlns:pic="http://schemas.openxmlformats.org/drawingml/2006/picture">
                        <pic:nvPicPr>
                          <pic:cNvPr id="228" name="圖片 228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919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43660" y="14631"/>
                            <a:ext cx="822467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830CA" w14:textId="4B3CD333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X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光束</w:t>
                              </w:r>
                            </w:p>
                            <w:p w14:paraId="54D4A9AC" w14:textId="0F0113D2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（</w:t>
                              </w:r>
                              <w:r w:rsidRPr="00952523">
                                <w:rPr>
                                  <w:sz w:val="20"/>
                                </w:rPr>
                                <w:t>20 MeV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976" y="709575"/>
                            <a:ext cx="821834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ECAD9" w14:textId="7681393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X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光束</w:t>
                              </w:r>
                            </w:p>
                            <w:p w14:paraId="4BE8AA0B" w14:textId="32C9989F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（</w:t>
                              </w:r>
                              <w:r w:rsidRPr="00952523">
                                <w:rPr>
                                  <w:sz w:val="20"/>
                                </w:rPr>
                                <w:t>4.0 MeV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8918" y="1931213"/>
                            <a:ext cx="822467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2E441" w14:textId="7777777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質子束</w:t>
                              </w:r>
                            </w:p>
                            <w:p w14:paraId="7B1B83A7" w14:textId="7777777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（</w:t>
                              </w:r>
                              <w:r w:rsidRPr="00952523">
                                <w:rPr>
                                  <w:sz w:val="20"/>
                                </w:rPr>
                                <w:t>150 MeV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270" y="2004365"/>
                            <a:ext cx="821834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5BD92" w14:textId="4481E4C1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電子束</w:t>
                              </w:r>
                            </w:p>
                            <w:p w14:paraId="4631AC16" w14:textId="4A5D7103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（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4</w:t>
                              </w:r>
                              <w:r w:rsidRPr="00952523">
                                <w:rPr>
                                  <w:sz w:val="20"/>
                                </w:rPr>
                                <w:t>.0 MeV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0" y="2538375"/>
                            <a:ext cx="170679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F9A8E" w14:textId="7777777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227" y="2538375"/>
                            <a:ext cx="183370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46C7A" w14:textId="39DAAF1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792" y="2538375"/>
                            <a:ext cx="168142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C1333" w14:textId="49A4B010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356" y="2538375"/>
                            <a:ext cx="152279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946EB" w14:textId="6CCED9C0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606" y="2538375"/>
                            <a:ext cx="149741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98056" w14:textId="34A73D84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595" y="2538375"/>
                            <a:ext cx="189715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9583B" w14:textId="1C69ABC7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60" y="2538375"/>
                            <a:ext cx="157355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0DF81" w14:textId="355C5404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464" y="2538375"/>
                            <a:ext cx="184638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B0C0E" w14:textId="2A3E2208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344" y="2538375"/>
                            <a:ext cx="149741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FE29B" w14:textId="69AFC46E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2963" y="2538375"/>
                            <a:ext cx="188445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C1842" w14:textId="5016EABB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897" y="2538375"/>
                            <a:ext cx="180197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45917" w14:textId="1A37E7FF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</w:t>
                              </w:r>
                              <w:r w:rsidRPr="00952523"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2147" y="2538375"/>
                            <a:ext cx="164334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E5EE2" w14:textId="0663B731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3081" y="2538375"/>
                            <a:ext cx="179562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A3342" w14:textId="74C62FD2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1331" y="2538375"/>
                            <a:ext cx="170679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59748" w14:textId="20C5BAA5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512064"/>
                            <a:ext cx="216486" cy="166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0E4C2" w14:textId="7F759233" w:rsidR="00952523" w:rsidRPr="00BC73D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C73D7">
                                <w:rPr>
                                  <w:rFonts w:hint="eastAsia"/>
                                  <w:sz w:val="20"/>
                                </w:rPr>
                                <w:t>細胞組織吸收劑量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6896" y="2538375"/>
                            <a:ext cx="149106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D1A02" w14:textId="5A017132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0515" y="2538375"/>
                            <a:ext cx="150375" cy="16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E1E6A" w14:textId="5022104D" w:rsidR="00952523" w:rsidRP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952523"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878" y="2787092"/>
                            <a:ext cx="1661751" cy="17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9B30C" w14:textId="6361C8A3" w:rsidR="00952523" w:rsidRPr="00BC73D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C73D7">
                                <w:rPr>
                                  <w:rFonts w:hint="eastAsia"/>
                                  <w:sz w:val="20"/>
                                </w:rPr>
                                <w:t>進入表皮深度（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公分</w:t>
                              </w:r>
                              <w:r w:rsidRPr="00BC73D7">
                                <w:rPr>
                                  <w:rFonts w:hint="eastAsia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4" y="3050439"/>
                            <a:ext cx="640208" cy="19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894BA" w14:textId="42658EA1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47258" id="群組 60" o:spid="_x0000_s1128" style="position:absolute;left:0;text-align:left;margin-left:110.75pt;margin-top:14.75pt;width:247.35pt;height:255.2pt;z-index:251985920" coordsize="31413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">
                <v:shape id="圖片 228" o:spid="_x0000_s1129" type="#_x0000_t75" style="position:absolute;width:30581;height:2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">
                  <v:imagedata r:id="rId127" o:title="" grayscale="t"/>
                  <o:lock v:ext="edit" aspectratio="f"/>
                </v:shape>
                <v:shape id="_x0000_s1130" type="#_x0000_t202" style="position:absolute;left:9436;top:146;width:822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XR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" filled="f" stroked="f">
                  <v:textbox style="mso-fit-shape-to-text:t" inset="0,0,0,0">
                    <w:txbxContent>
                      <w:p w14:paraId="64D830CA" w14:textId="4B3CD333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X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光束</w:t>
                        </w:r>
                      </w:p>
                      <w:p w14:paraId="54D4A9AC" w14:textId="0F0113D2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（</w:t>
                        </w:r>
                        <w:r w:rsidRPr="00952523">
                          <w:rPr>
                            <w:sz w:val="20"/>
                          </w:rPr>
                          <w:t>20 MeV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_x0000_s1131" type="#_x0000_t202" style="position:absolute;left:9509;top:7095;width:821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um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" filled="f" stroked="f">
                  <v:textbox style="mso-fit-shape-to-text:t" inset="0,0,0,0">
                    <w:txbxContent>
                      <w:p w14:paraId="08EECAD9" w14:textId="7681393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X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光束</w:t>
                        </w:r>
                      </w:p>
                      <w:p w14:paraId="4BE8AA0B" w14:textId="32C9989F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（</w:t>
                        </w:r>
                        <w:r w:rsidRPr="00952523">
                          <w:rPr>
                            <w:sz w:val="20"/>
                          </w:rPr>
                          <w:t>4.0 MeV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_x0000_s1132" type="#_x0000_t202" style="position:absolute;left:23189;top:19312;width:822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49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jzbOPcMAAADcAAAADwAA&#10;AAAAAAAAAAAAAAAHAgAAZHJzL2Rvd25yZXYueG1sUEsFBgAAAAADAAMAtwAAAPcCAAAAAA==&#10;" filled="f" stroked="f">
                  <v:textbox style="mso-fit-shape-to-text:t" inset="0,0,0,0">
                    <w:txbxContent>
                      <w:p w14:paraId="63A2E441" w14:textId="7777777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質子束</w:t>
                        </w:r>
                      </w:p>
                      <w:p w14:paraId="7B1B83A7" w14:textId="7777777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（</w:t>
                        </w:r>
                        <w:r w:rsidRPr="00952523">
                          <w:rPr>
                            <w:sz w:val="20"/>
                          </w:rPr>
                          <w:t>150 MeV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_x0000_s1133" type="#_x0000_t202" style="position:absolute;left:5632;top:20043;width:8219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BK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ZqfzqQjILd/AAAA//8DAFBLAQItABQABgAIAAAAIQDb4fbL7gAAAIUBAAATAAAAAAAAAAAAAAAA&#10;AAAAAABbQ29udGVudF9UeXBlc10ueG1sUEsBAi0AFAAGAAgAAAAhAFr0LFu/AAAAFQEAAAsAAAAA&#10;AAAAAAAAAAAAHwEAAF9yZWxzLy5yZWxzUEsBAi0AFAAGAAgAAAAhAH/kUErBAAAA3AAAAA8AAAAA&#10;AAAAAAAAAAAABwIAAGRycy9kb3ducmV2LnhtbFBLBQYAAAAAAwADALcAAAD1AgAAAAA=&#10;" filled="f" stroked="f">
                  <v:textbox style="mso-fit-shape-to-text:t" inset="0,0,0,0">
                    <w:txbxContent>
                      <w:p w14:paraId="5A05BD92" w14:textId="4481E4C1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電子束</w:t>
                        </w:r>
                      </w:p>
                      <w:p w14:paraId="4631AC16" w14:textId="4A5D7103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（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4</w:t>
                        </w:r>
                        <w:r w:rsidRPr="00952523">
                          <w:rPr>
                            <w:sz w:val="20"/>
                          </w:rPr>
                          <w:t>.0 MeV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_x0000_s1134" type="#_x0000_t202" style="position:absolute;left:1975;top:25383;width:170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Nq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A3PM/EIyO0vAAAA//8DAFBLAQItABQABgAIAAAAIQDb4fbL7gAAAIUBAAATAAAAAAAAAAAA&#10;AAAAAAAAAABbQ29udGVudF9UeXBlc10ueG1sUEsBAi0AFAAGAAgAAAAhAFr0LFu/AAAAFQEAAAsA&#10;AAAAAAAAAAAAAAAAHwEAAF9yZWxzLy5yZWxzUEsBAi0AFAAGAAgAAAAhACCyM2rEAAAA3AAAAA8A&#10;AAAAAAAAAAAAAAAABwIAAGRycy9kb3ducmV2LnhtbFBLBQYAAAAAAwADALcAAAD4AgAAAAA=&#10;" filled="f" stroked="f">
                  <v:textbox style="mso-fit-shape-to-text:t" inset="0,0,0,0">
                    <w:txbxContent>
                      <w:p w14:paraId="0F7F9A8E" w14:textId="7777777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35" type="#_x0000_t202" style="position:absolute;left:4462;top:25383;width:183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<v:textbox style="mso-fit-shape-to-text:t" inset="0,0,0,0">
                    <w:txbxContent>
                      <w:p w14:paraId="47E46C7A" w14:textId="39DAAF1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136" type="#_x0000_t202" style="position:absolute;left:6217;top:25383;width:168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m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Wx2pscMAAADcAAAADwAA&#10;AAAAAAAAAAAAAAAHAgAAZHJzL2Rvd25yZXYueG1sUEsFBgAAAAADAAMAtwAAAPcCAAAAAA==&#10;" filled="f" stroked="f">
                  <v:textbox style="mso-fit-shape-to-text:t" inset="0,0,0,0">
                    <w:txbxContent>
                      <w:p w14:paraId="3C8C1333" w14:textId="49A4B010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137" type="#_x0000_t202" style="position:absolute;left:7973;top:25383;width:152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f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KvPN8bEAAAA3AAAAA8A&#10;AAAAAAAAAAAAAAAABwIAAGRycy9kb3ducmV2LnhtbFBLBQYAAAAAAwADALcAAAD4AgAAAAA=&#10;" filled="f" stroked="f">
                  <v:textbox style="mso-fit-shape-to-text:t" inset="0,0,0,0">
                    <w:txbxContent>
                      <w:p w14:paraId="1C0946EB" w14:textId="6CCED9C0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138" type="#_x0000_t202" style="position:absolute;left:9656;top:25383;width:149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<v:textbox style="mso-fit-shape-to-text:t" inset="0,0,0,0">
                    <w:txbxContent>
                      <w:p w14:paraId="32498056" w14:textId="34A73D84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139" type="#_x0000_t202" style="position:absolute;left:11045;top:25383;width:1898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<v:textbox style="mso-fit-shape-to-text:t" inset="0,0,0,0">
                    <w:txbxContent>
                      <w:p w14:paraId="0299583B" w14:textId="1C69ABC7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140" type="#_x0000_t202" style="position:absolute;left:12801;top:25383;width:1574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+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AkJq+yxQAAANwAAAAP&#10;AAAAAAAAAAAAAAAAAAcCAABkcnMvZG93bnJldi54bWxQSwUGAAAAAAMAAwC3AAAA+QIAAAAA&#10;" filled="f" stroked="f">
                  <v:textbox style="mso-fit-shape-to-text:t" inset="0,0,0,0">
                    <w:txbxContent>
                      <w:p w14:paraId="0C10DF81" w14:textId="355C5404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141" type="#_x0000_t202" style="position:absolute;left:14264;top:25383;width:184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<v:textbox style="mso-fit-shape-to-text:t" inset="0,0,0,0">
                    <w:txbxContent>
                      <w:p w14:paraId="070B0C0E" w14:textId="2A3E2208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142" type="#_x0000_t202" style="position:absolute;left:16093;top:25383;width:149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R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TOfwPBOOgFw/AAAA//8DAFBLAQItABQABgAIAAAAIQDb4fbL7gAAAIUBAAATAAAAAAAAAAAA&#10;AAAAAAAAAABbQ29udGVudF9UeXBlc10ueG1sUEsBAi0AFAAGAAgAAAAhAFr0LFu/AAAAFQEAAAsA&#10;AAAAAAAAAAAAAAAAHwEAAF9yZWxzLy5yZWxzUEsBAi0AFAAGAAgAAAAhALu4lF7EAAAA3AAAAA8A&#10;AAAAAAAAAAAAAAAABwIAAGRycy9kb3ducmV2LnhtbFBLBQYAAAAAAwADALcAAAD4AgAAAAA=&#10;" filled="f" stroked="f">
                  <v:textbox style="mso-fit-shape-to-text:t" inset="0,0,0,0">
                    <w:txbxContent>
                      <w:p w14:paraId="464FE29B" w14:textId="69AFC46E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rFonts w:hint="eastAsia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_x0000_s1143" type="#_x0000_t202" style="position:absolute;left:17629;top:25383;width:1885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<v:textbox style="mso-fit-shape-to-text:t" inset="0,0,0,0">
                    <w:txbxContent>
                      <w:p w14:paraId="1C0C1842" w14:textId="5016EABB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_x0000_s1144" type="#_x0000_t202" style="position:absolute;left:19238;top:25383;width:180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<v:textbox style="mso-fit-shape-to-text:t" inset="0,0,0,0">
                    <w:txbxContent>
                      <w:p w14:paraId="2B245917" w14:textId="1A37E7FF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</w:t>
                        </w:r>
                        <w:r w:rsidRPr="00952523"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45" type="#_x0000_t202" style="position:absolute;left:20921;top:25383;width:164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<v:textbox style="mso-fit-shape-to-text:t" inset="0,0,0,0">
                    <w:txbxContent>
                      <w:p w14:paraId="732E5EE2" w14:textId="0663B731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_x0000_s1146" type="#_x0000_t202" style="position:absolute;left:22530;top:25383;width:1796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<v:textbox style="mso-fit-shape-to-text:t" inset="0,0,0,0">
                    <w:txbxContent>
                      <w:p w14:paraId="3A5A3342" w14:textId="74C62FD2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_x0000_s1147" type="#_x0000_t202" style="position:absolute;left:24213;top:25383;width:1707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S7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PPJRLvEAAAA3AAAAA8A&#10;AAAAAAAAAAAAAAAABwIAAGRycy9kb3ducmV2LnhtbFBLBQYAAAAAAwADALcAAAD4AgAAAAA=&#10;" filled="f" stroked="f">
                  <v:textbox style="mso-fit-shape-to-text:t" inset="0,0,0,0">
                    <w:txbxContent>
                      <w:p w14:paraId="45359748" w14:textId="20C5BAA5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_x0000_s1148" type="#_x0000_t202" style="position:absolute;left:438;top:5120;width:2165;height:16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7460E4C2" w14:textId="7F759233" w:rsidR="00952523" w:rsidRPr="00BC73D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BC73D7">
                          <w:rPr>
                            <w:rFonts w:hint="eastAsia"/>
                            <w:sz w:val="20"/>
                          </w:rPr>
                          <w:t>細胞組織吸收劑量</w:t>
                        </w:r>
                      </w:p>
                    </w:txbxContent>
                  </v:textbox>
                </v:shape>
                <v:shape id="_x0000_s1149" type="#_x0000_t202" style="position:absolute;left:25968;top:25383;width:1492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<v:textbox style="mso-fit-shape-to-text:t" inset="0,0,0,0">
                    <w:txbxContent>
                      <w:p w14:paraId="074D1A02" w14:textId="5A017132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v:shape id="_x0000_s1150" type="#_x0000_t202" style="position:absolute;left:27505;top:25383;width:1503;height:1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<v:textbox style="mso-fit-shape-to-text:t" inset="0,0,0,0">
                    <w:txbxContent>
                      <w:p w14:paraId="6B3E1E6A" w14:textId="5022104D" w:rsidR="00952523" w:rsidRP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952523">
                          <w:rPr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_x0000_s1151" type="#_x0000_t202" style="position:absolute;left:8558;top:27870;width:1661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3859B30C" w14:textId="6361C8A3" w:rsidR="00952523" w:rsidRPr="00BC73D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BC73D7">
                          <w:rPr>
                            <w:rFonts w:hint="eastAsia"/>
                            <w:sz w:val="20"/>
                          </w:rPr>
                          <w:t>進入表皮深度（</w:t>
                        </w:r>
                        <w:r>
                          <w:rPr>
                            <w:rFonts w:hint="eastAsia"/>
                            <w:sz w:val="20"/>
                          </w:rPr>
                          <w:t>公分</w:t>
                        </w:r>
                        <w:r w:rsidRPr="00BC73D7">
                          <w:rPr>
                            <w:rFonts w:hint="eastAsia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v:shape id="_x0000_s1152" type="#_x0000_t202" style="position:absolute;left:12435;top:30504;width:640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7D894BA" w14:textId="42658EA1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B41EE31" w14:textId="10998143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6A965E25" w14:textId="7AA70CB7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040B9A5F" w14:textId="423E7DBF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1768D6E7" w14:textId="7D1D56B9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7607602D" w14:textId="786399D9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19F35E03" w14:textId="6F32E4BC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15BC922A" w14:textId="082A9E1C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797C4763" w14:textId="139AFF17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32EFB4FD" w14:textId="727D2BD2" w:rsidR="007642B8" w:rsidRDefault="007642B8" w:rsidP="002D5090">
      <w:pPr>
        <w:pStyle w:val="TIT1"/>
        <w:spacing w:before="60"/>
        <w:ind w:left="357" w:hanging="357"/>
        <w:rPr>
          <w:spacing w:val="20"/>
        </w:rPr>
      </w:pPr>
    </w:p>
    <w:p w14:paraId="2F268CCA" w14:textId="6497B7BE" w:rsidR="009B2FB7" w:rsidRDefault="009B2FB7" w:rsidP="002D5090">
      <w:pPr>
        <w:pStyle w:val="TIT1"/>
        <w:spacing w:before="60"/>
        <w:ind w:left="357" w:hanging="357"/>
        <w:rPr>
          <w:spacing w:val="20"/>
        </w:rPr>
      </w:pPr>
    </w:p>
    <w:p w14:paraId="2BEF88F2" w14:textId="45D732E8" w:rsidR="00BC73D7" w:rsidRDefault="00BC73D7" w:rsidP="002D5090">
      <w:pPr>
        <w:pStyle w:val="TIT1"/>
        <w:spacing w:before="60"/>
        <w:ind w:left="357" w:hanging="357"/>
        <w:rPr>
          <w:spacing w:val="20"/>
        </w:rPr>
      </w:pPr>
    </w:p>
    <w:p w14:paraId="03005C72" w14:textId="76127DE1" w:rsidR="00952523" w:rsidRDefault="00952523" w:rsidP="002D5090">
      <w:pPr>
        <w:pStyle w:val="TIT1"/>
        <w:spacing w:before="60"/>
        <w:ind w:left="357" w:hanging="357"/>
        <w:rPr>
          <w:spacing w:val="20"/>
        </w:rPr>
      </w:pPr>
    </w:p>
    <w:p w14:paraId="4D8ED62B" w14:textId="0B233EF0" w:rsidR="00DE3954" w:rsidRPr="002D5090" w:rsidRDefault="00DE3954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</w:t>
      </w:r>
      <w:r w:rsidRPr="002D5090">
        <w:rPr>
          <w:spacing w:val="20"/>
        </w:rPr>
        <w:t>2.</w:t>
      </w:r>
      <w:r w:rsidR="00730ED2" w:rsidRPr="002D5090">
        <w:rPr>
          <w:spacing w:val="20"/>
        </w:rPr>
        <w:tab/>
      </w:r>
      <w:r w:rsidRPr="002D5090">
        <w:rPr>
          <w:rFonts w:hint="eastAsia"/>
          <w:spacing w:val="20"/>
        </w:rPr>
        <w:t>關於上述</w:t>
      </w:r>
      <w:proofErr w:type="gramStart"/>
      <w:r w:rsidRPr="002D5090">
        <w:rPr>
          <w:rFonts w:hint="eastAsia"/>
          <w:spacing w:val="20"/>
        </w:rPr>
        <w:t>四種射束的</w:t>
      </w:r>
      <w:proofErr w:type="gramEnd"/>
      <w:r w:rsidR="00BC3486">
        <w:rPr>
          <w:rFonts w:hint="eastAsia"/>
          <w:spacing w:val="20"/>
        </w:rPr>
        <w:t>敘</w:t>
      </w:r>
      <w:r w:rsidRPr="002D5090">
        <w:rPr>
          <w:rFonts w:hint="eastAsia"/>
          <w:spacing w:val="20"/>
        </w:rPr>
        <w:t>述，下列哪些正確？</w:t>
      </w:r>
      <w:r w:rsidR="00730ED2" w:rsidRPr="002D5090">
        <w:rPr>
          <w:rFonts w:hint="eastAsia"/>
          <w:spacing w:val="20"/>
        </w:rPr>
        <w:t>（</w:t>
      </w:r>
      <w:r w:rsidRPr="002D5090">
        <w:rPr>
          <w:rFonts w:hint="eastAsia"/>
          <w:spacing w:val="20"/>
        </w:rPr>
        <w:t>應選</w:t>
      </w:r>
      <w:r w:rsidRPr="002D5090">
        <w:rPr>
          <w:spacing w:val="20"/>
        </w:rPr>
        <w:t>2</w:t>
      </w:r>
      <w:r w:rsidRPr="002D5090">
        <w:rPr>
          <w:rFonts w:hint="eastAsia"/>
          <w:spacing w:val="20"/>
        </w:rPr>
        <w:t>項</w:t>
      </w:r>
      <w:r w:rsidR="00730ED2" w:rsidRPr="002D5090">
        <w:rPr>
          <w:rFonts w:hint="eastAsia"/>
          <w:spacing w:val="20"/>
        </w:rPr>
        <w:t>）</w:t>
      </w:r>
    </w:p>
    <w:p w14:paraId="7EED1DC0" w14:textId="153F1C0C" w:rsidR="00DE3954" w:rsidRPr="00194EAA" w:rsidRDefault="00DE395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</w:t>
      </w:r>
      <w:r w:rsidRPr="00194EAA">
        <w:rPr>
          <w:spacing w:val="20"/>
        </w:rPr>
        <w:t>A)</w:t>
      </w:r>
      <w:proofErr w:type="gramStart"/>
      <w:r w:rsidRPr="00194EAA">
        <w:rPr>
          <w:rFonts w:hint="eastAsia"/>
          <w:spacing w:val="20"/>
        </w:rPr>
        <w:t>質子射束的</w:t>
      </w:r>
      <w:proofErr w:type="gramEnd"/>
      <w:r w:rsidRPr="00194EAA">
        <w:rPr>
          <w:rFonts w:hint="eastAsia"/>
          <w:spacing w:val="20"/>
        </w:rPr>
        <w:t>粒子與</w:t>
      </w:r>
      <w:r w:rsidR="00730ED2" w:rsidRPr="0049750F">
        <w:rPr>
          <w:spacing w:val="20"/>
          <w:position w:val="-2"/>
        </w:rPr>
        <w:object w:dxaOrig="220" w:dyaOrig="220" w14:anchorId="4149CC4C">
          <v:shape id="_x0000_i1082" type="#_x0000_t75" style="width:11.25pt;height:11.25pt" o:ole="">
            <v:imagedata r:id="rId128" o:title=""/>
          </v:shape>
          <o:OLEObject Type="Embed" ProgID="Equation.DSMT4" ShapeID="_x0000_i1082" DrawAspect="Content" ObjectID="_1766741169" r:id="rId129"/>
        </w:object>
      </w:r>
      <w:r w:rsidRPr="00194EAA">
        <w:rPr>
          <w:rFonts w:hint="eastAsia"/>
          <w:spacing w:val="20"/>
        </w:rPr>
        <w:t>射線的粒子相同</w:t>
      </w:r>
    </w:p>
    <w:p w14:paraId="699B449C" w14:textId="7AE78E50" w:rsidR="00DE3954" w:rsidRPr="00194EAA" w:rsidRDefault="00DE395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Pr="00194EAA">
        <w:rPr>
          <w:rFonts w:hint="eastAsia"/>
          <w:spacing w:val="20"/>
        </w:rPr>
        <w:t>質子束的粒子數密度必為電子束粒子數密度的</w:t>
      </w:r>
      <w:r w:rsidRPr="00194EAA">
        <w:rPr>
          <w:rFonts w:hint="eastAsia"/>
          <w:spacing w:val="20"/>
        </w:rPr>
        <w:t>37.5</w:t>
      </w:r>
      <w:r w:rsidRPr="00194EAA">
        <w:rPr>
          <w:rFonts w:hint="eastAsia"/>
          <w:spacing w:val="20"/>
        </w:rPr>
        <w:t>倍</w:t>
      </w:r>
    </w:p>
    <w:p w14:paraId="04A40A3D" w14:textId="54C70843" w:rsidR="00DE3954" w:rsidRPr="00194EAA" w:rsidRDefault="00DE395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Pr="00194EAA">
        <w:rPr>
          <w:rFonts w:hint="eastAsia"/>
          <w:spacing w:val="20"/>
        </w:rPr>
        <w:t>20 MeV</w:t>
      </w:r>
      <w:r w:rsidRPr="00194EAA">
        <w:rPr>
          <w:rFonts w:hint="eastAsia"/>
          <w:spacing w:val="20"/>
        </w:rPr>
        <w:t>之</w:t>
      </w:r>
      <w:r w:rsidRPr="00194EAA">
        <w:rPr>
          <w:rFonts w:hint="eastAsia"/>
          <w:spacing w:val="20"/>
        </w:rPr>
        <w:t>X</w:t>
      </w:r>
      <w:r w:rsidRPr="00194EAA">
        <w:rPr>
          <w:rFonts w:hint="eastAsia"/>
          <w:spacing w:val="20"/>
        </w:rPr>
        <w:t>光的光子頻率為</w:t>
      </w:r>
      <w:r w:rsidRPr="00194EAA">
        <w:rPr>
          <w:rFonts w:hint="eastAsia"/>
          <w:spacing w:val="20"/>
        </w:rPr>
        <w:t>4 MeV</w:t>
      </w:r>
      <w:r w:rsidRPr="00194EAA">
        <w:rPr>
          <w:rFonts w:hint="eastAsia"/>
          <w:spacing w:val="20"/>
        </w:rPr>
        <w:t>之</w:t>
      </w:r>
      <w:r w:rsidRPr="00194EAA">
        <w:rPr>
          <w:rFonts w:hint="eastAsia"/>
          <w:spacing w:val="20"/>
        </w:rPr>
        <w:t>X</w:t>
      </w:r>
      <w:r w:rsidRPr="00194EAA">
        <w:rPr>
          <w:rFonts w:hint="eastAsia"/>
          <w:spacing w:val="20"/>
        </w:rPr>
        <w:t>光的光子頻率的</w:t>
      </w:r>
      <w:r w:rsidRPr="00194EAA">
        <w:rPr>
          <w:rFonts w:hint="eastAsia"/>
          <w:spacing w:val="20"/>
        </w:rPr>
        <w:t>5</w:t>
      </w:r>
      <w:r w:rsidRPr="00194EAA">
        <w:rPr>
          <w:rFonts w:hint="eastAsia"/>
          <w:spacing w:val="20"/>
        </w:rPr>
        <w:t>倍</w:t>
      </w:r>
    </w:p>
    <w:p w14:paraId="2429796A" w14:textId="5510085A" w:rsidR="00DE3954" w:rsidRPr="00194EAA" w:rsidRDefault="006B1DF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DE3954" w:rsidRPr="00194EAA">
        <w:rPr>
          <w:rFonts w:hint="eastAsia"/>
          <w:spacing w:val="20"/>
        </w:rPr>
        <w:t>150 MeV</w:t>
      </w:r>
      <w:r w:rsidR="00DE3954" w:rsidRPr="00194EAA">
        <w:rPr>
          <w:rFonts w:hint="eastAsia"/>
          <w:spacing w:val="20"/>
        </w:rPr>
        <w:t>之質子的速率和</w:t>
      </w:r>
      <w:r w:rsidR="00DE3954" w:rsidRPr="00194EAA">
        <w:rPr>
          <w:rFonts w:hint="eastAsia"/>
          <w:spacing w:val="20"/>
        </w:rPr>
        <w:t>4 MeV</w:t>
      </w:r>
      <w:r w:rsidR="00DE3954" w:rsidRPr="00194EAA">
        <w:rPr>
          <w:rFonts w:hint="eastAsia"/>
          <w:spacing w:val="20"/>
        </w:rPr>
        <w:t>之光子的速率相同</w:t>
      </w:r>
    </w:p>
    <w:p w14:paraId="0D74E888" w14:textId="7467DA44" w:rsidR="00DE3954" w:rsidRPr="00194EAA" w:rsidRDefault="006B1DF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DE3954" w:rsidRPr="00194EAA">
        <w:rPr>
          <w:rFonts w:hint="eastAsia"/>
          <w:spacing w:val="20"/>
        </w:rPr>
        <w:t>四種</w:t>
      </w:r>
      <w:proofErr w:type="gramStart"/>
      <w:r w:rsidR="00DE3954" w:rsidRPr="00194EAA">
        <w:rPr>
          <w:rFonts w:hint="eastAsia"/>
          <w:spacing w:val="20"/>
        </w:rPr>
        <w:t>射束中</w:t>
      </w:r>
      <w:proofErr w:type="gramEnd"/>
      <w:r w:rsidR="00DE3954" w:rsidRPr="00194EAA">
        <w:rPr>
          <w:rFonts w:hint="eastAsia"/>
          <w:spacing w:val="20"/>
        </w:rPr>
        <w:t>，只有</w:t>
      </w:r>
      <w:r w:rsidR="00DE3954" w:rsidRPr="00194EAA">
        <w:rPr>
          <w:rFonts w:hint="eastAsia"/>
          <w:spacing w:val="20"/>
        </w:rPr>
        <w:t>X</w:t>
      </w:r>
      <w:r w:rsidR="00DE3954" w:rsidRPr="00194EAA">
        <w:rPr>
          <w:rFonts w:hint="eastAsia"/>
          <w:spacing w:val="20"/>
        </w:rPr>
        <w:t>光束能夠穿透</w:t>
      </w:r>
      <w:r w:rsidR="00DE3954" w:rsidRPr="00194EAA">
        <w:rPr>
          <w:rFonts w:hint="eastAsia"/>
          <w:spacing w:val="20"/>
        </w:rPr>
        <w:t>15</w:t>
      </w:r>
      <w:r w:rsidR="00DE3954" w:rsidRPr="00194EAA">
        <w:rPr>
          <w:rFonts w:hint="eastAsia"/>
          <w:spacing w:val="20"/>
        </w:rPr>
        <w:t>公分厚的細胞組織</w:t>
      </w:r>
    </w:p>
    <w:p w14:paraId="3DAF802E" w14:textId="6CDE900F" w:rsidR="00AC400F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</w:t>
      </w:r>
      <w:r w:rsidRPr="002D5090">
        <w:rPr>
          <w:spacing w:val="20"/>
        </w:rPr>
        <w:t>3.</w:t>
      </w:r>
      <w:r w:rsidRPr="002D5090">
        <w:rPr>
          <w:spacing w:val="20"/>
        </w:rPr>
        <w:tab/>
      </w:r>
      <w:r w:rsidR="00700181" w:rsidRPr="002D5090">
        <w:rPr>
          <w:rFonts w:hint="eastAsia"/>
          <w:spacing w:val="20"/>
        </w:rPr>
        <w:t>若有</w:t>
      </w:r>
      <w:bookmarkStart w:id="14" w:name="_Hlk156041868"/>
      <w:r w:rsidR="00700181" w:rsidRPr="002D5090">
        <w:rPr>
          <w:rFonts w:hint="eastAsia"/>
          <w:spacing w:val="20"/>
        </w:rPr>
        <w:t>癌細胞</w:t>
      </w:r>
      <w:bookmarkEnd w:id="14"/>
      <w:r w:rsidR="00700181" w:rsidRPr="002D5090">
        <w:rPr>
          <w:rFonts w:hint="eastAsia"/>
          <w:spacing w:val="20"/>
        </w:rPr>
        <w:t>存在於表皮下某處，</w:t>
      </w:r>
      <w:r w:rsidR="00F55768" w:rsidRPr="002D5090">
        <w:rPr>
          <w:rFonts w:hint="eastAsia"/>
          <w:spacing w:val="20"/>
        </w:rPr>
        <w:t>則依據上面所提供的資訊，下列</w:t>
      </w:r>
      <w:r w:rsidR="00F55768">
        <w:rPr>
          <w:rFonts w:hint="eastAsia"/>
          <w:spacing w:val="20"/>
        </w:rPr>
        <w:t>敘</w:t>
      </w:r>
      <w:r w:rsidR="00F55768" w:rsidRPr="002D5090">
        <w:rPr>
          <w:rFonts w:hint="eastAsia"/>
          <w:spacing w:val="20"/>
        </w:rPr>
        <w:t>述哪些</w:t>
      </w:r>
      <w:r w:rsidR="00F55768">
        <w:rPr>
          <w:rFonts w:hint="eastAsia"/>
          <w:spacing w:val="20"/>
        </w:rPr>
        <w:t>可以</w:t>
      </w:r>
      <w:r w:rsidR="00700181" w:rsidRPr="002D5090">
        <w:rPr>
          <w:rFonts w:hint="eastAsia"/>
          <w:spacing w:val="20"/>
        </w:rPr>
        <w:t>達到「</w:t>
      </w:r>
      <w:proofErr w:type="gramStart"/>
      <w:r w:rsidR="00700181" w:rsidRPr="002D5090">
        <w:rPr>
          <w:rFonts w:hint="eastAsia"/>
          <w:spacing w:val="20"/>
        </w:rPr>
        <w:t>儘量殺除癌細胞</w:t>
      </w:r>
      <w:proofErr w:type="gramEnd"/>
      <w:r w:rsidR="00700181" w:rsidRPr="002D5090">
        <w:rPr>
          <w:rFonts w:hint="eastAsia"/>
          <w:spacing w:val="20"/>
        </w:rPr>
        <w:t>、保留正常細胞」的最佳效果？</w:t>
      </w:r>
      <w:r w:rsidR="00730ED2" w:rsidRPr="002D5090">
        <w:rPr>
          <w:rFonts w:hint="eastAsia"/>
          <w:spacing w:val="20"/>
        </w:rPr>
        <w:t>（</w:t>
      </w:r>
      <w:r w:rsidR="00700181" w:rsidRPr="002D5090">
        <w:rPr>
          <w:rFonts w:hint="eastAsia"/>
          <w:spacing w:val="20"/>
        </w:rPr>
        <w:t>應選</w:t>
      </w:r>
      <w:r w:rsidR="00700181" w:rsidRPr="002D5090">
        <w:rPr>
          <w:spacing w:val="20"/>
        </w:rPr>
        <w:t>2</w:t>
      </w:r>
      <w:r w:rsidR="00700181" w:rsidRPr="002D5090">
        <w:rPr>
          <w:rFonts w:hint="eastAsia"/>
          <w:spacing w:val="20"/>
        </w:rPr>
        <w:t>項</w:t>
      </w:r>
      <w:r w:rsidR="00730ED2" w:rsidRPr="002D5090">
        <w:rPr>
          <w:rFonts w:hint="eastAsia"/>
          <w:spacing w:val="20"/>
        </w:rPr>
        <w:t>）</w:t>
      </w:r>
    </w:p>
    <w:p w14:paraId="4D06C784" w14:textId="0403B4F6" w:rsidR="00F908FE" w:rsidRPr="00194EAA" w:rsidRDefault="00F908F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bookmarkStart w:id="15" w:name="_Hlk150427571"/>
      <w:r w:rsidR="00393E1D" w:rsidRPr="00393E1D">
        <w:rPr>
          <w:rFonts w:hint="eastAsia"/>
          <w:spacing w:val="20"/>
        </w:rPr>
        <w:t>癌細胞</w:t>
      </w:r>
      <w:r w:rsidR="005868C3" w:rsidRPr="00194EAA">
        <w:rPr>
          <w:rFonts w:hint="eastAsia"/>
          <w:spacing w:val="20"/>
        </w:rPr>
        <w:t>在</w:t>
      </w:r>
      <w:bookmarkEnd w:id="15"/>
      <w:r w:rsidRPr="00194EAA">
        <w:rPr>
          <w:rFonts w:hint="eastAsia"/>
          <w:spacing w:val="20"/>
        </w:rPr>
        <w:t>表皮下</w:t>
      </w:r>
      <w:r w:rsidRPr="00194EAA">
        <w:rPr>
          <w:rFonts w:hint="eastAsia"/>
          <w:spacing w:val="20"/>
        </w:rPr>
        <w:t>1</w:t>
      </w:r>
      <w:r w:rsidR="00495153" w:rsidRPr="00194EAA">
        <w:rPr>
          <w:rFonts w:hint="eastAsia"/>
          <w:spacing w:val="20"/>
        </w:rPr>
        <w:t>0</w:t>
      </w:r>
      <w:r w:rsidRPr="00194EAA">
        <w:rPr>
          <w:rFonts w:hint="eastAsia"/>
          <w:spacing w:val="20"/>
        </w:rPr>
        <w:t>公分處，應使用電子束</w:t>
      </w:r>
    </w:p>
    <w:p w14:paraId="18210166" w14:textId="06303F94" w:rsidR="00F908FE" w:rsidRPr="00194EAA" w:rsidRDefault="00F908F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="00393E1D" w:rsidRPr="00393E1D">
        <w:rPr>
          <w:rFonts w:hint="eastAsia"/>
          <w:spacing w:val="20"/>
        </w:rPr>
        <w:t>癌細胞</w:t>
      </w:r>
      <w:r w:rsidR="005868C3" w:rsidRPr="00194EAA">
        <w:rPr>
          <w:rFonts w:hint="eastAsia"/>
          <w:spacing w:val="20"/>
        </w:rPr>
        <w:t>在</w:t>
      </w:r>
      <w:r w:rsidRPr="00194EAA">
        <w:rPr>
          <w:rFonts w:hint="eastAsia"/>
          <w:spacing w:val="20"/>
        </w:rPr>
        <w:t>表皮下</w:t>
      </w:r>
      <w:r w:rsidRPr="00194EAA">
        <w:rPr>
          <w:rFonts w:hint="eastAsia"/>
          <w:spacing w:val="20"/>
        </w:rPr>
        <w:t>10</w:t>
      </w:r>
      <w:r w:rsidRPr="00194EAA">
        <w:rPr>
          <w:rFonts w:hint="eastAsia"/>
          <w:spacing w:val="20"/>
        </w:rPr>
        <w:t>至</w:t>
      </w:r>
      <w:r w:rsidRPr="00194EAA">
        <w:rPr>
          <w:rFonts w:hint="eastAsia"/>
          <w:spacing w:val="20"/>
        </w:rPr>
        <w:t>11</w:t>
      </w:r>
      <w:r w:rsidRPr="00194EAA">
        <w:rPr>
          <w:rFonts w:hint="eastAsia"/>
          <w:spacing w:val="20"/>
        </w:rPr>
        <w:t>公分處，應使用質子束</w:t>
      </w:r>
    </w:p>
    <w:p w14:paraId="453F75DA" w14:textId="695F403C" w:rsidR="00F908FE" w:rsidRPr="00194EAA" w:rsidRDefault="00F908F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393E1D" w:rsidRPr="00393E1D">
        <w:rPr>
          <w:rFonts w:hint="eastAsia"/>
          <w:spacing w:val="20"/>
        </w:rPr>
        <w:t>癌細胞</w:t>
      </w:r>
      <w:r w:rsidR="005868C3" w:rsidRPr="00194EAA">
        <w:rPr>
          <w:rFonts w:hint="eastAsia"/>
          <w:spacing w:val="20"/>
        </w:rPr>
        <w:t>在</w:t>
      </w:r>
      <w:r w:rsidRPr="00194EAA">
        <w:rPr>
          <w:rFonts w:hint="eastAsia"/>
          <w:spacing w:val="20"/>
        </w:rPr>
        <w:t>表皮下</w:t>
      </w:r>
      <w:r w:rsidRPr="00194EAA">
        <w:rPr>
          <w:rFonts w:hint="eastAsia"/>
          <w:spacing w:val="20"/>
        </w:rPr>
        <w:t>0</w:t>
      </w:r>
      <w:r w:rsidRPr="00194EAA">
        <w:rPr>
          <w:rFonts w:hint="eastAsia"/>
          <w:spacing w:val="20"/>
        </w:rPr>
        <w:t>至</w:t>
      </w:r>
      <w:r w:rsidRPr="00194EAA">
        <w:rPr>
          <w:rFonts w:hint="eastAsia"/>
          <w:spacing w:val="20"/>
        </w:rPr>
        <w:t>2</w:t>
      </w:r>
      <w:r w:rsidRPr="00194EAA">
        <w:rPr>
          <w:rFonts w:hint="eastAsia"/>
          <w:spacing w:val="20"/>
        </w:rPr>
        <w:t>公分處，應使用</w:t>
      </w:r>
      <w:r w:rsidRPr="00194EAA">
        <w:rPr>
          <w:rFonts w:hint="eastAsia"/>
          <w:spacing w:val="20"/>
        </w:rPr>
        <w:t>4 MeV</w:t>
      </w:r>
      <w:r w:rsidRPr="00194EAA">
        <w:rPr>
          <w:rFonts w:hint="eastAsia"/>
          <w:spacing w:val="20"/>
        </w:rPr>
        <w:t>之</w:t>
      </w:r>
      <w:r w:rsidRPr="00194EAA">
        <w:rPr>
          <w:rFonts w:hint="eastAsia"/>
          <w:spacing w:val="20"/>
        </w:rPr>
        <w:t>X</w:t>
      </w:r>
      <w:r w:rsidRPr="00194EAA">
        <w:rPr>
          <w:rFonts w:hint="eastAsia"/>
          <w:spacing w:val="20"/>
        </w:rPr>
        <w:t>光束</w:t>
      </w:r>
    </w:p>
    <w:p w14:paraId="2E991732" w14:textId="043466FA" w:rsidR="00F908FE" w:rsidRPr="00194EAA" w:rsidRDefault="00F908F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="00393E1D" w:rsidRPr="00393E1D">
        <w:rPr>
          <w:rFonts w:hint="eastAsia"/>
          <w:spacing w:val="20"/>
        </w:rPr>
        <w:t>癌細胞</w:t>
      </w:r>
      <w:r w:rsidR="005868C3" w:rsidRPr="00194EAA">
        <w:rPr>
          <w:rFonts w:hint="eastAsia"/>
          <w:spacing w:val="20"/>
        </w:rPr>
        <w:t>在</w:t>
      </w:r>
      <w:r w:rsidRPr="00194EAA">
        <w:rPr>
          <w:rFonts w:hint="eastAsia"/>
          <w:spacing w:val="20"/>
        </w:rPr>
        <w:t>表皮下</w:t>
      </w:r>
      <w:r w:rsidRPr="00194EAA">
        <w:rPr>
          <w:rFonts w:hint="eastAsia"/>
          <w:spacing w:val="20"/>
        </w:rPr>
        <w:t>2</w:t>
      </w:r>
      <w:r w:rsidRPr="00194EAA">
        <w:rPr>
          <w:rFonts w:hint="eastAsia"/>
          <w:spacing w:val="20"/>
        </w:rPr>
        <w:t>至</w:t>
      </w:r>
      <w:r w:rsidRPr="00194EAA">
        <w:rPr>
          <w:rFonts w:hint="eastAsia"/>
          <w:spacing w:val="20"/>
        </w:rPr>
        <w:t>1</w:t>
      </w:r>
      <w:r w:rsidR="00495153" w:rsidRPr="00194EAA">
        <w:rPr>
          <w:spacing w:val="20"/>
        </w:rPr>
        <w:t>0</w:t>
      </w:r>
      <w:r w:rsidRPr="00194EAA">
        <w:rPr>
          <w:rFonts w:hint="eastAsia"/>
          <w:spacing w:val="20"/>
        </w:rPr>
        <w:t>公分處，應使用</w:t>
      </w:r>
      <w:r w:rsidRPr="00194EAA">
        <w:rPr>
          <w:rFonts w:hint="eastAsia"/>
          <w:spacing w:val="20"/>
        </w:rPr>
        <w:t>20 MeV</w:t>
      </w:r>
      <w:r w:rsidRPr="00194EAA">
        <w:rPr>
          <w:rFonts w:hint="eastAsia"/>
          <w:spacing w:val="20"/>
        </w:rPr>
        <w:t>之</w:t>
      </w:r>
      <w:r w:rsidRPr="00194EAA">
        <w:rPr>
          <w:rFonts w:hint="eastAsia"/>
          <w:spacing w:val="20"/>
        </w:rPr>
        <w:t>X</w:t>
      </w:r>
      <w:r w:rsidRPr="00194EAA">
        <w:rPr>
          <w:rFonts w:hint="eastAsia"/>
          <w:spacing w:val="20"/>
        </w:rPr>
        <w:t>光束</w:t>
      </w:r>
    </w:p>
    <w:p w14:paraId="10D54898" w14:textId="60CBC43E" w:rsidR="00AC400F" w:rsidRPr="00194EAA" w:rsidRDefault="00F908F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="00393E1D" w:rsidRPr="00393E1D">
        <w:rPr>
          <w:rFonts w:hint="eastAsia"/>
          <w:spacing w:val="20"/>
        </w:rPr>
        <w:t>癌細胞</w:t>
      </w:r>
      <w:r w:rsidR="005868C3" w:rsidRPr="00194EAA">
        <w:rPr>
          <w:rFonts w:hint="eastAsia"/>
          <w:spacing w:val="20"/>
        </w:rPr>
        <w:t>在</w:t>
      </w:r>
      <w:r w:rsidRPr="00194EAA">
        <w:rPr>
          <w:rFonts w:hint="eastAsia"/>
          <w:spacing w:val="20"/>
        </w:rPr>
        <w:t>表皮下</w:t>
      </w:r>
      <w:r w:rsidRPr="00194EAA">
        <w:rPr>
          <w:rFonts w:hint="eastAsia"/>
          <w:spacing w:val="20"/>
        </w:rPr>
        <w:t>3</w:t>
      </w:r>
      <w:r w:rsidRPr="00194EAA">
        <w:rPr>
          <w:rFonts w:hint="eastAsia"/>
          <w:spacing w:val="20"/>
        </w:rPr>
        <w:t>至</w:t>
      </w:r>
      <w:r w:rsidRPr="00194EAA">
        <w:rPr>
          <w:rFonts w:hint="eastAsia"/>
          <w:spacing w:val="20"/>
        </w:rPr>
        <w:t>8</w:t>
      </w:r>
      <w:r w:rsidRPr="00194EAA">
        <w:rPr>
          <w:rFonts w:hint="eastAsia"/>
          <w:spacing w:val="20"/>
        </w:rPr>
        <w:t>公分處，可以結合電子束及質子束一起使用</w:t>
      </w:r>
    </w:p>
    <w:p w14:paraId="6BF9A64A" w14:textId="77777777" w:rsidR="007642B8" w:rsidRDefault="007642B8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br w:type="page"/>
      </w:r>
    </w:p>
    <w:p w14:paraId="1E2319BF" w14:textId="58D484DB" w:rsidR="00636925" w:rsidRPr="00194EAA" w:rsidRDefault="00636925" w:rsidP="00393E1D">
      <w:pPr>
        <w:pStyle w:val="-05"/>
        <w:spacing w:line="355" w:lineRule="atLeast"/>
      </w:pPr>
      <w:r w:rsidRPr="00194EAA">
        <w:rPr>
          <w:rFonts w:hint="eastAsia"/>
        </w:rPr>
        <w:lastRenderedPageBreak/>
        <w:t>24-25</w:t>
      </w:r>
      <w:proofErr w:type="gramStart"/>
      <w:r w:rsidRPr="00194EAA">
        <w:rPr>
          <w:rFonts w:hint="eastAsia"/>
        </w:rPr>
        <w:t>題為題</w:t>
      </w:r>
      <w:proofErr w:type="gramEnd"/>
      <w:r w:rsidRPr="00194EAA">
        <w:rPr>
          <w:rFonts w:hint="eastAsia"/>
        </w:rPr>
        <w:t>組</w:t>
      </w:r>
    </w:p>
    <w:p w14:paraId="439F7ABF" w14:textId="366C140E" w:rsidR="00636925" w:rsidRPr="001D0459" w:rsidRDefault="00636925" w:rsidP="00393E1D">
      <w:pPr>
        <w:pStyle w:val="tit2"/>
        <w:spacing w:line="355" w:lineRule="atLeast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電冰箱的操作原理是利用低溫的</w:t>
      </w:r>
      <w:proofErr w:type="gramStart"/>
      <w:r w:rsidRPr="001D0459">
        <w:rPr>
          <w:rFonts w:eastAsia="新細明體" w:hint="eastAsia"/>
          <w:spacing w:val="20"/>
          <w:szCs w:val="22"/>
        </w:rPr>
        <w:t>冷媒來冷卻</w:t>
      </w:r>
      <w:proofErr w:type="gramEnd"/>
      <w:r w:rsidRPr="001D0459">
        <w:rPr>
          <w:rFonts w:eastAsia="新細明體" w:hint="eastAsia"/>
          <w:spacing w:val="20"/>
          <w:szCs w:val="22"/>
        </w:rPr>
        <w:t>冰箱裡的食物，再用壓縮機壓縮吸</w:t>
      </w:r>
      <w:r w:rsidR="000452F3">
        <w:rPr>
          <w:rFonts w:eastAsia="新細明體" w:hint="eastAsia"/>
          <w:spacing w:val="20"/>
          <w:szCs w:val="22"/>
        </w:rPr>
        <w:t>收熱能後</w:t>
      </w:r>
      <w:r w:rsidRPr="001D0459">
        <w:rPr>
          <w:rFonts w:eastAsia="新細明體" w:hint="eastAsia"/>
          <w:spacing w:val="20"/>
          <w:szCs w:val="22"/>
        </w:rPr>
        <w:t>的冷媒，提高其溫度，以利於其後之散熱過程</w:t>
      </w:r>
      <w:r w:rsidR="00EA45BC" w:rsidRPr="001D0459">
        <w:rPr>
          <w:rFonts w:eastAsia="新細明體" w:hint="eastAsia"/>
          <w:spacing w:val="20"/>
          <w:szCs w:val="22"/>
        </w:rPr>
        <w:t>。</w:t>
      </w:r>
      <w:proofErr w:type="gramStart"/>
      <w:r w:rsidRPr="001D0459">
        <w:rPr>
          <w:rFonts w:eastAsia="新細明體" w:hint="eastAsia"/>
          <w:spacing w:val="20"/>
          <w:szCs w:val="22"/>
        </w:rPr>
        <w:t>冷媒經散熱</w:t>
      </w:r>
      <w:proofErr w:type="gramEnd"/>
      <w:r w:rsidRPr="001D0459">
        <w:rPr>
          <w:rFonts w:eastAsia="新細明體" w:hint="eastAsia"/>
          <w:spacing w:val="20"/>
          <w:szCs w:val="22"/>
        </w:rPr>
        <w:t>片把熱能</w:t>
      </w:r>
      <w:r w:rsidR="000452F3">
        <w:rPr>
          <w:rFonts w:eastAsia="新細明體" w:hint="eastAsia"/>
          <w:spacing w:val="20"/>
          <w:szCs w:val="22"/>
        </w:rPr>
        <w:t>釋放</w:t>
      </w:r>
      <w:r w:rsidRPr="001D0459">
        <w:rPr>
          <w:rFonts w:eastAsia="新細明體" w:hint="eastAsia"/>
          <w:spacing w:val="20"/>
          <w:szCs w:val="22"/>
        </w:rPr>
        <w:t>到</w:t>
      </w:r>
      <w:r w:rsidR="00BC3486">
        <w:rPr>
          <w:rFonts w:eastAsia="新細明體" w:hint="eastAsia"/>
          <w:spacing w:val="20"/>
          <w:szCs w:val="22"/>
        </w:rPr>
        <w:t>周</w:t>
      </w:r>
      <w:r w:rsidRPr="001D0459">
        <w:rPr>
          <w:rFonts w:eastAsia="新細明體" w:hint="eastAsia"/>
          <w:spacing w:val="20"/>
          <w:szCs w:val="22"/>
        </w:rPr>
        <w:t>遭空氣中後，經過降溫、降壓又可以用來冷卻冰箱裡的食物，如此構成冷卻的循環</w:t>
      </w:r>
      <w:r w:rsidR="00FE77D0" w:rsidRPr="001D0459">
        <w:rPr>
          <w:rFonts w:eastAsia="新細明體" w:hint="eastAsia"/>
          <w:spacing w:val="20"/>
          <w:szCs w:val="22"/>
        </w:rPr>
        <w:t>，而循環過程會消耗電能。</w:t>
      </w:r>
    </w:p>
    <w:p w14:paraId="5834BA5E" w14:textId="50496662" w:rsidR="00636925" w:rsidRPr="002D5090" w:rsidRDefault="00636925" w:rsidP="00393E1D">
      <w:pPr>
        <w:pStyle w:val="TIT1"/>
        <w:spacing w:before="60" w:line="355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24.</w:t>
      </w:r>
      <w:r w:rsidR="00730ED2" w:rsidRPr="002D5090">
        <w:rPr>
          <w:spacing w:val="20"/>
        </w:rPr>
        <w:tab/>
      </w:r>
      <w:r w:rsidRPr="002D5090">
        <w:rPr>
          <w:rFonts w:hint="eastAsia"/>
          <w:spacing w:val="20"/>
        </w:rPr>
        <w:t>下列有關電冰箱的敘述，哪些正確？</w:t>
      </w:r>
      <w:r w:rsidR="00730ED2" w:rsidRPr="002D5090">
        <w:rPr>
          <w:rFonts w:hint="eastAsia"/>
          <w:spacing w:val="20"/>
        </w:rPr>
        <w:t>（</w:t>
      </w:r>
      <w:r w:rsidRPr="002D5090">
        <w:rPr>
          <w:rFonts w:hint="eastAsia"/>
          <w:spacing w:val="20"/>
        </w:rPr>
        <w:t>應選</w:t>
      </w:r>
      <w:r w:rsidRPr="002D5090">
        <w:rPr>
          <w:rFonts w:hint="eastAsia"/>
          <w:spacing w:val="20"/>
        </w:rPr>
        <w:t>2</w:t>
      </w:r>
      <w:r w:rsidRPr="002D5090">
        <w:rPr>
          <w:rFonts w:hint="eastAsia"/>
          <w:spacing w:val="20"/>
        </w:rPr>
        <w:t>項</w:t>
      </w:r>
      <w:r w:rsidR="00730ED2" w:rsidRPr="002D5090">
        <w:rPr>
          <w:rFonts w:hint="eastAsia"/>
          <w:spacing w:val="20"/>
        </w:rPr>
        <w:t>）</w:t>
      </w:r>
    </w:p>
    <w:p w14:paraId="79DE7ED6" w14:textId="61DEB3A1" w:rsidR="00636925" w:rsidRPr="00194EAA" w:rsidRDefault="00636925" w:rsidP="00393E1D">
      <w:pPr>
        <w:pStyle w:val="AA"/>
        <w:spacing w:line="355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="00827BC0" w:rsidRPr="00194EAA">
        <w:rPr>
          <w:rFonts w:hint="eastAsia"/>
          <w:spacing w:val="20"/>
        </w:rPr>
        <w:t>電冰箱是利用電能</w:t>
      </w:r>
      <w:proofErr w:type="gramStart"/>
      <w:r w:rsidR="00827BC0" w:rsidRPr="00194EAA">
        <w:rPr>
          <w:rFonts w:hint="eastAsia"/>
          <w:spacing w:val="20"/>
        </w:rPr>
        <w:t>作功</w:t>
      </w:r>
      <w:proofErr w:type="gramEnd"/>
      <w:r w:rsidR="00827BC0" w:rsidRPr="00194EAA">
        <w:rPr>
          <w:rFonts w:hint="eastAsia"/>
          <w:spacing w:val="20"/>
        </w:rPr>
        <w:t>把冰箱內的熱能轉移到冰箱外</w:t>
      </w:r>
    </w:p>
    <w:p w14:paraId="67B4DE03" w14:textId="479997AA" w:rsidR="00636925" w:rsidRPr="00194EAA" w:rsidRDefault="00636925" w:rsidP="00393E1D">
      <w:pPr>
        <w:pStyle w:val="AA"/>
        <w:spacing w:line="355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電冰箱裡面的壓縮機的功能是把冷媒降溫並增加其壓力</w:t>
      </w:r>
    </w:p>
    <w:p w14:paraId="20B6061D" w14:textId="6E77299D" w:rsidR="00636925" w:rsidRPr="00194EAA" w:rsidRDefault="00636925" w:rsidP="00393E1D">
      <w:pPr>
        <w:pStyle w:val="AA"/>
        <w:spacing w:line="355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700181" w:rsidRPr="00194EAA">
        <w:rPr>
          <w:rFonts w:hint="eastAsia"/>
          <w:spacing w:val="20"/>
        </w:rPr>
        <w:t>於密閉隔熱室內打開空冰箱的門，通電並經長時間運轉後，平均室溫會提高</w:t>
      </w:r>
    </w:p>
    <w:p w14:paraId="02154508" w14:textId="2B50DEEA" w:rsidR="00636925" w:rsidRPr="00194EAA" w:rsidRDefault="00636925" w:rsidP="00393E1D">
      <w:pPr>
        <w:pStyle w:val="AA"/>
        <w:spacing w:line="355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冷媒冷卻冰箱裡的食物時是處於低溫高壓狀態</w:t>
      </w:r>
    </w:p>
    <w:p w14:paraId="0505E3C1" w14:textId="6E2643FD" w:rsidR="00636925" w:rsidRPr="00194EAA" w:rsidRDefault="00636925" w:rsidP="00393E1D">
      <w:pPr>
        <w:pStyle w:val="AA"/>
        <w:spacing w:line="355" w:lineRule="atLeast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冷媒的溫度低於室溫仍然可以</w:t>
      </w:r>
      <w:r w:rsidR="00827BC0" w:rsidRPr="00194EAA">
        <w:rPr>
          <w:rFonts w:hint="eastAsia"/>
          <w:spacing w:val="20"/>
        </w:rPr>
        <w:t>將其熱能直接</w:t>
      </w:r>
      <w:r w:rsidRPr="00194EAA">
        <w:rPr>
          <w:rFonts w:hint="eastAsia"/>
          <w:spacing w:val="20"/>
        </w:rPr>
        <w:t>傳給周遭的空氣</w:t>
      </w:r>
    </w:p>
    <w:p w14:paraId="4DFF1E29" w14:textId="5CB79BC0" w:rsidR="00636925" w:rsidRPr="002D5090" w:rsidRDefault="00636925" w:rsidP="00393E1D">
      <w:pPr>
        <w:pStyle w:val="TIT1"/>
        <w:spacing w:before="60" w:line="355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25.</w:t>
      </w:r>
      <w:r w:rsidR="00730ED2" w:rsidRPr="002D5090">
        <w:rPr>
          <w:spacing w:val="20"/>
        </w:rPr>
        <w:tab/>
      </w:r>
      <w:r w:rsidRPr="002D5090">
        <w:rPr>
          <w:rFonts w:hint="eastAsia"/>
          <w:spacing w:val="20"/>
        </w:rPr>
        <w:t>冰箱、冷凍庫的效率可看其性能係數，其定義為</w:t>
      </w:r>
      <w:r w:rsidR="005868C3" w:rsidRPr="002D5090">
        <w:rPr>
          <w:rFonts w:hint="eastAsia"/>
          <w:spacing w:val="20"/>
        </w:rPr>
        <w:t>：</w:t>
      </w:r>
      <w:r w:rsidR="00105CDA" w:rsidRPr="00105CDA">
        <w:rPr>
          <w:spacing w:val="20"/>
          <w:position w:val="-26"/>
        </w:rPr>
        <w:object w:dxaOrig="2299" w:dyaOrig="620" w14:anchorId="4DF7F9FA">
          <v:shape id="_x0000_i1083" type="#_x0000_t75" style="width:114.95pt;height:31.4pt" o:ole="">
            <v:imagedata r:id="rId130" o:title=""/>
          </v:shape>
          <o:OLEObject Type="Embed" ProgID="Equation.DSMT4" ShapeID="_x0000_i1083" DrawAspect="Content" ObjectID="_1766741170" r:id="rId131"/>
        </w:object>
      </w:r>
      <w:r w:rsidR="00810A19" w:rsidRPr="002D5090">
        <w:rPr>
          <w:rFonts w:hint="eastAsia"/>
          <w:spacing w:val="20"/>
        </w:rPr>
        <w:t>。</w:t>
      </w:r>
      <w:r w:rsidRPr="002D5090">
        <w:rPr>
          <w:rFonts w:hint="eastAsia"/>
          <w:spacing w:val="20"/>
        </w:rPr>
        <w:t>若</w:t>
      </w:r>
      <w:proofErr w:type="gramStart"/>
      <w:r w:rsidRPr="002D5090">
        <w:rPr>
          <w:rFonts w:hint="eastAsia"/>
          <w:spacing w:val="20"/>
        </w:rPr>
        <w:t>一</w:t>
      </w:r>
      <w:proofErr w:type="gramEnd"/>
      <w:r w:rsidRPr="002D5090">
        <w:rPr>
          <w:rFonts w:hint="eastAsia"/>
          <w:spacing w:val="20"/>
        </w:rPr>
        <w:t>電冰箱</w:t>
      </w:r>
      <w:r w:rsidR="00DB1F32" w:rsidRPr="002D5090">
        <w:rPr>
          <w:rFonts w:hint="eastAsia"/>
          <w:spacing w:val="20"/>
        </w:rPr>
        <w:t>性能係數</w:t>
      </w:r>
      <w:r w:rsidRPr="002D5090">
        <w:rPr>
          <w:rFonts w:hint="eastAsia"/>
          <w:spacing w:val="20"/>
        </w:rPr>
        <w:t>為</w:t>
      </w:r>
      <w:r w:rsidRPr="002D5090">
        <w:rPr>
          <w:rFonts w:hint="eastAsia"/>
          <w:spacing w:val="20"/>
        </w:rPr>
        <w:t>2.5</w:t>
      </w:r>
      <w:r w:rsidRPr="002D5090">
        <w:rPr>
          <w:rFonts w:hint="eastAsia"/>
          <w:spacing w:val="20"/>
        </w:rPr>
        <w:t>，則輸入</w:t>
      </w:r>
      <w:r w:rsidRPr="002D5090">
        <w:rPr>
          <w:rFonts w:hint="eastAsia"/>
          <w:spacing w:val="20"/>
        </w:rPr>
        <w:t>1.0</w:t>
      </w:r>
      <w:r w:rsidRPr="002D5090">
        <w:rPr>
          <w:rFonts w:hint="eastAsia"/>
          <w:spacing w:val="20"/>
        </w:rPr>
        <w:t>度電約可轉移多少熱</w:t>
      </w:r>
      <w:r w:rsidR="00982712" w:rsidRPr="002D5090">
        <w:rPr>
          <w:rFonts w:hint="eastAsia"/>
          <w:spacing w:val="20"/>
        </w:rPr>
        <w:t>能？</w:t>
      </w:r>
      <w:r w:rsidR="00810A19" w:rsidRPr="002D5090">
        <w:rPr>
          <w:rFonts w:hint="eastAsia"/>
          <w:spacing w:val="20"/>
        </w:rPr>
        <w:t>（</w:t>
      </w:r>
      <w:r w:rsidR="00982712" w:rsidRPr="002D5090">
        <w:rPr>
          <w:rFonts w:hint="eastAsia"/>
          <w:spacing w:val="20"/>
        </w:rPr>
        <w:t>1</w:t>
      </w:r>
      <w:r w:rsidR="00982712" w:rsidRPr="002D5090">
        <w:rPr>
          <w:rFonts w:hint="eastAsia"/>
          <w:spacing w:val="20"/>
        </w:rPr>
        <w:t>度電</w:t>
      </w:r>
      <w:r w:rsidR="00810A19" w:rsidRPr="002D5090">
        <w:rPr>
          <w:rFonts w:hint="eastAsia"/>
          <w:spacing w:val="20"/>
        </w:rPr>
        <w:t>＝</w:t>
      </w:r>
      <w:r w:rsidR="00982712" w:rsidRPr="002D5090">
        <w:rPr>
          <w:rFonts w:hint="eastAsia"/>
          <w:spacing w:val="20"/>
        </w:rPr>
        <w:t>1 kW</w:t>
      </w:r>
      <w:proofErr w:type="gramStart"/>
      <w:r w:rsidR="00982712" w:rsidRPr="002D5090">
        <w:rPr>
          <w:rFonts w:hint="eastAsia"/>
          <w:spacing w:val="20"/>
        </w:rPr>
        <w:t>·</w:t>
      </w:r>
      <w:proofErr w:type="gramEnd"/>
      <w:r w:rsidR="00982712" w:rsidRPr="002D5090">
        <w:rPr>
          <w:rFonts w:hint="eastAsia"/>
          <w:spacing w:val="20"/>
        </w:rPr>
        <w:t>h</w:t>
      </w:r>
      <w:r w:rsidR="00393E1D">
        <w:rPr>
          <w:rFonts w:hint="eastAsia"/>
          <w:spacing w:val="20"/>
        </w:rPr>
        <w:t>，輸入的功可視為輸入的電能</w:t>
      </w:r>
      <w:r w:rsidR="00810A19" w:rsidRPr="002D5090">
        <w:rPr>
          <w:rFonts w:hint="eastAsia"/>
          <w:spacing w:val="20"/>
        </w:rPr>
        <w:t>）</w:t>
      </w:r>
    </w:p>
    <w:p w14:paraId="2CAB6BD5" w14:textId="0F3FD616" w:rsidR="00105CDA" w:rsidRDefault="00636925" w:rsidP="00393E1D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5" w:lineRule="atLeast"/>
        <w:rPr>
          <w:spacing w:val="20"/>
          <w:sz w:val="22"/>
        </w:rPr>
      </w:pPr>
      <w:r w:rsidRPr="00E71D61">
        <w:rPr>
          <w:rFonts w:hint="eastAsia"/>
          <w:spacing w:val="20"/>
          <w:sz w:val="22"/>
        </w:rPr>
        <w:t>(A)</w:t>
      </w:r>
      <w:r w:rsidR="00105CDA" w:rsidRPr="00105CDA">
        <w:rPr>
          <w:spacing w:val="20"/>
          <w:position w:val="-6"/>
          <w:sz w:val="22"/>
        </w:rPr>
        <w:object w:dxaOrig="960" w:dyaOrig="300" w14:anchorId="2DC714DC">
          <v:shape id="_x0000_i1084" type="#_x0000_t75" style="width:47.45pt;height:15.35pt" o:ole="">
            <v:imagedata r:id="rId132" o:title=""/>
          </v:shape>
          <o:OLEObject Type="Embed" ProgID="Equation.DSMT4" ShapeID="_x0000_i1084" DrawAspect="Content" ObjectID="_1766741171" r:id="rId133"/>
        </w:object>
      </w:r>
      <w:r w:rsidR="00810A19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(B)</w:t>
      </w:r>
      <w:r w:rsidR="00105CDA" w:rsidRPr="00105CDA">
        <w:rPr>
          <w:spacing w:val="20"/>
          <w:position w:val="-6"/>
          <w:sz w:val="22"/>
        </w:rPr>
        <w:object w:dxaOrig="980" w:dyaOrig="300" w14:anchorId="765BC63F">
          <v:shape id="_x0000_i1085" type="#_x0000_t75" style="width:49.15pt;height:15.35pt" o:ole="">
            <v:imagedata r:id="rId134" o:title=""/>
          </v:shape>
          <o:OLEObject Type="Embed" ProgID="Equation.DSMT4" ShapeID="_x0000_i1085" DrawAspect="Content" ObjectID="_1766741172" r:id="rId135"/>
        </w:object>
      </w:r>
      <w:r w:rsidR="00810A19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(C)</w:t>
      </w:r>
      <w:r w:rsidR="00105CDA" w:rsidRPr="00105CDA">
        <w:rPr>
          <w:spacing w:val="20"/>
          <w:position w:val="-6"/>
          <w:sz w:val="22"/>
        </w:rPr>
        <w:object w:dxaOrig="960" w:dyaOrig="300" w14:anchorId="5BE96AC7">
          <v:shape id="_x0000_i1086" type="#_x0000_t75" style="width:47.45pt;height:15.35pt" o:ole="">
            <v:imagedata r:id="rId136" o:title=""/>
          </v:shape>
          <o:OLEObject Type="Embed" ProgID="Equation.DSMT4" ShapeID="_x0000_i1086" DrawAspect="Content" ObjectID="_1766741173" r:id="rId137"/>
        </w:object>
      </w:r>
    </w:p>
    <w:p w14:paraId="6C1A2128" w14:textId="1DF89E6D" w:rsidR="00636925" w:rsidRPr="00E71D61" w:rsidRDefault="00636925" w:rsidP="00393E1D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5" w:lineRule="atLeast"/>
        <w:rPr>
          <w:spacing w:val="20"/>
          <w:sz w:val="22"/>
        </w:rPr>
      </w:pPr>
      <w:r w:rsidRPr="00E71D61">
        <w:rPr>
          <w:rFonts w:hint="eastAsia"/>
          <w:spacing w:val="20"/>
          <w:sz w:val="22"/>
        </w:rPr>
        <w:t>(D)</w:t>
      </w:r>
      <w:r w:rsidR="00105CDA" w:rsidRPr="00105CDA">
        <w:rPr>
          <w:spacing w:val="20"/>
          <w:position w:val="-6"/>
          <w:sz w:val="22"/>
        </w:rPr>
        <w:object w:dxaOrig="940" w:dyaOrig="300" w14:anchorId="52B63E97">
          <v:shape id="_x0000_i1087" type="#_x0000_t75" style="width:47.1pt;height:15.35pt" o:ole="">
            <v:imagedata r:id="rId138" o:title=""/>
          </v:shape>
          <o:OLEObject Type="Embed" ProgID="Equation.DSMT4" ShapeID="_x0000_i1087" DrawAspect="Content" ObjectID="_1766741174" r:id="rId139"/>
        </w:object>
      </w:r>
      <w:r w:rsidR="00810A19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(E)</w:t>
      </w:r>
      <w:r w:rsidR="00105CDA" w:rsidRPr="00105CDA">
        <w:rPr>
          <w:spacing w:val="20"/>
          <w:position w:val="-6"/>
          <w:sz w:val="22"/>
        </w:rPr>
        <w:object w:dxaOrig="960" w:dyaOrig="300" w14:anchorId="3FD3E774">
          <v:shape id="_x0000_i1088" type="#_x0000_t75" style="width:47.45pt;height:15.35pt" o:ole="">
            <v:imagedata r:id="rId140" o:title=""/>
          </v:shape>
          <o:OLEObject Type="Embed" ProgID="Equation.DSMT4" ShapeID="_x0000_i1088" DrawAspect="Content" ObjectID="_1766741175" r:id="rId141"/>
        </w:object>
      </w:r>
    </w:p>
    <w:p w14:paraId="01ABA4C7" w14:textId="010EF4CE" w:rsidR="009E0CFF" w:rsidRPr="00194EAA" w:rsidRDefault="009E0CFF" w:rsidP="00393E1D">
      <w:pPr>
        <w:pStyle w:val="-05"/>
        <w:spacing w:line="355" w:lineRule="atLeast"/>
      </w:pPr>
      <w:r w:rsidRPr="00194EAA">
        <w:t>26</w:t>
      </w:r>
      <w:r w:rsidRPr="00194EAA">
        <w:rPr>
          <w:rFonts w:hint="eastAsia"/>
        </w:rPr>
        <w:t>-</w:t>
      </w:r>
      <w:r w:rsidRPr="00194EAA">
        <w:t>27</w:t>
      </w:r>
      <w:proofErr w:type="gramStart"/>
      <w:r w:rsidRPr="00194EAA">
        <w:rPr>
          <w:rFonts w:hint="eastAsia"/>
        </w:rPr>
        <w:t>題為題</w:t>
      </w:r>
      <w:proofErr w:type="gramEnd"/>
      <w:r w:rsidRPr="00194EAA">
        <w:rPr>
          <w:rFonts w:hint="eastAsia"/>
        </w:rPr>
        <w:t>組</w:t>
      </w:r>
    </w:p>
    <w:p w14:paraId="23D9573B" w14:textId="0A5338B6" w:rsidR="0095546E" w:rsidRPr="00C71B94" w:rsidRDefault="00C71B94" w:rsidP="00393E1D">
      <w:pPr>
        <w:pStyle w:val="tit2"/>
        <w:spacing w:line="355" w:lineRule="atLeast"/>
        <w:ind w:leftChars="150" w:left="360" w:firstLineChars="200" w:firstLine="440"/>
        <w:rPr>
          <w:rFonts w:eastAsia="新細明體"/>
          <w:spacing w:val="20"/>
          <w:szCs w:val="22"/>
        </w:rPr>
      </w:pPr>
      <w:r w:rsidRPr="00C71B94">
        <w:rPr>
          <w:rFonts w:eastAsia="新細明體" w:hint="eastAsia"/>
          <w:noProof/>
          <w:spacing w:val="20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7150145" wp14:editId="3501524C">
                <wp:simplePos x="0" y="0"/>
                <wp:positionH relativeFrom="column">
                  <wp:posOffset>2860040</wp:posOffset>
                </wp:positionH>
                <wp:positionV relativeFrom="paragraph">
                  <wp:posOffset>586517</wp:posOffset>
                </wp:positionV>
                <wp:extent cx="3071495" cy="1812925"/>
                <wp:effectExtent l="0" t="0" r="0" b="0"/>
                <wp:wrapSquare wrapText="bothSides"/>
                <wp:docPr id="267" name="群組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071495" cy="1812925"/>
                          <a:chOff x="-221310" y="-22571"/>
                          <a:chExt cx="3304361" cy="1940311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113" y="4482"/>
                            <a:ext cx="2927792" cy="154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3" y="1711999"/>
                            <a:ext cx="451485" cy="20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82516" w14:textId="75795F73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176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7DA34" w14:textId="5AC3FAC0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4541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670B5" w14:textId="3A449A4D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49341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342F9" w14:textId="5BE4BE93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0407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E2A4D" w14:textId="0099537E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989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1FC72" w14:textId="36439F9A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3573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D6BDE" w14:textId="4504020C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7337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68695" w14:textId="6B83B2A8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3920" y="1237130"/>
                            <a:ext cx="35496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6D34E" w14:textId="4B911BAE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6991" y="1237130"/>
                            <a:ext cx="22606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7A68A" w14:textId="21E1968D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587" y="219153"/>
                            <a:ext cx="625556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394E1" w14:textId="4E9C291F" w:rsidR="00952523" w:rsidRPr="00150436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150436">
                                <w:rPr>
                                  <w:rFonts w:hint="eastAsia"/>
                                  <w:sz w:val="20"/>
                                </w:rPr>
                                <w:t>飽和壓力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900" y="1445024"/>
                            <a:ext cx="123063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CDF85" w14:textId="69E4EBB0" w:rsidR="00952523" w:rsidRPr="009B2FB7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充氣時間（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sz w:val="22"/>
                                </w:rPr>
                                <w:t>m</w:t>
                              </w:r>
                              <w:r>
                                <w:rPr>
                                  <w:sz w:val="22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72" y="1107141"/>
                            <a:ext cx="225145" cy="16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26E0C" w14:textId="77777777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17" y="927846"/>
                            <a:ext cx="266602" cy="17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39E20" w14:textId="7BEC911D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16" y="739588"/>
                            <a:ext cx="262119" cy="18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69014" w14:textId="26B2B103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72" y="555811"/>
                            <a:ext cx="225145" cy="1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333B0" w14:textId="4978F3BF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72" y="372036"/>
                            <a:ext cx="225146" cy="18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FF4D7" w14:textId="6B1DEFDC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16" y="183776"/>
                            <a:ext cx="262120" cy="18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85C7B" w14:textId="7A6147DD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822" y="-22571"/>
                            <a:ext cx="299586" cy="1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3FBE2" w14:textId="77777777" w:rsidR="00952523" w:rsidRPr="009B2FB7" w:rsidRDefault="00952523" w:rsidP="009B2FB7">
                              <w:pPr>
                                <w:spacing w:line="240" w:lineRule="atLeast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10" y="121008"/>
                            <a:ext cx="461242" cy="115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2F8B7" w14:textId="77777777" w:rsid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充</w:t>
                              </w:r>
                            </w:p>
                            <w:p w14:paraId="1A820644" w14:textId="77777777" w:rsid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氣</w:t>
                              </w:r>
                            </w:p>
                            <w:p w14:paraId="218A7755" w14:textId="77777777" w:rsid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壓</w:t>
                              </w:r>
                            </w:p>
                            <w:p w14:paraId="153C74B2" w14:textId="77777777" w:rsidR="0095252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力</w:t>
                              </w:r>
                            </w:p>
                            <w:p w14:paraId="27A6510E" w14:textId="5810BD56" w:rsidR="00952523" w:rsidRPr="009B2FB7" w:rsidRDefault="00952523" w:rsidP="00150436">
                              <w:pPr>
                                <w:spacing w:line="240" w:lineRule="atLeast"/>
                                <w:ind w:leftChars="-25" w:left="-60" w:rightChars="-25" w:right="-6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k</w:t>
                              </w:r>
                              <w:r>
                                <w:rPr>
                                  <w:sz w:val="22"/>
                                </w:rPr>
                                <w:t>Pa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50145" id="群組 267" o:spid="_x0000_s1153" style="position:absolute;left:0;text-align:left;margin-left:225.2pt;margin-top:46.2pt;width:241.85pt;height:142.75pt;z-index:251798528;mso-width-relative:margin;mso-height-relative:margin" coordorigin="-2213,-225" coordsize="33043,19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">
                <o:lock v:ext="edit" aspectratio="t"/>
                <v:shape id="圖片 33" o:spid="_x0000_s1154" type="#_x0000_t75" style="position:absolute;left:1031;top:44;width:29278;height:154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">
                  <v:imagedata r:id="rId143" o:title=""/>
                </v:shape>
                <v:shape id="_x0000_s1155" type="#_x0000_t202" style="position:absolute;left:12076;top:17119;width:451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0082516" w14:textId="75795F73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9</w:t>
                        </w:r>
                      </w:p>
                    </w:txbxContent>
                  </v:textbox>
                </v:shape>
                <v:shape id="_x0000_s1156" type="#_x0000_t202" style="position:absolute;left:3361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4267DA34" w14:textId="5AC3FAC0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57" type="#_x0000_t202" style="position:absolute;left:6445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00670B5" w14:textId="3A449A4D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58" type="#_x0000_t202" style="position:absolute;left:9493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AB342F9" w14:textId="5BE4BE93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2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59" type="#_x0000_t202" style="position:absolute;left:12604;top:12371;width:35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07E2A4D" w14:textId="0099537E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3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0" type="#_x0000_t202" style="position:absolute;left:15669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F21FC72" w14:textId="36439F9A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4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1" type="#_x0000_t202" style="position:absolute;left:18735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1FD6BDE" w14:textId="4504020C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5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2" type="#_x0000_t202" style="position:absolute;left:21873;top:12371;width:35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C168695" w14:textId="6B83B2A8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6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3" type="#_x0000_t202" style="position:absolute;left:24939;top:12371;width:35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786D34E" w14:textId="4B911BAE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7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4" type="#_x0000_t202" style="position:absolute;left:28569;top:12371;width:226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04F7A68A" w14:textId="21E1968D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8</w:t>
                        </w: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5" type="#_x0000_t202" style="position:absolute;left:23725;top:2191;width:62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12B394E1" w14:textId="4E9C291F" w:rsidR="00952523" w:rsidRPr="00150436" w:rsidRDefault="00952523" w:rsidP="00D93744">
                        <w:pPr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150436">
                          <w:rPr>
                            <w:rFonts w:hint="eastAsia"/>
                            <w:sz w:val="20"/>
                          </w:rPr>
                          <w:t>飽和壓力</w:t>
                        </w:r>
                      </w:p>
                    </w:txbxContent>
                  </v:textbox>
                </v:shape>
                <v:shape id="_x0000_s1166" type="#_x0000_t202" style="position:absolute;left:11699;top:14450;width:12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BFCDF85" w14:textId="69E4EBB0" w:rsidR="00952523" w:rsidRPr="009B2FB7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充氣時間（</w:t>
                        </w:r>
                        <w:proofErr w:type="spellStart"/>
                        <w:r>
                          <w:rPr>
                            <w:rFonts w:hint="eastAsia"/>
                            <w:sz w:val="22"/>
                          </w:rPr>
                          <w:t>m</w:t>
                        </w:r>
                        <w:r>
                          <w:rPr>
                            <w:sz w:val="22"/>
                          </w:rPr>
                          <w:t>s</w:t>
                        </w:r>
                        <w:proofErr w:type="spellEnd"/>
                        <w:r>
                          <w:rPr>
                            <w:rFonts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shape id="_x0000_s1167" type="#_x0000_t202" style="position:absolute;left:2148;top:11071;width:225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A526E0C" w14:textId="77777777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8" type="#_x0000_t202" style="position:absolute;left:1734;top:9278;width:2666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F639E20" w14:textId="7BEC911D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69" type="#_x0000_t202" style="position:absolute;left:1734;top:7395;width:2621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9469014" w14:textId="26B2B103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70" type="#_x0000_t202" style="position:absolute;left:2148;top:5558;width:2252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0ED333B0" w14:textId="4978F3BF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71" type="#_x0000_t202" style="position:absolute;left:2148;top:3720;width:2252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771FF4D7" w14:textId="6B1DEFDC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72" type="#_x0000_t202" style="position:absolute;left:1734;top:1837;width:2621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8985C7B" w14:textId="7A6147DD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73" type="#_x0000_t202" style="position:absolute;left:1358;top:-225;width:299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3C3FBE2" w14:textId="77777777" w:rsidR="00952523" w:rsidRPr="009B2FB7" w:rsidRDefault="00952523" w:rsidP="009B2FB7">
                        <w:pPr>
                          <w:spacing w:line="240" w:lineRule="atLeast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rFonts w:hint="eastAsia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_x0000_s1174" type="#_x0000_t202" style="position:absolute;left:-2213;top:1210;width:4612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A72F8B7" w14:textId="77777777" w:rsid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充</w:t>
                        </w:r>
                      </w:p>
                      <w:p w14:paraId="1A820644" w14:textId="77777777" w:rsid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氣</w:t>
                        </w:r>
                      </w:p>
                      <w:p w14:paraId="218A7755" w14:textId="77777777" w:rsid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壓</w:t>
                        </w:r>
                      </w:p>
                      <w:p w14:paraId="153C74B2" w14:textId="77777777" w:rsidR="00952523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力</w:t>
                        </w:r>
                      </w:p>
                      <w:p w14:paraId="27A6510E" w14:textId="5810BD56" w:rsidR="00952523" w:rsidRPr="009B2FB7" w:rsidRDefault="00952523" w:rsidP="00150436">
                        <w:pPr>
                          <w:spacing w:line="240" w:lineRule="atLeast"/>
                          <w:ind w:leftChars="-25" w:left="-60" w:rightChars="-25" w:right="-6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（</w:t>
                        </w:r>
                        <w:r>
                          <w:rPr>
                            <w:rFonts w:hint="eastAsia"/>
                            <w:sz w:val="22"/>
                          </w:rPr>
                          <w:t>k</w:t>
                        </w:r>
                        <w:r>
                          <w:rPr>
                            <w:sz w:val="22"/>
                          </w:rPr>
                          <w:t>Pa</w:t>
                        </w:r>
                        <w:r>
                          <w:rPr>
                            <w:rFonts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530DA" w:rsidRPr="00C71B94">
        <w:rPr>
          <w:rFonts w:eastAsia="新細明體" w:hint="eastAsia"/>
          <w:spacing w:val="20"/>
          <w:szCs w:val="22"/>
        </w:rPr>
        <w:t>汽車的安全系統判斷車身受到撞擊而急遽減速時，裝在方向盤裡的安全氣囊即會充氣彈出，透過內部氣體的緩衝，配合安全帶的作用，來降低駕駛人受到的衝擊力。</w:t>
      </w:r>
    </w:p>
    <w:p w14:paraId="11BA88F6" w14:textId="692D4F97" w:rsidR="004D6920" w:rsidRPr="00C71B94" w:rsidRDefault="009530DA" w:rsidP="00393E1D">
      <w:pPr>
        <w:pStyle w:val="tit2"/>
        <w:spacing w:line="355" w:lineRule="atLeast"/>
        <w:ind w:leftChars="150" w:left="360" w:firstLineChars="200" w:firstLine="520"/>
        <w:rPr>
          <w:rFonts w:eastAsia="新細明體"/>
          <w:spacing w:val="20"/>
          <w:szCs w:val="22"/>
        </w:rPr>
      </w:pPr>
      <w:r w:rsidRPr="00C71B94">
        <w:rPr>
          <w:rFonts w:eastAsia="新細明體" w:hint="eastAsia"/>
          <w:spacing w:val="20"/>
          <w:szCs w:val="22"/>
        </w:rPr>
        <w:t>圖</w:t>
      </w:r>
      <w:r w:rsidR="00BE68D6" w:rsidRPr="00C71B94">
        <w:rPr>
          <w:rFonts w:eastAsia="新細明體"/>
          <w:spacing w:val="20"/>
          <w:szCs w:val="22"/>
        </w:rPr>
        <w:t>9</w:t>
      </w:r>
      <w:r w:rsidRPr="00C71B94">
        <w:rPr>
          <w:rFonts w:eastAsia="新細明體" w:hint="eastAsia"/>
          <w:spacing w:val="20"/>
          <w:szCs w:val="22"/>
        </w:rPr>
        <w:t>為一款汽車安全氣囊的充氣壓力與充氣時間的關係圖（</w:t>
      </w:r>
      <w:r w:rsidRPr="00C71B94">
        <w:rPr>
          <w:rFonts w:eastAsia="新細明體" w:hint="eastAsia"/>
          <w:spacing w:val="20"/>
          <w:szCs w:val="22"/>
        </w:rPr>
        <w:t>100 kPa</w:t>
      </w:r>
      <w:r w:rsidRPr="00C71B94">
        <w:rPr>
          <w:rFonts w:eastAsia="新細明體" w:hint="eastAsia"/>
          <w:spacing w:val="20"/>
          <w:szCs w:val="22"/>
        </w:rPr>
        <w:t>大約為</w:t>
      </w:r>
      <w:r w:rsidRPr="00C71B94">
        <w:rPr>
          <w:rFonts w:eastAsia="新細明體" w:hint="eastAsia"/>
          <w:spacing w:val="20"/>
          <w:szCs w:val="22"/>
        </w:rPr>
        <w:t>1</w:t>
      </w:r>
      <w:r w:rsidRPr="00C71B94">
        <w:rPr>
          <w:rFonts w:eastAsia="新細明體" w:hint="eastAsia"/>
          <w:spacing w:val="20"/>
          <w:szCs w:val="22"/>
        </w:rPr>
        <w:t>大氣壓）。在駕駛</w:t>
      </w:r>
      <w:bookmarkStart w:id="16" w:name="_Hlk153149543"/>
      <w:r w:rsidRPr="00C71B94">
        <w:rPr>
          <w:rFonts w:eastAsia="新細明體" w:hint="eastAsia"/>
          <w:spacing w:val="20"/>
          <w:szCs w:val="22"/>
        </w:rPr>
        <w:t>人</w:t>
      </w:r>
      <w:bookmarkEnd w:id="16"/>
      <w:r w:rsidRPr="00C71B94">
        <w:rPr>
          <w:rFonts w:eastAsia="新細明體" w:hint="eastAsia"/>
          <w:spacing w:val="20"/>
          <w:szCs w:val="22"/>
        </w:rPr>
        <w:t>撞擊到安全氣囊前，必須要有足夠的時間讓安全氣囊至少充氣達飽和壓力的一半以上，才能藉由緩衝達到保護駕駛人的效果。依據上述文字與圖</w:t>
      </w:r>
      <w:r w:rsidRPr="00C71B94">
        <w:rPr>
          <w:rFonts w:eastAsia="新細明體" w:hint="eastAsia"/>
          <w:spacing w:val="20"/>
          <w:szCs w:val="22"/>
        </w:rPr>
        <w:t>9</w:t>
      </w:r>
      <w:r w:rsidRPr="00C71B94">
        <w:rPr>
          <w:rFonts w:eastAsia="新細明體" w:hint="eastAsia"/>
          <w:spacing w:val="20"/>
          <w:szCs w:val="22"/>
        </w:rPr>
        <w:t>，回答第</w:t>
      </w:r>
      <w:r w:rsidRPr="00C71B94">
        <w:rPr>
          <w:rFonts w:eastAsia="新細明體" w:hint="eastAsia"/>
          <w:spacing w:val="20"/>
          <w:szCs w:val="22"/>
        </w:rPr>
        <w:t>2</w:t>
      </w:r>
      <w:r w:rsidRPr="00C71B94">
        <w:rPr>
          <w:rFonts w:eastAsia="新細明體"/>
          <w:spacing w:val="20"/>
          <w:szCs w:val="22"/>
        </w:rPr>
        <w:t>6</w:t>
      </w:r>
      <w:r w:rsidRPr="00C71B94">
        <w:rPr>
          <w:rFonts w:eastAsia="新細明體" w:hint="eastAsia"/>
          <w:spacing w:val="20"/>
          <w:szCs w:val="22"/>
        </w:rPr>
        <w:t>～</w:t>
      </w:r>
      <w:r w:rsidRPr="00C71B94">
        <w:rPr>
          <w:rFonts w:eastAsia="新細明體" w:hint="eastAsia"/>
          <w:spacing w:val="20"/>
          <w:szCs w:val="22"/>
        </w:rPr>
        <w:t>2</w:t>
      </w:r>
      <w:r w:rsidRPr="00C71B94">
        <w:rPr>
          <w:rFonts w:eastAsia="新細明體"/>
          <w:spacing w:val="20"/>
          <w:szCs w:val="22"/>
        </w:rPr>
        <w:t>7</w:t>
      </w:r>
      <w:r w:rsidRPr="00C71B94">
        <w:rPr>
          <w:rFonts w:eastAsia="新細明體" w:hint="eastAsia"/>
          <w:spacing w:val="20"/>
          <w:szCs w:val="22"/>
        </w:rPr>
        <w:t>題</w:t>
      </w:r>
      <w:r w:rsidR="00FE0139" w:rsidRPr="00C71B94">
        <w:rPr>
          <w:rFonts w:eastAsia="新細明體" w:hint="eastAsia"/>
          <w:spacing w:val="20"/>
          <w:szCs w:val="22"/>
        </w:rPr>
        <w:t>。</w:t>
      </w:r>
    </w:p>
    <w:p w14:paraId="446D6F27" w14:textId="11AD24AD" w:rsidR="00700181" w:rsidRPr="002D5090" w:rsidRDefault="00AC400F" w:rsidP="00393E1D">
      <w:pPr>
        <w:pStyle w:val="TIT1"/>
        <w:spacing w:before="60" w:line="355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</w:t>
      </w:r>
      <w:r w:rsidRPr="002D5090">
        <w:rPr>
          <w:spacing w:val="20"/>
        </w:rPr>
        <w:t>6.</w:t>
      </w:r>
      <w:r w:rsidR="00810A19" w:rsidRPr="002D5090">
        <w:rPr>
          <w:spacing w:val="20"/>
        </w:rPr>
        <w:tab/>
      </w:r>
      <w:r w:rsidR="00700181" w:rsidRPr="002D5090">
        <w:rPr>
          <w:rFonts w:hint="eastAsia"/>
          <w:spacing w:val="20"/>
        </w:rPr>
        <w:t>根據圖</w:t>
      </w:r>
      <w:r w:rsidR="000558DC" w:rsidRPr="002D5090">
        <w:rPr>
          <w:rFonts w:hint="eastAsia"/>
          <w:spacing w:val="20"/>
        </w:rPr>
        <w:t>9</w:t>
      </w:r>
      <w:r w:rsidR="00700181" w:rsidRPr="002D5090">
        <w:rPr>
          <w:rFonts w:hint="eastAsia"/>
          <w:spacing w:val="20"/>
        </w:rPr>
        <w:t>，開始充氣的安全氣囊，至少約需時多少，可達保護駕駛人的氣壓</w:t>
      </w:r>
      <w:r w:rsidR="00810A19" w:rsidRPr="002D5090">
        <w:rPr>
          <w:rFonts w:hint="eastAsia"/>
          <w:spacing w:val="20"/>
        </w:rPr>
        <w:t>？</w:t>
      </w:r>
    </w:p>
    <w:p w14:paraId="2F7055AB" w14:textId="00E5601D" w:rsidR="00AC400F" w:rsidRPr="001D0459" w:rsidRDefault="00700181" w:rsidP="00393E1D">
      <w:pPr>
        <w:pStyle w:val="ABCDE"/>
        <w:spacing w:line="355" w:lineRule="atLeast"/>
        <w:ind w:left="360"/>
        <w:rPr>
          <w:spacing w:val="20"/>
        </w:rPr>
      </w:pPr>
      <w:r w:rsidRPr="001D0459">
        <w:rPr>
          <w:spacing w:val="20"/>
        </w:rPr>
        <w:t>(A) 10</w:t>
      </w:r>
      <w:r w:rsidRPr="001D0459">
        <w:rPr>
          <w:rFonts w:hint="eastAsia"/>
          <w:spacing w:val="20"/>
        </w:rPr>
        <w:t xml:space="preserve"> </w:t>
      </w:r>
      <w:proofErr w:type="spellStart"/>
      <w:r w:rsidRPr="001D0459">
        <w:rPr>
          <w:spacing w:val="20"/>
        </w:rPr>
        <w:t>ms</w:t>
      </w:r>
      <w:proofErr w:type="spellEnd"/>
      <w:r w:rsidRPr="001D0459">
        <w:rPr>
          <w:spacing w:val="20"/>
        </w:rPr>
        <w:tab/>
        <w:t>(B)</w:t>
      </w:r>
      <w:r w:rsidR="00810A19" w:rsidRPr="001D0459">
        <w:rPr>
          <w:rFonts w:hint="eastAsia"/>
          <w:spacing w:val="20"/>
        </w:rPr>
        <w:t xml:space="preserve"> </w:t>
      </w:r>
      <w:r w:rsidRPr="001D0459">
        <w:rPr>
          <w:spacing w:val="20"/>
        </w:rPr>
        <w:t xml:space="preserve">20 </w:t>
      </w:r>
      <w:proofErr w:type="spellStart"/>
      <w:r w:rsidRPr="001D0459">
        <w:rPr>
          <w:spacing w:val="20"/>
        </w:rPr>
        <w:t>ms</w:t>
      </w:r>
      <w:proofErr w:type="spellEnd"/>
      <w:r w:rsidRPr="001D0459">
        <w:rPr>
          <w:spacing w:val="20"/>
        </w:rPr>
        <w:tab/>
        <w:t>(C)</w:t>
      </w:r>
      <w:r w:rsidR="00810A19" w:rsidRPr="001D0459">
        <w:rPr>
          <w:rFonts w:hint="eastAsia"/>
          <w:spacing w:val="20"/>
        </w:rPr>
        <w:t xml:space="preserve"> </w:t>
      </w:r>
      <w:r w:rsidRPr="001D0459">
        <w:rPr>
          <w:spacing w:val="20"/>
        </w:rPr>
        <w:t xml:space="preserve">30 </w:t>
      </w:r>
      <w:proofErr w:type="spellStart"/>
      <w:r w:rsidRPr="001D0459">
        <w:rPr>
          <w:spacing w:val="20"/>
        </w:rPr>
        <w:t>ms</w:t>
      </w:r>
      <w:proofErr w:type="spellEnd"/>
      <w:r w:rsidRPr="001D0459">
        <w:rPr>
          <w:spacing w:val="20"/>
        </w:rPr>
        <w:tab/>
        <w:t>(D)</w:t>
      </w:r>
      <w:r w:rsidR="00810A19" w:rsidRPr="001D0459">
        <w:rPr>
          <w:rFonts w:hint="eastAsia"/>
          <w:spacing w:val="20"/>
        </w:rPr>
        <w:t xml:space="preserve"> </w:t>
      </w:r>
      <w:r w:rsidRPr="001D0459">
        <w:rPr>
          <w:spacing w:val="20"/>
        </w:rPr>
        <w:t xml:space="preserve">40 </w:t>
      </w:r>
      <w:proofErr w:type="spellStart"/>
      <w:r w:rsidRPr="001D0459">
        <w:rPr>
          <w:spacing w:val="20"/>
        </w:rPr>
        <w:t>ms</w:t>
      </w:r>
      <w:proofErr w:type="spellEnd"/>
      <w:r w:rsidRPr="001D0459">
        <w:rPr>
          <w:spacing w:val="20"/>
        </w:rPr>
        <w:tab/>
        <w:t>(E)</w:t>
      </w:r>
      <w:r w:rsidR="00810A19" w:rsidRPr="001D0459">
        <w:rPr>
          <w:rFonts w:hint="eastAsia"/>
          <w:spacing w:val="20"/>
        </w:rPr>
        <w:t xml:space="preserve"> </w:t>
      </w:r>
      <w:r w:rsidRPr="001D0459">
        <w:rPr>
          <w:spacing w:val="20"/>
        </w:rPr>
        <w:t xml:space="preserve">50 </w:t>
      </w:r>
      <w:proofErr w:type="spellStart"/>
      <w:r w:rsidRPr="001D0459">
        <w:rPr>
          <w:spacing w:val="20"/>
        </w:rPr>
        <w:t>ms</w:t>
      </w:r>
      <w:proofErr w:type="spellEnd"/>
    </w:p>
    <w:p w14:paraId="0E43E1BF" w14:textId="0E70CC7E" w:rsidR="004D6920" w:rsidRPr="002D5090" w:rsidRDefault="00AC400F" w:rsidP="00393E1D">
      <w:pPr>
        <w:pStyle w:val="TIT1"/>
        <w:spacing w:before="60" w:line="355" w:lineRule="atLeast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</w:t>
      </w:r>
      <w:r w:rsidRPr="002D5090">
        <w:rPr>
          <w:spacing w:val="20"/>
        </w:rPr>
        <w:t>7.</w:t>
      </w:r>
      <w:r w:rsidR="00810A19" w:rsidRPr="002D5090">
        <w:rPr>
          <w:spacing w:val="20"/>
        </w:rPr>
        <w:tab/>
      </w:r>
      <w:r w:rsidR="004D6920" w:rsidRPr="002D5090">
        <w:rPr>
          <w:rFonts w:hint="eastAsia"/>
          <w:spacing w:val="20"/>
        </w:rPr>
        <w:t>質量為</w:t>
      </w:r>
      <w:r w:rsidR="004D6920" w:rsidRPr="002D5090">
        <w:rPr>
          <w:rFonts w:hint="eastAsia"/>
          <w:spacing w:val="20"/>
        </w:rPr>
        <w:t>50 kg</w:t>
      </w:r>
      <w:r w:rsidR="004D6920" w:rsidRPr="002D5090">
        <w:rPr>
          <w:rFonts w:hint="eastAsia"/>
          <w:spacing w:val="20"/>
        </w:rPr>
        <w:t>的駕駛人在國道開車</w:t>
      </w:r>
      <w:r w:rsidR="004A63D1" w:rsidRPr="002D5090">
        <w:rPr>
          <w:rFonts w:hint="eastAsia"/>
          <w:spacing w:val="20"/>
        </w:rPr>
        <w:t>，</w:t>
      </w:r>
      <w:r w:rsidR="004D6920" w:rsidRPr="002D5090">
        <w:rPr>
          <w:rFonts w:hint="eastAsia"/>
          <w:spacing w:val="20"/>
        </w:rPr>
        <w:t>以</w:t>
      </w:r>
      <w:r w:rsidR="004D6920" w:rsidRPr="002D5090">
        <w:rPr>
          <w:rFonts w:hint="eastAsia"/>
          <w:spacing w:val="20"/>
        </w:rPr>
        <w:t>108 km/h</w:t>
      </w:r>
      <w:r w:rsidR="00810A19" w:rsidRPr="002D5090">
        <w:rPr>
          <w:rFonts w:hint="eastAsia"/>
          <w:spacing w:val="20"/>
        </w:rPr>
        <w:t>（</w:t>
      </w:r>
      <w:r w:rsidR="004D6920" w:rsidRPr="002D5090">
        <w:rPr>
          <w:rFonts w:hint="eastAsia"/>
          <w:spacing w:val="20"/>
        </w:rPr>
        <w:t>即</w:t>
      </w:r>
      <w:r w:rsidR="004D6920" w:rsidRPr="002D5090">
        <w:rPr>
          <w:rFonts w:hint="eastAsia"/>
          <w:spacing w:val="20"/>
        </w:rPr>
        <w:t>30 m/s</w:t>
      </w:r>
      <w:r w:rsidR="00810A19" w:rsidRPr="002D5090">
        <w:rPr>
          <w:rFonts w:hint="eastAsia"/>
          <w:spacing w:val="20"/>
        </w:rPr>
        <w:t>）</w:t>
      </w:r>
      <w:r w:rsidR="004D6920" w:rsidRPr="002D5090">
        <w:rPr>
          <w:rFonts w:hint="eastAsia"/>
          <w:spacing w:val="20"/>
        </w:rPr>
        <w:t>的速</w:t>
      </w:r>
      <w:r w:rsidR="00F55768">
        <w:rPr>
          <w:rFonts w:hint="eastAsia"/>
          <w:spacing w:val="20"/>
        </w:rPr>
        <w:t>度向東</w:t>
      </w:r>
      <w:r w:rsidR="004D6920" w:rsidRPr="002D5090">
        <w:rPr>
          <w:rFonts w:hint="eastAsia"/>
          <w:spacing w:val="20"/>
        </w:rPr>
        <w:t>前進。假設該車在發生正面撞擊的瞬間，安全帶與車體支撐立即開始施予駕駛人一個固定的水平力，而方向盤的轉軸也立即收縮，致使方向盤向前水平移動，安全氣囊也開始充氣。若駕駛人接觸到氣囊時，其速</w:t>
      </w:r>
      <w:r w:rsidR="00F55768">
        <w:rPr>
          <w:rFonts w:hint="eastAsia"/>
          <w:spacing w:val="20"/>
        </w:rPr>
        <w:t>度</w:t>
      </w:r>
      <w:r w:rsidR="004D6920" w:rsidRPr="002D5090">
        <w:rPr>
          <w:rFonts w:hint="eastAsia"/>
          <w:spacing w:val="20"/>
        </w:rPr>
        <w:t>為</w:t>
      </w:r>
      <w:r w:rsidR="004D6920" w:rsidRPr="002D5090">
        <w:rPr>
          <w:rFonts w:hint="eastAsia"/>
          <w:spacing w:val="20"/>
        </w:rPr>
        <w:t>5</w:t>
      </w:r>
      <w:r w:rsidR="004D6920" w:rsidRPr="002D5090">
        <w:rPr>
          <w:spacing w:val="20"/>
        </w:rPr>
        <w:t>4</w:t>
      </w:r>
      <w:r w:rsidR="004D6920" w:rsidRPr="002D5090">
        <w:rPr>
          <w:rFonts w:hint="eastAsia"/>
          <w:spacing w:val="20"/>
        </w:rPr>
        <w:t xml:space="preserve"> km/h</w:t>
      </w:r>
      <w:r w:rsidR="00F55768">
        <w:rPr>
          <w:rFonts w:hint="eastAsia"/>
          <w:spacing w:val="20"/>
        </w:rPr>
        <w:t>向東</w:t>
      </w:r>
      <w:r w:rsidR="004D6920" w:rsidRPr="002D5090">
        <w:rPr>
          <w:rFonts w:hint="eastAsia"/>
          <w:spacing w:val="20"/>
        </w:rPr>
        <w:t>，而安全氣囊</w:t>
      </w:r>
      <w:proofErr w:type="gramStart"/>
      <w:r w:rsidR="004D6920" w:rsidRPr="002D5090">
        <w:rPr>
          <w:rFonts w:hint="eastAsia"/>
          <w:spacing w:val="20"/>
        </w:rPr>
        <w:t>充氣恰達飽和</w:t>
      </w:r>
      <w:proofErr w:type="gramEnd"/>
      <w:r w:rsidR="004D6920" w:rsidRPr="002D5090">
        <w:rPr>
          <w:rFonts w:hint="eastAsia"/>
          <w:spacing w:val="20"/>
        </w:rPr>
        <w:t>壓力的一半，則駕駛人受到的水平定力約為多少？</w:t>
      </w:r>
    </w:p>
    <w:p w14:paraId="47AA5F9E" w14:textId="77777777" w:rsidR="00DE4BBC" w:rsidRDefault="004D6920" w:rsidP="00393E1D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5" w:lineRule="atLeast"/>
        <w:rPr>
          <w:spacing w:val="20"/>
          <w:sz w:val="22"/>
        </w:rPr>
      </w:pPr>
      <w:r w:rsidRPr="00DE4BBC">
        <w:rPr>
          <w:spacing w:val="20"/>
          <w:sz w:val="22"/>
        </w:rPr>
        <w:t>(A)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Pr="00DE4BBC">
        <w:rPr>
          <w:spacing w:val="20"/>
          <w:sz w:val="22"/>
        </w:rPr>
        <w:t>150000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="00700181" w:rsidRPr="00DE4BBC">
        <w:rPr>
          <w:rFonts w:hint="eastAsia"/>
          <w:spacing w:val="20"/>
          <w:sz w:val="22"/>
        </w:rPr>
        <w:t>N</w:t>
      </w:r>
      <w:r w:rsidR="00810A19" w:rsidRPr="00DE4BBC">
        <w:rPr>
          <w:spacing w:val="20"/>
          <w:sz w:val="22"/>
        </w:rPr>
        <w:tab/>
      </w:r>
      <w:r w:rsidRPr="00DE4BBC">
        <w:rPr>
          <w:spacing w:val="20"/>
          <w:sz w:val="22"/>
        </w:rPr>
        <w:t>(B)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Pr="00DE4BBC">
        <w:rPr>
          <w:spacing w:val="20"/>
          <w:sz w:val="22"/>
        </w:rPr>
        <w:t>25000</w:t>
      </w:r>
      <w:r w:rsidR="00700181" w:rsidRPr="00DE4BBC">
        <w:rPr>
          <w:rFonts w:hint="eastAsia"/>
          <w:spacing w:val="20"/>
          <w:sz w:val="22"/>
        </w:rPr>
        <w:t xml:space="preserve"> N</w:t>
      </w:r>
      <w:r w:rsidRPr="00DE4BBC">
        <w:rPr>
          <w:spacing w:val="20"/>
          <w:sz w:val="22"/>
        </w:rPr>
        <w:tab/>
        <w:t>(C)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Pr="00DE4BBC">
        <w:rPr>
          <w:spacing w:val="20"/>
          <w:sz w:val="22"/>
        </w:rPr>
        <w:t>8880</w:t>
      </w:r>
      <w:r w:rsidR="00700181" w:rsidRPr="00DE4BBC">
        <w:rPr>
          <w:rFonts w:hint="eastAsia"/>
          <w:spacing w:val="20"/>
          <w:sz w:val="22"/>
        </w:rPr>
        <w:t xml:space="preserve"> N</w:t>
      </w:r>
    </w:p>
    <w:p w14:paraId="7B3AC3CD" w14:textId="439F0C5F" w:rsidR="004D6920" w:rsidRPr="00DE4BBC" w:rsidRDefault="004D6920" w:rsidP="00393E1D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spacing w:line="355" w:lineRule="atLeast"/>
        <w:rPr>
          <w:spacing w:val="20"/>
          <w:sz w:val="22"/>
        </w:rPr>
      </w:pPr>
      <w:r w:rsidRPr="00DE4BBC">
        <w:rPr>
          <w:spacing w:val="20"/>
          <w:sz w:val="22"/>
        </w:rPr>
        <w:t>(D)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Pr="00DE4BBC">
        <w:rPr>
          <w:spacing w:val="20"/>
          <w:sz w:val="22"/>
        </w:rPr>
        <w:t>1000</w:t>
      </w:r>
      <w:r w:rsidR="00700181" w:rsidRPr="00DE4BBC">
        <w:rPr>
          <w:rFonts w:hint="eastAsia"/>
          <w:spacing w:val="20"/>
          <w:sz w:val="22"/>
        </w:rPr>
        <w:t xml:space="preserve"> N</w:t>
      </w:r>
      <w:r w:rsidRPr="00DE4BBC">
        <w:rPr>
          <w:spacing w:val="20"/>
          <w:sz w:val="22"/>
        </w:rPr>
        <w:tab/>
        <w:t>(E)</w:t>
      </w:r>
      <w:r w:rsidR="00810A19" w:rsidRPr="00DE4BBC">
        <w:rPr>
          <w:rFonts w:hint="eastAsia"/>
          <w:spacing w:val="20"/>
          <w:sz w:val="22"/>
        </w:rPr>
        <w:t xml:space="preserve"> </w:t>
      </w:r>
      <w:r w:rsidRPr="00DE4BBC">
        <w:rPr>
          <w:spacing w:val="20"/>
          <w:sz w:val="22"/>
        </w:rPr>
        <w:t>250</w:t>
      </w:r>
      <w:r w:rsidR="00700181" w:rsidRPr="00DE4BBC">
        <w:rPr>
          <w:rFonts w:hint="eastAsia"/>
          <w:spacing w:val="20"/>
          <w:sz w:val="22"/>
        </w:rPr>
        <w:t xml:space="preserve"> N</w:t>
      </w:r>
    </w:p>
    <w:p w14:paraId="2212607E" w14:textId="3BAC298C" w:rsidR="00AC400F" w:rsidRPr="002D5090" w:rsidRDefault="00393E1D" w:rsidP="002D5090">
      <w:pPr>
        <w:pStyle w:val="TIT1"/>
        <w:spacing w:before="60"/>
        <w:ind w:left="357" w:hanging="357"/>
        <w:rPr>
          <w:spacing w:val="20"/>
        </w:rPr>
      </w:pPr>
      <w:r>
        <w:rPr>
          <w:rFonts w:hint="eastAsia"/>
          <w:noProof/>
          <w:spacing w:val="20"/>
        </w:rPr>
        <w:lastRenderedPageBreak/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6C2B9B3" wp14:editId="0EBEFBC3">
                <wp:simplePos x="0" y="0"/>
                <wp:positionH relativeFrom="column">
                  <wp:align>right</wp:align>
                </wp:positionH>
                <wp:positionV relativeFrom="paragraph">
                  <wp:posOffset>294863</wp:posOffset>
                </wp:positionV>
                <wp:extent cx="1800000" cy="2476800"/>
                <wp:effectExtent l="0" t="0" r="0" b="0"/>
                <wp:wrapSquare wrapText="bothSides"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2476800"/>
                          <a:chOff x="0" y="0"/>
                          <a:chExt cx="1799590" cy="2477770"/>
                        </a:xfrm>
                      </wpg:grpSpPr>
                      <wpg:grpSp>
                        <wpg:cNvPr id="307" name="群組 307"/>
                        <wpg:cNvGrpSpPr/>
                        <wpg:grpSpPr>
                          <a:xfrm>
                            <a:off x="0" y="0"/>
                            <a:ext cx="1799590" cy="2477770"/>
                            <a:chOff x="0" y="0"/>
                            <a:chExt cx="1799590" cy="2479343"/>
                          </a:xfrm>
                        </wpg:grpSpPr>
                        <pic:pic xmlns:pic="http://schemas.openxmlformats.org/drawingml/2006/picture">
                          <pic:nvPicPr>
                            <pic:cNvPr id="36" name="圖片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852" y="2299638"/>
                              <a:ext cx="619125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DBE22" w14:textId="36111675" w:rsidR="00952523" w:rsidRPr="00D93744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50" y="791570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55F5D" w14:textId="25E6011B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6702C">
                                  <w:rPr>
                                    <w:sz w:val="20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854" y="1009934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6A3AC" w14:textId="2A2A4C9D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997" y="245659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5199E" w14:textId="01902B26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0060" y="457200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9717F" w14:textId="6C27DF25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Ⅳ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003" y="736979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ADBCD" w14:textId="6A2F3759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078" y="702859"/>
                              <a:ext cx="19177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935A2" w14:textId="1CA5CEAA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5664" y="1194184"/>
                              <a:ext cx="22606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85B3A" w14:textId="3E2E6C37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sz w:val="21"/>
                                  </w:rPr>
                                  <w:t>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7009" y="1856095"/>
                              <a:ext cx="269240" cy="159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9BB8E" w14:textId="4079C4EF" w:rsidR="00952523" w:rsidRPr="00A6702C" w:rsidRDefault="00952523" w:rsidP="00D93744">
                                <w:pPr>
                                  <w:spacing w:line="240" w:lineRule="atLeast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4" name="直線接點 24"/>
                        <wps:cNvCnPr/>
                        <wps:spPr>
                          <a:xfrm>
                            <a:off x="1377538" y="1145969"/>
                            <a:ext cx="154379" cy="7062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2B9B3" id="群組 44" o:spid="_x0000_s1175" style="position:absolute;left:0;text-align:left;margin-left:90.55pt;margin-top:23.2pt;width:141.75pt;height:195pt;z-index:252081152;mso-position-horizontal:right;mso-width-relative:margin;mso-height-relative:margin" coordsize="17995,2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">
                <v:group id="群組 307" o:spid="_x0000_s1176" style="position:absolute;width:17995;height:24777" coordsize="17995,2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圖片 36" o:spid="_x0000_s1177" type="#_x0000_t75" style="position:absolute;width:1799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">
                    <v:imagedata r:id="rId146" o:title=""/>
                  </v:shape>
                  <v:shape id="_x0000_s1178" type="#_x0000_t202" style="position:absolute;left:5868;top:22996;width:619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41FDBE22" w14:textId="36111675" w:rsidR="00952523" w:rsidRPr="00D93744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79" type="#_x0000_t202" style="position:absolute;left:1569;top:7915;width:191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  <v:textbox inset="0,0,0,0">
                      <w:txbxContent>
                        <w:p w14:paraId="2AF55F5D" w14:textId="25E6011B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 w:rsidRPr="00A6702C">
                            <w:rPr>
                              <w:sz w:val="20"/>
                            </w:rPr>
                            <w:t>Ⅰ</w:t>
                          </w:r>
                        </w:p>
                      </w:txbxContent>
                    </v:textbox>
                  </v:shape>
                  <v:shape id="_x0000_s1180" type="#_x0000_t202" style="position:absolute;left:5868;top:10099;width:191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  <v:textbox inset="0,0,0,0">
                      <w:txbxContent>
                        <w:p w14:paraId="33F6A3AC" w14:textId="2A2A4C9D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Ⅱ</w:t>
                          </w:r>
                        </w:p>
                      </w:txbxContent>
                    </v:textbox>
                  </v:shape>
                  <v:shape id="_x0000_s1181" type="#_x0000_t202" style="position:absolute;left:10849;top:2456;width:191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  <v:textbox inset="0,0,0,0">
                      <w:txbxContent>
                        <w:p w14:paraId="11D5199E" w14:textId="01902B26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Ⅲ</w:t>
                          </w:r>
                        </w:p>
                      </w:txbxContent>
                    </v:textbox>
                  </v:shape>
                  <v:shape id="_x0000_s1182" type="#_x0000_t202" style="position:absolute;left:11600;top:4572;width:1918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  <v:textbox inset="0,0,0,0">
                      <w:txbxContent>
                        <w:p w14:paraId="74F9717F" w14:textId="6C27DF25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Ⅳ</w:t>
                          </w:r>
                        </w:p>
                      </w:txbxContent>
                    </v:textbox>
                  </v:shape>
                  <v:shape id="_x0000_s1183" type="#_x0000_t202" style="position:absolute;left:12010;top:7369;width:191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  <v:textbox inset="0,0,0,0">
                      <w:txbxContent>
                        <w:p w14:paraId="68AADBCD" w14:textId="6A2F3759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Ⅴ</w:t>
                          </w:r>
                        </w:p>
                      </w:txbxContent>
                    </v:textbox>
                  </v:shape>
                  <v:shape id="_x0000_s1184" type="#_x0000_t202" style="position:absolute;left:15080;top:7028;width:1918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<v:textbox inset="0,0,0,0">
                      <w:txbxContent>
                        <w:p w14:paraId="688935A2" w14:textId="1CA5CEAA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Ⅵ</w:t>
                          </w:r>
                        </w:p>
                      </w:txbxContent>
                    </v:textbox>
                  </v:shape>
                  <v:shape id="_x0000_s1185" type="#_x0000_t202" style="position:absolute;left:14856;top:11941;width:2261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<v:textbox inset="0,0,0,0">
                      <w:txbxContent>
                        <w:p w14:paraId="72785B3A" w14:textId="3E2E6C37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Ⅶ</w:t>
                          </w:r>
                        </w:p>
                      </w:txbxContent>
                    </v:textbox>
                  </v:shape>
                  <v:shape id="_x0000_s1186" type="#_x0000_t202" style="position:absolute;left:13170;top:18560;width:269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  <v:textbox inset="0,0,0,0">
                      <w:txbxContent>
                        <w:p w14:paraId="08E9BB8E" w14:textId="4079C4EF" w:rsidR="00952523" w:rsidRPr="00A6702C" w:rsidRDefault="00952523" w:rsidP="00D93744">
                          <w:pPr>
                            <w:spacing w:line="240" w:lineRule="atLeast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Ⅷ</w:t>
                          </w:r>
                        </w:p>
                      </w:txbxContent>
                    </v:textbox>
                  </v:shape>
                </v:group>
                <v:line id="直線接點 24" o:spid="_x0000_s1187" style="position:absolute;visibility:visible;mso-wrap-style:square" from="13775,11459" to="15319,1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" strokecolor="black [3200]">
                  <v:stroke joinstyle="miter"/>
                </v:line>
                <w10:wrap type="square"/>
              </v:group>
            </w:pict>
          </mc:Fallback>
        </mc:AlternateContent>
      </w:r>
      <w:r w:rsidR="00AC400F" w:rsidRPr="002D5090">
        <w:rPr>
          <w:rFonts w:hint="eastAsia"/>
          <w:spacing w:val="20"/>
        </w:rPr>
        <w:t>2</w:t>
      </w:r>
      <w:r w:rsidR="00AC400F" w:rsidRPr="002D5090">
        <w:rPr>
          <w:spacing w:val="20"/>
        </w:rPr>
        <w:t>8.</w:t>
      </w:r>
      <w:r w:rsidR="00AC400F" w:rsidRPr="002D5090">
        <w:rPr>
          <w:spacing w:val="20"/>
        </w:rPr>
        <w:tab/>
      </w:r>
      <w:r w:rsidR="00C76EC2" w:rsidRPr="002D5090">
        <w:rPr>
          <w:rFonts w:hint="eastAsia"/>
          <w:spacing w:val="20"/>
        </w:rPr>
        <w:t>圖</w:t>
      </w:r>
      <w:r w:rsidR="00BE68D6" w:rsidRPr="002D5090">
        <w:rPr>
          <w:spacing w:val="20"/>
        </w:rPr>
        <w:t>10</w:t>
      </w:r>
      <w:r w:rsidR="00C76EC2" w:rsidRPr="002D5090">
        <w:rPr>
          <w:rFonts w:hint="eastAsia"/>
          <w:spacing w:val="20"/>
        </w:rPr>
        <w:t>為臺灣地質分區圖，由西至東為</w:t>
      </w:r>
      <w:r w:rsidR="00C76EC2" w:rsidRPr="002D5090">
        <w:rPr>
          <w:rFonts w:hint="eastAsia"/>
          <w:spacing w:val="20"/>
        </w:rPr>
        <w:t>I</w:t>
      </w:r>
      <w:r w:rsidR="00C76EC2" w:rsidRPr="002D5090">
        <w:rPr>
          <w:rFonts w:hint="eastAsia"/>
          <w:spacing w:val="20"/>
        </w:rPr>
        <w:t>：澎湖群島、</w:t>
      </w:r>
      <w:bookmarkStart w:id="17" w:name="_Hlk155736700"/>
      <w:r w:rsidR="00C76EC2" w:rsidRPr="002D5090">
        <w:rPr>
          <w:rFonts w:hint="eastAsia"/>
          <w:spacing w:val="20"/>
        </w:rPr>
        <w:t>II</w:t>
      </w:r>
      <w:bookmarkEnd w:id="17"/>
      <w:r w:rsidR="00C76EC2" w:rsidRPr="002D5090">
        <w:rPr>
          <w:rFonts w:hint="eastAsia"/>
          <w:spacing w:val="20"/>
        </w:rPr>
        <w:t>：西部濱海平原、</w:t>
      </w:r>
      <w:r w:rsidR="00C76EC2" w:rsidRPr="002D5090">
        <w:rPr>
          <w:rFonts w:hint="eastAsia"/>
          <w:spacing w:val="20"/>
        </w:rPr>
        <w:t>III</w:t>
      </w:r>
      <w:r w:rsidR="00C76EC2" w:rsidRPr="002D5090">
        <w:rPr>
          <w:rFonts w:hint="eastAsia"/>
          <w:spacing w:val="20"/>
        </w:rPr>
        <w:t>：西部</w:t>
      </w:r>
      <w:proofErr w:type="gramStart"/>
      <w:r w:rsidR="00C76EC2" w:rsidRPr="002D5090">
        <w:rPr>
          <w:rFonts w:hint="eastAsia"/>
          <w:spacing w:val="20"/>
        </w:rPr>
        <w:t>麓</w:t>
      </w:r>
      <w:proofErr w:type="gramEnd"/>
      <w:r w:rsidR="00C76EC2" w:rsidRPr="002D5090">
        <w:rPr>
          <w:rFonts w:hint="eastAsia"/>
          <w:spacing w:val="20"/>
        </w:rPr>
        <w:t>山帶、</w:t>
      </w:r>
      <w:r w:rsidR="00C76EC2" w:rsidRPr="002D5090">
        <w:rPr>
          <w:rFonts w:hint="eastAsia"/>
          <w:spacing w:val="20"/>
        </w:rPr>
        <w:t>IV</w:t>
      </w:r>
      <w:r w:rsidR="00C76EC2" w:rsidRPr="002D5090">
        <w:rPr>
          <w:rFonts w:hint="eastAsia"/>
          <w:spacing w:val="20"/>
        </w:rPr>
        <w:t>：雪山山脈、</w:t>
      </w:r>
      <w:r w:rsidR="00C76EC2" w:rsidRPr="002D5090">
        <w:rPr>
          <w:rFonts w:hint="eastAsia"/>
          <w:spacing w:val="20"/>
        </w:rPr>
        <w:t>V</w:t>
      </w:r>
      <w:r w:rsidR="00C76EC2" w:rsidRPr="002D5090">
        <w:rPr>
          <w:rFonts w:hint="eastAsia"/>
          <w:spacing w:val="20"/>
        </w:rPr>
        <w:t>：中央山脈、</w:t>
      </w:r>
      <w:r w:rsidR="00C76EC2" w:rsidRPr="002D5090">
        <w:rPr>
          <w:rFonts w:hint="eastAsia"/>
          <w:spacing w:val="20"/>
        </w:rPr>
        <w:t>VI</w:t>
      </w:r>
      <w:r w:rsidR="00C76EC2" w:rsidRPr="002D5090">
        <w:rPr>
          <w:rFonts w:hint="eastAsia"/>
          <w:spacing w:val="20"/>
        </w:rPr>
        <w:t>：花東縱谷、</w:t>
      </w:r>
      <w:r w:rsidR="00C76EC2" w:rsidRPr="002D5090">
        <w:rPr>
          <w:rFonts w:hint="eastAsia"/>
          <w:spacing w:val="20"/>
        </w:rPr>
        <w:t>VII</w:t>
      </w:r>
      <w:r w:rsidR="00C76EC2" w:rsidRPr="002D5090">
        <w:rPr>
          <w:rFonts w:hint="eastAsia"/>
          <w:spacing w:val="20"/>
        </w:rPr>
        <w:t>：海岸山脈、</w:t>
      </w:r>
      <w:r w:rsidR="00C76EC2" w:rsidRPr="002D5090">
        <w:rPr>
          <w:rFonts w:hint="eastAsia"/>
          <w:spacing w:val="20"/>
        </w:rPr>
        <w:t>VIII</w:t>
      </w:r>
      <w:r w:rsidR="00C76EC2" w:rsidRPr="002D5090">
        <w:rPr>
          <w:rFonts w:hint="eastAsia"/>
          <w:spacing w:val="20"/>
        </w:rPr>
        <w:t>：島弧（綠島、蘭嶼）。下列有關各分區的地質事件</w:t>
      </w:r>
      <w:r w:rsidR="00691324" w:rsidRPr="002D5090">
        <w:rPr>
          <w:rFonts w:hint="eastAsia"/>
          <w:spacing w:val="20"/>
        </w:rPr>
        <w:t>哪些</w:t>
      </w:r>
      <w:r w:rsidR="00C76EC2" w:rsidRPr="002D5090">
        <w:rPr>
          <w:rFonts w:hint="eastAsia"/>
          <w:spacing w:val="20"/>
        </w:rPr>
        <w:t>正確？（應選</w:t>
      </w:r>
      <w:r w:rsidR="00C76EC2" w:rsidRPr="002D5090">
        <w:rPr>
          <w:rFonts w:hint="eastAsia"/>
          <w:spacing w:val="20"/>
        </w:rPr>
        <w:t>2</w:t>
      </w:r>
      <w:r w:rsidR="00C76EC2" w:rsidRPr="002D5090">
        <w:rPr>
          <w:rFonts w:hint="eastAsia"/>
          <w:spacing w:val="20"/>
        </w:rPr>
        <w:t>項）</w:t>
      </w:r>
    </w:p>
    <w:p w14:paraId="4CA7DBAA" w14:textId="5F07DF36" w:rsidR="006C7D1B" w:rsidRPr="00194EAA" w:rsidRDefault="006C7D1B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(A)I</w:t>
      </w:r>
      <w:r w:rsidRPr="00194EAA">
        <w:rPr>
          <w:rFonts w:hint="eastAsia"/>
          <w:spacing w:val="20"/>
        </w:rPr>
        <w:t>區的火成岩與</w:t>
      </w:r>
      <w:r w:rsidRPr="00194EAA">
        <w:rPr>
          <w:rFonts w:hint="eastAsia"/>
          <w:spacing w:val="20"/>
        </w:rPr>
        <w:t>VIII</w:t>
      </w:r>
      <w:r w:rsidRPr="00194EAA">
        <w:rPr>
          <w:rFonts w:hint="eastAsia"/>
          <w:spacing w:val="20"/>
        </w:rPr>
        <w:t>區的火成岩種類不同</w:t>
      </w:r>
    </w:p>
    <w:p w14:paraId="5EA2D94E" w14:textId="306C94F5" w:rsidR="006C7D1B" w:rsidRPr="00194EAA" w:rsidRDefault="006C7D1B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活動斷層</w:t>
      </w:r>
      <w:r w:rsidR="00F20C9F">
        <w:rPr>
          <w:rFonts w:hint="eastAsia"/>
          <w:spacing w:val="20"/>
        </w:rPr>
        <w:t>僅</w:t>
      </w:r>
      <w:r w:rsidRPr="00194EAA">
        <w:rPr>
          <w:rFonts w:hint="eastAsia"/>
          <w:spacing w:val="20"/>
        </w:rPr>
        <w:t>分布在</w:t>
      </w:r>
      <w:r w:rsidRPr="00194EAA">
        <w:rPr>
          <w:rFonts w:hint="eastAsia"/>
          <w:spacing w:val="20"/>
        </w:rPr>
        <w:t>IV</w:t>
      </w:r>
      <w:r w:rsidRPr="00194EAA">
        <w:rPr>
          <w:rFonts w:hint="eastAsia"/>
          <w:spacing w:val="20"/>
        </w:rPr>
        <w:t>、</w:t>
      </w:r>
      <w:r w:rsidRPr="00194EAA">
        <w:rPr>
          <w:rFonts w:hint="eastAsia"/>
          <w:spacing w:val="20"/>
        </w:rPr>
        <w:t>V</w:t>
      </w:r>
      <w:r w:rsidRPr="00194EAA">
        <w:rPr>
          <w:rFonts w:hint="eastAsia"/>
          <w:spacing w:val="20"/>
        </w:rPr>
        <w:t>區</w:t>
      </w:r>
    </w:p>
    <w:p w14:paraId="2877694B" w14:textId="23217B7B" w:rsidR="006C7D1B" w:rsidRPr="00194EAA" w:rsidRDefault="006C7D1B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303059" w:rsidRPr="00194EAA">
        <w:rPr>
          <w:rFonts w:hint="eastAsia"/>
          <w:spacing w:val="20"/>
        </w:rPr>
        <w:t>在中生代形成的</w:t>
      </w:r>
      <w:r w:rsidRPr="00194EAA">
        <w:rPr>
          <w:rFonts w:hint="eastAsia"/>
          <w:spacing w:val="20"/>
        </w:rPr>
        <w:t>恐龍化石可以在</w:t>
      </w:r>
      <w:r w:rsidRPr="00194EAA">
        <w:rPr>
          <w:rFonts w:hint="eastAsia"/>
          <w:spacing w:val="20"/>
        </w:rPr>
        <w:t>III</w:t>
      </w:r>
      <w:r w:rsidRPr="00194EAA">
        <w:rPr>
          <w:rFonts w:hint="eastAsia"/>
          <w:spacing w:val="20"/>
        </w:rPr>
        <w:t>區發現</w:t>
      </w:r>
    </w:p>
    <w:p w14:paraId="080F2190" w14:textId="48B0FD24" w:rsidR="006C7D1B" w:rsidRPr="00194EAA" w:rsidRDefault="006C7D1B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(D)V</w:t>
      </w:r>
      <w:r w:rsidRPr="00194EAA">
        <w:rPr>
          <w:rFonts w:hint="eastAsia"/>
          <w:spacing w:val="20"/>
        </w:rPr>
        <w:t>區的變質岩大都比</w:t>
      </w:r>
      <w:r w:rsidRPr="00194EAA">
        <w:rPr>
          <w:rFonts w:hint="eastAsia"/>
          <w:spacing w:val="20"/>
        </w:rPr>
        <w:t>IV</w:t>
      </w:r>
      <w:r w:rsidRPr="00194EAA">
        <w:rPr>
          <w:rFonts w:hint="eastAsia"/>
          <w:spacing w:val="20"/>
        </w:rPr>
        <w:t>區的變質岩的變質度高</w:t>
      </w:r>
    </w:p>
    <w:p w14:paraId="360C953F" w14:textId="232F337F" w:rsidR="00AC400F" w:rsidRPr="00194EAA" w:rsidRDefault="006C7D1B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(E)VII</w:t>
      </w:r>
      <w:r w:rsidRPr="00194EAA">
        <w:rPr>
          <w:rFonts w:hint="eastAsia"/>
          <w:spacing w:val="20"/>
        </w:rPr>
        <w:t>區蘊藏有石油資源</w:t>
      </w:r>
    </w:p>
    <w:p w14:paraId="3BED3AF0" w14:textId="72849FAA" w:rsidR="00A6702C" w:rsidRDefault="00A6702C" w:rsidP="002D5090">
      <w:pPr>
        <w:pStyle w:val="TIT1"/>
        <w:spacing w:before="60"/>
        <w:ind w:left="357" w:hanging="357"/>
        <w:rPr>
          <w:spacing w:val="20"/>
        </w:rPr>
      </w:pPr>
    </w:p>
    <w:p w14:paraId="2F5AB272" w14:textId="078999F1" w:rsidR="00A6702C" w:rsidRDefault="00A6702C" w:rsidP="002D5090">
      <w:pPr>
        <w:pStyle w:val="TIT1"/>
        <w:spacing w:before="60"/>
        <w:ind w:left="357" w:hanging="357"/>
        <w:rPr>
          <w:spacing w:val="20"/>
        </w:rPr>
      </w:pPr>
    </w:p>
    <w:p w14:paraId="44E36367" w14:textId="77777777" w:rsidR="00393E1D" w:rsidRDefault="00393E1D" w:rsidP="002D5090">
      <w:pPr>
        <w:pStyle w:val="TIT1"/>
        <w:spacing w:before="60"/>
        <w:ind w:left="357" w:hanging="357"/>
        <w:rPr>
          <w:spacing w:val="20"/>
        </w:rPr>
      </w:pPr>
    </w:p>
    <w:p w14:paraId="1BC652B4" w14:textId="1BA6DC22" w:rsidR="00AC400F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rFonts w:hint="eastAsia"/>
          <w:spacing w:val="20"/>
        </w:rPr>
        <w:t>29</w:t>
      </w:r>
      <w:r w:rsidRPr="002D5090">
        <w:rPr>
          <w:spacing w:val="20"/>
        </w:rPr>
        <w:t>.</w:t>
      </w:r>
      <w:r w:rsidRPr="002D5090">
        <w:rPr>
          <w:spacing w:val="20"/>
        </w:rPr>
        <w:tab/>
      </w:r>
      <w:r w:rsidR="00383A26" w:rsidRPr="002D5090">
        <w:rPr>
          <w:rFonts w:hint="eastAsia"/>
          <w:spacing w:val="20"/>
        </w:rPr>
        <w:t>海洋裡有各種不同時間尺度的運動和現象，例如：</w:t>
      </w:r>
      <w:r w:rsidR="00810A19" w:rsidRPr="002D5090">
        <w:rPr>
          <w:rFonts w:hint="eastAsia"/>
          <w:spacing w:val="20"/>
        </w:rPr>
        <w:t>（</w:t>
      </w:r>
      <w:r w:rsidR="00383A26" w:rsidRPr="002D5090">
        <w:rPr>
          <w:rFonts w:hint="eastAsia"/>
          <w:spacing w:val="20"/>
        </w:rPr>
        <w:t>甲</w:t>
      </w:r>
      <w:r w:rsidR="00810A19" w:rsidRPr="002D5090">
        <w:rPr>
          <w:rFonts w:hint="eastAsia"/>
          <w:spacing w:val="20"/>
        </w:rPr>
        <w:t>）</w:t>
      </w:r>
      <w:r w:rsidR="00383A26" w:rsidRPr="002D5090">
        <w:rPr>
          <w:rFonts w:hint="eastAsia"/>
          <w:spacing w:val="20"/>
        </w:rPr>
        <w:t>潮汐、</w:t>
      </w:r>
      <w:r w:rsidR="00810A19" w:rsidRPr="002D5090">
        <w:rPr>
          <w:rFonts w:hint="eastAsia"/>
          <w:spacing w:val="20"/>
        </w:rPr>
        <w:t>（</w:t>
      </w:r>
      <w:r w:rsidR="00383A26" w:rsidRPr="002D5090">
        <w:rPr>
          <w:rFonts w:hint="eastAsia"/>
          <w:spacing w:val="20"/>
        </w:rPr>
        <w:t>乙</w:t>
      </w:r>
      <w:r w:rsidR="00810A19" w:rsidRPr="002D5090">
        <w:rPr>
          <w:rFonts w:hint="eastAsia"/>
          <w:spacing w:val="20"/>
        </w:rPr>
        <w:t>）</w:t>
      </w:r>
      <w:r w:rsidR="00383A26" w:rsidRPr="002D5090">
        <w:rPr>
          <w:rFonts w:hint="eastAsia"/>
          <w:spacing w:val="20"/>
        </w:rPr>
        <w:t>聖嬰現象、</w:t>
      </w:r>
      <w:r w:rsidR="00810A19" w:rsidRPr="002D5090">
        <w:rPr>
          <w:rFonts w:hint="eastAsia"/>
          <w:spacing w:val="20"/>
        </w:rPr>
        <w:t>（</w:t>
      </w:r>
      <w:r w:rsidR="00383A26" w:rsidRPr="002D5090">
        <w:rPr>
          <w:rFonts w:hint="eastAsia"/>
          <w:spacing w:val="20"/>
        </w:rPr>
        <w:t>丙</w:t>
      </w:r>
      <w:r w:rsidR="00810A19" w:rsidRPr="002D5090">
        <w:rPr>
          <w:rFonts w:hint="eastAsia"/>
          <w:spacing w:val="20"/>
        </w:rPr>
        <w:t>）</w:t>
      </w:r>
      <w:r w:rsidR="00383A26" w:rsidRPr="002D5090">
        <w:rPr>
          <w:rFonts w:hint="eastAsia"/>
          <w:spacing w:val="20"/>
        </w:rPr>
        <w:t>湧浪、</w:t>
      </w:r>
      <w:r w:rsidR="00810A19" w:rsidRPr="002D5090">
        <w:rPr>
          <w:rFonts w:hint="eastAsia"/>
          <w:spacing w:val="20"/>
        </w:rPr>
        <w:t>（</w:t>
      </w:r>
      <w:r w:rsidR="00383A26" w:rsidRPr="002D5090">
        <w:rPr>
          <w:rFonts w:hint="eastAsia"/>
          <w:spacing w:val="20"/>
        </w:rPr>
        <w:t>丁</w:t>
      </w:r>
      <w:r w:rsidR="00810A19" w:rsidRPr="002D5090">
        <w:rPr>
          <w:rFonts w:hint="eastAsia"/>
          <w:spacing w:val="20"/>
        </w:rPr>
        <w:t>）</w:t>
      </w:r>
      <w:r w:rsidR="00383A26" w:rsidRPr="002D5090">
        <w:rPr>
          <w:rFonts w:hint="eastAsia"/>
          <w:spacing w:val="20"/>
        </w:rPr>
        <w:t>風浪、</w:t>
      </w:r>
      <w:r w:rsidR="00810A19" w:rsidRPr="002D5090">
        <w:rPr>
          <w:rFonts w:hint="eastAsia"/>
          <w:spacing w:val="20"/>
        </w:rPr>
        <w:t>（</w:t>
      </w:r>
      <w:r w:rsidR="00383A26" w:rsidRPr="002D5090">
        <w:rPr>
          <w:rFonts w:hint="eastAsia"/>
          <w:spacing w:val="20"/>
        </w:rPr>
        <w:t>戊</w:t>
      </w:r>
      <w:r w:rsidR="00810A19" w:rsidRPr="002D5090">
        <w:rPr>
          <w:rFonts w:hint="eastAsia"/>
          <w:spacing w:val="20"/>
        </w:rPr>
        <w:t>）</w:t>
      </w:r>
      <w:proofErr w:type="gramStart"/>
      <w:r w:rsidR="00383A26" w:rsidRPr="002D5090">
        <w:rPr>
          <w:rFonts w:hint="eastAsia"/>
          <w:spacing w:val="20"/>
        </w:rPr>
        <w:t>溫鹽環</w:t>
      </w:r>
      <w:r w:rsidR="00F20C9F">
        <w:rPr>
          <w:rFonts w:hint="eastAsia"/>
          <w:spacing w:val="20"/>
        </w:rPr>
        <w:t>流</w:t>
      </w:r>
      <w:proofErr w:type="gramEnd"/>
      <w:r w:rsidR="004A63D1" w:rsidRPr="002D5090">
        <w:rPr>
          <w:rFonts w:hint="eastAsia"/>
          <w:spacing w:val="20"/>
        </w:rPr>
        <w:t>。</w:t>
      </w:r>
      <w:r w:rsidR="00383A26" w:rsidRPr="002D5090">
        <w:rPr>
          <w:rFonts w:hint="eastAsia"/>
          <w:spacing w:val="20"/>
        </w:rPr>
        <w:t>這些運動和現象的大致週期，從</w:t>
      </w:r>
      <w:proofErr w:type="gramStart"/>
      <w:r w:rsidR="00383A26" w:rsidRPr="002D5090">
        <w:rPr>
          <w:rFonts w:hint="eastAsia"/>
          <w:spacing w:val="20"/>
        </w:rPr>
        <w:t>長至短的</w:t>
      </w:r>
      <w:proofErr w:type="gramEnd"/>
      <w:r w:rsidR="00383A26" w:rsidRPr="002D5090">
        <w:rPr>
          <w:rFonts w:hint="eastAsia"/>
          <w:spacing w:val="20"/>
        </w:rPr>
        <w:t>順序為何？</w:t>
      </w:r>
    </w:p>
    <w:p w14:paraId="5D605113" w14:textId="77777777" w:rsidR="00855977" w:rsidRDefault="00AC400F" w:rsidP="00E71D61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rPr>
          <w:spacing w:val="20"/>
          <w:sz w:val="22"/>
        </w:rPr>
      </w:pPr>
      <w:r w:rsidRPr="00E71D61">
        <w:rPr>
          <w:spacing w:val="20"/>
          <w:sz w:val="22"/>
        </w:rPr>
        <w:t>(A</w:t>
      </w:r>
      <w:r w:rsidR="00383A26" w:rsidRPr="00E71D61">
        <w:rPr>
          <w:spacing w:val="20"/>
          <w:sz w:val="22"/>
        </w:rPr>
        <w:t>)</w:t>
      </w:r>
      <w:r w:rsidR="00383A26" w:rsidRPr="00E71D61">
        <w:rPr>
          <w:rFonts w:hint="eastAsia"/>
          <w:spacing w:val="20"/>
          <w:sz w:val="22"/>
        </w:rPr>
        <w:t>甲乙</w:t>
      </w:r>
      <w:proofErr w:type="gramStart"/>
      <w:r w:rsidR="00383A26" w:rsidRPr="00E71D61">
        <w:rPr>
          <w:rFonts w:hint="eastAsia"/>
          <w:spacing w:val="20"/>
          <w:sz w:val="22"/>
        </w:rPr>
        <w:t>丙戊</w:t>
      </w:r>
      <w:proofErr w:type="gramEnd"/>
      <w:r w:rsidR="00383A26" w:rsidRPr="00E71D61">
        <w:rPr>
          <w:rFonts w:hint="eastAsia"/>
          <w:spacing w:val="20"/>
          <w:sz w:val="22"/>
        </w:rPr>
        <w:t>丁</w:t>
      </w:r>
      <w:r w:rsidR="00810A19" w:rsidRPr="00E71D61">
        <w:rPr>
          <w:spacing w:val="20"/>
          <w:sz w:val="22"/>
        </w:rPr>
        <w:tab/>
      </w:r>
      <w:r w:rsidR="00383A26" w:rsidRPr="00E71D61">
        <w:rPr>
          <w:rFonts w:hint="eastAsia"/>
          <w:spacing w:val="20"/>
          <w:sz w:val="22"/>
        </w:rPr>
        <w:t>(B)</w:t>
      </w:r>
      <w:proofErr w:type="gramStart"/>
      <w:r w:rsidR="00383A26" w:rsidRPr="00E71D61">
        <w:rPr>
          <w:rFonts w:hint="eastAsia"/>
          <w:spacing w:val="20"/>
          <w:sz w:val="22"/>
        </w:rPr>
        <w:t>戊乙甲</w:t>
      </w:r>
      <w:proofErr w:type="gramEnd"/>
      <w:r w:rsidR="00383A26" w:rsidRPr="00E71D61">
        <w:rPr>
          <w:rFonts w:hint="eastAsia"/>
          <w:spacing w:val="20"/>
          <w:sz w:val="22"/>
        </w:rPr>
        <w:t>丙丁</w:t>
      </w:r>
      <w:r w:rsidR="00810A19" w:rsidRPr="00E71D61">
        <w:rPr>
          <w:spacing w:val="20"/>
          <w:sz w:val="22"/>
        </w:rPr>
        <w:tab/>
      </w:r>
      <w:r w:rsidR="00383A26" w:rsidRPr="00E71D61">
        <w:rPr>
          <w:rFonts w:hint="eastAsia"/>
          <w:spacing w:val="20"/>
          <w:sz w:val="22"/>
        </w:rPr>
        <w:t>(C)</w:t>
      </w:r>
      <w:proofErr w:type="gramStart"/>
      <w:r w:rsidR="00DC4356" w:rsidRPr="00E71D61">
        <w:rPr>
          <w:rFonts w:hint="eastAsia"/>
          <w:spacing w:val="20"/>
          <w:sz w:val="22"/>
        </w:rPr>
        <w:t>戊</w:t>
      </w:r>
      <w:r w:rsidR="00383A26" w:rsidRPr="00E71D61">
        <w:rPr>
          <w:rFonts w:hint="eastAsia"/>
          <w:spacing w:val="20"/>
          <w:sz w:val="22"/>
        </w:rPr>
        <w:t>甲</w:t>
      </w:r>
      <w:proofErr w:type="gramEnd"/>
      <w:r w:rsidR="00383A26" w:rsidRPr="00E71D61">
        <w:rPr>
          <w:rFonts w:hint="eastAsia"/>
          <w:spacing w:val="20"/>
          <w:sz w:val="22"/>
        </w:rPr>
        <w:t>丙丁乙</w:t>
      </w:r>
    </w:p>
    <w:p w14:paraId="225F7B70" w14:textId="7136C63F" w:rsidR="00AC400F" w:rsidRPr="00E71D61" w:rsidRDefault="00383A26" w:rsidP="00E71D61">
      <w:pPr>
        <w:pStyle w:val="ABC1"/>
        <w:tabs>
          <w:tab w:val="clear" w:pos="3430"/>
          <w:tab w:val="clear" w:pos="6435"/>
          <w:tab w:val="left" w:pos="3360"/>
          <w:tab w:val="left" w:pos="6360"/>
        </w:tabs>
        <w:snapToGrid/>
        <w:rPr>
          <w:spacing w:val="20"/>
          <w:sz w:val="22"/>
        </w:rPr>
      </w:pPr>
      <w:r w:rsidRPr="00E71D61">
        <w:rPr>
          <w:rFonts w:hint="eastAsia"/>
          <w:spacing w:val="20"/>
          <w:sz w:val="22"/>
        </w:rPr>
        <w:t>(D)</w:t>
      </w:r>
      <w:proofErr w:type="gramStart"/>
      <w:r w:rsidR="00DC4356" w:rsidRPr="00E71D61">
        <w:rPr>
          <w:rFonts w:hint="eastAsia"/>
          <w:spacing w:val="20"/>
          <w:sz w:val="22"/>
        </w:rPr>
        <w:t>甲</w:t>
      </w:r>
      <w:r w:rsidRPr="00E71D61">
        <w:rPr>
          <w:rFonts w:hint="eastAsia"/>
          <w:spacing w:val="20"/>
          <w:sz w:val="22"/>
        </w:rPr>
        <w:t>丙乙戊丁</w:t>
      </w:r>
      <w:proofErr w:type="gramEnd"/>
      <w:r w:rsidR="00810A19" w:rsidRPr="00E71D61">
        <w:rPr>
          <w:spacing w:val="20"/>
          <w:sz w:val="22"/>
        </w:rPr>
        <w:tab/>
      </w:r>
      <w:r w:rsidRPr="00E71D61">
        <w:rPr>
          <w:rFonts w:hint="eastAsia"/>
          <w:spacing w:val="20"/>
          <w:sz w:val="22"/>
        </w:rPr>
        <w:t>(E)</w:t>
      </w:r>
      <w:proofErr w:type="gramStart"/>
      <w:r w:rsidRPr="00E71D61">
        <w:rPr>
          <w:rFonts w:hint="eastAsia"/>
          <w:spacing w:val="20"/>
          <w:sz w:val="22"/>
        </w:rPr>
        <w:t>乙戊甲</w:t>
      </w:r>
      <w:proofErr w:type="gramEnd"/>
      <w:r w:rsidRPr="00E71D61">
        <w:rPr>
          <w:rFonts w:hint="eastAsia"/>
          <w:spacing w:val="20"/>
          <w:sz w:val="22"/>
        </w:rPr>
        <w:t>丙丁</w:t>
      </w:r>
    </w:p>
    <w:p w14:paraId="052BD857" w14:textId="6B57C9A8" w:rsidR="00303059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30.</w:t>
      </w:r>
      <w:r w:rsidR="00810A19" w:rsidRPr="002D5090">
        <w:rPr>
          <w:spacing w:val="20"/>
        </w:rPr>
        <w:tab/>
      </w:r>
      <w:r w:rsidR="00303059" w:rsidRPr="002D5090">
        <w:rPr>
          <w:rFonts w:hint="eastAsia"/>
          <w:spacing w:val="20"/>
        </w:rPr>
        <w:t>若</w:t>
      </w:r>
      <w:r w:rsidR="00B616B6" w:rsidRPr="002D5090">
        <w:rPr>
          <w:rFonts w:hint="eastAsia"/>
          <w:spacing w:val="20"/>
        </w:rPr>
        <w:t>空氣中</w:t>
      </w:r>
      <w:r w:rsidR="00303059" w:rsidRPr="002D5090">
        <w:rPr>
          <w:rFonts w:hint="eastAsia"/>
          <w:spacing w:val="20"/>
        </w:rPr>
        <w:t>水氣含量不變，</w:t>
      </w:r>
      <w:r w:rsidR="00B616B6" w:rsidRPr="002D5090">
        <w:rPr>
          <w:rFonts w:hint="eastAsia"/>
          <w:spacing w:val="20"/>
        </w:rPr>
        <w:t>下列</w:t>
      </w:r>
      <w:r w:rsidR="00303059" w:rsidRPr="002D5090">
        <w:rPr>
          <w:rFonts w:hint="eastAsia"/>
          <w:spacing w:val="20"/>
        </w:rPr>
        <w:t>哪些方式</w:t>
      </w:r>
      <w:r w:rsidR="00303059" w:rsidRPr="00F20C9F">
        <w:rPr>
          <w:rFonts w:hint="eastAsia"/>
          <w:b/>
          <w:spacing w:val="20"/>
          <w:u w:val="single"/>
        </w:rPr>
        <w:t>最</w:t>
      </w:r>
      <w:r w:rsidR="00303059" w:rsidRPr="003F7ABD">
        <w:rPr>
          <w:rFonts w:hint="eastAsia"/>
          <w:b/>
          <w:spacing w:val="20"/>
          <w:u w:val="single"/>
        </w:rPr>
        <w:t>不可能</w:t>
      </w:r>
      <w:r w:rsidR="00303059" w:rsidRPr="002D5090">
        <w:rPr>
          <w:rFonts w:hint="eastAsia"/>
          <w:spacing w:val="20"/>
        </w:rPr>
        <w:t>發生水氣凝結現象？</w:t>
      </w:r>
      <w:r w:rsidR="00810A19" w:rsidRPr="002D5090">
        <w:rPr>
          <w:rFonts w:hint="eastAsia"/>
          <w:spacing w:val="20"/>
        </w:rPr>
        <w:t>（</w:t>
      </w:r>
      <w:r w:rsidR="00303059" w:rsidRPr="002D5090">
        <w:rPr>
          <w:rFonts w:hint="eastAsia"/>
          <w:spacing w:val="20"/>
        </w:rPr>
        <w:t>應選</w:t>
      </w:r>
      <w:r w:rsidR="00303059" w:rsidRPr="002D5090">
        <w:rPr>
          <w:rFonts w:hint="eastAsia"/>
          <w:spacing w:val="20"/>
        </w:rPr>
        <w:t>2</w:t>
      </w:r>
      <w:r w:rsidR="00303059" w:rsidRPr="002D5090">
        <w:rPr>
          <w:rFonts w:hint="eastAsia"/>
          <w:spacing w:val="20"/>
        </w:rPr>
        <w:t>項</w:t>
      </w:r>
      <w:r w:rsidR="00810A19" w:rsidRPr="002D5090">
        <w:rPr>
          <w:rFonts w:hint="eastAsia"/>
          <w:spacing w:val="20"/>
        </w:rPr>
        <w:t>）</w:t>
      </w:r>
    </w:p>
    <w:p w14:paraId="7E1728F0" w14:textId="7BDF1FE6" w:rsidR="00303059" w:rsidRPr="00194EAA" w:rsidRDefault="0030305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194EAA">
        <w:rPr>
          <w:rFonts w:hint="eastAsia"/>
          <w:spacing w:val="20"/>
        </w:rPr>
        <w:t>氣流受到</w:t>
      </w:r>
      <w:proofErr w:type="gramStart"/>
      <w:r w:rsidRPr="00194EAA">
        <w:rPr>
          <w:rFonts w:hint="eastAsia"/>
          <w:spacing w:val="20"/>
        </w:rPr>
        <w:t>地形抬升</w:t>
      </w:r>
      <w:proofErr w:type="gramEnd"/>
      <w:r w:rsidRPr="00194EAA">
        <w:rPr>
          <w:rFonts w:hint="eastAsia"/>
          <w:spacing w:val="20"/>
        </w:rPr>
        <w:t>，沿著迎風坡爬升</w:t>
      </w:r>
    </w:p>
    <w:p w14:paraId="598A8D40" w14:textId="39D7BE81" w:rsidR="00303059" w:rsidRPr="00194EAA" w:rsidRDefault="0030305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暖空氣吹過冷海面</w:t>
      </w:r>
    </w:p>
    <w:p w14:paraId="3359B913" w14:textId="6DCFB8DC" w:rsidR="00303059" w:rsidRPr="00194EAA" w:rsidRDefault="0030305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F20C9F">
        <w:rPr>
          <w:rFonts w:hint="eastAsia"/>
          <w:spacing w:val="20"/>
        </w:rPr>
        <w:t>地表</w:t>
      </w:r>
      <w:r w:rsidRPr="00194EAA">
        <w:rPr>
          <w:rFonts w:hint="eastAsia"/>
          <w:spacing w:val="20"/>
        </w:rPr>
        <w:t>輻射冷卻導致</w:t>
      </w:r>
      <w:r w:rsidR="00F20C9F">
        <w:rPr>
          <w:rFonts w:hint="eastAsia"/>
          <w:spacing w:val="20"/>
        </w:rPr>
        <w:t>空氣</w:t>
      </w:r>
      <w:r w:rsidRPr="00194EAA">
        <w:rPr>
          <w:rFonts w:hint="eastAsia"/>
          <w:spacing w:val="20"/>
        </w:rPr>
        <w:t>溫度</w:t>
      </w:r>
      <w:r w:rsidR="00F20C9F">
        <w:rPr>
          <w:rFonts w:hint="eastAsia"/>
          <w:spacing w:val="20"/>
        </w:rPr>
        <w:t>改變</w:t>
      </w:r>
    </w:p>
    <w:p w14:paraId="141DEC2A" w14:textId="2F98F799" w:rsidR="00303059" w:rsidRPr="00194EAA" w:rsidRDefault="0030305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空氣在地面高壓區的上空向下</w:t>
      </w:r>
      <w:proofErr w:type="gramStart"/>
      <w:r w:rsidRPr="00194EAA">
        <w:rPr>
          <w:rFonts w:hint="eastAsia"/>
          <w:spacing w:val="20"/>
        </w:rPr>
        <w:t>沉</w:t>
      </w:r>
      <w:proofErr w:type="gramEnd"/>
    </w:p>
    <w:p w14:paraId="19F40283" w14:textId="5D8E35BB" w:rsidR="00AC400F" w:rsidRPr="00194EAA" w:rsidRDefault="00303059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空氣塊過山後產生落山風</w:t>
      </w:r>
    </w:p>
    <w:p w14:paraId="41111A4E" w14:textId="6A213FDC" w:rsidR="00AC400F" w:rsidRPr="002D5090" w:rsidRDefault="00AC400F" w:rsidP="002D5090">
      <w:pPr>
        <w:pStyle w:val="TIT1"/>
        <w:spacing w:before="60"/>
        <w:ind w:left="357" w:hanging="357"/>
        <w:rPr>
          <w:spacing w:val="20"/>
        </w:rPr>
      </w:pPr>
      <w:r w:rsidRPr="002D5090">
        <w:rPr>
          <w:spacing w:val="20"/>
        </w:rPr>
        <w:t>31.</w:t>
      </w:r>
      <w:r w:rsidR="00810A19" w:rsidRPr="002D5090">
        <w:rPr>
          <w:spacing w:val="20"/>
        </w:rPr>
        <w:tab/>
      </w:r>
      <w:r w:rsidR="00B616B6" w:rsidRPr="002D5090">
        <w:rPr>
          <w:rFonts w:hint="eastAsia"/>
          <w:spacing w:val="20"/>
        </w:rPr>
        <w:t>地震預警是利用地震資訊的快速發布，讓地震波尚未到達的地區能即時因應。假設</w:t>
      </w:r>
      <w:r w:rsidR="00F20C9F">
        <w:rPr>
          <w:rFonts w:hint="eastAsia"/>
          <w:spacing w:val="20"/>
        </w:rPr>
        <w:t>從地震發生到</w:t>
      </w:r>
      <w:r w:rsidR="00B616B6" w:rsidRPr="002D5090">
        <w:rPr>
          <w:rFonts w:hint="eastAsia"/>
          <w:spacing w:val="20"/>
        </w:rPr>
        <w:t>市民收到中央氣象署預警通知所需時間為</w:t>
      </w:r>
      <w:r w:rsidR="00B616B6" w:rsidRPr="002D5090">
        <w:rPr>
          <w:rFonts w:hint="eastAsia"/>
          <w:spacing w:val="20"/>
        </w:rPr>
        <w:t>10</w:t>
      </w:r>
      <w:r w:rsidR="00B616B6" w:rsidRPr="002D5090">
        <w:rPr>
          <w:rFonts w:hint="eastAsia"/>
          <w:spacing w:val="20"/>
        </w:rPr>
        <w:t>秒，</w:t>
      </w:r>
      <w:r w:rsidR="00B616B6" w:rsidRPr="002D5090">
        <w:rPr>
          <w:rFonts w:hint="eastAsia"/>
          <w:spacing w:val="20"/>
        </w:rPr>
        <w:t>P</w:t>
      </w:r>
      <w:r w:rsidR="00B616B6" w:rsidRPr="002D5090">
        <w:rPr>
          <w:rFonts w:hint="eastAsia"/>
          <w:spacing w:val="20"/>
        </w:rPr>
        <w:t>波的速率為每秒</w:t>
      </w:r>
      <w:r w:rsidR="00B616B6" w:rsidRPr="002D5090">
        <w:rPr>
          <w:rFonts w:hint="eastAsia"/>
          <w:spacing w:val="20"/>
        </w:rPr>
        <w:t>5</w:t>
      </w:r>
      <w:r w:rsidR="00B616B6" w:rsidRPr="002D5090">
        <w:rPr>
          <w:rFonts w:hint="eastAsia"/>
          <w:spacing w:val="20"/>
        </w:rPr>
        <w:t>公里，</w:t>
      </w:r>
      <w:r w:rsidR="00B616B6" w:rsidRPr="002D5090">
        <w:rPr>
          <w:rFonts w:hint="eastAsia"/>
          <w:spacing w:val="20"/>
        </w:rPr>
        <w:t>S</w:t>
      </w:r>
      <w:r w:rsidR="00B616B6" w:rsidRPr="002D5090">
        <w:rPr>
          <w:rFonts w:hint="eastAsia"/>
          <w:spacing w:val="20"/>
        </w:rPr>
        <w:t>波的速率為每秒</w:t>
      </w:r>
      <w:r w:rsidR="00B616B6" w:rsidRPr="002D5090">
        <w:rPr>
          <w:rFonts w:hint="eastAsia"/>
          <w:spacing w:val="20"/>
        </w:rPr>
        <w:t>3</w:t>
      </w:r>
      <w:r w:rsidR="00B616B6" w:rsidRPr="002D5090">
        <w:rPr>
          <w:rFonts w:hint="eastAsia"/>
          <w:spacing w:val="20"/>
        </w:rPr>
        <w:t>公里。假設震波速率不變，某地震發生後，若</w:t>
      </w:r>
      <w:proofErr w:type="gramStart"/>
      <w:r w:rsidR="001E01F5">
        <w:rPr>
          <w:rFonts w:hint="eastAsia"/>
          <w:spacing w:val="20"/>
        </w:rPr>
        <w:t>臺</w:t>
      </w:r>
      <w:proofErr w:type="gramEnd"/>
      <w:r w:rsidR="00B616B6" w:rsidRPr="002D5090">
        <w:rPr>
          <w:rFonts w:hint="eastAsia"/>
          <w:spacing w:val="20"/>
        </w:rPr>
        <w:t>北</w:t>
      </w:r>
      <w:proofErr w:type="gramStart"/>
      <w:r w:rsidR="00B616B6" w:rsidRPr="002D5090">
        <w:rPr>
          <w:rFonts w:hint="eastAsia"/>
          <w:spacing w:val="20"/>
        </w:rPr>
        <w:t>測站測</w:t>
      </w:r>
      <w:proofErr w:type="gramEnd"/>
      <w:r w:rsidR="00B616B6" w:rsidRPr="002D5090">
        <w:rPr>
          <w:rFonts w:hint="eastAsia"/>
          <w:spacing w:val="20"/>
        </w:rPr>
        <w:t>得的</w:t>
      </w:r>
      <w:r w:rsidR="00B616B6" w:rsidRPr="002D5090">
        <w:rPr>
          <w:rFonts w:hint="eastAsia"/>
          <w:spacing w:val="20"/>
        </w:rPr>
        <w:t>P</w:t>
      </w:r>
      <w:r w:rsidR="00B616B6" w:rsidRPr="002D5090">
        <w:rPr>
          <w:rFonts w:hint="eastAsia"/>
          <w:spacing w:val="20"/>
        </w:rPr>
        <w:t>波比</w:t>
      </w:r>
      <w:r w:rsidR="00B616B6" w:rsidRPr="002D5090">
        <w:rPr>
          <w:rFonts w:hint="eastAsia"/>
          <w:spacing w:val="20"/>
        </w:rPr>
        <w:t>S</w:t>
      </w:r>
      <w:r w:rsidR="00B616B6" w:rsidRPr="002D5090">
        <w:rPr>
          <w:rFonts w:hint="eastAsia"/>
          <w:spacing w:val="20"/>
        </w:rPr>
        <w:t>波早到</w:t>
      </w:r>
      <w:r w:rsidR="00B616B6" w:rsidRPr="002D5090">
        <w:rPr>
          <w:rFonts w:hint="eastAsia"/>
          <w:spacing w:val="20"/>
        </w:rPr>
        <w:t>20</w:t>
      </w:r>
      <w:r w:rsidR="00B616B6" w:rsidRPr="002D5090">
        <w:rPr>
          <w:rFonts w:hint="eastAsia"/>
          <w:spacing w:val="20"/>
        </w:rPr>
        <w:t>秒，則</w:t>
      </w:r>
      <w:r w:rsidR="001E01F5">
        <w:rPr>
          <w:rFonts w:hint="eastAsia"/>
          <w:spacing w:val="20"/>
        </w:rPr>
        <w:t>臺</w:t>
      </w:r>
      <w:r w:rsidR="00B616B6" w:rsidRPr="002D5090">
        <w:rPr>
          <w:rFonts w:hint="eastAsia"/>
          <w:spacing w:val="20"/>
        </w:rPr>
        <w:t>北市民在這地震的</w:t>
      </w:r>
      <w:r w:rsidR="00B616B6" w:rsidRPr="002D5090">
        <w:rPr>
          <w:rFonts w:hint="eastAsia"/>
          <w:spacing w:val="20"/>
        </w:rPr>
        <w:t>S</w:t>
      </w:r>
      <w:r w:rsidR="00B616B6" w:rsidRPr="002D5090">
        <w:rPr>
          <w:rFonts w:hint="eastAsia"/>
          <w:spacing w:val="20"/>
        </w:rPr>
        <w:t>波到達前，有</w:t>
      </w:r>
      <w:proofErr w:type="gramStart"/>
      <w:r w:rsidR="00B616B6" w:rsidRPr="002D5090">
        <w:rPr>
          <w:rFonts w:hint="eastAsia"/>
          <w:spacing w:val="20"/>
        </w:rPr>
        <w:t>多少秒可</w:t>
      </w:r>
      <w:proofErr w:type="gramEnd"/>
      <w:r w:rsidR="00B616B6" w:rsidRPr="002D5090">
        <w:rPr>
          <w:rFonts w:hint="eastAsia"/>
          <w:spacing w:val="20"/>
        </w:rPr>
        <w:t>做緊急應變？</w:t>
      </w:r>
    </w:p>
    <w:p w14:paraId="482AFD73" w14:textId="1828AD2C" w:rsidR="00AC400F" w:rsidRPr="00E71D61" w:rsidRDefault="00AC400F" w:rsidP="00E71D61">
      <w:pPr>
        <w:pStyle w:val="ABCDE"/>
        <w:ind w:left="360"/>
        <w:rPr>
          <w:spacing w:val="20"/>
        </w:rPr>
      </w:pPr>
      <w:r w:rsidRPr="00E71D61">
        <w:rPr>
          <w:spacing w:val="20"/>
        </w:rPr>
        <w:t>(A)</w:t>
      </w:r>
      <w:r w:rsidR="002A6DAF" w:rsidRPr="00E71D61">
        <w:rPr>
          <w:spacing w:val="20"/>
        </w:rPr>
        <w:t xml:space="preserve"> </w:t>
      </w:r>
      <w:r w:rsidR="009B52B1" w:rsidRPr="00E71D61">
        <w:rPr>
          <w:spacing w:val="20"/>
        </w:rPr>
        <w:t>30</w:t>
      </w:r>
      <w:r w:rsidR="00810A19" w:rsidRPr="00E71D61">
        <w:rPr>
          <w:spacing w:val="20"/>
        </w:rPr>
        <w:tab/>
      </w:r>
      <w:r w:rsidR="009B52B1" w:rsidRPr="00E71D61">
        <w:rPr>
          <w:spacing w:val="20"/>
        </w:rPr>
        <w:t>(B) 35</w:t>
      </w:r>
      <w:r w:rsidR="00810A19" w:rsidRPr="00E71D61">
        <w:rPr>
          <w:spacing w:val="20"/>
        </w:rPr>
        <w:tab/>
      </w:r>
      <w:r w:rsidR="009B52B1" w:rsidRPr="00E71D61">
        <w:rPr>
          <w:spacing w:val="20"/>
        </w:rPr>
        <w:t>(C) 40</w:t>
      </w:r>
      <w:r w:rsidR="00810A19" w:rsidRPr="00E71D61">
        <w:rPr>
          <w:spacing w:val="20"/>
        </w:rPr>
        <w:tab/>
      </w:r>
      <w:r w:rsidR="009B52B1" w:rsidRPr="00E71D61">
        <w:rPr>
          <w:spacing w:val="20"/>
        </w:rPr>
        <w:t>(D) 45</w:t>
      </w:r>
      <w:r w:rsidR="00810A19" w:rsidRPr="00E71D61">
        <w:rPr>
          <w:spacing w:val="20"/>
        </w:rPr>
        <w:tab/>
      </w:r>
      <w:r w:rsidR="009B52B1" w:rsidRPr="00E71D61">
        <w:rPr>
          <w:spacing w:val="20"/>
        </w:rPr>
        <w:t>(E) 50</w:t>
      </w:r>
    </w:p>
    <w:p w14:paraId="3449F9D2" w14:textId="40DC36D1" w:rsidR="00AC400F" w:rsidRPr="002D5090" w:rsidRDefault="003C48A5" w:rsidP="002D5090">
      <w:pPr>
        <w:pStyle w:val="TIT1"/>
        <w:spacing w:before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5B2FC80A" wp14:editId="4FCD2CA0">
                <wp:simplePos x="0" y="0"/>
                <wp:positionH relativeFrom="column">
                  <wp:posOffset>4517390</wp:posOffset>
                </wp:positionH>
                <wp:positionV relativeFrom="paragraph">
                  <wp:posOffset>335915</wp:posOffset>
                </wp:positionV>
                <wp:extent cx="1259840" cy="1551940"/>
                <wp:effectExtent l="0" t="0" r="0" b="10160"/>
                <wp:wrapSquare wrapText="bothSides"/>
                <wp:docPr id="368" name="群組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551940"/>
                          <a:chOff x="0" y="0"/>
                          <a:chExt cx="1259840" cy="1552152"/>
                        </a:xfrm>
                      </wpg:grpSpPr>
                      <wps:wsp>
                        <wps:cNvPr id="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4" y="1387128"/>
                            <a:ext cx="606891" cy="16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AFBF8" w14:textId="44C64C4E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207" name="群組 20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9840" cy="1389380"/>
                            <a:chOff x="0" y="0"/>
                            <a:chExt cx="1137285" cy="1250950"/>
                          </a:xfrm>
                        </wpg:grpSpPr>
                        <pic:pic xmlns:pic="http://schemas.openxmlformats.org/drawingml/2006/picture">
                          <pic:nvPicPr>
                            <pic:cNvPr id="223" name="圖片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7285" cy="1250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0" name="文字方塊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7624" y="196993"/>
                              <a:ext cx="154940" cy="175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528B4" w14:textId="77777777" w:rsidR="00952523" w:rsidRPr="00DE1574" w:rsidRDefault="00952523" w:rsidP="00F20C9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1"/>
                                  </w:rPr>
                                </w:pPr>
                                <w:r w:rsidRPr="00DE1574">
                                  <w:rPr>
                                    <w:sz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64" name="文字方塊 36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60977" y="667424"/>
                              <a:ext cx="155206" cy="175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747D2" w14:textId="77777777" w:rsidR="00952523" w:rsidRPr="00183AD6" w:rsidRDefault="00952523" w:rsidP="00F20C9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183AD6">
                                  <w:rPr>
                                    <w:rFonts w:hint="eastAsia"/>
                                    <w:sz w:val="18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65" name="文字方塊 36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43977" y="409020"/>
                              <a:ext cx="155206" cy="1984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8B399B" w14:textId="77777777" w:rsidR="00952523" w:rsidRPr="00DE1574" w:rsidRDefault="00952523" w:rsidP="00F20C9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66" name="文字方塊 36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07921" y="534948"/>
                              <a:ext cx="155206" cy="1757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D9B97" w14:textId="77777777" w:rsidR="00952523" w:rsidRPr="00183AD6" w:rsidRDefault="00952523" w:rsidP="00F20C9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183AD6">
                                  <w:rPr>
                                    <w:rFonts w:hint="eastAsia"/>
                                    <w:sz w:val="18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67" name="文字方塊 36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31582" y="902973"/>
                              <a:ext cx="154940" cy="175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6D71B" w14:textId="77777777" w:rsidR="00952523" w:rsidRPr="00DE1574" w:rsidRDefault="00952523" w:rsidP="00F20C9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2FC80A" id="群組 368" o:spid="_x0000_s1188" style="position:absolute;left:0;text-align:left;margin-left:355.7pt;margin-top:26.45pt;width:99.2pt;height:122.2pt;z-index:252054528" coordsize="12598,15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">
                <v:shape id="_x0000_s1189" type="#_x0000_t202" style="position:absolute;left:3278;top:13871;width:6068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0EAFBF8" w14:textId="44C64C4E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11</w:t>
                        </w:r>
                      </w:p>
                    </w:txbxContent>
                  </v:textbox>
                </v:shape>
                <v:group id="群組 207" o:spid="_x0000_s1190" style="position:absolute;width:12598;height:13893" coordsize="11372,1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o:lock v:ext="edit" aspectratio="t"/>
                  <v:shape id="圖片 223" o:spid="_x0000_s1191" type="#_x0000_t75" style="position:absolute;width:11372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">
                    <v:imagedata r:id="rId148" o:title=""/>
                  </v:shape>
                  <v:shape id="_x0000_s1192" type="#_x0000_t202" style="position:absolute;left:676;top:1969;width:154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o:lock v:ext="edit" aspectratio="t"/>
                    <v:textbox inset="0,0,0,0">
                      <w:txbxContent>
                        <w:p w14:paraId="3A0528B4" w14:textId="77777777" w:rsidR="00952523" w:rsidRPr="00DE1574" w:rsidRDefault="00952523" w:rsidP="00F20C9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1"/>
                            </w:rPr>
                          </w:pPr>
                          <w:r w:rsidRPr="00DE1574">
                            <w:rPr>
                              <w:sz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字方塊 364" o:spid="_x0000_s1193" type="#_x0000_t202" style="position:absolute;left:2609;top:6674;width:1552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  <o:lock v:ext="edit" aspectratio="t"/>
                    <v:textbox inset="0,0,0,0">
                      <w:txbxContent>
                        <w:p w14:paraId="72F747D2" w14:textId="77777777" w:rsidR="00952523" w:rsidRPr="00183AD6" w:rsidRDefault="00952523" w:rsidP="00F20C9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183AD6">
                            <w:rPr>
                              <w:rFonts w:hint="eastAsia"/>
                              <w:sz w:val="18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文字方塊 365" o:spid="_x0000_s1194" type="#_x0000_t202" style="position:absolute;left:9439;top:4090;width:1552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  <o:lock v:ext="edit" aspectratio="t"/>
                    <v:textbox inset="0,0,0,0">
                      <w:txbxContent>
                        <w:p w14:paraId="138B399B" w14:textId="77777777" w:rsidR="00952523" w:rsidRPr="00DE1574" w:rsidRDefault="00952523" w:rsidP="00F20C9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366" o:spid="_x0000_s1195" type="#_x0000_t202" style="position:absolute;left:6079;top:5349;width:1552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  <o:lock v:ext="edit" aspectratio="t"/>
                    <v:textbox inset="0,0,0,0">
                      <w:txbxContent>
                        <w:p w14:paraId="5F2D9B97" w14:textId="77777777" w:rsidR="00952523" w:rsidRPr="00183AD6" w:rsidRDefault="00952523" w:rsidP="00F20C9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8"/>
                            </w:rPr>
                          </w:pPr>
                          <w:r w:rsidRPr="00183AD6">
                            <w:rPr>
                              <w:rFonts w:hint="eastAsia"/>
                              <w:sz w:val="18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367" o:spid="_x0000_s1196" type="#_x0000_t202" style="position:absolute;left:7315;top:9029;width:155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  <o:lock v:ext="edit" aspectratio="t"/>
                    <v:textbox inset="0,0,0,0">
                      <w:txbxContent>
                        <w:p w14:paraId="73B6D71B" w14:textId="77777777" w:rsidR="00952523" w:rsidRPr="00DE1574" w:rsidRDefault="00952523" w:rsidP="00F20C9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C400F" w:rsidRPr="002D5090">
        <w:rPr>
          <w:spacing w:val="20"/>
        </w:rPr>
        <w:t>32.</w:t>
      </w:r>
      <w:r w:rsidR="00810A19" w:rsidRPr="002D5090">
        <w:rPr>
          <w:spacing w:val="20"/>
        </w:rPr>
        <w:tab/>
      </w:r>
      <w:r w:rsidR="00F20C9F">
        <w:rPr>
          <w:rFonts w:hint="eastAsia"/>
          <w:spacing w:val="20"/>
        </w:rPr>
        <w:t>北半球有一</w:t>
      </w:r>
      <w:r w:rsidR="004C7D72" w:rsidRPr="002D5090">
        <w:rPr>
          <w:rFonts w:hint="eastAsia"/>
          <w:spacing w:val="20"/>
        </w:rPr>
        <w:t>溫帶</w:t>
      </w:r>
      <w:proofErr w:type="gramStart"/>
      <w:r w:rsidR="004C7D72" w:rsidRPr="002D5090">
        <w:rPr>
          <w:rFonts w:hint="eastAsia"/>
          <w:spacing w:val="20"/>
        </w:rPr>
        <w:t>氣旋，</w:t>
      </w:r>
      <w:proofErr w:type="gramEnd"/>
      <w:r w:rsidR="004C7D72" w:rsidRPr="002D5090">
        <w:rPr>
          <w:rFonts w:hint="eastAsia"/>
          <w:spacing w:val="20"/>
        </w:rPr>
        <w:t>其地面氣壓與鋒面的分布如圖</w:t>
      </w:r>
      <w:r w:rsidR="00A334CA" w:rsidRPr="002D5090">
        <w:rPr>
          <w:spacing w:val="20"/>
        </w:rPr>
        <w:t>1</w:t>
      </w:r>
      <w:r w:rsidR="00C85A32" w:rsidRPr="002D5090">
        <w:rPr>
          <w:spacing w:val="20"/>
        </w:rPr>
        <w:t>1</w:t>
      </w:r>
      <w:r w:rsidR="004C7D72" w:rsidRPr="002D5090">
        <w:rPr>
          <w:rFonts w:hint="eastAsia"/>
          <w:spacing w:val="20"/>
        </w:rPr>
        <w:t>所示</w:t>
      </w:r>
      <w:r w:rsidR="006D7E25" w:rsidRPr="002D5090">
        <w:rPr>
          <w:rFonts w:hint="eastAsia"/>
          <w:spacing w:val="20"/>
        </w:rPr>
        <w:t>。</w:t>
      </w:r>
      <w:r w:rsidR="004C7D72" w:rsidRPr="002D5090">
        <w:rPr>
          <w:rFonts w:hint="eastAsia"/>
          <w:spacing w:val="20"/>
        </w:rPr>
        <w:t>下列有關此天氣圖的敘述，</w:t>
      </w:r>
      <w:r w:rsidR="00824E5D" w:rsidRPr="002D5090">
        <w:rPr>
          <w:rFonts w:hint="eastAsia"/>
          <w:spacing w:val="20"/>
        </w:rPr>
        <w:t>何者</w:t>
      </w:r>
      <w:r w:rsidR="004C7D72" w:rsidRPr="002D5090">
        <w:rPr>
          <w:rFonts w:hint="eastAsia"/>
          <w:spacing w:val="20"/>
        </w:rPr>
        <w:t>正確？</w:t>
      </w:r>
    </w:p>
    <w:p w14:paraId="21CA5D4B" w14:textId="5C67511E" w:rsidR="004C7D72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4C7D72" w:rsidRPr="00194EAA">
        <w:rPr>
          <w:rFonts w:hint="eastAsia"/>
          <w:spacing w:val="20"/>
        </w:rPr>
        <w:t>甲地點大約吹西風</w:t>
      </w:r>
    </w:p>
    <w:p w14:paraId="6B69CA47" w14:textId="655C4245" w:rsidR="004C7D72" w:rsidRPr="00194EAA" w:rsidRDefault="004C7D7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乙地點的溫度最低</w:t>
      </w:r>
    </w:p>
    <w:p w14:paraId="5482034C" w14:textId="73958C0B" w:rsidR="004C7D72" w:rsidRPr="00194EAA" w:rsidRDefault="004C7D7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丙地點的氣壓最高</w:t>
      </w:r>
    </w:p>
    <w:p w14:paraId="006CE049" w14:textId="2E34191A" w:rsidR="004C7D72" w:rsidRPr="00194EAA" w:rsidRDefault="004C7D72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丁地點大約吹西北風</w:t>
      </w:r>
    </w:p>
    <w:p w14:paraId="21F617A2" w14:textId="240D78C1" w:rsidR="004A63D1" w:rsidRDefault="004C7D72" w:rsidP="00D9031E">
      <w:pPr>
        <w:pStyle w:val="AA"/>
        <w:ind w:left="711" w:hangingChars="135" w:hanging="351"/>
        <w:jc w:val="both"/>
        <w:rPr>
          <w:color w:val="000000" w:themeColor="text1"/>
          <w:kern w:val="2"/>
        </w:rPr>
      </w:pPr>
      <w:r w:rsidRPr="00194EAA">
        <w:rPr>
          <w:rFonts w:hint="eastAsia"/>
          <w:spacing w:val="20"/>
        </w:rPr>
        <w:t>(</w:t>
      </w:r>
      <w:r w:rsidRPr="00194EAA">
        <w:rPr>
          <w:spacing w:val="20"/>
        </w:rPr>
        <w:t>E)</w:t>
      </w:r>
      <w:r w:rsidR="00F20C9F" w:rsidRPr="00194EAA">
        <w:rPr>
          <w:rFonts w:hint="eastAsia"/>
          <w:spacing w:val="20"/>
        </w:rPr>
        <w:t>乙地點的</w:t>
      </w:r>
      <w:r w:rsidR="00F20C9F">
        <w:rPr>
          <w:rFonts w:hint="eastAsia"/>
          <w:spacing w:val="20"/>
        </w:rPr>
        <w:t>天氣是陰雨天</w:t>
      </w:r>
      <w:r w:rsidR="004A63D1">
        <w:rPr>
          <w:color w:val="000000" w:themeColor="text1"/>
        </w:rPr>
        <w:br w:type="page"/>
      </w:r>
    </w:p>
    <w:p w14:paraId="2FF2EEBF" w14:textId="10445280" w:rsidR="00095FCE" w:rsidRPr="00194EAA" w:rsidRDefault="00AC400F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lastRenderedPageBreak/>
        <w:t>33.</w:t>
      </w:r>
      <w:r w:rsidRPr="00194EAA">
        <w:rPr>
          <w:spacing w:val="20"/>
        </w:rPr>
        <w:tab/>
      </w:r>
      <w:r w:rsidR="00095FCE" w:rsidRPr="00194EAA">
        <w:rPr>
          <w:rFonts w:hint="eastAsia"/>
          <w:spacing w:val="20"/>
        </w:rPr>
        <w:t>下列有關臺灣周邊海域潮汐的敘述，哪些正確</w:t>
      </w:r>
      <w:r w:rsidR="00810A19" w:rsidRPr="00194EAA">
        <w:rPr>
          <w:rFonts w:hint="eastAsia"/>
          <w:spacing w:val="20"/>
        </w:rPr>
        <w:t>？（</w:t>
      </w:r>
      <w:r w:rsidR="00095FCE" w:rsidRPr="00194EAA">
        <w:rPr>
          <w:rFonts w:hint="eastAsia"/>
          <w:spacing w:val="20"/>
        </w:rPr>
        <w:t>應選</w:t>
      </w:r>
      <w:r w:rsidR="00095FCE" w:rsidRPr="00194EAA">
        <w:rPr>
          <w:rFonts w:hint="eastAsia"/>
          <w:spacing w:val="20"/>
        </w:rPr>
        <w:t>3</w:t>
      </w:r>
      <w:r w:rsidR="00095FCE" w:rsidRPr="00194EAA">
        <w:rPr>
          <w:rFonts w:hint="eastAsia"/>
          <w:spacing w:val="20"/>
        </w:rPr>
        <w:t>項</w:t>
      </w:r>
      <w:r w:rsidR="00810A19" w:rsidRPr="00194EAA">
        <w:rPr>
          <w:rFonts w:hint="eastAsia"/>
          <w:spacing w:val="20"/>
        </w:rPr>
        <w:t>）</w:t>
      </w:r>
    </w:p>
    <w:p w14:paraId="2EF77F21" w14:textId="766E2F5E" w:rsidR="00095FCE" w:rsidRPr="00194EAA" w:rsidRDefault="00095FC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194EAA">
        <w:rPr>
          <w:rFonts w:hint="eastAsia"/>
          <w:spacing w:val="20"/>
        </w:rPr>
        <w:t>西部海岸的潮差由南北兩端向中部增大</w:t>
      </w:r>
    </w:p>
    <w:p w14:paraId="67D4D666" w14:textId="65E08184" w:rsidR="00095FCE" w:rsidRPr="00194EAA" w:rsidRDefault="00095FC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基隆與高雄外海的水深較深，受海底地形的影響，其潮差較其他區域小</w:t>
      </w:r>
    </w:p>
    <w:p w14:paraId="6B31F6D8" w14:textId="082975FE" w:rsidR="00095FCE" w:rsidRPr="00194EAA" w:rsidRDefault="00095FC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東部海岸因地形開闊又面向太平洋，故潮差較</w:t>
      </w:r>
      <w:r w:rsidR="003C48A5">
        <w:rPr>
          <w:rFonts w:hint="eastAsia"/>
          <w:spacing w:val="20"/>
        </w:rPr>
        <w:t>西部</w:t>
      </w:r>
      <w:r w:rsidRPr="00194EAA">
        <w:rPr>
          <w:rFonts w:hint="eastAsia"/>
          <w:spacing w:val="20"/>
        </w:rPr>
        <w:t>大</w:t>
      </w:r>
    </w:p>
    <w:p w14:paraId="3EC56B3B" w14:textId="452F373E" w:rsidR="00095FCE" w:rsidRPr="00194EAA" w:rsidRDefault="00095FC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滿潮的時間，東部海岸比西部海岸晚約五小時左右</w:t>
      </w:r>
    </w:p>
    <w:p w14:paraId="012FA3EE" w14:textId="5FB515D3" w:rsidR="00095FCE" w:rsidRPr="00194EAA" w:rsidRDefault="00095FC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退潮時，海水由臺灣海峽南北端</w:t>
      </w:r>
      <w:r w:rsidR="003C48A5">
        <w:rPr>
          <w:rFonts w:hint="eastAsia"/>
          <w:spacing w:val="20"/>
        </w:rPr>
        <w:t>流出</w:t>
      </w:r>
    </w:p>
    <w:p w14:paraId="63B3B749" w14:textId="252B0705" w:rsidR="00D9031E" w:rsidRDefault="003C48A5" w:rsidP="00ED1808">
      <w:pPr>
        <w:pStyle w:val="TIT1"/>
        <w:spacing w:before="60" w:afterLines="25" w:after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7EB91D4F" wp14:editId="0D35C63A">
                <wp:simplePos x="0" y="0"/>
                <wp:positionH relativeFrom="column">
                  <wp:posOffset>4242435</wp:posOffset>
                </wp:positionH>
                <wp:positionV relativeFrom="paragraph">
                  <wp:posOffset>316865</wp:posOffset>
                </wp:positionV>
                <wp:extent cx="1692910" cy="1666240"/>
                <wp:effectExtent l="0" t="0" r="2540" b="10160"/>
                <wp:wrapSquare wrapText="bothSides"/>
                <wp:docPr id="391" name="群組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910" cy="1666240"/>
                          <a:chOff x="47715" y="0"/>
                          <a:chExt cx="1695027" cy="1668619"/>
                        </a:xfrm>
                      </wpg:grpSpPr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1478280"/>
                            <a:ext cx="678571" cy="19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CEAD0" w14:textId="329A8EC3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369" name="群組 369"/>
                        <wpg:cNvGrpSpPr/>
                        <wpg:grpSpPr>
                          <a:xfrm>
                            <a:off x="47715" y="0"/>
                            <a:ext cx="1695027" cy="1437885"/>
                            <a:chOff x="47715" y="0"/>
                            <a:chExt cx="1695027" cy="1437885"/>
                          </a:xfrm>
                        </wpg:grpSpPr>
                        <pic:pic xmlns:pic="http://schemas.openxmlformats.org/drawingml/2006/picture">
                          <pic:nvPicPr>
                            <pic:cNvPr id="370" name="圖片 3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222" y="0"/>
                              <a:ext cx="1620520" cy="139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31" y="0"/>
                              <a:ext cx="158199" cy="170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A6ED93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82009"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15" y="181066"/>
                              <a:ext cx="238124" cy="1046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5154A" w14:textId="77777777" w:rsidR="00952523" w:rsidRPr="00182009" w:rsidRDefault="00952523" w:rsidP="003C48A5">
                                <w:pPr>
                                  <w:snapToGrid w:val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82009">
                                  <w:rPr>
                                    <w:rFonts w:hint="eastAsia"/>
                                    <w:sz w:val="22"/>
                                  </w:rPr>
                                  <w:t>高度（公里）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spAutoFit/>
                          </wps:bodyPr>
                        </wps:wsp>
                        <wps:wsp>
                          <wps:cNvPr id="3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31" y="420979"/>
                              <a:ext cx="160105" cy="170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E9F82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82009">
                                  <w:rPr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989" y="694508"/>
                              <a:ext cx="159470" cy="191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A2028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1182" y="494282"/>
                              <a:ext cx="158834" cy="191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087E1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902" y="274275"/>
                              <a:ext cx="159470" cy="191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9AB6B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7570" y="60603"/>
                              <a:ext cx="160105" cy="191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1D1D5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78" name="橢圓 378"/>
                          <wps:cNvSpPr/>
                          <wps:spPr>
                            <a:xfrm>
                              <a:off x="1466661" y="271604"/>
                              <a:ext cx="53975" cy="5397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橢圓 379"/>
                          <wps:cNvSpPr/>
                          <wps:spPr>
                            <a:xfrm>
                              <a:off x="1253905" y="484360"/>
                              <a:ext cx="53975" cy="5397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橢圓 380"/>
                          <wps:cNvSpPr/>
                          <wps:spPr>
                            <a:xfrm>
                              <a:off x="1041633" y="697116"/>
                              <a:ext cx="53975" cy="5397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橢圓 381"/>
                          <wps:cNvSpPr/>
                          <wps:spPr>
                            <a:xfrm>
                              <a:off x="837446" y="900819"/>
                              <a:ext cx="53975" cy="5397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269" y="904664"/>
                              <a:ext cx="159470" cy="191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BA76D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31" y="841957"/>
                              <a:ext cx="160105" cy="170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2F2A4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82009">
                                  <w:rPr>
                                    <w:sz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4" name="橢圓 384"/>
                          <wps:cNvSpPr/>
                          <wps:spPr>
                            <a:xfrm>
                              <a:off x="624689" y="1104522"/>
                              <a:ext cx="53975" cy="5397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31" y="1267463"/>
                              <a:ext cx="160105" cy="1704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E342BD" w14:textId="77777777" w:rsidR="00952523" w:rsidRPr="00182009" w:rsidRDefault="00952523" w:rsidP="00ED180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182009">
                                  <w:rPr>
                                    <w:sz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386" name="直線單箭頭接點 386"/>
                          <wps:cNvCnPr/>
                          <wps:spPr>
                            <a:xfrm flipV="1">
                              <a:off x="651849" y="1158843"/>
                              <a:ext cx="0" cy="1980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7" name="直線單箭頭接點 387"/>
                          <wps:cNvCnPr/>
                          <wps:spPr>
                            <a:xfrm flipV="1">
                              <a:off x="864606" y="959667"/>
                              <a:ext cx="0" cy="4032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直線單箭頭接點 388"/>
                          <wps:cNvCnPr/>
                          <wps:spPr>
                            <a:xfrm flipV="1">
                              <a:off x="1068863" y="751437"/>
                              <a:ext cx="0" cy="6084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" name="直線單箭頭接點 389"/>
                          <wps:cNvCnPr/>
                          <wps:spPr>
                            <a:xfrm flipV="1">
                              <a:off x="1281065" y="538681"/>
                              <a:ext cx="0" cy="8172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直線單箭頭接點 390"/>
                          <wps:cNvCnPr/>
                          <wps:spPr>
                            <a:xfrm flipV="1">
                              <a:off x="1493822" y="330451"/>
                              <a:ext cx="0" cy="10260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91D4F" id="群組 391" o:spid="_x0000_s1197" style="position:absolute;left:0;text-align:left;margin-left:334.05pt;margin-top:24.95pt;width:133.3pt;height:131.2pt;z-index:252057600;mso-width-relative:margin;mso-height-relative:margin" coordorigin="477" coordsize="16950,16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">
                <v:shape id="_x0000_s1198" type="#_x0000_t202" style="position:absolute;left:5334;top:14782;width:6785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165CEAD0" w14:textId="329A8EC3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12</w:t>
                        </w:r>
                      </w:p>
                    </w:txbxContent>
                  </v:textbox>
                </v:shape>
                <v:group id="群組 369" o:spid="_x0000_s1199" style="position:absolute;left:477;width:16950;height:14378" coordorigin="477" coordsize="16950,1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圖片 370" o:spid="_x0000_s1200" type="#_x0000_t75" style="position:absolute;left:1222;width:16205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">
                    <v:imagedata r:id="rId150" o:title=""/>
                  </v:shape>
                  <v:shape id="_x0000_s1201" type="#_x0000_t202" style="position:absolute;left:2670;width:1582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/s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LuWH+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4A6ED93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182009"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02" type="#_x0000_t202" style="position:absolute;left:477;top:1810;width:2381;height:10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" filled="f" stroked="f">
                    <v:textbox style="layout-flow:vertical-ideographic;mso-fit-shape-to-text:t" inset="0,0,0,0">
                      <w:txbxContent>
                        <w:p w14:paraId="72F5154A" w14:textId="77777777" w:rsidR="00952523" w:rsidRPr="00182009" w:rsidRDefault="00952523" w:rsidP="003C48A5">
                          <w:pPr>
                            <w:snapToGrid w:val="0"/>
                            <w:jc w:val="center"/>
                            <w:rPr>
                              <w:sz w:val="22"/>
                            </w:rPr>
                          </w:pPr>
                          <w:r w:rsidRPr="00182009">
                            <w:rPr>
                              <w:rFonts w:hint="eastAsia"/>
                              <w:sz w:val="22"/>
                            </w:rPr>
                            <w:t>高度（公里）</w:t>
                          </w:r>
                        </w:p>
                      </w:txbxContent>
                    </v:textbox>
                  </v:shape>
                  <v:shape id="_x0000_s1203" type="#_x0000_t202" style="position:absolute;left:2670;top:4209;width:1601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QA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CQIJA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F3E9F82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182009"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04" type="#_x0000_t202" style="position:absolute;left:7829;top:6945;width:159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x0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KvhvH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07A2028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205" type="#_x0000_t202" style="position:absolute;left:9911;top:4942;width:1589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nv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MStGe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83087E1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206" type="#_x0000_t202" style="position:absolute;left:12039;top:2742;width:1594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4eY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" filled="f" stroked="f">
                    <v:textbox style="mso-fit-shape-to-text:t" inset="0,0,0,0">
                      <w:txbxContent>
                        <w:p w14:paraId="08D9AB6B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207" type="#_x0000_t202" style="position:absolute;left:14075;top:606;width:1601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IDwwAAANwAAAAPAAAAZHJzL2Rvd25yZXYueG1sRI9Pi8Iw&#10;FMTvC36H8AQvi6ZV8E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WzMiA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191D1D5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  <v:oval id="橢圓 378" o:spid="_x0000_s1208" style="position:absolute;left:14666;top:2716;width:540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" fillcolor="black [3213]" strokecolor="black [3213]" strokeweight="1pt">
                    <v:stroke joinstyle="miter"/>
                  </v:oval>
                  <v:oval id="橢圓 379" o:spid="_x0000_s1209" style="position:absolute;left:12539;top:4843;width:539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" fillcolor="black [3213]" strokecolor="black [3213]" strokeweight="1pt">
                    <v:stroke joinstyle="miter"/>
                  </v:oval>
                  <v:oval id="橢圓 380" o:spid="_x0000_s1210" style="position:absolute;left:10416;top:6971;width:540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" fillcolor="black [3213]" strokecolor="black [3213]" strokeweight="1pt">
                    <v:stroke joinstyle="miter"/>
                  </v:oval>
                  <v:oval id="橢圓 381" o:spid="_x0000_s1211" style="position:absolute;left:8374;top:9008;width:540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" fillcolor="black [3213]" strokecolor="black [3213]" strokeweight="1pt">
                    <v:stroke joinstyle="miter"/>
                  </v:oval>
                  <v:shape id="_x0000_s1212" type="#_x0000_t202" style="position:absolute;left:5702;top:9046;width:159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G8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WCWJvA6E46AXD4BAAD//wMAUEsBAi0AFAAGAAgAAAAhANvh9svuAAAAhQEAABMAAAAAAAAAAAAA&#10;AAAAAAAAAFtDb250ZW50X1R5cGVzXS54bWxQSwECLQAUAAYACAAAACEAWvQsW78AAAAVAQAACwAA&#10;AAAAAAAAAAAAAAAfAQAAX3JlbHMvLnJlbHNQSwECLQAUAAYACAAAACEAfpHxv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22BA76D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213" type="#_x0000_t202" style="position:absolute;left:2670;top:8419;width:1601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QnxAAAANwAAAAPAAAAZHJzL2Rvd25yZXYueG1sRI9Ba4NA&#10;FITvhf6H5RV6KXE1AT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BHdVC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FC2F2A4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182009">
                            <w:rPr>
                              <w:sz w:val="22"/>
                            </w:rPr>
                            <w:t>1</w:t>
                          </w:r>
                        </w:p>
                      </w:txbxContent>
                    </v:textbox>
                  </v:shape>
                  <v:oval id="橢圓 384" o:spid="_x0000_s1214" style="position:absolute;left:6246;top:11045;width:540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" fillcolor="black [3213]" strokecolor="black [3213]" strokeweight="1pt">
                    <v:stroke joinstyle="miter"/>
                  </v:oval>
                  <v:shape id="_x0000_s1215" type="#_x0000_t202" style="position:absolute;left:2670;top:12674;width:1601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nI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xjPJvB/JhwBuXoBAAD//wMAUEsBAi0AFAAGAAgAAAAhANvh9svuAAAAhQEAABMAAAAAAAAAAAAA&#10;AAAAAAAAAFtDb250ZW50X1R5cGVzXS54bWxQSwECLQAUAAYACAAAACEAWvQsW78AAAAVAQAACwAA&#10;AAAAAAAAAAAAAAAfAQAAX3JlbHMvLnJlbHNQSwECLQAUAAYACAAAACEA8Xhpy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4E342BD" w14:textId="77777777" w:rsidR="00952523" w:rsidRPr="00182009" w:rsidRDefault="00952523" w:rsidP="00ED180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182009">
                            <w:rPr>
                              <w:sz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86" o:spid="_x0000_s1216" type="#_x0000_t32" style="position:absolute;left:6518;top:11588;width:0;height:1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" strokecolor="black [3213]" strokeweight="1.5pt">
                    <v:stroke endarrow="block" joinstyle="miter"/>
                  </v:shape>
                  <v:shape id="直線單箭頭接點 387" o:spid="_x0000_s1217" type="#_x0000_t32" style="position:absolute;left:8646;top:9596;width:0;height:4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" strokecolor="black [3213]" strokeweight="1.5pt">
                    <v:stroke endarrow="block" joinstyle="miter"/>
                  </v:shape>
                  <v:shape id="直線單箭頭接點 388" o:spid="_x0000_s1218" type="#_x0000_t32" style="position:absolute;left:10688;top:7514;width:0;height:60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" strokecolor="black [3213]" strokeweight="1.5pt">
                    <v:stroke endarrow="block" joinstyle="miter"/>
                  </v:shape>
                  <v:shape id="直線單箭頭接點 389" o:spid="_x0000_s1219" type="#_x0000_t32" style="position:absolute;left:12810;top:5386;width:0;height:81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" strokecolor="black [3213]" strokeweight="1.5pt">
                    <v:stroke endarrow="block" joinstyle="miter"/>
                  </v:shape>
                  <v:shape id="直線單箭頭接點 390" o:spid="_x0000_s1220" type="#_x0000_t32" style="position:absolute;left:14938;top:3304;width:0;height:102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" strokecolor="black [3213]" strokeweight="1.5pt">
                    <v:stroke endarrow="block" joinstyle="miter"/>
                  </v:shape>
                </v:group>
                <w10:wrap type="square"/>
              </v:group>
            </w:pict>
          </mc:Fallback>
        </mc:AlternateContent>
      </w:r>
      <w:r w:rsidR="00AC400F" w:rsidRPr="00194EAA">
        <w:rPr>
          <w:spacing w:val="20"/>
        </w:rPr>
        <w:t>34.</w:t>
      </w:r>
      <w:r w:rsidR="00AC400F" w:rsidRPr="00194EAA">
        <w:rPr>
          <w:spacing w:val="20"/>
        </w:rPr>
        <w:tab/>
      </w:r>
      <w:r w:rsidR="00095FCE" w:rsidRPr="00194EAA">
        <w:rPr>
          <w:rFonts w:hint="eastAsia"/>
          <w:spacing w:val="20"/>
        </w:rPr>
        <w:t>一個未飽和空氣塊在上升過程中，假設不與環境交換熱量，每上升</w:t>
      </w:r>
      <w:r w:rsidR="00095FCE" w:rsidRPr="00194EAA">
        <w:rPr>
          <w:rFonts w:hint="eastAsia"/>
          <w:spacing w:val="20"/>
        </w:rPr>
        <w:t>1</w:t>
      </w:r>
      <w:r w:rsidR="00095FCE" w:rsidRPr="00194EAA">
        <w:rPr>
          <w:rFonts w:hint="eastAsia"/>
          <w:spacing w:val="20"/>
        </w:rPr>
        <w:t>公里，溫度約降低</w:t>
      </w:r>
      <w:r w:rsidR="00095FCE" w:rsidRPr="00194EAA">
        <w:rPr>
          <w:rFonts w:hint="eastAsia"/>
          <w:spacing w:val="20"/>
        </w:rPr>
        <w:t>10</w:t>
      </w:r>
      <w:r w:rsidR="00095FCE" w:rsidRPr="00855977">
        <w:rPr>
          <w:spacing w:val="20"/>
        </w:rPr>
        <w:t>℃</w:t>
      </w:r>
      <w:r w:rsidR="00095FCE" w:rsidRPr="00194EAA">
        <w:rPr>
          <w:rFonts w:hint="eastAsia"/>
          <w:spacing w:val="20"/>
        </w:rPr>
        <w:t>；露點每上升</w:t>
      </w:r>
      <w:r w:rsidR="00095FCE" w:rsidRPr="00194EAA">
        <w:rPr>
          <w:rFonts w:hint="eastAsia"/>
          <w:spacing w:val="20"/>
        </w:rPr>
        <w:t>1</w:t>
      </w:r>
      <w:r w:rsidR="00095FCE" w:rsidRPr="00194EAA">
        <w:rPr>
          <w:rFonts w:hint="eastAsia"/>
          <w:spacing w:val="20"/>
        </w:rPr>
        <w:t>公里約降低</w:t>
      </w:r>
      <w:r w:rsidR="00095FCE" w:rsidRPr="00194EAA">
        <w:rPr>
          <w:rFonts w:hint="eastAsia"/>
          <w:spacing w:val="20"/>
        </w:rPr>
        <w:t>2</w:t>
      </w:r>
      <w:r w:rsidR="00095FCE" w:rsidRPr="00855977">
        <w:rPr>
          <w:spacing w:val="20"/>
        </w:rPr>
        <w:t>℃</w:t>
      </w:r>
      <w:r w:rsidR="00095FCE" w:rsidRPr="00194EAA">
        <w:rPr>
          <w:rFonts w:hint="eastAsia"/>
          <w:spacing w:val="20"/>
        </w:rPr>
        <w:t>。</w:t>
      </w:r>
      <w:r>
        <w:rPr>
          <w:rFonts w:hint="eastAsia"/>
          <w:spacing w:val="20"/>
        </w:rPr>
        <w:t>假設</w:t>
      </w:r>
      <w:r w:rsidR="00095FCE" w:rsidRPr="00194EAA">
        <w:rPr>
          <w:rFonts w:hint="eastAsia"/>
          <w:spacing w:val="20"/>
        </w:rPr>
        <w:t>有五個地點，在高度為</w:t>
      </w:r>
      <w:r w:rsidR="00095FCE" w:rsidRPr="00194EAA">
        <w:rPr>
          <w:spacing w:val="20"/>
        </w:rPr>
        <w:t>0</w:t>
      </w:r>
      <w:r w:rsidR="00095FCE" w:rsidRPr="00194EAA">
        <w:rPr>
          <w:rFonts w:hint="eastAsia"/>
          <w:spacing w:val="20"/>
        </w:rPr>
        <w:t>時，其溫度和露點如下表</w:t>
      </w:r>
      <w:r w:rsidR="004A63D1" w:rsidRPr="00194EAA">
        <w:rPr>
          <w:rFonts w:hint="eastAsia"/>
          <w:spacing w:val="20"/>
        </w:rPr>
        <w:t>。</w:t>
      </w:r>
      <w:r>
        <w:rPr>
          <w:rFonts w:hint="eastAsia"/>
          <w:spacing w:val="20"/>
        </w:rPr>
        <w:t>若各自的空氣塊上升至圖</w:t>
      </w:r>
      <w:r>
        <w:rPr>
          <w:rFonts w:hint="eastAsia"/>
          <w:spacing w:val="20"/>
        </w:rPr>
        <w:t>12</w:t>
      </w:r>
      <w:r>
        <w:rPr>
          <w:rFonts w:hint="eastAsia"/>
          <w:spacing w:val="20"/>
        </w:rPr>
        <w:t>的高度時，哪些地點較可能開始形成雲層</w:t>
      </w:r>
      <w:proofErr w:type="gramStart"/>
      <w:r>
        <w:rPr>
          <w:rFonts w:hint="eastAsia"/>
          <w:spacing w:val="20"/>
        </w:rPr>
        <w:t>的雲底</w:t>
      </w:r>
      <w:proofErr w:type="gramEnd"/>
      <w:r>
        <w:rPr>
          <w:rFonts w:hint="eastAsia"/>
          <w:spacing w:val="20"/>
        </w:rPr>
        <w:t>？</w:t>
      </w:r>
      <w:r w:rsidR="00810A19" w:rsidRPr="00194EAA">
        <w:rPr>
          <w:rFonts w:hint="eastAsia"/>
          <w:spacing w:val="20"/>
        </w:rPr>
        <w:t>（</w:t>
      </w:r>
      <w:r w:rsidR="00095FCE" w:rsidRPr="00194EAA">
        <w:rPr>
          <w:rFonts w:hint="eastAsia"/>
          <w:spacing w:val="20"/>
        </w:rPr>
        <w:t>應選</w:t>
      </w:r>
      <w:r w:rsidR="00095FCE" w:rsidRPr="00194EAA">
        <w:rPr>
          <w:spacing w:val="20"/>
        </w:rPr>
        <w:t>2</w:t>
      </w:r>
      <w:r w:rsidR="00095FCE" w:rsidRPr="00194EAA">
        <w:rPr>
          <w:rFonts w:hint="eastAsia"/>
          <w:spacing w:val="20"/>
        </w:rPr>
        <w:t>項</w:t>
      </w:r>
      <w:r w:rsidR="00810A19" w:rsidRPr="00194EAA">
        <w:rPr>
          <w:rFonts w:hint="eastAsia"/>
          <w:spacing w:val="20"/>
        </w:rPr>
        <w:t>）</w:t>
      </w:r>
    </w:p>
    <w:tbl>
      <w:tblPr>
        <w:tblStyle w:val="af7"/>
        <w:tblW w:w="0" w:type="auto"/>
        <w:tblInd w:w="357" w:type="dxa"/>
        <w:tblLook w:val="04A0" w:firstRow="1" w:lastRow="0" w:firstColumn="1" w:lastColumn="0" w:noHBand="0" w:noVBand="1"/>
      </w:tblPr>
      <w:tblGrid>
        <w:gridCol w:w="1478"/>
        <w:gridCol w:w="865"/>
        <w:gridCol w:w="866"/>
        <w:gridCol w:w="866"/>
        <w:gridCol w:w="866"/>
        <w:gridCol w:w="866"/>
      </w:tblGrid>
      <w:tr w:rsidR="00E20B44" w:rsidRPr="00E20B44" w14:paraId="2C4F6562" w14:textId="77777777" w:rsidTr="00E20B44">
        <w:trPr>
          <w:trHeight w:val="397"/>
        </w:trPr>
        <w:tc>
          <w:tcPr>
            <w:tcW w:w="1478" w:type="dxa"/>
            <w:vAlign w:val="center"/>
          </w:tcPr>
          <w:p w14:paraId="3A7276A6" w14:textId="1D46C355" w:rsidR="00E20B44" w:rsidRPr="00E20B44" w:rsidRDefault="003C48A5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地點</w:t>
            </w:r>
          </w:p>
        </w:tc>
        <w:tc>
          <w:tcPr>
            <w:tcW w:w="865" w:type="dxa"/>
            <w:vAlign w:val="center"/>
          </w:tcPr>
          <w:p w14:paraId="543E918D" w14:textId="5115075B" w:rsidR="00E20B44" w:rsidRPr="00E20B44" w:rsidRDefault="003C48A5" w:rsidP="0009344D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spacing w:line="300" w:lineRule="atLeast"/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甲</w:t>
            </w:r>
          </w:p>
        </w:tc>
        <w:tc>
          <w:tcPr>
            <w:tcW w:w="866" w:type="dxa"/>
            <w:vAlign w:val="center"/>
          </w:tcPr>
          <w:p w14:paraId="7F62A07E" w14:textId="464BEF5A" w:rsidR="00E20B44" w:rsidRPr="00E20B44" w:rsidRDefault="003C48A5" w:rsidP="0009344D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spacing w:line="300" w:lineRule="atLeast"/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乙</w:t>
            </w:r>
          </w:p>
        </w:tc>
        <w:tc>
          <w:tcPr>
            <w:tcW w:w="866" w:type="dxa"/>
            <w:vAlign w:val="center"/>
          </w:tcPr>
          <w:p w14:paraId="05B3EC8D" w14:textId="36933684" w:rsidR="00E20B44" w:rsidRPr="00E20B44" w:rsidRDefault="003C48A5" w:rsidP="0009344D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spacing w:line="300" w:lineRule="atLeast"/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丙</w:t>
            </w:r>
          </w:p>
        </w:tc>
        <w:tc>
          <w:tcPr>
            <w:tcW w:w="866" w:type="dxa"/>
            <w:vAlign w:val="center"/>
          </w:tcPr>
          <w:p w14:paraId="62868A8D" w14:textId="0E596C4C" w:rsidR="00E20B44" w:rsidRPr="00E20B44" w:rsidRDefault="003C48A5" w:rsidP="0009344D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spacing w:line="300" w:lineRule="atLeast"/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丁</w:t>
            </w:r>
          </w:p>
        </w:tc>
        <w:tc>
          <w:tcPr>
            <w:tcW w:w="866" w:type="dxa"/>
            <w:vAlign w:val="center"/>
          </w:tcPr>
          <w:p w14:paraId="5E7E3F4D" w14:textId="7B933BF2" w:rsidR="00E20B44" w:rsidRPr="00E20B44" w:rsidRDefault="003C48A5" w:rsidP="0009344D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spacing w:line="300" w:lineRule="atLeast"/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 w:hint="eastAsia"/>
                <w:color w:val="000000" w:themeColor="text1"/>
              </w:rPr>
              <w:t>戊</w:t>
            </w:r>
          </w:p>
        </w:tc>
      </w:tr>
      <w:tr w:rsidR="00E20B44" w:rsidRPr="00E20B44" w14:paraId="5659B8BF" w14:textId="77777777" w:rsidTr="00E20B44">
        <w:trPr>
          <w:trHeight w:val="397"/>
        </w:trPr>
        <w:tc>
          <w:tcPr>
            <w:tcW w:w="1478" w:type="dxa"/>
            <w:vAlign w:val="center"/>
          </w:tcPr>
          <w:p w14:paraId="7CF13677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溫度（</w:t>
            </w:r>
            <w:r w:rsidRPr="00E20B44">
              <w:rPr>
                <w:rFonts w:eastAsiaTheme="minorEastAsia"/>
                <w:color w:val="000000" w:themeColor="text1"/>
              </w:rPr>
              <w:t>℃</w:t>
            </w:r>
            <w:r w:rsidRPr="00E20B44">
              <w:rPr>
                <w:rFonts w:eastAsiaTheme="minorEastAsia"/>
                <w:color w:val="000000" w:themeColor="text1"/>
              </w:rPr>
              <w:t>）</w:t>
            </w:r>
          </w:p>
        </w:tc>
        <w:tc>
          <w:tcPr>
            <w:tcW w:w="865" w:type="dxa"/>
            <w:vAlign w:val="center"/>
          </w:tcPr>
          <w:p w14:paraId="4CC37994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866" w:type="dxa"/>
            <w:vAlign w:val="center"/>
          </w:tcPr>
          <w:p w14:paraId="021BF078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22</w:t>
            </w:r>
          </w:p>
        </w:tc>
        <w:tc>
          <w:tcPr>
            <w:tcW w:w="866" w:type="dxa"/>
            <w:vAlign w:val="center"/>
          </w:tcPr>
          <w:p w14:paraId="04E4ECEF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26</w:t>
            </w:r>
          </w:p>
        </w:tc>
        <w:tc>
          <w:tcPr>
            <w:tcW w:w="866" w:type="dxa"/>
            <w:vAlign w:val="center"/>
          </w:tcPr>
          <w:p w14:paraId="5D624F49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30</w:t>
            </w:r>
          </w:p>
        </w:tc>
        <w:tc>
          <w:tcPr>
            <w:tcW w:w="866" w:type="dxa"/>
            <w:vAlign w:val="center"/>
          </w:tcPr>
          <w:p w14:paraId="1F8898C6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34</w:t>
            </w:r>
          </w:p>
        </w:tc>
      </w:tr>
      <w:tr w:rsidR="00E20B44" w:rsidRPr="00E20B44" w14:paraId="6E8E97EB" w14:textId="77777777" w:rsidTr="00E20B44">
        <w:trPr>
          <w:trHeight w:val="397"/>
        </w:trPr>
        <w:tc>
          <w:tcPr>
            <w:tcW w:w="1478" w:type="dxa"/>
            <w:vAlign w:val="center"/>
          </w:tcPr>
          <w:p w14:paraId="4B1168E7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露點（</w:t>
            </w:r>
            <w:r w:rsidRPr="00E20B44">
              <w:rPr>
                <w:rFonts w:eastAsiaTheme="minorEastAsia"/>
                <w:color w:val="000000" w:themeColor="text1"/>
              </w:rPr>
              <w:t>℃</w:t>
            </w:r>
            <w:r w:rsidRPr="00E20B44">
              <w:rPr>
                <w:rFonts w:eastAsiaTheme="minorEastAsia"/>
                <w:color w:val="000000" w:themeColor="text1"/>
              </w:rPr>
              <w:t>）</w:t>
            </w:r>
          </w:p>
        </w:tc>
        <w:tc>
          <w:tcPr>
            <w:tcW w:w="865" w:type="dxa"/>
            <w:vAlign w:val="center"/>
          </w:tcPr>
          <w:p w14:paraId="75F246DF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12</w:t>
            </w:r>
          </w:p>
        </w:tc>
        <w:tc>
          <w:tcPr>
            <w:tcW w:w="866" w:type="dxa"/>
            <w:vAlign w:val="center"/>
          </w:tcPr>
          <w:p w14:paraId="6A95DADC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14</w:t>
            </w:r>
          </w:p>
        </w:tc>
        <w:tc>
          <w:tcPr>
            <w:tcW w:w="866" w:type="dxa"/>
            <w:vAlign w:val="center"/>
          </w:tcPr>
          <w:p w14:paraId="11FA21E3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866" w:type="dxa"/>
            <w:vAlign w:val="center"/>
          </w:tcPr>
          <w:p w14:paraId="43F2AD86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18</w:t>
            </w:r>
          </w:p>
        </w:tc>
        <w:tc>
          <w:tcPr>
            <w:tcW w:w="866" w:type="dxa"/>
            <w:vAlign w:val="center"/>
          </w:tcPr>
          <w:p w14:paraId="4FF7C006" w14:textId="77777777" w:rsidR="00E20B44" w:rsidRPr="00E20B44" w:rsidRDefault="00E20B44" w:rsidP="00E20B44">
            <w:pPr>
              <w:pStyle w:val="ABCDE"/>
              <w:tabs>
                <w:tab w:val="clear" w:pos="2160"/>
                <w:tab w:val="clear" w:pos="3960"/>
                <w:tab w:val="clear" w:pos="5760"/>
                <w:tab w:val="clear" w:pos="7560"/>
              </w:tabs>
              <w:ind w:leftChars="0" w:left="0"/>
              <w:jc w:val="center"/>
              <w:rPr>
                <w:rFonts w:eastAsiaTheme="minorEastAsia"/>
                <w:color w:val="000000" w:themeColor="text1"/>
              </w:rPr>
            </w:pPr>
            <w:r w:rsidRPr="00E20B44">
              <w:rPr>
                <w:rFonts w:eastAsiaTheme="minorEastAsia"/>
                <w:color w:val="000000" w:themeColor="text1"/>
              </w:rPr>
              <w:t>14</w:t>
            </w:r>
          </w:p>
        </w:tc>
      </w:tr>
    </w:tbl>
    <w:p w14:paraId="0BFACFF8" w14:textId="66871FB1" w:rsidR="00ED1808" w:rsidRPr="00E71D61" w:rsidRDefault="00ED1808" w:rsidP="00ED1808">
      <w:pPr>
        <w:pStyle w:val="ABCDE"/>
        <w:spacing w:beforeLines="25" w:before="60"/>
        <w:ind w:left="360"/>
        <w:rPr>
          <w:spacing w:val="20"/>
        </w:rPr>
      </w:pPr>
      <w:r w:rsidRPr="00E71D61">
        <w:rPr>
          <w:spacing w:val="20"/>
        </w:rPr>
        <w:t>(A)</w:t>
      </w:r>
      <w:r>
        <w:rPr>
          <w:rFonts w:hint="eastAsia"/>
          <w:spacing w:val="20"/>
        </w:rPr>
        <w:t>甲</w:t>
      </w:r>
      <w:r w:rsidRPr="00E71D61">
        <w:rPr>
          <w:spacing w:val="20"/>
        </w:rPr>
        <w:tab/>
        <w:t>(B)</w:t>
      </w:r>
      <w:r>
        <w:rPr>
          <w:rFonts w:hint="eastAsia"/>
          <w:spacing w:val="20"/>
        </w:rPr>
        <w:t>乙</w:t>
      </w:r>
      <w:r w:rsidRPr="00E71D61">
        <w:rPr>
          <w:spacing w:val="20"/>
        </w:rPr>
        <w:tab/>
        <w:t>(C)</w:t>
      </w:r>
      <w:r>
        <w:rPr>
          <w:rFonts w:hint="eastAsia"/>
          <w:spacing w:val="20"/>
        </w:rPr>
        <w:t>丙</w:t>
      </w:r>
      <w:r w:rsidRPr="00E71D61">
        <w:rPr>
          <w:spacing w:val="20"/>
        </w:rPr>
        <w:tab/>
        <w:t>(D)</w:t>
      </w:r>
      <w:r>
        <w:rPr>
          <w:rFonts w:hint="eastAsia"/>
          <w:spacing w:val="20"/>
        </w:rPr>
        <w:t>丁</w:t>
      </w:r>
      <w:r w:rsidRPr="00E71D61">
        <w:rPr>
          <w:spacing w:val="20"/>
        </w:rPr>
        <w:tab/>
        <w:t>(E)</w:t>
      </w:r>
      <w:r>
        <w:rPr>
          <w:rFonts w:hint="eastAsia"/>
          <w:spacing w:val="20"/>
        </w:rPr>
        <w:t>戊</w:t>
      </w:r>
    </w:p>
    <w:p w14:paraId="528C77E6" w14:textId="43B01B28" w:rsidR="00AC400F" w:rsidRPr="00194EAA" w:rsidRDefault="00AC400F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35.</w:t>
      </w:r>
      <w:r w:rsidR="00810A19" w:rsidRPr="00194EAA">
        <w:rPr>
          <w:spacing w:val="20"/>
        </w:rPr>
        <w:tab/>
      </w:r>
      <w:r w:rsidR="000F50F5" w:rsidRPr="00194EAA">
        <w:rPr>
          <w:rFonts w:hint="eastAsia"/>
          <w:spacing w:val="20"/>
        </w:rPr>
        <w:t>環境汙染及全球暖化是全球共同問題，因此各國政府</w:t>
      </w:r>
      <w:r w:rsidR="001A21E7" w:rsidRPr="00194EAA">
        <w:rPr>
          <w:rFonts w:hint="eastAsia"/>
          <w:spacing w:val="20"/>
        </w:rPr>
        <w:t>積極</w:t>
      </w:r>
      <w:proofErr w:type="gramStart"/>
      <w:r w:rsidR="000F50F5" w:rsidRPr="00194EAA">
        <w:rPr>
          <w:rFonts w:hint="eastAsia"/>
          <w:spacing w:val="20"/>
        </w:rPr>
        <w:t>發展綠能</w:t>
      </w:r>
      <w:proofErr w:type="gramEnd"/>
      <w:r w:rsidR="000F50F5" w:rsidRPr="00194EAA">
        <w:rPr>
          <w:rFonts w:hint="eastAsia"/>
          <w:spacing w:val="20"/>
        </w:rPr>
        <w:t>，當中風力與太陽光電發電扮演重要角色。下列</w:t>
      </w:r>
      <w:r w:rsidR="00592030" w:rsidRPr="00194EAA">
        <w:rPr>
          <w:rFonts w:hint="eastAsia"/>
          <w:spacing w:val="20"/>
        </w:rPr>
        <w:t>哪些</w:t>
      </w:r>
      <w:r w:rsidR="000F50F5" w:rsidRPr="00194EAA">
        <w:rPr>
          <w:rFonts w:hint="eastAsia"/>
          <w:spacing w:val="20"/>
        </w:rPr>
        <w:t>是</w:t>
      </w:r>
      <w:r w:rsidR="00B616B6" w:rsidRPr="00194EAA">
        <w:rPr>
          <w:rFonts w:hint="eastAsia"/>
          <w:spacing w:val="20"/>
        </w:rPr>
        <w:t>臺灣</w:t>
      </w:r>
      <w:r w:rsidR="000F50F5" w:rsidRPr="00194EAA">
        <w:rPr>
          <w:rFonts w:hint="eastAsia"/>
          <w:spacing w:val="20"/>
        </w:rPr>
        <w:t>在開發相關能源時必須考量的因素</w:t>
      </w:r>
      <w:r w:rsidR="00810A19" w:rsidRPr="00194EAA">
        <w:rPr>
          <w:rFonts w:hint="eastAsia"/>
          <w:spacing w:val="20"/>
        </w:rPr>
        <w:t>？</w:t>
      </w:r>
      <w:r w:rsidR="000F50F5" w:rsidRPr="00194EAA">
        <w:rPr>
          <w:rFonts w:hint="eastAsia"/>
          <w:spacing w:val="20"/>
        </w:rPr>
        <w:t>（應選</w:t>
      </w:r>
      <w:r w:rsidR="000F50F5" w:rsidRPr="00194EAA">
        <w:rPr>
          <w:rFonts w:hint="eastAsia"/>
          <w:spacing w:val="20"/>
        </w:rPr>
        <w:t>2</w:t>
      </w:r>
      <w:r w:rsidR="000F50F5" w:rsidRPr="00194EAA">
        <w:rPr>
          <w:rFonts w:hint="eastAsia"/>
          <w:spacing w:val="20"/>
        </w:rPr>
        <w:t>項）</w:t>
      </w:r>
    </w:p>
    <w:p w14:paraId="1D474BB4" w14:textId="14162A5F" w:rsidR="00817CE5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ED1808" w:rsidRPr="00194EAA">
        <w:rPr>
          <w:rFonts w:hint="eastAsia"/>
          <w:spacing w:val="20"/>
        </w:rPr>
        <w:t>臺灣</w:t>
      </w:r>
      <w:r w:rsidR="00817CE5" w:rsidRPr="00194EAA">
        <w:rPr>
          <w:rFonts w:hint="eastAsia"/>
          <w:spacing w:val="20"/>
        </w:rPr>
        <w:t>風場的</w:t>
      </w:r>
      <w:r w:rsidR="00ED1808">
        <w:rPr>
          <w:rFonts w:hint="eastAsia"/>
          <w:spacing w:val="20"/>
        </w:rPr>
        <w:t>主要來源是西南氣流</w:t>
      </w:r>
    </w:p>
    <w:p w14:paraId="532FF169" w14:textId="1B14D246" w:rsidR="00817CE5" w:rsidRPr="00194EAA" w:rsidRDefault="00817CE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="00ED1808">
        <w:rPr>
          <w:rFonts w:hint="eastAsia"/>
          <w:spacing w:val="20"/>
        </w:rPr>
        <w:t>同一風場的風力發電量會有季節性的差異</w:t>
      </w:r>
    </w:p>
    <w:p w14:paraId="714D2BBF" w14:textId="7550080D" w:rsidR="00817CE5" w:rsidRPr="00194EAA" w:rsidRDefault="00817CE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="00B616B6" w:rsidRPr="00194EAA">
        <w:rPr>
          <w:rFonts w:hint="eastAsia"/>
          <w:spacing w:val="20"/>
        </w:rPr>
        <w:t>臺灣</w:t>
      </w:r>
      <w:r w:rsidRPr="00194EAA">
        <w:rPr>
          <w:rFonts w:hint="eastAsia"/>
          <w:spacing w:val="20"/>
        </w:rPr>
        <w:t>位處低緯度，因此日照量不足，不適合發展太陽光電</w:t>
      </w:r>
    </w:p>
    <w:p w14:paraId="38944017" w14:textId="28E252AF" w:rsidR="00817CE5" w:rsidRPr="00194EAA" w:rsidRDefault="00817CE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EC32AB">
        <w:rPr>
          <w:rFonts w:hint="eastAsia"/>
          <w:spacing w:val="18"/>
        </w:rPr>
        <w:t>太陽光電在發電過程不會產生碳排放，但光電板生產過程中</w:t>
      </w:r>
      <w:r w:rsidR="00ED1808" w:rsidRPr="00EC32AB">
        <w:rPr>
          <w:rFonts w:hint="eastAsia"/>
          <w:spacing w:val="18"/>
        </w:rPr>
        <w:t>仍有</w:t>
      </w:r>
      <w:r w:rsidRPr="00EC32AB">
        <w:rPr>
          <w:rFonts w:hint="eastAsia"/>
          <w:spacing w:val="18"/>
        </w:rPr>
        <w:t>碳排放</w:t>
      </w:r>
      <w:r w:rsidR="00571528" w:rsidRPr="00EC32AB">
        <w:rPr>
          <w:rFonts w:hint="eastAsia"/>
          <w:spacing w:val="18"/>
        </w:rPr>
        <w:t>的問題</w:t>
      </w:r>
    </w:p>
    <w:p w14:paraId="71E0A591" w14:textId="2FABA7D4" w:rsidR="00AC400F" w:rsidRPr="00194EAA" w:rsidRDefault="00817CE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風力與太陽光電發電互相配合</w:t>
      </w:r>
      <w:r w:rsidR="00082F60" w:rsidRPr="00194EAA">
        <w:rPr>
          <w:rFonts w:hint="eastAsia"/>
          <w:spacing w:val="20"/>
        </w:rPr>
        <w:t>就能不分季節</w:t>
      </w:r>
      <w:r w:rsidR="00571528" w:rsidRPr="00194EAA">
        <w:rPr>
          <w:rFonts w:hint="eastAsia"/>
          <w:spacing w:val="20"/>
        </w:rPr>
        <w:t>長時間</w:t>
      </w:r>
      <w:r w:rsidR="00571528">
        <w:rPr>
          <w:rFonts w:hint="eastAsia"/>
          <w:spacing w:val="20"/>
        </w:rPr>
        <w:t>的</w:t>
      </w:r>
      <w:r w:rsidR="00082F60" w:rsidRPr="00194EAA">
        <w:rPr>
          <w:rFonts w:hint="eastAsia"/>
          <w:spacing w:val="20"/>
        </w:rPr>
        <w:t>穩定供電</w:t>
      </w:r>
    </w:p>
    <w:p w14:paraId="523CA4E9" w14:textId="1FA60AE7" w:rsidR="00AC400F" w:rsidRPr="00194EAA" w:rsidRDefault="00571528" w:rsidP="00194EAA">
      <w:pPr>
        <w:pStyle w:val="TIT1"/>
        <w:spacing w:before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4B741808" wp14:editId="63025936">
                <wp:simplePos x="0" y="0"/>
                <wp:positionH relativeFrom="column">
                  <wp:posOffset>2647950</wp:posOffset>
                </wp:positionH>
                <wp:positionV relativeFrom="paragraph">
                  <wp:posOffset>499745</wp:posOffset>
                </wp:positionV>
                <wp:extent cx="3138805" cy="2519680"/>
                <wp:effectExtent l="0" t="0" r="4445" b="0"/>
                <wp:wrapSquare wrapText="bothSides"/>
                <wp:docPr id="347" name="群組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38805" cy="2519680"/>
                          <a:chOff x="-64064" y="0"/>
                          <a:chExt cx="3271819" cy="2627544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785" y="130628"/>
                            <a:ext cx="290830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237" y="2428154"/>
                            <a:ext cx="597535" cy="199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8E72E" w14:textId="0068EF72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D93744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352" y="161364"/>
                            <a:ext cx="23685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90B7E" w14:textId="2768487C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2498" y="169049"/>
                            <a:ext cx="23685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AFCF0" w14:textId="78AEFE30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7328" y="153680"/>
                            <a:ext cx="23685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327CD" w14:textId="6C5A6E92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790" y="161364"/>
                            <a:ext cx="23685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196D5" w14:textId="460D2916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252" y="169049"/>
                            <a:ext cx="23685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BAFB4" w14:textId="01EE1074" w:rsidR="00952523" w:rsidRPr="00D93744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3646" y="0"/>
                            <a:ext cx="704109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48AC2" w14:textId="7FCB6D75" w:rsidR="00952523" w:rsidRPr="00274443" w:rsidRDefault="00952523" w:rsidP="00E20B44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274443">
                                <w:rPr>
                                  <w:rFonts w:hint="eastAsia"/>
                                  <w:sz w:val="20"/>
                                </w:rPr>
                                <w:t>（千年前）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990" y="399570"/>
                            <a:ext cx="34798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095C7" w14:textId="777D6F51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  <w:p w14:paraId="7467CBDD" w14:textId="49638921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990" y="699247"/>
                            <a:ext cx="34798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5C96E" w14:textId="77777777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ascii="新細明體" w:eastAsia="新細明體" w:hAnsi="新細明體" w:hint="eastAsia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20</w:t>
                              </w:r>
                            </w:p>
                            <w:p w14:paraId="0BCD460C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34" y="968188"/>
                            <a:ext cx="41910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5B3A4" w14:textId="4C304408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ascii="新細明體" w:eastAsia="新細明體" w:hAnsi="新細明體" w:hint="eastAsia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674" y="1267865"/>
                            <a:ext cx="35242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982E2" w14:textId="745EE76C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ascii="新細明體" w:eastAsia="新細明體" w:hAnsi="新細明體" w:hint="eastAsia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60</w:t>
                              </w:r>
                            </w:p>
                            <w:p w14:paraId="4FDEC595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34" y="1552175"/>
                            <a:ext cx="42354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FBFDD" w14:textId="2DF8957E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ascii="新細明體" w:eastAsia="新細明體" w:hAnsi="新細明體" w:hint="eastAsia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  <w:p w14:paraId="26905E46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674" y="1836484"/>
                            <a:ext cx="34798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D66DE" w14:textId="67E4FF44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eastAsia="新細明體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0</w:t>
                              </w:r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0</w:t>
                              </w:r>
                              <w:proofErr w:type="gramStart"/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０</w:t>
                              </w:r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0</w:t>
                              </w:r>
                              <w:proofErr w:type="gramEnd"/>
                            </w:p>
                            <w:p w14:paraId="64E01868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730" y="2128477"/>
                            <a:ext cx="464185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52BBF" w14:textId="189B5F96" w:rsidR="00952523" w:rsidRPr="00274443" w:rsidRDefault="00952523" w:rsidP="00274443">
                              <w:pPr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16"/>
                                </w:rPr>
                              </w:pPr>
                              <w:proofErr w:type="gramStart"/>
                              <w:r w:rsidRPr="00274443">
                                <w:rPr>
                                  <w:rFonts w:ascii="新細明體" w:eastAsia="新細明體" w:hAnsi="新細明體" w:hint="eastAsia"/>
                                  <w:spacing w:val="-20"/>
                                  <w:sz w:val="22"/>
                                  <w:szCs w:val="22"/>
                                </w:rPr>
                                <w:t>–</w:t>
                              </w:r>
                              <w:proofErr w:type="gramEnd"/>
                              <w:r w:rsidRPr="00274443">
                                <w:rPr>
                                  <w:rFonts w:eastAsia="新細明體"/>
                                  <w:sz w:val="22"/>
                                  <w:szCs w:val="22"/>
                                </w:rPr>
                                <w:t>120</w:t>
                              </w:r>
                            </w:p>
                            <w:p w14:paraId="3B3BE952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064" y="2135890"/>
                            <a:ext cx="577999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58096" w14:textId="1CF5DC82" w:rsidR="00952523" w:rsidRPr="00274443" w:rsidRDefault="00952523" w:rsidP="00274443">
                              <w:pPr>
                                <w:spacing w:line="240" w:lineRule="atLeast"/>
                                <w:rPr>
                                  <w:sz w:val="12"/>
                                </w:rPr>
                              </w:pPr>
                              <w:r w:rsidRPr="00274443">
                                <w:rPr>
                                  <w:rFonts w:ascii="新細明體" w:eastAsia="新細明體" w:hAnsi="新細明體" w:hint="eastAsia"/>
                                  <w:sz w:val="20"/>
                                  <w:szCs w:val="22"/>
                                </w:rPr>
                                <w:t>（公尺）</w:t>
                              </w:r>
                            </w:p>
                            <w:p w14:paraId="46D2DF92" w14:textId="77777777" w:rsidR="00952523" w:rsidRPr="00274443" w:rsidRDefault="00952523" w:rsidP="00274443">
                              <w:pPr>
                                <w:snapToGrid w:val="0"/>
                                <w:spacing w:line="240" w:lineRule="atLeast"/>
                                <w:ind w:rightChars="25" w:right="60"/>
                                <w:jc w:val="righ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41808" id="群組 347" o:spid="_x0000_s1221" style="position:absolute;left:0;text-align:left;margin-left:208.5pt;margin-top:39.35pt;width:247.15pt;height:198.4pt;z-index:251948032;mso-width-relative:margin;mso-height-relative:margin" coordorigin="-640" coordsize="32718,2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">
                <o:lock v:ext="edit" aspectratio="t"/>
                <v:shape id="圖片 57" o:spid="_x0000_s1222" type="#_x0000_t75" style="position:absolute;left:1997;top:1306;width:2908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">
                  <v:imagedata r:id="rId152" o:title=""/>
                </v:shape>
                <v:shape id="_x0000_s1223" type="#_x0000_t202" style="position:absolute;left:12982;top:24281;width:597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Y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PE+YZjBAAAA2wAAAA8AAAAA&#10;AAAAAAAAAAAABwIAAGRycy9kb3ducmV2LnhtbFBLBQYAAAAAAwADALcAAAD1AgAAAAA=&#10;" stroked="f">
                  <v:textbox inset="0,0,0,0">
                    <w:txbxContent>
                      <w:p w14:paraId="79B8E72E" w14:textId="0068EF72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D93744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13</w:t>
                        </w:r>
                      </w:p>
                    </w:txbxContent>
                  </v:textbox>
                </v:shape>
                <v:shape id="_x0000_s1224" type="#_x0000_t202" style="position:absolute;left:7453;top:1613;width:236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1FF90B7E" w14:textId="2768487C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25" type="#_x0000_t202" style="position:absolute;left:12524;top:1690;width:236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634AFCF0" w14:textId="78AEFE30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226" type="#_x0000_t202" style="position:absolute;left:17673;top:1536;width:2368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48327CD" w14:textId="6C5A6E92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27" type="#_x0000_t202" style="position:absolute;left:22667;top:1613;width:236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297196D5" w14:textId="460D2916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228" type="#_x0000_t202" style="position:absolute;left:27662;top:1690;width:236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42BAFB4" w14:textId="01EE1074" w:rsidR="00952523" w:rsidRPr="00D93744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  <w:r>
                          <w:rPr>
                            <w:rFonts w:hint="eastAsia"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229" type="#_x0000_t202" style="position:absolute;left:25036;width:7041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1B48AC2" w14:textId="7FCB6D75" w:rsidR="00952523" w:rsidRPr="00274443" w:rsidRDefault="00952523" w:rsidP="00E20B44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0"/>
                          </w:rPr>
                        </w:pPr>
                        <w:r w:rsidRPr="00274443">
                          <w:rPr>
                            <w:rFonts w:hint="eastAsia"/>
                            <w:sz w:val="20"/>
                          </w:rPr>
                          <w:t>（千年前）</w:t>
                        </w:r>
                      </w:p>
                    </w:txbxContent>
                  </v:textbox>
                </v:shape>
                <v:shape id="_x0000_s1230" type="#_x0000_t202" style="position:absolute;left:4379;top:3995;width:348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0A9095C7" w14:textId="777D6F51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0</w:t>
                        </w:r>
                      </w:p>
                      <w:p w14:paraId="7467CBDD" w14:textId="49638921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1" type="#_x0000_t202" style="position:absolute;left:4379;top:6992;width:348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31C5C96E" w14:textId="77777777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274443">
                          <w:rPr>
                            <w:rFonts w:ascii="新細明體" w:eastAsia="新細明體" w:hAnsi="新細明體" w:hint="eastAsia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20</w:t>
                        </w:r>
                      </w:p>
                      <w:p w14:paraId="0BCD460C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2" type="#_x0000_t202" style="position:absolute;left:3688;top:9681;width:4191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4FB5B3A4" w14:textId="4C304408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  <w:proofErr w:type="gramStart"/>
                        <w:r w:rsidRPr="00274443">
                          <w:rPr>
                            <w:rFonts w:ascii="新細明體" w:eastAsia="新細明體" w:hAnsi="新細明體" w:hint="eastAsia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40</w:t>
                        </w:r>
                      </w:p>
                    </w:txbxContent>
                  </v:textbox>
                </v:shape>
                <v:shape id="_x0000_s1233" type="#_x0000_t202" style="position:absolute;left:4456;top:12678;width:352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08B982E2" w14:textId="745EE76C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274443">
                          <w:rPr>
                            <w:rFonts w:ascii="新細明體" w:eastAsia="新細明體" w:hAnsi="新細明體" w:hint="eastAsia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60</w:t>
                        </w:r>
                      </w:p>
                      <w:p w14:paraId="4FDEC595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4" type="#_x0000_t202" style="position:absolute;left:3688;top:15521;width:423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79FBFDD" w14:textId="2DF8957E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274443">
                          <w:rPr>
                            <w:rFonts w:ascii="新細明體" w:eastAsia="新細明體" w:hAnsi="新細明體" w:hint="eastAsia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8</w:t>
                        </w:r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0</w:t>
                        </w:r>
                      </w:p>
                      <w:p w14:paraId="26905E46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5" type="#_x0000_t202" style="position:absolute;left:4456;top:18364;width:348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B7D66DE" w14:textId="67E4FF44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274443">
                          <w:rPr>
                            <w:rFonts w:eastAsia="新細明體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eastAsia="新細明體"/>
                            <w:sz w:val="22"/>
                            <w:szCs w:val="22"/>
                          </w:rPr>
                          <w:t>0</w:t>
                        </w:r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0</w:t>
                        </w:r>
                        <w:proofErr w:type="gramStart"/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０</w:t>
                        </w:r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0</w:t>
                        </w:r>
                        <w:proofErr w:type="gramEnd"/>
                      </w:p>
                      <w:p w14:paraId="64E01868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6" type="#_x0000_t202" style="position:absolute;left:3227;top:21284;width:4642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04152BBF" w14:textId="189B5F96" w:rsidR="00952523" w:rsidRPr="00274443" w:rsidRDefault="00952523" w:rsidP="00274443">
                        <w:pPr>
                          <w:spacing w:line="240" w:lineRule="atLeast"/>
                          <w:ind w:rightChars="25" w:right="60"/>
                          <w:jc w:val="right"/>
                          <w:rPr>
                            <w:sz w:val="16"/>
                          </w:rPr>
                        </w:pPr>
                        <w:proofErr w:type="gramStart"/>
                        <w:r w:rsidRPr="00274443">
                          <w:rPr>
                            <w:rFonts w:ascii="新細明體" w:eastAsia="新細明體" w:hAnsi="新細明體" w:hint="eastAsia"/>
                            <w:spacing w:val="-20"/>
                            <w:sz w:val="22"/>
                            <w:szCs w:val="22"/>
                          </w:rPr>
                          <w:t>–</w:t>
                        </w:r>
                        <w:proofErr w:type="gramEnd"/>
                        <w:r w:rsidRPr="00274443">
                          <w:rPr>
                            <w:rFonts w:eastAsia="新細明體"/>
                            <w:sz w:val="22"/>
                            <w:szCs w:val="22"/>
                          </w:rPr>
                          <w:t>120</w:t>
                        </w:r>
                      </w:p>
                      <w:p w14:paraId="3B3BE952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237" type="#_x0000_t202" style="position:absolute;left:-640;top:21358;width:577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50758096" w14:textId="1CF5DC82" w:rsidR="00952523" w:rsidRPr="00274443" w:rsidRDefault="00952523" w:rsidP="00274443">
                        <w:pPr>
                          <w:spacing w:line="240" w:lineRule="atLeast"/>
                          <w:rPr>
                            <w:sz w:val="12"/>
                          </w:rPr>
                        </w:pPr>
                        <w:r w:rsidRPr="00274443">
                          <w:rPr>
                            <w:rFonts w:ascii="新細明體" w:eastAsia="新細明體" w:hAnsi="新細明體" w:hint="eastAsia"/>
                            <w:sz w:val="20"/>
                            <w:szCs w:val="22"/>
                          </w:rPr>
                          <w:t>（公尺）</w:t>
                        </w:r>
                      </w:p>
                      <w:p w14:paraId="46D2DF92" w14:textId="77777777" w:rsidR="00952523" w:rsidRPr="00274443" w:rsidRDefault="00952523" w:rsidP="00274443">
                        <w:pPr>
                          <w:snapToGrid w:val="0"/>
                          <w:spacing w:line="240" w:lineRule="atLeast"/>
                          <w:ind w:rightChars="25" w:right="60"/>
                          <w:jc w:val="righ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C400F" w:rsidRPr="00194EAA">
        <w:rPr>
          <w:spacing w:val="20"/>
        </w:rPr>
        <w:t>36.</w:t>
      </w:r>
      <w:r w:rsidR="00810A19" w:rsidRPr="00194EAA">
        <w:rPr>
          <w:spacing w:val="20"/>
        </w:rPr>
        <w:tab/>
      </w:r>
      <w:r w:rsidR="00BA09D3" w:rsidRPr="00194EAA">
        <w:rPr>
          <w:rFonts w:hint="eastAsia"/>
          <w:spacing w:val="20"/>
        </w:rPr>
        <w:t>相對於目前海水面高度，</w:t>
      </w:r>
      <w:r w:rsidR="00BA09D3" w:rsidRPr="00194EAA">
        <w:rPr>
          <w:rFonts w:hint="eastAsia"/>
          <w:spacing w:val="20"/>
        </w:rPr>
        <w:t>2</w:t>
      </w:r>
      <w:r w:rsidR="00BA09D3" w:rsidRPr="00194EAA">
        <w:rPr>
          <w:rFonts w:hint="eastAsia"/>
          <w:spacing w:val="20"/>
        </w:rPr>
        <w:t>萬年前至今的全球海水面變化如圖</w:t>
      </w:r>
      <w:r w:rsidR="00A334CA" w:rsidRPr="00194EAA">
        <w:rPr>
          <w:spacing w:val="20"/>
        </w:rPr>
        <w:t>1</w:t>
      </w:r>
      <w:r w:rsidR="00C85A32" w:rsidRPr="00194EAA">
        <w:rPr>
          <w:spacing w:val="20"/>
        </w:rPr>
        <w:t>3</w:t>
      </w:r>
      <w:r w:rsidR="00BA09D3" w:rsidRPr="00194EAA">
        <w:rPr>
          <w:rFonts w:hint="eastAsia"/>
          <w:spacing w:val="20"/>
        </w:rPr>
        <w:t>。造成近</w:t>
      </w:r>
      <w:r w:rsidR="00BA09D3" w:rsidRPr="00194EAA">
        <w:rPr>
          <w:rFonts w:hint="eastAsia"/>
          <w:spacing w:val="20"/>
        </w:rPr>
        <w:t>2</w:t>
      </w:r>
      <w:r w:rsidR="00BA09D3" w:rsidRPr="00194EAA">
        <w:rPr>
          <w:rFonts w:hint="eastAsia"/>
          <w:spacing w:val="20"/>
        </w:rPr>
        <w:t>萬年以來海水面變動最可能的原因為何？</w:t>
      </w:r>
    </w:p>
    <w:p w14:paraId="1ADE8C7A" w14:textId="0EB3B7FD" w:rsidR="00BA09D3" w:rsidRPr="00194EAA" w:rsidRDefault="00AC400F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BA09D3" w:rsidRPr="00194EAA">
        <w:rPr>
          <w:rFonts w:hint="eastAsia"/>
          <w:spacing w:val="20"/>
        </w:rPr>
        <w:t>造山作用的影響</w:t>
      </w:r>
    </w:p>
    <w:p w14:paraId="66BFD3D3" w14:textId="57BD2540" w:rsidR="00BA09D3" w:rsidRPr="00194EAA" w:rsidRDefault="00BA09D3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人類活動造成的溫室效應</w:t>
      </w:r>
    </w:p>
    <w:p w14:paraId="682E25A2" w14:textId="0E0939D5" w:rsidR="00BA09D3" w:rsidRPr="00194EAA" w:rsidRDefault="00BA09D3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太陽入射量變化造成冰川</w:t>
      </w:r>
      <w:r w:rsidR="000F02BC">
        <w:rPr>
          <w:spacing w:val="20"/>
        </w:rPr>
        <w:br/>
      </w:r>
      <w:r w:rsidRPr="00194EAA">
        <w:rPr>
          <w:rFonts w:hint="eastAsia"/>
          <w:spacing w:val="20"/>
        </w:rPr>
        <w:t>體積消融</w:t>
      </w:r>
    </w:p>
    <w:p w14:paraId="4D66ABD7" w14:textId="36DCCE6F" w:rsidR="00BA09D3" w:rsidRPr="00194EAA" w:rsidRDefault="00BA09D3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全球降雨量大增</w:t>
      </w:r>
    </w:p>
    <w:p w14:paraId="7B8F5495" w14:textId="58A65C63" w:rsidR="00AC400F" w:rsidRPr="00194EAA" w:rsidRDefault="00BA09D3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海底火山噴發</w:t>
      </w:r>
    </w:p>
    <w:p w14:paraId="44ACE572" w14:textId="7D30C472" w:rsidR="007359F1" w:rsidRPr="00DC27B8" w:rsidRDefault="007359F1" w:rsidP="00D533F2">
      <w:pPr>
        <w:pStyle w:val="TIT1"/>
        <w:tabs>
          <w:tab w:val="clear" w:pos="2160"/>
          <w:tab w:val="clear" w:pos="3960"/>
        </w:tabs>
        <w:autoSpaceDE w:val="0"/>
        <w:autoSpaceDN w:val="0"/>
        <w:adjustRightInd w:val="0"/>
        <w:spacing w:before="60"/>
        <w:ind w:left="360" w:hanging="360"/>
        <w:textAlignment w:val="bottom"/>
        <w:rPr>
          <w:color w:val="000000" w:themeColor="text1"/>
        </w:rPr>
      </w:pPr>
    </w:p>
    <w:p w14:paraId="37EB1012" w14:textId="7F3E9B17" w:rsidR="00D533F2" w:rsidRPr="00DC27B8" w:rsidRDefault="00D533F2" w:rsidP="00D533F2">
      <w:pPr>
        <w:pStyle w:val="TIT1"/>
        <w:tabs>
          <w:tab w:val="clear" w:pos="2160"/>
          <w:tab w:val="clear" w:pos="3960"/>
        </w:tabs>
        <w:autoSpaceDE w:val="0"/>
        <w:autoSpaceDN w:val="0"/>
        <w:adjustRightInd w:val="0"/>
        <w:spacing w:before="60"/>
        <w:ind w:left="360" w:hanging="360"/>
        <w:textAlignment w:val="bottom"/>
        <w:rPr>
          <w:color w:val="000000" w:themeColor="text1"/>
        </w:rPr>
      </w:pPr>
    </w:p>
    <w:p w14:paraId="4FD44B38" w14:textId="15E10264" w:rsidR="00392E52" w:rsidRPr="00DC27B8" w:rsidRDefault="00392E52">
      <w:pPr>
        <w:widowControl/>
        <w:adjustRightInd/>
        <w:spacing w:line="240" w:lineRule="auto"/>
        <w:textAlignment w:val="auto"/>
        <w:rPr>
          <w:rFonts w:eastAsia="新細明體"/>
          <w:b/>
          <w:bCs/>
          <w:color w:val="000000" w:themeColor="text1"/>
          <w:spacing w:val="24"/>
          <w:sz w:val="28"/>
          <w:szCs w:val="22"/>
        </w:rPr>
      </w:pPr>
      <w:r w:rsidRPr="00DC27B8">
        <w:rPr>
          <w:color w:val="000000" w:themeColor="text1"/>
        </w:rPr>
        <w:br w:type="page"/>
      </w:r>
    </w:p>
    <w:p w14:paraId="1E568487" w14:textId="77777777" w:rsidR="00BF2AB1" w:rsidRPr="002D5090" w:rsidRDefault="00315E1D" w:rsidP="005E5F6C">
      <w:pPr>
        <w:pStyle w:val="aff"/>
        <w:rPr>
          <w:sz w:val="26"/>
          <w:szCs w:val="26"/>
        </w:rPr>
      </w:pPr>
      <w:r w:rsidRPr="002D5090">
        <w:rPr>
          <w:rFonts w:hint="eastAsia"/>
          <w:sz w:val="26"/>
          <w:szCs w:val="26"/>
        </w:rPr>
        <w:lastRenderedPageBreak/>
        <w:t>第貳部分</w:t>
      </w:r>
      <w:r w:rsidR="00A66B0A" w:rsidRPr="002D5090">
        <w:rPr>
          <w:rFonts w:hint="eastAsia"/>
          <w:sz w:val="26"/>
          <w:szCs w:val="26"/>
        </w:rPr>
        <w:t>、</w:t>
      </w:r>
      <w:r w:rsidRPr="002D5090">
        <w:rPr>
          <w:rFonts w:hint="eastAsia"/>
          <w:sz w:val="26"/>
          <w:szCs w:val="26"/>
        </w:rPr>
        <w:t>混合題或非選擇題</w:t>
      </w:r>
      <w:r w:rsidR="00BF2AB1" w:rsidRPr="002D5090">
        <w:rPr>
          <w:rFonts w:hint="eastAsia"/>
          <w:sz w:val="26"/>
          <w:szCs w:val="26"/>
        </w:rPr>
        <w:t>（占</w:t>
      </w:r>
      <w:r w:rsidR="00D43BD4" w:rsidRPr="002D5090">
        <w:rPr>
          <w:rFonts w:hint="eastAsia"/>
          <w:sz w:val="26"/>
          <w:szCs w:val="26"/>
        </w:rPr>
        <w:t>5</w:t>
      </w:r>
      <w:r w:rsidR="00D43BD4" w:rsidRPr="002D5090">
        <w:rPr>
          <w:sz w:val="26"/>
          <w:szCs w:val="26"/>
        </w:rPr>
        <w:t>6</w:t>
      </w:r>
      <w:r w:rsidR="00BF2AB1" w:rsidRPr="002D5090">
        <w:rPr>
          <w:rFonts w:hint="eastAsia"/>
          <w:sz w:val="26"/>
          <w:szCs w:val="26"/>
        </w:rPr>
        <w:t>分）</w:t>
      </w:r>
    </w:p>
    <w:p w14:paraId="7826F912" w14:textId="2158D8C9" w:rsidR="00315E1D" w:rsidRPr="002D5090" w:rsidRDefault="00BF2AB1" w:rsidP="002D5090">
      <w:pPr>
        <w:pStyle w:val="a6"/>
        <w:pBdr>
          <w:right w:val="single" w:sz="6" w:space="0" w:color="auto"/>
        </w:pBdr>
        <w:spacing w:beforeLines="25" w:before="60" w:afterLines="0" w:after="0"/>
        <w:ind w:left="720" w:hangingChars="300" w:hanging="720"/>
        <w:rPr>
          <w:sz w:val="24"/>
          <w:szCs w:val="24"/>
        </w:rPr>
      </w:pPr>
      <w:r w:rsidRPr="002D5090">
        <w:rPr>
          <w:rFonts w:hint="eastAsia"/>
          <w:sz w:val="24"/>
          <w:szCs w:val="24"/>
        </w:rPr>
        <w:t>說明：</w:t>
      </w:r>
      <w:r w:rsidR="00A66B0A" w:rsidRPr="002D5090">
        <w:rPr>
          <w:rFonts w:hint="eastAsia"/>
          <w:sz w:val="24"/>
          <w:szCs w:val="24"/>
        </w:rPr>
        <w:t>本部分共有</w:t>
      </w:r>
      <w:r w:rsidR="00F55768">
        <w:rPr>
          <w:rFonts w:hint="eastAsia"/>
          <w:sz w:val="24"/>
          <w:szCs w:val="24"/>
        </w:rPr>
        <w:t>6</w:t>
      </w:r>
      <w:r w:rsidR="00A66B0A" w:rsidRPr="002D5090">
        <w:rPr>
          <w:rFonts w:hint="eastAsia"/>
          <w:sz w:val="24"/>
          <w:szCs w:val="24"/>
        </w:rPr>
        <w:t>題組，選擇題每題</w:t>
      </w:r>
      <w:r w:rsidR="00D43BD4" w:rsidRPr="002D5090">
        <w:rPr>
          <w:rFonts w:hint="eastAsia"/>
          <w:sz w:val="24"/>
          <w:szCs w:val="24"/>
        </w:rPr>
        <w:t>2</w:t>
      </w:r>
      <w:r w:rsidR="00A66B0A" w:rsidRPr="002D5090">
        <w:rPr>
          <w:rFonts w:hint="eastAsia"/>
          <w:sz w:val="24"/>
          <w:szCs w:val="24"/>
        </w:rPr>
        <w:t>分，非選擇題配分標</w:t>
      </w:r>
      <w:proofErr w:type="gramStart"/>
      <w:r w:rsidR="00A66B0A" w:rsidRPr="002D5090">
        <w:rPr>
          <w:rFonts w:hint="eastAsia"/>
          <w:sz w:val="24"/>
          <w:szCs w:val="24"/>
        </w:rPr>
        <w:t>於題末。</w:t>
      </w:r>
      <w:proofErr w:type="gramEnd"/>
      <w:r w:rsidR="00A66B0A" w:rsidRPr="002D5090">
        <w:rPr>
          <w:rFonts w:hint="eastAsia"/>
          <w:sz w:val="24"/>
          <w:szCs w:val="24"/>
        </w:rPr>
        <w:t>限在</w:t>
      </w:r>
      <w:proofErr w:type="gramStart"/>
      <w:r w:rsidR="00A66B0A" w:rsidRPr="002D5090">
        <w:rPr>
          <w:rFonts w:hint="eastAsia"/>
          <w:sz w:val="24"/>
          <w:szCs w:val="24"/>
        </w:rPr>
        <w:t>答題卷標示</w:t>
      </w:r>
      <w:proofErr w:type="gramEnd"/>
      <w:r w:rsidR="00A66B0A" w:rsidRPr="002D5090">
        <w:rPr>
          <w:rFonts w:hint="eastAsia"/>
          <w:sz w:val="24"/>
          <w:szCs w:val="24"/>
        </w:rPr>
        <w:t>題號的</w:t>
      </w:r>
      <w:proofErr w:type="gramStart"/>
      <w:r w:rsidR="00A66B0A" w:rsidRPr="002D5090">
        <w:rPr>
          <w:rFonts w:hint="eastAsia"/>
          <w:sz w:val="24"/>
          <w:szCs w:val="24"/>
        </w:rPr>
        <w:t>作答區</w:t>
      </w:r>
      <w:proofErr w:type="gramEnd"/>
      <w:r w:rsidR="00A66B0A" w:rsidRPr="002D5090">
        <w:rPr>
          <w:rFonts w:hint="eastAsia"/>
          <w:sz w:val="24"/>
          <w:szCs w:val="24"/>
        </w:rPr>
        <w:t>內作答。</w:t>
      </w:r>
      <w:r w:rsidR="00354EED" w:rsidRPr="002D5090">
        <w:rPr>
          <w:sz w:val="24"/>
          <w:szCs w:val="24"/>
        </w:rPr>
        <w:br/>
      </w:r>
      <w:r w:rsidR="00A66B0A" w:rsidRPr="002D5090">
        <w:rPr>
          <w:rFonts w:hint="eastAsia"/>
          <w:sz w:val="24"/>
          <w:szCs w:val="24"/>
        </w:rPr>
        <w:t>選擇題與「非選擇題作圖部分」使用</w:t>
      </w:r>
      <w:r w:rsidR="00A66B0A" w:rsidRPr="002D5090">
        <w:rPr>
          <w:rFonts w:hint="eastAsia"/>
          <w:sz w:val="24"/>
          <w:szCs w:val="24"/>
        </w:rPr>
        <w:t xml:space="preserve"> 2B </w:t>
      </w:r>
      <w:r w:rsidR="00A66B0A" w:rsidRPr="002D5090">
        <w:rPr>
          <w:rFonts w:hint="eastAsia"/>
          <w:sz w:val="24"/>
          <w:szCs w:val="24"/>
        </w:rPr>
        <w:t>鉛筆作答，更正時以橡皮擦擦拭，切勿使用修正帶（液）。非選擇題請由左而右橫式書寫，</w:t>
      </w:r>
      <w:r w:rsidR="00315E1D" w:rsidRPr="002D5090">
        <w:rPr>
          <w:rFonts w:hint="eastAsia"/>
          <w:sz w:val="24"/>
          <w:szCs w:val="24"/>
        </w:rPr>
        <w:t>作答時必須寫出計算過程或理由，否則將酌予扣分。</w:t>
      </w:r>
    </w:p>
    <w:p w14:paraId="0A2E1311" w14:textId="2FA3B50E" w:rsidR="00D43BD4" w:rsidRPr="00BC73D7" w:rsidRDefault="00D43BD4" w:rsidP="00194EAA">
      <w:pPr>
        <w:pStyle w:val="-05"/>
      </w:pPr>
      <w:r w:rsidRPr="00BC73D7">
        <w:rPr>
          <w:rFonts w:hint="eastAsia"/>
        </w:rPr>
        <w:t>37</w:t>
      </w:r>
      <w:r w:rsidRPr="00BC73D7">
        <w:t>-</w:t>
      </w:r>
      <w:r w:rsidRPr="00BC73D7">
        <w:rPr>
          <w:rFonts w:hint="eastAsia"/>
        </w:rPr>
        <w:t>39</w:t>
      </w:r>
      <w:proofErr w:type="gramStart"/>
      <w:r w:rsidRPr="00BC73D7">
        <w:t>題為題</w:t>
      </w:r>
      <w:proofErr w:type="gramEnd"/>
      <w:r w:rsidRPr="00BC73D7">
        <w:t>組</w:t>
      </w:r>
    </w:p>
    <w:p w14:paraId="249E1977" w14:textId="54C35723" w:rsidR="00D43BD4" w:rsidRPr="001D0459" w:rsidRDefault="00D7512F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BC73D7">
        <w:rPr>
          <w:rFonts w:eastAsia="新細明體" w:hint="eastAsia"/>
          <w:spacing w:val="20"/>
          <w:szCs w:val="22"/>
        </w:rPr>
        <w:t>媽媽去購物商場</w:t>
      </w:r>
      <w:proofErr w:type="gramStart"/>
      <w:r w:rsidRPr="00BC73D7">
        <w:rPr>
          <w:rFonts w:eastAsia="新細明體" w:hint="eastAsia"/>
          <w:spacing w:val="20"/>
          <w:szCs w:val="22"/>
        </w:rPr>
        <w:t>買烤全雞</w:t>
      </w:r>
      <w:proofErr w:type="gramEnd"/>
      <w:r w:rsidRPr="00BC73D7">
        <w:rPr>
          <w:rFonts w:eastAsia="新細明體" w:hint="eastAsia"/>
          <w:spacing w:val="20"/>
          <w:szCs w:val="22"/>
        </w:rPr>
        <w:t>，聽老闆說這些雞只需要約</w:t>
      </w:r>
      <w:r w:rsidRPr="00BC73D7">
        <w:rPr>
          <w:rFonts w:eastAsia="新細明體" w:hint="eastAsia"/>
          <w:spacing w:val="20"/>
          <w:szCs w:val="22"/>
        </w:rPr>
        <w:t>40</w:t>
      </w:r>
      <w:r w:rsidRPr="00BC73D7">
        <w:rPr>
          <w:rFonts w:eastAsia="新細明體" w:hint="eastAsia"/>
          <w:spacing w:val="20"/>
          <w:szCs w:val="22"/>
        </w:rPr>
        <w:t>天就達到上市的尺寸。近數十年，</w:t>
      </w:r>
      <w:r w:rsidR="005B1E9A" w:rsidRPr="00BC73D7">
        <w:rPr>
          <w:rFonts w:eastAsia="新細明體" w:hint="eastAsia"/>
          <w:spacing w:val="20"/>
          <w:szCs w:val="22"/>
        </w:rPr>
        <w:t>高產</w:t>
      </w:r>
      <w:r w:rsidRPr="00BC73D7">
        <w:rPr>
          <w:rFonts w:eastAsia="新細明體" w:hint="eastAsia"/>
          <w:spacing w:val="20"/>
          <w:szCs w:val="22"/>
        </w:rPr>
        <w:t>肉雞育種選拔計畫有著重要的突破，在持續的選</w:t>
      </w:r>
      <w:r w:rsidR="00D91669" w:rsidRPr="00BC73D7">
        <w:rPr>
          <w:rFonts w:eastAsia="新細明體" w:hint="eastAsia"/>
          <w:spacing w:val="20"/>
          <w:szCs w:val="22"/>
        </w:rPr>
        <w:t>拔</w:t>
      </w:r>
      <w:r w:rsidRPr="00BC73D7">
        <w:rPr>
          <w:rFonts w:eastAsia="新細明體" w:hint="eastAsia"/>
          <w:spacing w:val="20"/>
          <w:szCs w:val="22"/>
        </w:rPr>
        <w:t>下，以</w:t>
      </w:r>
      <w:proofErr w:type="gramStart"/>
      <w:r w:rsidRPr="00BC73D7">
        <w:rPr>
          <w:rFonts w:eastAsia="新細明體" w:hint="eastAsia"/>
          <w:spacing w:val="20"/>
          <w:szCs w:val="22"/>
        </w:rPr>
        <w:t>56</w:t>
      </w:r>
      <w:r w:rsidRPr="00BC73D7">
        <w:rPr>
          <w:rFonts w:eastAsia="新細明體" w:hint="eastAsia"/>
          <w:spacing w:val="20"/>
          <w:szCs w:val="22"/>
        </w:rPr>
        <w:t>日齡雞隻</w:t>
      </w:r>
      <w:proofErr w:type="gramEnd"/>
      <w:r w:rsidRPr="00BC73D7">
        <w:rPr>
          <w:rFonts w:eastAsia="新細明體" w:hint="eastAsia"/>
          <w:spacing w:val="20"/>
          <w:szCs w:val="22"/>
        </w:rPr>
        <w:t>為例，可從</w:t>
      </w:r>
      <w:r w:rsidRPr="00BC73D7">
        <w:rPr>
          <w:rFonts w:eastAsia="新細明體" w:hint="eastAsia"/>
          <w:spacing w:val="20"/>
          <w:szCs w:val="22"/>
        </w:rPr>
        <w:t>1957</w:t>
      </w:r>
      <w:r w:rsidRPr="00BC73D7">
        <w:rPr>
          <w:rFonts w:eastAsia="新細明體" w:hint="eastAsia"/>
          <w:spacing w:val="20"/>
          <w:szCs w:val="22"/>
        </w:rPr>
        <w:t>年的</w:t>
      </w:r>
      <w:r w:rsidRPr="00BC73D7">
        <w:rPr>
          <w:rFonts w:eastAsia="新細明體" w:hint="eastAsia"/>
          <w:spacing w:val="20"/>
          <w:szCs w:val="22"/>
        </w:rPr>
        <w:t>905</w:t>
      </w:r>
      <w:r w:rsidRPr="00BC73D7">
        <w:rPr>
          <w:rFonts w:eastAsia="新細明體" w:hint="eastAsia"/>
          <w:spacing w:val="20"/>
          <w:szCs w:val="22"/>
        </w:rPr>
        <w:t>克</w:t>
      </w:r>
      <w:r w:rsidRPr="00BC73D7">
        <w:rPr>
          <w:rFonts w:eastAsia="新細明體" w:hint="eastAsia"/>
          <w:spacing w:val="20"/>
          <w:szCs w:val="22"/>
        </w:rPr>
        <w:t>/</w:t>
      </w:r>
      <w:r w:rsidRPr="00BC73D7">
        <w:rPr>
          <w:rFonts w:eastAsia="新細明體" w:hint="eastAsia"/>
          <w:spacing w:val="20"/>
          <w:szCs w:val="22"/>
        </w:rPr>
        <w:t>隻提升到</w:t>
      </w:r>
      <w:r w:rsidRPr="00BC73D7">
        <w:rPr>
          <w:rFonts w:eastAsia="新細明體" w:hint="eastAsia"/>
          <w:spacing w:val="20"/>
          <w:szCs w:val="22"/>
        </w:rPr>
        <w:t>2005</w:t>
      </w:r>
      <w:r w:rsidRPr="00BC73D7">
        <w:rPr>
          <w:rFonts w:eastAsia="新細明體" w:hint="eastAsia"/>
          <w:spacing w:val="20"/>
          <w:szCs w:val="22"/>
        </w:rPr>
        <w:t>年時的</w:t>
      </w:r>
      <w:r w:rsidRPr="00BC73D7">
        <w:rPr>
          <w:rFonts w:eastAsia="新細明體" w:hint="eastAsia"/>
          <w:spacing w:val="20"/>
          <w:szCs w:val="22"/>
        </w:rPr>
        <w:t>4202</w:t>
      </w:r>
      <w:r w:rsidRPr="00BC73D7">
        <w:rPr>
          <w:rFonts w:eastAsia="新細明體" w:hint="eastAsia"/>
          <w:spacing w:val="20"/>
          <w:szCs w:val="22"/>
        </w:rPr>
        <w:t>克</w:t>
      </w:r>
      <w:r w:rsidRPr="00BC73D7">
        <w:rPr>
          <w:rFonts w:eastAsia="新細明體" w:hint="eastAsia"/>
          <w:spacing w:val="20"/>
          <w:szCs w:val="22"/>
        </w:rPr>
        <w:t>/</w:t>
      </w:r>
      <w:r w:rsidRPr="00BC73D7">
        <w:rPr>
          <w:rFonts w:eastAsia="新細明體" w:hint="eastAsia"/>
          <w:spacing w:val="20"/>
          <w:szCs w:val="22"/>
        </w:rPr>
        <w:t>隻（如圖</w:t>
      </w:r>
      <w:r w:rsidR="00CB61C9" w:rsidRPr="00BC73D7">
        <w:rPr>
          <w:rFonts w:eastAsia="新細明體"/>
          <w:spacing w:val="20"/>
          <w:szCs w:val="22"/>
        </w:rPr>
        <w:t>1</w:t>
      </w:r>
      <w:r w:rsidR="00C85A32" w:rsidRPr="00BC73D7">
        <w:rPr>
          <w:rFonts w:eastAsia="新細明體"/>
          <w:spacing w:val="20"/>
          <w:szCs w:val="22"/>
        </w:rPr>
        <w:t>4</w:t>
      </w:r>
      <w:r w:rsidRPr="00BC73D7">
        <w:rPr>
          <w:rFonts w:eastAsia="新細明體" w:hint="eastAsia"/>
          <w:spacing w:val="20"/>
          <w:szCs w:val="22"/>
        </w:rPr>
        <w:t>所示）。</w:t>
      </w:r>
      <w:proofErr w:type="gramStart"/>
      <w:r w:rsidRPr="00BC73D7">
        <w:rPr>
          <w:rFonts w:eastAsia="新細明體" w:hint="eastAsia"/>
          <w:spacing w:val="20"/>
          <w:szCs w:val="22"/>
        </w:rPr>
        <w:t>此外，</w:t>
      </w:r>
      <w:proofErr w:type="gramEnd"/>
      <w:r w:rsidRPr="00BC73D7">
        <w:rPr>
          <w:rFonts w:eastAsia="新細明體" w:hint="eastAsia"/>
          <w:spacing w:val="20"/>
          <w:szCs w:val="22"/>
        </w:rPr>
        <w:t>為降低飼養成本，育種過程也會參考肉雞的飼料轉化率，即</w:t>
      </w:r>
      <w:r w:rsidR="00A3645C" w:rsidRPr="00BC73D7">
        <w:rPr>
          <w:rFonts w:eastAsia="新細明體" w:hint="eastAsia"/>
          <w:spacing w:val="20"/>
          <w:szCs w:val="22"/>
        </w:rPr>
        <w:t>肉雞</w:t>
      </w:r>
      <w:r w:rsidR="007D3940">
        <w:rPr>
          <w:rFonts w:eastAsia="新細明體" w:hint="eastAsia"/>
          <w:spacing w:val="20"/>
          <w:szCs w:val="22"/>
        </w:rPr>
        <w:t>每</w:t>
      </w:r>
      <w:proofErr w:type="gramStart"/>
      <w:r w:rsidR="00A3645C" w:rsidRPr="00BC73D7">
        <w:rPr>
          <w:rFonts w:eastAsia="新細明體" w:hint="eastAsia"/>
          <w:spacing w:val="20"/>
          <w:szCs w:val="22"/>
        </w:rPr>
        <w:t>單位肉重</w:t>
      </w:r>
      <w:proofErr w:type="gramEnd"/>
      <w:r w:rsidR="00A3645C" w:rsidRPr="00BC73D7">
        <w:rPr>
          <w:rFonts w:eastAsia="新細明體" w:hint="eastAsia"/>
          <w:spacing w:val="20"/>
          <w:szCs w:val="22"/>
        </w:rPr>
        <w:t>所需的</w:t>
      </w:r>
      <w:r w:rsidR="002F07E2" w:rsidRPr="00BC73D7">
        <w:rPr>
          <w:rFonts w:eastAsia="新細明體" w:hint="eastAsia"/>
          <w:spacing w:val="20"/>
          <w:szCs w:val="22"/>
        </w:rPr>
        <w:t>飼料重量</w:t>
      </w:r>
      <w:r w:rsidR="0079075B" w:rsidRPr="00BC73D7">
        <w:rPr>
          <w:rFonts w:eastAsia="新細明體" w:hint="eastAsia"/>
          <w:spacing w:val="20"/>
          <w:szCs w:val="22"/>
        </w:rPr>
        <w:t>（如圖</w:t>
      </w:r>
      <w:r w:rsidR="0079075B" w:rsidRPr="00BC73D7">
        <w:rPr>
          <w:rFonts w:eastAsia="新細明體"/>
          <w:spacing w:val="20"/>
          <w:szCs w:val="22"/>
        </w:rPr>
        <w:t>1</w:t>
      </w:r>
      <w:r w:rsidR="0079075B">
        <w:rPr>
          <w:rFonts w:eastAsia="新細明體" w:hint="eastAsia"/>
          <w:spacing w:val="20"/>
          <w:szCs w:val="22"/>
        </w:rPr>
        <w:t>5</w:t>
      </w:r>
      <w:r w:rsidR="0079075B" w:rsidRPr="00BC73D7">
        <w:rPr>
          <w:rFonts w:eastAsia="新細明體" w:hint="eastAsia"/>
          <w:spacing w:val="20"/>
          <w:szCs w:val="22"/>
        </w:rPr>
        <w:t>）</w:t>
      </w:r>
      <w:r w:rsidRPr="00BC73D7">
        <w:rPr>
          <w:rFonts w:eastAsia="新細明體" w:hint="eastAsia"/>
          <w:spacing w:val="20"/>
          <w:szCs w:val="22"/>
        </w:rPr>
        <w:t>。</w:t>
      </w:r>
    </w:p>
    <w:p w14:paraId="50A4F549" w14:textId="2B7B8742" w:rsidR="00BC73D7" w:rsidRDefault="003E3A3E" w:rsidP="00194EAA">
      <w:pPr>
        <w:pStyle w:val="TIT1"/>
        <w:spacing w:before="60"/>
        <w:ind w:left="357" w:hanging="357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3D00B3E9" wp14:editId="6C256B05">
                <wp:simplePos x="0" y="0"/>
                <wp:positionH relativeFrom="column">
                  <wp:posOffset>2206540</wp:posOffset>
                </wp:positionH>
                <wp:positionV relativeFrom="paragraph">
                  <wp:posOffset>265915</wp:posOffset>
                </wp:positionV>
                <wp:extent cx="3721864" cy="2473200"/>
                <wp:effectExtent l="0" t="0" r="12065" b="3810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864" cy="2473200"/>
                          <a:chOff x="43747" y="0"/>
                          <a:chExt cx="3722659" cy="2471598"/>
                        </a:xfrm>
                      </wpg:grpSpPr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16" y="27830"/>
                            <a:ext cx="355981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319" y="2274073"/>
                            <a:ext cx="609600" cy="19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2532B" w14:textId="22796C6C" w:rsidR="00952523" w:rsidRPr="00D93744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147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5196" y="1991391"/>
                            <a:ext cx="856702" cy="19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A3FCB" w14:textId="20C5588E" w:rsidR="00952523" w:rsidRPr="00D93744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西元</w:t>
                              </w:r>
                              <w:r w:rsidR="00F63079">
                                <w:rPr>
                                  <w:rFonts w:hint="eastAsia"/>
                                  <w:sz w:val="22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年</w:t>
                              </w:r>
                              <w:r w:rsidR="00F63079">
                                <w:rPr>
                                  <w:rFonts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249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28EC" w14:textId="6421A8D4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766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24C6E" w14:textId="5B0984C3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97</w:t>
                              </w:r>
                              <w:r>
                                <w:rPr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8233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1A8B0" w14:textId="646117BE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sz w:val="21"/>
                                </w:rPr>
                                <w:t>8</w:t>
                              </w:r>
                              <w:r w:rsidRPr="003E3A3E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701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0144F" w14:textId="62FD3BCB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sz w:val="21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169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0603F" w14:textId="3266621C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sz w:val="21"/>
                                </w:rPr>
                                <w:t>9</w:t>
                              </w:r>
                              <w:r w:rsidRPr="003E3A3E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4661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E4F7" w14:textId="17FCDC54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3E3A3E">
                                <w:rPr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sz w:val="21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153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BADCE" w14:textId="7EB6978B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200</w:t>
                              </w:r>
                              <w:r w:rsidRPr="003E3A3E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7621" y="1804946"/>
                            <a:ext cx="43878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17D3A" w14:textId="55A74E62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1574358"/>
                            <a:ext cx="262260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BF523" w14:textId="376092FB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1403405"/>
                            <a:ext cx="26225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6F6D5" w14:textId="31627D89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1228477"/>
                            <a:ext cx="262260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88AD5" w14:textId="49F7562B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1049572"/>
                            <a:ext cx="262260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F4432" w14:textId="26971E2B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874644"/>
                            <a:ext cx="26225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9FD8F" w14:textId="0D48F677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1.9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3" y="699715"/>
                            <a:ext cx="26225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ECEBF" w14:textId="55A3C4EA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77" y="524786"/>
                            <a:ext cx="26225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E01D7" w14:textId="20EF0A65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77" y="353833"/>
                            <a:ext cx="262255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42275" w14:textId="3D2B3084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77" y="178904"/>
                            <a:ext cx="262260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D66E8" w14:textId="0AA52D53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77" y="0"/>
                            <a:ext cx="262260" cy="16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8C74F" w14:textId="5572C4D8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47" y="453224"/>
                            <a:ext cx="205767" cy="81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35DBB" w14:textId="1A639945" w:rsidR="00952523" w:rsidRPr="003E3A3E" w:rsidRDefault="00952523" w:rsidP="000F02BC">
                              <w:pPr>
                                <w:spacing w:line="240" w:lineRule="atLeast"/>
                                <w:jc w:val="center"/>
                                <w:rPr>
                                  <w:spacing w:val="10"/>
                                  <w:sz w:val="21"/>
                                </w:rPr>
                              </w:pPr>
                              <w:r w:rsidRPr="003E3A3E">
                                <w:rPr>
                                  <w:rFonts w:hint="eastAsia"/>
                                  <w:spacing w:val="10"/>
                                  <w:sz w:val="21"/>
                                </w:rPr>
                                <w:t>飼料轉化率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0B3E9" id="群組 225" o:spid="_x0000_s1238" style="position:absolute;left:0;text-align:left;margin-left:173.75pt;margin-top:20.95pt;width:293.05pt;height:194.75pt;z-index:252018688;mso-width-relative:margin;mso-height-relative:margin" coordorigin="437" coordsize="37226,24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">
                <v:shape id="圖片 43" o:spid="_x0000_s1239" type="#_x0000_t75" style="position:absolute;left:954;top:278;width:3559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">
                  <v:imagedata r:id="rId154" o:title=""/>
                </v:shape>
                <v:shape id="_x0000_s1240" type="#_x0000_t202" style="position:absolute;left:15783;top:22740;width:609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1162532B" w14:textId="22796C6C" w:rsidR="00952523" w:rsidRPr="00D93744" w:rsidRDefault="00952523" w:rsidP="000F02BC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EB2147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241" type="#_x0000_t202" style="position:absolute;left:17651;top:19913;width:8567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BDA3FCB" w14:textId="20C5588E" w:rsidR="00952523" w:rsidRPr="00D93744" w:rsidRDefault="00952523" w:rsidP="000F02BC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西元</w:t>
                        </w:r>
                        <w:r w:rsidR="00F63079">
                          <w:rPr>
                            <w:rFonts w:hint="eastAsia"/>
                            <w:sz w:val="22"/>
                          </w:rPr>
                          <w:t>（</w:t>
                        </w:r>
                        <w:r>
                          <w:rPr>
                            <w:rFonts w:hint="eastAsia"/>
                            <w:sz w:val="22"/>
                          </w:rPr>
                          <w:t>年</w:t>
                        </w:r>
                        <w:r w:rsidR="00F63079">
                          <w:rPr>
                            <w:rFonts w:hint="eastAsia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shape id="_x0000_s1242" type="#_x0000_t202" style="position:absolute;left:4492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03C28EC" w14:textId="6421A8D4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970</w:t>
                        </w:r>
                      </w:p>
                    </w:txbxContent>
                  </v:textbox>
                </v:shape>
                <v:shape id="_x0000_s1243" type="#_x0000_t202" style="position:absolute;left:8547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2F24C6E" w14:textId="5B0984C3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97</w:t>
                        </w:r>
                        <w:r>
                          <w:rPr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_x0000_s1244" type="#_x0000_t202" style="position:absolute;left:12682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F41A8B0" w14:textId="646117BE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</w:t>
                        </w:r>
                        <w:r>
                          <w:rPr>
                            <w:sz w:val="21"/>
                          </w:rPr>
                          <w:t>8</w:t>
                        </w:r>
                        <w:r w:rsidRPr="003E3A3E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45" type="#_x0000_t202" style="position:absolute;left:16817;top:18049;width:4387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200144F" w14:textId="62FD3BCB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</w:t>
                        </w:r>
                        <w:r>
                          <w:rPr>
                            <w:sz w:val="21"/>
                          </w:rPr>
                          <w:t>85</w:t>
                        </w:r>
                      </w:p>
                    </w:txbxContent>
                  </v:textbox>
                </v:shape>
                <v:shape id="_x0000_s1246" type="#_x0000_t202" style="position:absolute;left:20951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F20603F" w14:textId="3266621C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</w:t>
                        </w:r>
                        <w:r>
                          <w:rPr>
                            <w:sz w:val="21"/>
                          </w:rPr>
                          <w:t>9</w:t>
                        </w:r>
                        <w:r w:rsidRPr="003E3A3E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47" type="#_x0000_t202" style="position:absolute;left:25046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C90E4F7" w14:textId="17FCDC54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3E3A3E">
                          <w:rPr>
                            <w:sz w:val="21"/>
                          </w:rPr>
                          <w:t>9</w:t>
                        </w:r>
                        <w:r>
                          <w:rPr>
                            <w:sz w:val="21"/>
                          </w:rPr>
                          <w:t>95</w:t>
                        </w:r>
                      </w:p>
                    </w:txbxContent>
                  </v:textbox>
                </v:shape>
                <v:shape id="_x0000_s1248" type="#_x0000_t202" style="position:absolute;left:29141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3EBADCE" w14:textId="7EB6978B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  <w:r w:rsidRPr="003E3A3E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49" type="#_x0000_t202" style="position:absolute;left:33276;top:18049;width:4388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01217D3A" w14:textId="55A74E62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2005</w:t>
                        </w:r>
                      </w:p>
                    </w:txbxContent>
                  </v:textbox>
                </v:shape>
                <v:shape id="_x0000_s1250" type="#_x0000_t202" style="position:absolute;left:3180;top:15743;width:2623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97BF523" w14:textId="376092FB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1.5</w:t>
                        </w:r>
                      </w:p>
                    </w:txbxContent>
                  </v:textbox>
                </v:shape>
                <v:shape id="_x0000_s1251" type="#_x0000_t202" style="position:absolute;left:3180;top:14034;width:26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5F6F6D5" w14:textId="31627D89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1.6</w:t>
                        </w:r>
                      </w:p>
                    </w:txbxContent>
                  </v:textbox>
                </v:shape>
                <v:shape id="_x0000_s1252" type="#_x0000_t202" style="position:absolute;left:3180;top:12284;width:2623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2788AD5" w14:textId="49F7562B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1.7</w:t>
                        </w:r>
                      </w:p>
                    </w:txbxContent>
                  </v:textbox>
                </v:shape>
                <v:shape id="_x0000_s1253" type="#_x0000_t202" style="position:absolute;left:3180;top:10495;width:2623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10F4432" w14:textId="26971E2B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1.8</w:t>
                        </w:r>
                      </w:p>
                    </w:txbxContent>
                  </v:textbox>
                </v:shape>
                <v:shape id="_x0000_s1254" type="#_x0000_t202" style="position:absolute;left:3180;top:8746;width:2623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8A9FD8F" w14:textId="0D48F677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1.9</w:t>
                        </w:r>
                      </w:p>
                    </w:txbxContent>
                  </v:textbox>
                </v:shape>
                <v:shape id="_x0000_s1255" type="#_x0000_t202" style="position:absolute;left:3180;top:6997;width:26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24ECEBF" w14:textId="55A3C4EA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v:shape id="_x0000_s1256" type="#_x0000_t202" style="position:absolute;left:3140;top:5247;width:2623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D3E01D7" w14:textId="20EF0A65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2.1</w:t>
                        </w:r>
                      </w:p>
                    </w:txbxContent>
                  </v:textbox>
                </v:shape>
                <v:shape id="_x0000_s1257" type="#_x0000_t202" style="position:absolute;left:3140;top:3538;width:26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6A142275" w14:textId="3D2B3084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2.2</w:t>
                        </w:r>
                      </w:p>
                    </w:txbxContent>
                  </v:textbox>
                </v:shape>
                <v:shape id="_x0000_s1258" type="#_x0000_t202" style="position:absolute;left:3140;top:1789;width:26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C4D66E8" w14:textId="0AA52D53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2.3</w:t>
                        </w:r>
                      </w:p>
                    </w:txbxContent>
                  </v:textbox>
                </v:shape>
                <v:shape id="_x0000_s1259" type="#_x0000_t202" style="position:absolute;left:3140;width:26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F58C74F" w14:textId="5572C4D8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2.4</w:t>
                        </w:r>
                      </w:p>
                    </w:txbxContent>
                  </v:textbox>
                </v:shape>
                <v:shape id="_x0000_s1260" type="#_x0000_t202" style="position:absolute;left:437;top:4532;width:2058;height:8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" filled="f" stroked="f">
                  <v:textbox style="layout-flow:vertical-ideographic" inset="0,0,0,0">
                    <w:txbxContent>
                      <w:p w14:paraId="3D635DBB" w14:textId="1A639945" w:rsidR="00952523" w:rsidRPr="003E3A3E" w:rsidRDefault="00952523" w:rsidP="000F02BC">
                        <w:pPr>
                          <w:spacing w:line="240" w:lineRule="atLeast"/>
                          <w:jc w:val="center"/>
                          <w:rPr>
                            <w:spacing w:val="10"/>
                            <w:sz w:val="21"/>
                          </w:rPr>
                        </w:pPr>
                        <w:r w:rsidRPr="003E3A3E">
                          <w:rPr>
                            <w:rFonts w:hint="eastAsia"/>
                            <w:spacing w:val="10"/>
                            <w:sz w:val="21"/>
                          </w:rPr>
                          <w:t>飼料轉化率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56CC20" w14:textId="66F625F8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4700EA4C" w14:textId="694220F6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  <w:r w:rsidRPr="00BC73D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FE6A8C0" wp14:editId="72878910">
                <wp:simplePos x="0" y="0"/>
                <wp:positionH relativeFrom="column">
                  <wp:posOffset>104775</wp:posOffset>
                </wp:positionH>
                <wp:positionV relativeFrom="paragraph">
                  <wp:posOffset>151130</wp:posOffset>
                </wp:positionV>
                <wp:extent cx="1800000" cy="1209600"/>
                <wp:effectExtent l="0" t="0" r="0" b="10160"/>
                <wp:wrapSquare wrapText="bothSides"/>
                <wp:docPr id="351" name="群組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209600"/>
                          <a:chOff x="0" y="0"/>
                          <a:chExt cx="1799590" cy="1220454"/>
                        </a:xfrm>
                      </wpg:grpSpPr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793" y="1021064"/>
                            <a:ext cx="60960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C2732" w14:textId="42323519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EB2147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885"/>
                            <a:ext cx="1799590" cy="926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892" y="0"/>
                            <a:ext cx="47625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AF453" w14:textId="1E4BF2DB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957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722" y="0"/>
                            <a:ext cx="47625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A8C07" w14:textId="5423CC66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978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605" y="0"/>
                            <a:ext cx="476250" cy="19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21A3E" w14:textId="03400FB9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6A8C0" id="群組 351" o:spid="_x0000_s1261" style="position:absolute;left:0;text-align:left;margin-left:8.25pt;margin-top:11.9pt;width:141.75pt;height:95.25pt;z-index:251955200;mso-width-relative:margin;mso-height-relative:margin" coordsize="17995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">
                <v:shape id="_x0000_s1262" type="#_x0000_t202" style="position:absolute;left:5967;top:10210;width:609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46C2732" w14:textId="42323519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EB2147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14</w:t>
                        </w:r>
                      </w:p>
                    </w:txbxContent>
                  </v:textbox>
                </v:shape>
                <v:shape id="圖片 21" o:spid="_x0000_s1263" type="#_x0000_t75" style="position:absolute;top:688;width:17995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">
                  <v:imagedata r:id="rId157" o:title="" grayscale="t"/>
                </v:shape>
                <v:shape id="_x0000_s1264" type="#_x0000_t202" style="position:absolute;left:998;width:4763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5B3AF453" w14:textId="1E4BF2DB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957</w:t>
                        </w:r>
                      </w:p>
                    </w:txbxContent>
                  </v:textbox>
                </v:shape>
                <v:shape id="_x0000_s1265" type="#_x0000_t202" style="position:absolute;left:6147;width:4762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324A8C07" w14:textId="5423CC66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978</w:t>
                        </w:r>
                      </w:p>
                    </w:txbxContent>
                  </v:textbox>
                </v:shape>
                <v:shape id="_x0000_s1266" type="#_x0000_t202" style="position:absolute;left:11526;width:4762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DF21A3E" w14:textId="03400FB9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2005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CD60313" w14:textId="1CC5D71F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126933A7" w14:textId="057EC44C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55E8CF9B" w14:textId="4FDDC98F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1A780F50" w14:textId="60EEC9F9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3A22D036" w14:textId="3DA65453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1393B7A4" w14:textId="29CC43C2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75F187FD" w14:textId="00D0C472" w:rsidR="00BC73D7" w:rsidRDefault="00BC73D7" w:rsidP="00194EAA">
      <w:pPr>
        <w:pStyle w:val="TIT1"/>
        <w:spacing w:before="60"/>
        <w:ind w:left="357" w:hanging="357"/>
        <w:rPr>
          <w:spacing w:val="20"/>
        </w:rPr>
      </w:pPr>
    </w:p>
    <w:p w14:paraId="23D655ED" w14:textId="77777777" w:rsidR="003E52EB" w:rsidRDefault="003E52EB" w:rsidP="00194EAA">
      <w:pPr>
        <w:pStyle w:val="TIT1"/>
        <w:spacing w:before="60"/>
        <w:ind w:left="357" w:hanging="357"/>
        <w:rPr>
          <w:spacing w:val="20"/>
        </w:rPr>
      </w:pPr>
    </w:p>
    <w:p w14:paraId="6043BD19" w14:textId="1E184535" w:rsidR="00D43BD4" w:rsidRPr="00194EAA" w:rsidRDefault="00D43BD4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37</w:t>
      </w:r>
      <w:r w:rsidRPr="00194EAA">
        <w:rPr>
          <w:spacing w:val="20"/>
        </w:rPr>
        <w:t>.</w:t>
      </w:r>
      <w:r w:rsidRPr="00194EAA">
        <w:rPr>
          <w:spacing w:val="20"/>
        </w:rPr>
        <w:tab/>
      </w:r>
      <w:r w:rsidR="005B1E9A" w:rsidRPr="00194EAA">
        <w:rPr>
          <w:rFonts w:hint="eastAsia"/>
          <w:spacing w:val="20"/>
        </w:rPr>
        <w:t>依據肉雞育種的目的及手段，</w:t>
      </w:r>
      <w:r w:rsidR="003059FA" w:rsidRPr="00194EAA">
        <w:rPr>
          <w:rFonts w:hint="eastAsia"/>
          <w:spacing w:val="20"/>
        </w:rPr>
        <w:t>下列</w:t>
      </w:r>
      <w:r w:rsidR="005B1E9A" w:rsidRPr="00194EAA">
        <w:rPr>
          <w:rFonts w:hint="eastAsia"/>
          <w:spacing w:val="20"/>
        </w:rPr>
        <w:t>推論何者</w:t>
      </w:r>
      <w:r w:rsidR="005B1E9A" w:rsidRPr="00E10C39">
        <w:rPr>
          <w:rFonts w:hint="eastAsia"/>
          <w:b/>
          <w:spacing w:val="20"/>
          <w:u w:val="single"/>
        </w:rPr>
        <w:t>不正確</w:t>
      </w:r>
      <w:r w:rsidR="005B1E9A" w:rsidRPr="00194EAA">
        <w:rPr>
          <w:rFonts w:hint="eastAsia"/>
          <w:spacing w:val="20"/>
        </w:rPr>
        <w:t>？</w:t>
      </w:r>
    </w:p>
    <w:p w14:paraId="21BA643E" w14:textId="0164F897" w:rsidR="00D91669" w:rsidRPr="00194EAA" w:rsidRDefault="00D43BD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D91669" w:rsidRPr="00194EAA">
        <w:rPr>
          <w:rFonts w:hint="eastAsia"/>
          <w:spacing w:val="20"/>
        </w:rPr>
        <w:t>經過育種後</w:t>
      </w:r>
      <w:r w:rsidR="009640E0" w:rsidRPr="00194EAA">
        <w:rPr>
          <w:rFonts w:hint="eastAsia"/>
          <w:spacing w:val="20"/>
        </w:rPr>
        <w:t>的</w:t>
      </w:r>
      <w:r w:rsidR="00D91669" w:rsidRPr="00194EAA">
        <w:rPr>
          <w:rFonts w:hint="eastAsia"/>
          <w:spacing w:val="20"/>
        </w:rPr>
        <w:t>高產肉雞已和</w:t>
      </w:r>
      <w:proofErr w:type="gramStart"/>
      <w:r w:rsidR="00D91669" w:rsidRPr="00194EAA">
        <w:rPr>
          <w:rFonts w:hint="eastAsia"/>
          <w:spacing w:val="20"/>
        </w:rPr>
        <w:t>原始雞種</w:t>
      </w:r>
      <w:r w:rsidR="009640E0" w:rsidRPr="00194EAA">
        <w:rPr>
          <w:rFonts w:hint="eastAsia"/>
          <w:spacing w:val="20"/>
        </w:rPr>
        <w:t>相</w:t>
      </w:r>
      <w:proofErr w:type="gramEnd"/>
      <w:r w:rsidR="009640E0" w:rsidRPr="00194EAA">
        <w:rPr>
          <w:rFonts w:hint="eastAsia"/>
          <w:spacing w:val="20"/>
        </w:rPr>
        <w:t>異</w:t>
      </w:r>
      <w:r w:rsidR="00D91669" w:rsidRPr="00194EAA">
        <w:rPr>
          <w:rFonts w:hint="eastAsia"/>
          <w:spacing w:val="20"/>
        </w:rPr>
        <w:t>，屬於不同物種</w:t>
      </w:r>
    </w:p>
    <w:p w14:paraId="06A4512E" w14:textId="1C769ABD" w:rsidR="00D91669" w:rsidRPr="00194EAA" w:rsidRDefault="00D43BD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D91669" w:rsidRPr="00194EAA">
        <w:rPr>
          <w:rFonts w:hint="eastAsia"/>
          <w:spacing w:val="20"/>
        </w:rPr>
        <w:t>人擇達成高產肉雞的過程中仍有基因突變或重組之發生</w:t>
      </w:r>
    </w:p>
    <w:p w14:paraId="68CAFD18" w14:textId="6A597037" w:rsidR="00D91669" w:rsidRPr="00194EAA" w:rsidRDefault="00D43BD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proofErr w:type="gramStart"/>
      <w:r w:rsidR="00D91669" w:rsidRPr="00194EAA">
        <w:rPr>
          <w:rFonts w:hint="eastAsia"/>
          <w:spacing w:val="20"/>
        </w:rPr>
        <w:t>原始雞種族群</w:t>
      </w:r>
      <w:proofErr w:type="gramEnd"/>
      <w:r w:rsidR="00D91669" w:rsidRPr="00194EAA">
        <w:rPr>
          <w:rFonts w:hint="eastAsia"/>
          <w:spacing w:val="20"/>
        </w:rPr>
        <w:t>很可能比高產肉雞含有更多的遺傳變異</w:t>
      </w:r>
    </w:p>
    <w:p w14:paraId="4E5C6213" w14:textId="699F34F8" w:rsidR="00D91669" w:rsidRPr="00194EAA" w:rsidRDefault="00D43BD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D91669" w:rsidRPr="00194EAA">
        <w:rPr>
          <w:rFonts w:hint="eastAsia"/>
          <w:spacing w:val="20"/>
        </w:rPr>
        <w:t>降低飼養天數和飼料成本是人擇的雙目標</w:t>
      </w:r>
    </w:p>
    <w:p w14:paraId="06A0F9DF" w14:textId="227557BA" w:rsidR="00D43BD4" w:rsidRPr="00194EAA" w:rsidRDefault="00D43BD4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D91669" w:rsidRPr="00194EAA">
        <w:rPr>
          <w:rFonts w:hint="eastAsia"/>
          <w:spacing w:val="20"/>
        </w:rPr>
        <w:t>飼料配方是否改變也應加入探討育種計畫的成效</w:t>
      </w:r>
    </w:p>
    <w:p w14:paraId="45F72A49" w14:textId="2ABB64CE" w:rsidR="00100B3F" w:rsidRPr="00194EAA" w:rsidRDefault="00D43BD4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3</w:t>
      </w:r>
      <w:r w:rsidR="00D91669" w:rsidRPr="00194EAA">
        <w:rPr>
          <w:rFonts w:hint="eastAsia"/>
          <w:spacing w:val="20"/>
        </w:rPr>
        <w:t>8</w:t>
      </w:r>
      <w:r w:rsidRPr="00194EAA">
        <w:rPr>
          <w:spacing w:val="20"/>
        </w:rPr>
        <w:t>.</w:t>
      </w:r>
      <w:r w:rsidRPr="00194EAA">
        <w:rPr>
          <w:spacing w:val="20"/>
        </w:rPr>
        <w:tab/>
      </w:r>
      <w:r w:rsidR="00F922B6" w:rsidRPr="00194EAA">
        <w:rPr>
          <w:rFonts w:hint="eastAsia"/>
          <w:spacing w:val="20"/>
        </w:rPr>
        <w:t>綜合圖</w:t>
      </w:r>
      <w:r w:rsidR="00CB61C9" w:rsidRPr="00194EAA">
        <w:rPr>
          <w:spacing w:val="20"/>
        </w:rPr>
        <w:t>1</w:t>
      </w:r>
      <w:r w:rsidR="000558DC" w:rsidRPr="00194EAA">
        <w:rPr>
          <w:spacing w:val="20"/>
        </w:rPr>
        <w:t>4</w:t>
      </w:r>
      <w:r w:rsidR="00F922B6" w:rsidRPr="00194EAA">
        <w:rPr>
          <w:rFonts w:hint="eastAsia"/>
          <w:spacing w:val="20"/>
        </w:rPr>
        <w:t>與</w:t>
      </w:r>
      <w:r w:rsidR="00A62DD8" w:rsidRPr="00194EAA">
        <w:rPr>
          <w:rFonts w:hint="eastAsia"/>
          <w:spacing w:val="20"/>
        </w:rPr>
        <w:t>圖</w:t>
      </w:r>
      <w:r w:rsidR="00CB61C9" w:rsidRPr="00194EAA">
        <w:rPr>
          <w:spacing w:val="20"/>
        </w:rPr>
        <w:t>1</w:t>
      </w:r>
      <w:bookmarkStart w:id="18" w:name="_Hlk145670577"/>
      <w:r w:rsidR="00C85A32" w:rsidRPr="00194EAA">
        <w:rPr>
          <w:spacing w:val="20"/>
        </w:rPr>
        <w:t>5</w:t>
      </w:r>
      <w:r w:rsidR="00A62DD8" w:rsidRPr="00194EAA">
        <w:rPr>
          <w:rFonts w:hint="eastAsia"/>
          <w:spacing w:val="20"/>
        </w:rPr>
        <w:t>，高產</w:t>
      </w:r>
      <w:bookmarkEnd w:id="18"/>
      <w:r w:rsidR="00A62DD8" w:rsidRPr="00194EAA">
        <w:rPr>
          <w:rFonts w:hint="eastAsia"/>
          <w:spacing w:val="20"/>
        </w:rPr>
        <w:t>肉雞育種計畫中，</w:t>
      </w:r>
      <w:proofErr w:type="gramStart"/>
      <w:r w:rsidR="00A62DD8" w:rsidRPr="00194EAA">
        <w:rPr>
          <w:rFonts w:hint="eastAsia"/>
          <w:spacing w:val="20"/>
        </w:rPr>
        <w:t>同齡雞隻</w:t>
      </w:r>
      <w:proofErr w:type="gramEnd"/>
      <w:r w:rsidR="00A62DD8" w:rsidRPr="00194EAA">
        <w:rPr>
          <w:rFonts w:hint="eastAsia"/>
          <w:spacing w:val="20"/>
        </w:rPr>
        <w:t>所呈現出的飼料轉化率顯示：</w:t>
      </w:r>
    </w:p>
    <w:p w14:paraId="399379AE" w14:textId="74FBC20F" w:rsidR="00100B3F" w:rsidRPr="00855977" w:rsidRDefault="00053A69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A62DD8" w:rsidRPr="00855977">
        <w:rPr>
          <w:rFonts w:eastAsia="新細明體"/>
          <w:bCs/>
          <w:spacing w:val="20"/>
          <w:sz w:val="22"/>
          <w:szCs w:val="22"/>
        </w:rPr>
        <w:t>a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此選育計畫目標是否達成？（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1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分）</w:t>
      </w:r>
    </w:p>
    <w:p w14:paraId="208FFFA4" w14:textId="16767A80" w:rsidR="00D43BD4" w:rsidRPr="00855977" w:rsidRDefault="00053A69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A62DD8" w:rsidRPr="00855977">
        <w:rPr>
          <w:rFonts w:eastAsia="新細明體"/>
          <w:bCs/>
          <w:spacing w:val="20"/>
          <w:sz w:val="22"/>
          <w:szCs w:val="22"/>
        </w:rPr>
        <w:t>b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比較並說明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197</w:t>
      </w:r>
      <w:r w:rsidR="00A8154E" w:rsidRPr="00855977">
        <w:rPr>
          <w:rFonts w:eastAsia="新細明體" w:hint="eastAsia"/>
          <w:bCs/>
          <w:spacing w:val="20"/>
          <w:sz w:val="22"/>
          <w:szCs w:val="22"/>
        </w:rPr>
        <w:t>0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與</w:t>
      </w:r>
      <w:proofErr w:type="gramStart"/>
      <w:r w:rsidR="00A62DD8" w:rsidRPr="00855977">
        <w:rPr>
          <w:rFonts w:eastAsia="新細明體" w:hint="eastAsia"/>
          <w:bCs/>
          <w:spacing w:val="20"/>
          <w:sz w:val="22"/>
          <w:szCs w:val="22"/>
        </w:rPr>
        <w:t>200</w:t>
      </w:r>
      <w:r w:rsidR="00A8154E" w:rsidRPr="00855977">
        <w:rPr>
          <w:rFonts w:eastAsia="新細明體"/>
          <w:bCs/>
          <w:spacing w:val="20"/>
          <w:sz w:val="22"/>
          <w:szCs w:val="22"/>
        </w:rPr>
        <w:t>0</w:t>
      </w:r>
      <w:proofErr w:type="gramEnd"/>
      <w:r w:rsidR="00A62DD8" w:rsidRPr="00855977">
        <w:rPr>
          <w:rFonts w:eastAsia="新細明體" w:hint="eastAsia"/>
          <w:bCs/>
          <w:spacing w:val="20"/>
          <w:sz w:val="22"/>
          <w:szCs w:val="22"/>
        </w:rPr>
        <w:t>年代的雞隻生長</w:t>
      </w:r>
      <w:r w:rsidR="00F922B6" w:rsidRPr="00855977">
        <w:rPr>
          <w:rFonts w:eastAsia="新細明體" w:hint="eastAsia"/>
          <w:bCs/>
          <w:spacing w:val="20"/>
          <w:sz w:val="22"/>
          <w:szCs w:val="22"/>
        </w:rPr>
        <w:t>速率、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飼料攝取的</w:t>
      </w:r>
      <w:r w:rsidR="00F922B6" w:rsidRPr="00855977">
        <w:rPr>
          <w:rFonts w:eastAsia="新細明體" w:hint="eastAsia"/>
          <w:bCs/>
          <w:spacing w:val="20"/>
          <w:sz w:val="22"/>
          <w:szCs w:val="22"/>
        </w:rPr>
        <w:t>變化</w:t>
      </w:r>
      <w:r w:rsidR="009B5A06" w:rsidRPr="00855977">
        <w:rPr>
          <w:rFonts w:eastAsia="新細明體" w:hint="eastAsia"/>
          <w:bCs/>
          <w:spacing w:val="20"/>
          <w:sz w:val="22"/>
          <w:szCs w:val="22"/>
        </w:rPr>
        <w:t>、及此二者之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關聯性為何</w:t>
      </w:r>
      <w:bookmarkStart w:id="19" w:name="_Hlk153091641"/>
      <w:r w:rsidR="00A8154E" w:rsidRPr="00855977">
        <w:rPr>
          <w:rFonts w:eastAsia="新細明體" w:hint="eastAsia"/>
          <w:bCs/>
          <w:spacing w:val="20"/>
          <w:sz w:val="22"/>
          <w:szCs w:val="22"/>
        </w:rPr>
        <w:t>，以支持</w:t>
      </w:r>
      <w:r w:rsidR="00F63079">
        <w:rPr>
          <w:rFonts w:eastAsia="新細明體" w:hint="eastAsia"/>
          <w:bCs/>
          <w:spacing w:val="20"/>
          <w:sz w:val="22"/>
          <w:szCs w:val="22"/>
        </w:rPr>
        <w:t>你</w:t>
      </w:r>
      <w:r w:rsidR="00A8154E" w:rsidRPr="00855977">
        <w:rPr>
          <w:rFonts w:eastAsia="新細明體" w:hint="eastAsia"/>
          <w:bCs/>
          <w:spacing w:val="20"/>
          <w:sz w:val="22"/>
          <w:szCs w:val="22"/>
        </w:rPr>
        <w:t>的結論。</w:t>
      </w:r>
      <w:bookmarkEnd w:id="19"/>
      <w:r w:rsidR="00A62DD8"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A62DD8" w:rsidRPr="00855977">
        <w:rPr>
          <w:rFonts w:eastAsia="新細明體"/>
          <w:bCs/>
          <w:spacing w:val="20"/>
          <w:sz w:val="22"/>
          <w:szCs w:val="22"/>
        </w:rPr>
        <w:t>3</w:t>
      </w:r>
      <w:r w:rsidR="00A62DD8" w:rsidRPr="00855977">
        <w:rPr>
          <w:rFonts w:eastAsia="新細明體" w:hint="eastAsia"/>
          <w:bCs/>
          <w:spacing w:val="20"/>
          <w:sz w:val="22"/>
          <w:szCs w:val="22"/>
        </w:rPr>
        <w:t>分）</w:t>
      </w:r>
    </w:p>
    <w:p w14:paraId="487F4FA9" w14:textId="543E2D93" w:rsidR="00BC73D7" w:rsidRDefault="00BC73D7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</w:rPr>
        <w:br w:type="page"/>
      </w:r>
    </w:p>
    <w:p w14:paraId="610C7940" w14:textId="78A99868" w:rsidR="00E7698E" w:rsidRPr="00194EAA" w:rsidRDefault="00E7698E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lastRenderedPageBreak/>
        <w:t>3</w:t>
      </w:r>
      <w:r w:rsidRPr="00194EAA">
        <w:rPr>
          <w:rFonts w:hint="eastAsia"/>
          <w:spacing w:val="20"/>
        </w:rPr>
        <w:t>9</w:t>
      </w:r>
      <w:r w:rsidRPr="00194EAA">
        <w:rPr>
          <w:spacing w:val="20"/>
        </w:rPr>
        <w:t>.</w:t>
      </w:r>
      <w:r w:rsidRPr="00194EAA">
        <w:rPr>
          <w:spacing w:val="20"/>
        </w:rPr>
        <w:tab/>
      </w:r>
      <w:bookmarkStart w:id="20" w:name="_Hlk153090905"/>
      <w:r w:rsidR="00A8154E" w:rsidRPr="00194EAA">
        <w:rPr>
          <w:rFonts w:hint="eastAsia"/>
          <w:spacing w:val="20"/>
        </w:rPr>
        <w:t>與高產肉雞類似的純種賽馬</w:t>
      </w:r>
      <w:bookmarkEnd w:id="20"/>
      <w:r w:rsidR="00640CA4" w:rsidRPr="00194EAA">
        <w:rPr>
          <w:rFonts w:hint="eastAsia"/>
          <w:spacing w:val="20"/>
        </w:rPr>
        <w:t>選育計畫顯示，自</w:t>
      </w:r>
      <w:r w:rsidR="00640CA4" w:rsidRPr="00194EAA">
        <w:rPr>
          <w:rFonts w:hint="eastAsia"/>
          <w:spacing w:val="20"/>
        </w:rPr>
        <w:t>1949</w:t>
      </w:r>
      <w:r w:rsidR="00640CA4" w:rsidRPr="00194EAA">
        <w:rPr>
          <w:rFonts w:hint="eastAsia"/>
          <w:spacing w:val="20"/>
        </w:rPr>
        <w:t>年以前的</w:t>
      </w:r>
      <w:r w:rsidR="00640CA4" w:rsidRPr="00194EAA">
        <w:rPr>
          <w:rFonts w:hint="eastAsia"/>
          <w:spacing w:val="20"/>
        </w:rPr>
        <w:t>50</w:t>
      </w:r>
      <w:r w:rsidR="00053A69" w:rsidRPr="00194EAA">
        <w:rPr>
          <w:rFonts w:hint="eastAsia"/>
          <w:spacing w:val="20"/>
        </w:rPr>
        <w:t>～</w:t>
      </w:r>
      <w:r w:rsidR="00640CA4" w:rsidRPr="00194EAA">
        <w:rPr>
          <w:rFonts w:hint="eastAsia"/>
          <w:spacing w:val="20"/>
        </w:rPr>
        <w:t>100</w:t>
      </w:r>
      <w:r w:rsidR="00640CA4" w:rsidRPr="00194EAA">
        <w:rPr>
          <w:rFonts w:hint="eastAsia"/>
          <w:spacing w:val="20"/>
        </w:rPr>
        <w:t>年間獲得相當的秒數進展</w:t>
      </w:r>
      <w:r w:rsidR="00053A69" w:rsidRPr="00194EAA">
        <w:rPr>
          <w:rFonts w:hint="eastAsia"/>
          <w:spacing w:val="20"/>
        </w:rPr>
        <w:t>（</w:t>
      </w:r>
      <w:r w:rsidR="00640CA4" w:rsidRPr="00194EAA">
        <w:rPr>
          <w:rFonts w:hint="eastAsia"/>
          <w:spacing w:val="20"/>
        </w:rPr>
        <w:t>以跑快者為勝</w:t>
      </w:r>
      <w:r w:rsidR="00053A69" w:rsidRPr="00194EAA">
        <w:rPr>
          <w:rFonts w:hint="eastAsia"/>
          <w:spacing w:val="20"/>
        </w:rPr>
        <w:t>）</w:t>
      </w:r>
      <w:r w:rsidR="00640CA4" w:rsidRPr="00194EAA">
        <w:rPr>
          <w:rFonts w:hint="eastAsia"/>
          <w:spacing w:val="20"/>
        </w:rPr>
        <w:t>，但</w:t>
      </w:r>
      <w:r w:rsidR="00640CA4" w:rsidRPr="00194EAA">
        <w:rPr>
          <w:rFonts w:hint="eastAsia"/>
          <w:spacing w:val="20"/>
        </w:rPr>
        <w:t>1950</w:t>
      </w:r>
      <w:r w:rsidR="00640CA4" w:rsidRPr="00194EAA">
        <w:rPr>
          <w:rFonts w:hint="eastAsia"/>
          <w:spacing w:val="20"/>
        </w:rPr>
        <w:t>以後則效果不佳</w:t>
      </w:r>
      <w:r w:rsidR="00053A69" w:rsidRPr="00194EAA">
        <w:rPr>
          <w:rFonts w:hint="eastAsia"/>
          <w:spacing w:val="20"/>
        </w:rPr>
        <w:t>（</w:t>
      </w:r>
      <w:r w:rsidR="00640CA4" w:rsidRPr="00194EAA">
        <w:rPr>
          <w:rFonts w:hint="eastAsia"/>
          <w:spacing w:val="20"/>
        </w:rPr>
        <w:t>圖</w:t>
      </w:r>
      <w:r w:rsidR="00CB61C9" w:rsidRPr="00194EAA">
        <w:rPr>
          <w:spacing w:val="20"/>
        </w:rPr>
        <w:t>1</w:t>
      </w:r>
      <w:r w:rsidR="00C85A32" w:rsidRPr="00194EAA">
        <w:rPr>
          <w:spacing w:val="20"/>
        </w:rPr>
        <w:t>6</w:t>
      </w:r>
      <w:r w:rsidR="00053A69" w:rsidRPr="00194EAA">
        <w:rPr>
          <w:rFonts w:hint="eastAsia"/>
          <w:spacing w:val="20"/>
        </w:rPr>
        <w:t>）</w:t>
      </w:r>
      <w:r w:rsidR="00640CA4" w:rsidRPr="00194EAA">
        <w:rPr>
          <w:rFonts w:hint="eastAsia"/>
          <w:spacing w:val="20"/>
        </w:rPr>
        <w:t>。下列何者可能是</w:t>
      </w:r>
      <w:r w:rsidR="00A8154E" w:rsidRPr="00194EAA">
        <w:rPr>
          <w:rFonts w:hint="eastAsia"/>
          <w:spacing w:val="20"/>
        </w:rPr>
        <w:t>效果</w:t>
      </w:r>
      <w:r w:rsidR="00640CA4" w:rsidRPr="003059FA">
        <w:rPr>
          <w:rFonts w:hint="eastAsia"/>
          <w:b/>
          <w:spacing w:val="20"/>
          <w:u w:val="single"/>
        </w:rPr>
        <w:t>不如預期</w:t>
      </w:r>
      <w:r w:rsidR="00640CA4" w:rsidRPr="00194EAA">
        <w:rPr>
          <w:rFonts w:hint="eastAsia"/>
          <w:spacing w:val="20"/>
        </w:rPr>
        <w:t>的</w:t>
      </w:r>
      <w:r w:rsidR="00A8154E" w:rsidRPr="00194EAA">
        <w:rPr>
          <w:rFonts w:hint="eastAsia"/>
          <w:spacing w:val="20"/>
        </w:rPr>
        <w:t>最合理</w:t>
      </w:r>
      <w:r w:rsidR="00640CA4" w:rsidRPr="00194EAA">
        <w:rPr>
          <w:rFonts w:hint="eastAsia"/>
          <w:spacing w:val="20"/>
        </w:rPr>
        <w:t>推測？</w:t>
      </w:r>
    </w:p>
    <w:p w14:paraId="33EF2643" w14:textId="01D122B7" w:rsidR="003E3A3E" w:rsidRDefault="00155D45" w:rsidP="00E71D61">
      <w:pPr>
        <w:pStyle w:val="AA"/>
        <w:ind w:left="657" w:hangingChars="135" w:hanging="297"/>
        <w:jc w:val="both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F2D78FB" wp14:editId="769174B8">
                <wp:simplePos x="0" y="0"/>
                <wp:positionH relativeFrom="column">
                  <wp:posOffset>1607820</wp:posOffset>
                </wp:positionH>
                <wp:positionV relativeFrom="paragraph">
                  <wp:posOffset>211455</wp:posOffset>
                </wp:positionV>
                <wp:extent cx="2724785" cy="1837055"/>
                <wp:effectExtent l="0" t="0" r="0" b="10795"/>
                <wp:wrapSquare wrapText="bothSides"/>
                <wp:docPr id="353" name="群組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785" cy="1837055"/>
                          <a:chOff x="0" y="0"/>
                          <a:chExt cx="2726689" cy="1837451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2519680" cy="148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37" y="1646951"/>
                            <a:ext cx="520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E2744" w14:textId="3021D74F" w:rsidR="00952523" w:rsidRPr="00E26AA2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E26AA2">
                                <w:rPr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89" y="1180015"/>
                            <a:ext cx="409574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48719" w14:textId="6F8D2B8D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155D45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 w:rsidRPr="00155D45">
                                <w:rPr>
                                  <w:sz w:val="21"/>
                                </w:rPr>
                                <w:t>850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905" y="1180015"/>
                            <a:ext cx="409574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23CBE" w14:textId="6B02D001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155D45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sz w:val="21"/>
                                </w:rPr>
                                <w:t>90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2422" y="1180015"/>
                            <a:ext cx="409574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3E744" w14:textId="2ADFAF99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155D45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sz w:val="21"/>
                                </w:rPr>
                                <w:t>9</w:t>
                              </w:r>
                              <w:r w:rsidRPr="00155D45">
                                <w:rPr>
                                  <w:sz w:val="2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480" y="1180015"/>
                            <a:ext cx="41020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F83EF" w14:textId="1B55D85B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200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0133" y="1351748"/>
                            <a:ext cx="941704" cy="18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17935" w14:textId="3A7F9E89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西元（年）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459" y="1008275"/>
                            <a:ext cx="32003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DD9F0" w14:textId="571F552A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 w:rsidRPr="00155D45">
                                <w:rPr>
                                  <w:rFonts w:hint="eastAsia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21"/>
                                </w:rPr>
                                <w:t>9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378" y="764516"/>
                            <a:ext cx="34289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827B2" w14:textId="648838F0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20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378" y="515218"/>
                            <a:ext cx="34289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D318" w14:textId="70A4574C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21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378" y="282539"/>
                            <a:ext cx="34289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86D65" w14:textId="1BB05AF9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22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378" y="49860"/>
                            <a:ext cx="34289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188E6" w14:textId="39C2838C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23</w:t>
                              </w:r>
                              <w:r w:rsidRPr="00155D45">
                                <w:rPr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4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0520"/>
                            <a:ext cx="187959" cy="74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CFDA5" w14:textId="5E67BFE4" w:rsidR="00952523" w:rsidRPr="00155D45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時間（秒）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D78FB" id="群組 353" o:spid="_x0000_s1267" style="position:absolute;left:0;text-align:left;margin-left:126.6pt;margin-top:16.65pt;width:214.55pt;height:144.65pt;z-index:252040192;mso-width-relative:margin;mso-height-relative:margin" coordsize="27266,18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">
                <v:shape id="圖片 19" o:spid="_x0000_s1268" type="#_x0000_t75" style="position:absolute;left:1219;width:25197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">
                  <v:imagedata r:id="rId161" o:title="" grayscale="t"/>
                </v:shape>
                <v:shape id="_x0000_s1269" type="#_x0000_t202" style="position:absolute;left:11179;top:16469;width:52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E4E2744" w14:textId="3021D74F" w:rsidR="00952523" w:rsidRPr="00E26AA2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E26AA2">
                          <w:rPr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16</w:t>
                        </w:r>
                      </w:p>
                    </w:txbxContent>
                  </v:textbox>
                </v:shape>
                <v:shape id="_x0000_s1270" type="#_x0000_t202" style="position:absolute;left:5153;top:11800;width:4096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eF5JhwBufkHAAD//wMAUEsBAi0AFAAGAAgAAAAhANvh9svuAAAAhQEAABMAAAAAAAAAAAAA&#10;AAAAAAAAAFtDb250ZW50X1R5cGVzXS54bWxQSwECLQAUAAYACAAAACEAWvQsW78AAAAVAQAACwAA&#10;AAAAAAAAAAAAAAAfAQAAX3JlbHMvLnJlbHNQSwECLQAUAAYACAAAACEAUS2nGMMAAADcAAAADwAA&#10;AAAAAAAAAAAAAAAHAgAAZHJzL2Rvd25yZXYueG1sUEsFBgAAAAADAAMAtwAAAPcCAAAAAA==&#10;" filled="f" stroked="f">
                  <v:textbox style="mso-fit-shape-to-text:t" inset="0,0,0,0">
                    <w:txbxContent>
                      <w:p w14:paraId="3D448719" w14:textId="6F8D2B8D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155D45">
                          <w:rPr>
                            <w:rFonts w:hint="eastAsia"/>
                            <w:sz w:val="21"/>
                          </w:rPr>
                          <w:t>1</w:t>
                        </w:r>
                        <w:r w:rsidRPr="00155D45">
                          <w:rPr>
                            <w:sz w:val="21"/>
                          </w:rPr>
                          <w:t>850</w:t>
                        </w:r>
                      </w:p>
                    </w:txbxContent>
                  </v:textbox>
                </v:shape>
                <v:shape id="_x0000_s1271" type="#_x0000_t202" style="position:absolute;left:11139;top:11800;width:409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" filled="f" stroked="f">
                  <v:textbox style="mso-fit-shape-to-text:t" inset="0,0,0,0">
                    <w:txbxContent>
                      <w:p w14:paraId="19A23CBE" w14:textId="6B02D001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155D45">
                          <w:rPr>
                            <w:rFonts w:hint="eastAsia"/>
                            <w:sz w:val="21"/>
                          </w:rPr>
                          <w:t>1</w:t>
                        </w:r>
                        <w:r>
                          <w:rPr>
                            <w:sz w:val="21"/>
                          </w:rPr>
                          <w:t>90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2" type="#_x0000_t202" style="position:absolute;left:17124;top:11800;width:409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1A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NcwvUDEAAAA3AAAAA8A&#10;AAAAAAAAAAAAAAAABwIAAGRycy9kb3ducmV2LnhtbFBLBQYAAAAAAwADALcAAAD4AgAAAAA=&#10;" filled="f" stroked="f">
                  <v:textbox style="mso-fit-shape-to-text:t" inset="0,0,0,0">
                    <w:txbxContent>
                      <w:p w14:paraId="6503E744" w14:textId="2ADFAF99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155D45">
                          <w:rPr>
                            <w:rFonts w:hint="eastAsia"/>
                            <w:sz w:val="21"/>
                          </w:rPr>
                          <w:t>1</w:t>
                        </w:r>
                        <w:r>
                          <w:rPr>
                            <w:sz w:val="21"/>
                          </w:rPr>
                          <w:t>9</w:t>
                        </w:r>
                        <w:r w:rsidRPr="00155D45">
                          <w:rPr>
                            <w:sz w:val="21"/>
                          </w:rPr>
                          <w:t>50</w:t>
                        </w:r>
                      </w:p>
                    </w:txbxContent>
                  </v:textbox>
                </v:shape>
                <v:shape id="_x0000_s1273" type="#_x0000_t202" style="position:absolute;left:23164;top:11800;width:4102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Cv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DeVgK/EAAAA3AAAAA8A&#10;AAAAAAAAAAAAAAAABwIAAGRycy9kb3ducmV2LnhtbFBLBQYAAAAAAwADALcAAAD4AgAAAAA=&#10;" filled="f" stroked="f">
                  <v:textbox style="mso-fit-shape-to-text:t" inset="0,0,0,0">
                    <w:txbxContent>
                      <w:p w14:paraId="68DF83EF" w14:textId="1B55D85B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200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4" type="#_x0000_t202" style="position:absolute;left:11801;top:13517;width:9417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qq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" filled="f" stroked="f">
                  <v:textbox style="mso-fit-shape-to-text:t" inset="0,0,0,0">
                    <w:txbxContent>
                      <w:p w14:paraId="4C117935" w14:textId="3A7F9E89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西元（年）</w:t>
                        </w:r>
                      </w:p>
                    </w:txbxContent>
                  </v:textbox>
                </v:shape>
                <v:shape id="_x0000_s1275" type="#_x0000_t202" style="position:absolute;left:1994;top:10082;width:320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" filled="f" stroked="f">
                  <v:textbox style="mso-fit-shape-to-text:t" inset="0,0,0,0">
                    <w:txbxContent>
                      <w:p w14:paraId="702DD9F0" w14:textId="571F552A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 w:rsidRPr="00155D45">
                          <w:rPr>
                            <w:rFonts w:hint="eastAsia"/>
                            <w:sz w:val="21"/>
                          </w:rPr>
                          <w:t>1</w:t>
                        </w:r>
                        <w:r>
                          <w:rPr>
                            <w:rFonts w:hint="eastAsia"/>
                            <w:sz w:val="21"/>
                          </w:rPr>
                          <w:t>9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6" type="#_x0000_t202" style="position:absolute;left:1883;top:7645;width:342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66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bDq1LwdyYeAbn5BQAA//8DAFBLAQItABQABgAIAAAAIQDb4fbL7gAAAIUBAAATAAAAAAAAAAAA&#10;AAAAAAAAAABbQ29udGVudF9UeXBlc10ueG1sUEsBAi0AFAAGAAgAAAAhAFr0LFu/AAAAFQEAAAsA&#10;AAAAAAAAAAAAAAAAHwEAAF9yZWxzLy5yZWxzUEsBAi0AFAAGAAgAAAAhAFj3robEAAAA3AAAAA8A&#10;AAAAAAAAAAAAAAAABwIAAGRycy9kb3ducmV2LnhtbFBLBQYAAAAAAwADALcAAAD4AgAAAAA=&#10;" filled="f" stroked="f">
                  <v:textbox style="mso-fit-shape-to-text:t" inset="0,0,0,0">
                    <w:txbxContent>
                      <w:p w14:paraId="7A9827B2" w14:textId="648838F0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20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7" type="#_x0000_t202" style="position:absolute;left:1883;top:5152;width:342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pN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C4UpNpxQAAANwAAAAP&#10;AAAAAAAAAAAAAAAAAAcCAABkcnMvZG93bnJldi54bWxQSwUGAAAAAAMAAwC3AAAA+QIAAAAA&#10;" filled="f" stroked="f">
                  <v:textbox style="mso-fit-shape-to-text:t" inset="0,0,0,0">
                    <w:txbxContent>
                      <w:p w14:paraId="26E2D318" w14:textId="70A4574C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21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8" type="#_x0000_t202" style="position:absolute;left:1883;top:2825;width:342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i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bwkhfwdyYeAbn9BQAA//8DAFBLAQItABQABgAIAAAAIQDb4fbL7gAAAIUBAAATAAAAAAAAAAAA&#10;AAAAAAAAAABbQ29udGVudF9UeXBlc10ueG1sUEsBAi0AFAAGAAgAAAAhAFr0LFu/AAAAFQEAAAsA&#10;AAAAAAAAAAAAAAAAHwEAAF9yZWxzLy5yZWxzUEsBAi0AFAAGAAgAAAAhACfMqIXEAAAA3AAAAA8A&#10;AAAAAAAAAAAAAAAABwIAAGRycy9kb3ducmV2LnhtbFBLBQYAAAAAAwADALcAAAD4AgAAAAA=&#10;" filled="f" stroked="f">
                  <v:textbox style="mso-fit-shape-to-text:t" inset="0,0,0,0">
                    <w:txbxContent>
                      <w:p w14:paraId="46F86D65" w14:textId="1BB05AF9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22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79" type="#_x0000_t202" style="position:absolute;left:1883;top:498;width:342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5l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CWvDmXAE5OYJAAD//wMAUEsBAi0AFAAGAAgAAAAhANvh9svuAAAAhQEAABMAAAAAAAAAAAAAAAAA&#10;AAAAAFtDb250ZW50X1R5cGVzXS54bWxQSwECLQAUAAYACAAAACEAWvQsW78AAAAVAQAACwAAAAAA&#10;AAAAAAAAAAAfAQAAX3JlbHMvLnJlbHNQSwECLQAUAAYACAAAACEAOR+ZbMAAAADcAAAADwAAAAAA&#10;AAAAAAAAAAAHAgAAZHJzL2Rvd25yZXYueG1sUEsFBgAAAAADAAMAtwAAAPQCAAAAAA==&#10;" filled="f" stroked="f">
                  <v:textbox style="mso-fit-shape-to-text:t" inset="0,0,0,0">
                    <w:txbxContent>
                      <w:p w14:paraId="6AC188E6" w14:textId="39C2838C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23</w:t>
                        </w:r>
                        <w:r w:rsidRPr="00155D45">
                          <w:rPr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280" type="#_x0000_t202" style="position:absolute;top:2105;width:1879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" filled="f" stroked="f">
                  <v:textbox style="layout-flow:vertical-ideographic;mso-fit-shape-to-text:t" inset="0,0,0,0">
                    <w:txbxContent>
                      <w:p w14:paraId="36CCFDA5" w14:textId="5E67BFE4" w:rsidR="00952523" w:rsidRPr="00155D45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時間（秒）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682B23C" w14:textId="00D5F9E8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11326A85" w14:textId="7C7335AF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1E7DA081" w14:textId="7F1EF67D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493EC5CA" w14:textId="23164BE9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37ED6B88" w14:textId="01F33CE3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699DC837" w14:textId="54B533B0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1807CF94" w14:textId="5EA33EC0" w:rsidR="003E3A3E" w:rsidRDefault="003E3A3E" w:rsidP="00E71D61">
      <w:pPr>
        <w:pStyle w:val="AA"/>
        <w:ind w:left="711" w:hangingChars="135" w:hanging="351"/>
        <w:jc w:val="both"/>
        <w:rPr>
          <w:spacing w:val="20"/>
        </w:rPr>
      </w:pPr>
    </w:p>
    <w:p w14:paraId="5921A6CD" w14:textId="77777777" w:rsidR="003E52EB" w:rsidRDefault="003E52EB" w:rsidP="00E71D61">
      <w:pPr>
        <w:pStyle w:val="AA"/>
        <w:ind w:left="711" w:hangingChars="135" w:hanging="351"/>
        <w:jc w:val="both"/>
        <w:rPr>
          <w:spacing w:val="20"/>
        </w:rPr>
      </w:pPr>
    </w:p>
    <w:p w14:paraId="21440FB3" w14:textId="77777777" w:rsidR="003E52EB" w:rsidRDefault="003E52EB" w:rsidP="00E71D61">
      <w:pPr>
        <w:pStyle w:val="AA"/>
        <w:ind w:left="711" w:hangingChars="135" w:hanging="351"/>
        <w:jc w:val="both"/>
        <w:rPr>
          <w:spacing w:val="20"/>
        </w:rPr>
      </w:pPr>
    </w:p>
    <w:p w14:paraId="369476A6" w14:textId="7B08F24B" w:rsidR="00640CA4" w:rsidRPr="00194EAA" w:rsidRDefault="00E7698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640CA4" w:rsidRPr="00194EAA">
        <w:rPr>
          <w:rFonts w:hint="eastAsia"/>
          <w:spacing w:val="20"/>
        </w:rPr>
        <w:t>賽馬族群大小經歷反覆選育後逐漸變小</w:t>
      </w:r>
    </w:p>
    <w:p w14:paraId="78989571" w14:textId="28317222" w:rsidR="00640CA4" w:rsidRPr="00194EAA" w:rsidRDefault="00E7698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640CA4" w:rsidRPr="00194EAA">
        <w:rPr>
          <w:rFonts w:hint="eastAsia"/>
          <w:spacing w:val="20"/>
        </w:rPr>
        <w:t>純種族群內適當的基因變異已接近選盡</w:t>
      </w:r>
    </w:p>
    <w:p w14:paraId="10AA19C6" w14:textId="42CA8FAD" w:rsidR="00640CA4" w:rsidRPr="00194EAA" w:rsidRDefault="00E7698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640CA4" w:rsidRPr="00194EAA">
        <w:rPr>
          <w:rFonts w:hint="eastAsia"/>
          <w:spacing w:val="20"/>
        </w:rPr>
        <w:t>賽馬的選育計畫執行不</w:t>
      </w:r>
      <w:r w:rsidR="009B5A06" w:rsidRPr="00194EAA">
        <w:rPr>
          <w:rFonts w:hint="eastAsia"/>
          <w:spacing w:val="20"/>
        </w:rPr>
        <w:t>徹</w:t>
      </w:r>
      <w:r w:rsidR="00640CA4" w:rsidRPr="00194EAA">
        <w:rPr>
          <w:rFonts w:hint="eastAsia"/>
          <w:spacing w:val="20"/>
        </w:rPr>
        <w:t>底而無效</w:t>
      </w:r>
    </w:p>
    <w:p w14:paraId="68AB6F02" w14:textId="0EECD138" w:rsidR="00640CA4" w:rsidRPr="00194EAA" w:rsidRDefault="00E7698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proofErr w:type="gramStart"/>
      <w:r w:rsidR="00640CA4" w:rsidRPr="00194EAA">
        <w:rPr>
          <w:rFonts w:hint="eastAsia"/>
          <w:spacing w:val="20"/>
        </w:rPr>
        <w:t>跑快的</w:t>
      </w:r>
      <w:proofErr w:type="gramEnd"/>
      <w:r w:rsidR="00640CA4" w:rsidRPr="00194EAA">
        <w:rPr>
          <w:rFonts w:hint="eastAsia"/>
          <w:spacing w:val="20"/>
        </w:rPr>
        <w:t>表徵是後天獲得不能被遺傳</w:t>
      </w:r>
    </w:p>
    <w:p w14:paraId="13CE94C4" w14:textId="1D813D1E" w:rsidR="00E7698E" w:rsidRPr="00194EAA" w:rsidRDefault="00E7698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640CA4" w:rsidRPr="00194EAA">
        <w:rPr>
          <w:rFonts w:hint="eastAsia"/>
          <w:spacing w:val="20"/>
        </w:rPr>
        <w:t>還沒找到有潛力可靠的可轉</w:t>
      </w:r>
      <w:proofErr w:type="gramStart"/>
      <w:r w:rsidR="00640CA4" w:rsidRPr="00194EAA">
        <w:rPr>
          <w:rFonts w:hint="eastAsia"/>
          <w:spacing w:val="20"/>
        </w:rPr>
        <w:t>殖</w:t>
      </w:r>
      <w:proofErr w:type="gramEnd"/>
      <w:r w:rsidR="00640CA4" w:rsidRPr="00194EAA">
        <w:rPr>
          <w:rFonts w:hint="eastAsia"/>
          <w:spacing w:val="20"/>
        </w:rPr>
        <w:t>基因</w:t>
      </w:r>
    </w:p>
    <w:p w14:paraId="138DED04" w14:textId="120C2B7A" w:rsidR="003130A9" w:rsidRDefault="003E52EB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7EC916D" wp14:editId="4537B6AC">
                <wp:simplePos x="0" y="0"/>
                <wp:positionH relativeFrom="margin">
                  <wp:align>center</wp:align>
                </wp:positionH>
                <wp:positionV relativeFrom="margin">
                  <wp:posOffset>8047726</wp:posOffset>
                </wp:positionV>
                <wp:extent cx="2602800" cy="640800"/>
                <wp:effectExtent l="0" t="0" r="26670" b="26035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3962C" w14:textId="77777777" w:rsidR="00952523" w:rsidRPr="003F4AA2" w:rsidRDefault="00952523" w:rsidP="003E52EB">
                            <w:pPr>
                              <w:spacing w:beforeLines="50" w:before="120"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916D" id="文字方塊 2" o:spid="_x0000_s1281" type="#_x0000_t202" style="position:absolute;margin-left:0;margin-top:633.7pt;width:204.95pt;height:50.45pt;z-index:25207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">
                <v:textbox>
                  <w:txbxContent>
                    <w:p w14:paraId="22B3962C" w14:textId="77777777" w:rsidR="00952523" w:rsidRPr="003F4AA2" w:rsidRDefault="00952523" w:rsidP="003E52EB">
                      <w:pPr>
                        <w:spacing w:beforeLines="50" w:before="120"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130A9">
        <w:br w:type="page"/>
      </w:r>
    </w:p>
    <w:p w14:paraId="772DF266" w14:textId="49B0F0EF" w:rsidR="00D43BD4" w:rsidRPr="00DC27B8" w:rsidRDefault="003D52EC" w:rsidP="00194EAA">
      <w:pPr>
        <w:pStyle w:val="-05"/>
      </w:pPr>
      <w:r w:rsidRPr="00D117A1">
        <w:lastRenderedPageBreak/>
        <w:t>40</w:t>
      </w:r>
      <w:r w:rsidR="00EA33DF" w:rsidRPr="00D117A1">
        <w:t>-</w:t>
      </w:r>
      <w:r w:rsidRPr="00D117A1">
        <w:t>4</w:t>
      </w:r>
      <w:r w:rsidR="00EA33DF" w:rsidRPr="00D117A1">
        <w:rPr>
          <w:rFonts w:hint="eastAsia"/>
        </w:rPr>
        <w:t>3</w:t>
      </w:r>
      <w:proofErr w:type="gramStart"/>
      <w:r w:rsidR="00EA33DF" w:rsidRPr="00D117A1">
        <w:t>題為題</w:t>
      </w:r>
      <w:proofErr w:type="gramEnd"/>
      <w:r w:rsidR="00EA33DF" w:rsidRPr="00D117A1">
        <w:t>組</w:t>
      </w:r>
    </w:p>
    <w:p w14:paraId="38B93308" w14:textId="24809CCB" w:rsidR="003D52EC" w:rsidRPr="001D0459" w:rsidRDefault="003D52EC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捕</w:t>
      </w:r>
      <w:proofErr w:type="gramStart"/>
      <w:r w:rsidRPr="001D0459">
        <w:rPr>
          <w:rFonts w:eastAsia="新細明體" w:hint="eastAsia"/>
          <w:spacing w:val="20"/>
          <w:szCs w:val="22"/>
        </w:rPr>
        <w:t>蠅草捕</w:t>
      </w:r>
      <w:proofErr w:type="gramEnd"/>
      <w:r w:rsidRPr="001D0459">
        <w:rPr>
          <w:rFonts w:eastAsia="新細明體" w:hint="eastAsia"/>
          <w:spacing w:val="20"/>
          <w:szCs w:val="22"/>
        </w:rPr>
        <w:t>蟲的趣事是生物適應的現象之一。</w:t>
      </w:r>
      <w:proofErr w:type="gramStart"/>
      <w:r w:rsidRPr="001D0459">
        <w:rPr>
          <w:rFonts w:eastAsia="新細明體" w:hint="eastAsia"/>
          <w:spacing w:val="20"/>
          <w:szCs w:val="22"/>
        </w:rPr>
        <w:t>捕蠅草生長</w:t>
      </w:r>
      <w:proofErr w:type="gramEnd"/>
      <w:r w:rsidRPr="001D0459">
        <w:rPr>
          <w:rFonts w:eastAsia="新細明體" w:hint="eastAsia"/>
          <w:spacing w:val="20"/>
          <w:szCs w:val="22"/>
        </w:rPr>
        <w:t>在養分及礦物質缺乏的溼地，為了生存，它演化出肉食性的特質</w:t>
      </w:r>
      <w:r w:rsidR="005F6522" w:rsidRPr="001D0459">
        <w:rPr>
          <w:rFonts w:eastAsia="新細明體" w:hint="eastAsia"/>
          <w:spacing w:val="20"/>
          <w:szCs w:val="22"/>
        </w:rPr>
        <w:t>。</w:t>
      </w:r>
      <w:r w:rsidRPr="001D0459">
        <w:rPr>
          <w:rFonts w:eastAsia="新細明體" w:hint="eastAsia"/>
          <w:spacing w:val="20"/>
          <w:szCs w:val="22"/>
        </w:rPr>
        <w:t>它的葉片特</w:t>
      </w:r>
      <w:proofErr w:type="gramStart"/>
      <w:r w:rsidRPr="001D0459">
        <w:rPr>
          <w:rFonts w:eastAsia="新細明體" w:hint="eastAsia"/>
          <w:spacing w:val="20"/>
          <w:szCs w:val="22"/>
        </w:rPr>
        <w:t>化成捕器</w:t>
      </w:r>
      <w:proofErr w:type="gramEnd"/>
      <w:r w:rsidRPr="001D0459">
        <w:rPr>
          <w:rFonts w:eastAsia="新細明體" w:hint="eastAsia"/>
          <w:spacing w:val="20"/>
          <w:szCs w:val="22"/>
        </w:rPr>
        <w:t>，是可以吸引、捕抓及消化小型節肢動物的器官。</w:t>
      </w:r>
      <w:proofErr w:type="gramStart"/>
      <w:r w:rsidRPr="001D0459">
        <w:rPr>
          <w:rFonts w:eastAsia="新細明體" w:hint="eastAsia"/>
          <w:spacing w:val="20"/>
          <w:szCs w:val="22"/>
        </w:rPr>
        <w:t>捕器閉合</w:t>
      </w:r>
      <w:proofErr w:type="gramEnd"/>
      <w:r w:rsidRPr="001D0459">
        <w:rPr>
          <w:rFonts w:eastAsia="新細明體" w:hint="eastAsia"/>
          <w:spacing w:val="20"/>
          <w:szCs w:val="22"/>
        </w:rPr>
        <w:t>的物理機制源自於葉片細胞的膨脹與收縮</w:t>
      </w:r>
      <w:r w:rsidR="00FD1607" w:rsidRPr="001D0459">
        <w:rPr>
          <w:rFonts w:eastAsia="新細明體" w:hint="eastAsia"/>
          <w:spacing w:val="20"/>
          <w:szCs w:val="22"/>
        </w:rPr>
        <w:t>。</w:t>
      </w:r>
      <w:r w:rsidRPr="001D0459">
        <w:rPr>
          <w:rFonts w:eastAsia="新細明體" w:hint="eastAsia"/>
          <w:spacing w:val="20"/>
          <w:szCs w:val="22"/>
        </w:rPr>
        <w:t>當水分從內層細胞流入外層細胞時，內層細胞收縮、外層細胞膨脹，因而造成葉片彎曲而閉合</w:t>
      </w:r>
      <w:r w:rsidR="00053A69" w:rsidRPr="001D0459">
        <w:rPr>
          <w:rFonts w:eastAsia="新細明體" w:hint="eastAsia"/>
          <w:spacing w:val="20"/>
          <w:szCs w:val="22"/>
        </w:rPr>
        <w:t>（</w:t>
      </w:r>
      <w:r w:rsidRPr="001D0459">
        <w:rPr>
          <w:rFonts w:eastAsia="新細明體" w:hint="eastAsia"/>
          <w:spacing w:val="20"/>
          <w:szCs w:val="22"/>
        </w:rPr>
        <w:t>圖</w:t>
      </w:r>
      <w:r w:rsidR="00CB61C9" w:rsidRPr="001D0459">
        <w:rPr>
          <w:rFonts w:eastAsia="新細明體"/>
          <w:spacing w:val="20"/>
          <w:szCs w:val="22"/>
        </w:rPr>
        <w:t>1</w:t>
      </w:r>
      <w:r w:rsidR="00C85A32" w:rsidRPr="001D0459">
        <w:rPr>
          <w:rFonts w:eastAsia="新細明體"/>
          <w:spacing w:val="20"/>
          <w:szCs w:val="22"/>
        </w:rPr>
        <w:t>7</w:t>
      </w:r>
      <w:r w:rsidR="00053A69" w:rsidRPr="001D0459">
        <w:rPr>
          <w:rFonts w:eastAsia="新細明體" w:hint="eastAsia"/>
          <w:spacing w:val="20"/>
          <w:szCs w:val="22"/>
        </w:rPr>
        <w:t>）</w:t>
      </w:r>
      <w:r w:rsidRPr="001D0459">
        <w:rPr>
          <w:rFonts w:eastAsia="新細明體" w:hint="eastAsia"/>
          <w:spacing w:val="20"/>
          <w:szCs w:val="22"/>
        </w:rPr>
        <w:t>。</w:t>
      </w:r>
    </w:p>
    <w:p w14:paraId="5F58F8E1" w14:textId="750BE658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  <w:r>
        <w:rPr>
          <w:rFonts w:eastAsia="新細明體" w:hint="eastAsia"/>
          <w:noProof/>
          <w:spacing w:val="20"/>
          <w:szCs w:val="22"/>
          <w:lang w:val="zh-TW"/>
        </w:rPr>
        <mc:AlternateContent>
          <mc:Choice Requires="wpg">
            <w:drawing>
              <wp:anchor distT="0" distB="0" distL="114300" distR="114300" simplePos="0" relativeHeight="252051456" behindDoc="1" locked="0" layoutInCell="1" allowOverlap="0" wp14:anchorId="1E4CBE8E" wp14:editId="0FF20454">
                <wp:simplePos x="0" y="0"/>
                <wp:positionH relativeFrom="column">
                  <wp:posOffset>1966595</wp:posOffset>
                </wp:positionH>
                <wp:positionV relativeFrom="paragraph">
                  <wp:posOffset>4445</wp:posOffset>
                </wp:positionV>
                <wp:extent cx="2272665" cy="1750060"/>
                <wp:effectExtent l="0" t="0" r="0" b="2540"/>
                <wp:wrapSquare wrapText="bothSides"/>
                <wp:docPr id="359" name="群組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72665" cy="1750060"/>
                          <a:chOff x="-37726" y="0"/>
                          <a:chExt cx="2596198" cy="2001959"/>
                        </a:xfrm>
                      </wpg:grpSpPr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2" y="0"/>
                            <a:ext cx="2519680" cy="173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910" y="1783671"/>
                            <a:ext cx="559117" cy="21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42DA3" w14:textId="3FEA63FD" w:rsidR="00952523" w:rsidRPr="00D93744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056A">
                                <w:rPr>
                                  <w:sz w:val="22"/>
                                </w:rPr>
                                <w:t>圖</w:t>
                              </w:r>
                              <w:r w:rsidRPr="00D93744">
                                <w:rPr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521" y="1529025"/>
                            <a:ext cx="448164" cy="20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DE52C" w14:textId="48E0FB78" w:rsidR="00952523" w:rsidRPr="006B2E1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中肋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405" y="1422701"/>
                            <a:ext cx="448889" cy="20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576A5" w14:textId="5A33B4EB" w:rsidR="00952523" w:rsidRPr="006B2E1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葉片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726" y="1078872"/>
                            <a:ext cx="628789" cy="20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2B43A" w14:textId="1AA57F27" w:rsidR="00952523" w:rsidRPr="006B2E1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外層細胞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546" y="527480"/>
                            <a:ext cx="725396" cy="20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6DE1A" w14:textId="2F1D46CE" w:rsidR="00952523" w:rsidRPr="006B2E1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內層細胞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98" y="427018"/>
                            <a:ext cx="448164" cy="20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7ABB2" w14:textId="121A0D55" w:rsidR="00952523" w:rsidRPr="006B2E13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proofErr w:type="gramStart"/>
                              <w:r w:rsidRPr="006B2E13">
                                <w:rPr>
                                  <w:rFonts w:hint="eastAsia"/>
                                  <w:sz w:val="21"/>
                                </w:rPr>
                                <w:t>焮</w:t>
                              </w:r>
                              <w:proofErr w:type="gramEnd"/>
                              <w:r w:rsidRPr="006B2E13">
                                <w:rPr>
                                  <w:rFonts w:hint="eastAsia"/>
                                  <w:sz w:val="21"/>
                                </w:rPr>
                                <w:t>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CBE8E" id="群組 359" o:spid="_x0000_s1282" style="position:absolute;left:0;text-align:left;margin-left:154.85pt;margin-top:.35pt;width:178.95pt;height:137.8pt;z-index:-251265024;mso-width-relative:margin;mso-height-relative:margin" coordorigin="-377" coordsize="25961,20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" o:allowoverlap="f">
                <o:lock v:ext="edit" aspectratio="t"/>
                <v:shape id="圖片 26" o:spid="_x0000_s1283" type="#_x0000_t75" style="position:absolute;left:387;width:25197;height: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">
                  <v:imagedata r:id="rId163" o:title=""/>
                </v:shape>
                <v:shape id="_x0000_s1284" type="#_x0000_t202" style="position:absolute;left:9919;top:17836;width:5591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4942DA3" w14:textId="3FEA63FD" w:rsidR="00952523" w:rsidRPr="00D93744" w:rsidRDefault="00952523" w:rsidP="00D93744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3B056A">
                          <w:rPr>
                            <w:sz w:val="22"/>
                          </w:rPr>
                          <w:t>圖</w:t>
                        </w:r>
                        <w:r w:rsidRPr="00D93744">
                          <w:rPr>
                            <w:sz w:val="22"/>
                          </w:rPr>
                          <w:t>17</w:t>
                        </w:r>
                      </w:p>
                    </w:txbxContent>
                  </v:textbox>
                </v:shape>
                <v:shape id="_x0000_s1285" type="#_x0000_t202" style="position:absolute;left:6765;top:15290;width:4481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AU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" filled="f" stroked="f">
                  <v:textbox style="mso-fit-shape-to-text:t" inset="0,0,0,0">
                    <w:txbxContent>
                      <w:p w14:paraId="002DE52C" w14:textId="48E0FB78" w:rsidR="00952523" w:rsidRPr="006B2E13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中肋</w:t>
                        </w:r>
                      </w:p>
                    </w:txbxContent>
                  </v:textbox>
                </v:shape>
                <v:shape id="_x0000_s1286" type="#_x0000_t202" style="position:absolute;left:2564;top:14227;width:4488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WP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jxhFj8MAAADcAAAADwAA&#10;AAAAAAAAAAAAAAAHAgAAZHJzL2Rvd25yZXYueG1sUEsFBgAAAAADAAMAtwAAAPcCAAAAAA==&#10;" filled="f" stroked="f">
                  <v:textbox style="mso-fit-shape-to-text:t" inset="0,0,0,0">
                    <w:txbxContent>
                      <w:p w14:paraId="6D2576A5" w14:textId="5A33B4EB" w:rsidR="00952523" w:rsidRPr="006B2E13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葉片</w:t>
                        </w:r>
                      </w:p>
                    </w:txbxContent>
                  </v:textbox>
                </v:shape>
                <v:shape id="_x0000_s1287" type="#_x0000_t202" style="position:absolute;left:-377;top:10788;width:6287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v4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B/ytv4xQAAANwAAAAP&#10;AAAAAAAAAAAAAAAAAAcCAABkcnMvZG93bnJldi54bWxQSwUGAAAAAAMAAwC3AAAA+QIAAAAA&#10;" filled="f" stroked="f">
                  <v:textbox style="mso-fit-shape-to-text:t" inset="0,0,0,0">
                    <w:txbxContent>
                      <w:p w14:paraId="6162B43A" w14:textId="1AA57F27" w:rsidR="00952523" w:rsidRPr="006B2E13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外層細胞</w:t>
                        </w:r>
                      </w:p>
                    </w:txbxContent>
                  </v:textbox>
                </v:shape>
                <v:shape id="_x0000_s1288" type="#_x0000_t202" style="position:absolute;left:4485;top:5274;width:7254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5j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BCGfmPEAAAA3AAAAA8A&#10;AAAAAAAAAAAAAAAABwIAAGRycy9kb3ducmV2LnhtbFBLBQYAAAAAAwADALcAAAD4AgAAAAA=&#10;" filled="f" stroked="f">
                  <v:textbox style="mso-fit-shape-to-text:t" inset="0,0,0,0">
                    <w:txbxContent>
                      <w:p w14:paraId="1626DE1A" w14:textId="2F1D46CE" w:rsidR="00952523" w:rsidRPr="006B2E13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內層細胞</w:t>
                        </w:r>
                      </w:p>
                    </w:txbxContent>
                  </v:textbox>
                </v:shape>
                <v:shape id="_x0000_s1289" type="#_x0000_t202" style="position:absolute;left:13794;top:4270;width:4482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oRwgAAANwAAAAPAAAAZHJzL2Rvd25yZXYueG1sRE9Na4NA&#10;EL0H+h+WKfQS6qqh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BhGeoRwgAAANwAAAAPAAAA&#10;AAAAAAAAAAAAAAcCAABkcnMvZG93bnJldi54bWxQSwUGAAAAAAMAAwC3AAAA9gIAAAAA&#10;" filled="f" stroked="f">
                  <v:textbox style="mso-fit-shape-to-text:t" inset="0,0,0,0">
                    <w:txbxContent>
                      <w:p w14:paraId="5F57ABB2" w14:textId="121A0D55" w:rsidR="00952523" w:rsidRPr="006B2E13" w:rsidRDefault="00952523" w:rsidP="00D93744">
                        <w:pPr>
                          <w:spacing w:line="240" w:lineRule="atLeast"/>
                          <w:jc w:val="center"/>
                          <w:rPr>
                            <w:sz w:val="21"/>
                          </w:rPr>
                        </w:pPr>
                        <w:proofErr w:type="gramStart"/>
                        <w:r w:rsidRPr="006B2E13">
                          <w:rPr>
                            <w:rFonts w:hint="eastAsia"/>
                            <w:sz w:val="21"/>
                          </w:rPr>
                          <w:t>焮</w:t>
                        </w:r>
                        <w:proofErr w:type="gramEnd"/>
                        <w:r w:rsidRPr="006B2E13">
                          <w:rPr>
                            <w:rFonts w:hint="eastAsia"/>
                            <w:sz w:val="21"/>
                          </w:rPr>
                          <w:t>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7FF4A83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353851E8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1D38EE0D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28C9B2D0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3B0CE8BA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7F1B9E15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67D77C62" w14:textId="77777777" w:rsidR="003E52EB" w:rsidRDefault="003E52EB" w:rsidP="001D0459">
      <w:pPr>
        <w:pStyle w:val="tit2"/>
        <w:ind w:leftChars="150" w:left="360"/>
        <w:rPr>
          <w:rFonts w:eastAsia="新細明體"/>
          <w:spacing w:val="20"/>
          <w:szCs w:val="22"/>
        </w:rPr>
      </w:pPr>
    </w:p>
    <w:p w14:paraId="33E79D0A" w14:textId="5BD14286" w:rsidR="003D52EC" w:rsidRPr="001D0459" w:rsidRDefault="003D52EC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proofErr w:type="gramStart"/>
      <w:r w:rsidRPr="001D0459">
        <w:rPr>
          <w:rFonts w:eastAsia="新細明體" w:hint="eastAsia"/>
          <w:spacing w:val="20"/>
          <w:szCs w:val="22"/>
        </w:rPr>
        <w:t>捕器葉片</w:t>
      </w:r>
      <w:proofErr w:type="gramEnd"/>
      <w:r w:rsidRPr="001D0459">
        <w:rPr>
          <w:rFonts w:eastAsia="新細明體" w:hint="eastAsia"/>
          <w:spacing w:val="20"/>
          <w:szCs w:val="22"/>
        </w:rPr>
        <w:t>的內側有焮毛，可感應獵物的觸動。每次觸發</w:t>
      </w:r>
      <w:proofErr w:type="gramStart"/>
      <w:r w:rsidRPr="001D0459">
        <w:rPr>
          <w:rFonts w:eastAsia="新細明體" w:hint="eastAsia"/>
          <w:spacing w:val="20"/>
          <w:szCs w:val="22"/>
        </w:rPr>
        <w:t>焮</w:t>
      </w:r>
      <w:proofErr w:type="gramEnd"/>
      <w:r w:rsidRPr="001D0459">
        <w:rPr>
          <w:rFonts w:eastAsia="新細明體" w:hint="eastAsia"/>
          <w:spacing w:val="20"/>
          <w:szCs w:val="22"/>
        </w:rPr>
        <w:t>毛會產生一個電位。研究顯示，產生第一次電位時，葉片仍會保持張開，並記憶第一次的觸發。若在</w:t>
      </w:r>
      <w:r w:rsidRPr="001D0459">
        <w:rPr>
          <w:rFonts w:eastAsia="新細明體" w:hint="eastAsia"/>
          <w:spacing w:val="20"/>
          <w:szCs w:val="22"/>
        </w:rPr>
        <w:t>20</w:t>
      </w:r>
      <w:r w:rsidRPr="001D0459">
        <w:rPr>
          <w:rFonts w:eastAsia="新細明體" w:hint="eastAsia"/>
          <w:spacing w:val="20"/>
          <w:szCs w:val="22"/>
        </w:rPr>
        <w:t>秒內發生第二次觸發，葉片才會快速閉合困住獵物。科學家在</w:t>
      </w:r>
      <w:proofErr w:type="gramStart"/>
      <w:r w:rsidRPr="001D0459">
        <w:rPr>
          <w:rFonts w:eastAsia="新細明體" w:hint="eastAsia"/>
          <w:spacing w:val="20"/>
          <w:szCs w:val="22"/>
        </w:rPr>
        <w:t>葉子中肋和葉片</w:t>
      </w:r>
      <w:proofErr w:type="gramEnd"/>
      <w:r w:rsidRPr="001D0459">
        <w:rPr>
          <w:rFonts w:eastAsia="新細明體" w:hint="eastAsia"/>
          <w:spacing w:val="20"/>
          <w:szCs w:val="22"/>
        </w:rPr>
        <w:t>分別插入電極進</w:t>
      </w:r>
      <w:bookmarkStart w:id="21" w:name="_GoBack"/>
      <w:bookmarkEnd w:id="21"/>
      <w:r w:rsidRPr="001D0459">
        <w:rPr>
          <w:rFonts w:eastAsia="新細明體" w:hint="eastAsia"/>
          <w:spacing w:val="20"/>
          <w:szCs w:val="22"/>
        </w:rPr>
        <w:t>行充電</w:t>
      </w:r>
      <w:r w:rsidR="00CC5BE8">
        <w:rPr>
          <w:rFonts w:eastAsia="新細明體" w:hint="eastAsia"/>
          <w:spacing w:val="20"/>
          <w:szCs w:val="22"/>
        </w:rPr>
        <w:t>，以模擬</w:t>
      </w:r>
      <w:proofErr w:type="gramStart"/>
      <w:r w:rsidR="00CC5BE8" w:rsidRPr="001D0459">
        <w:rPr>
          <w:rFonts w:eastAsia="新細明體" w:hint="eastAsia"/>
          <w:spacing w:val="20"/>
          <w:szCs w:val="22"/>
        </w:rPr>
        <w:t>焮</w:t>
      </w:r>
      <w:r w:rsidR="00CC5BE8">
        <w:rPr>
          <w:rFonts w:eastAsia="新細明體" w:hint="eastAsia"/>
          <w:spacing w:val="20"/>
          <w:szCs w:val="22"/>
        </w:rPr>
        <w:t>毛</w:t>
      </w:r>
      <w:proofErr w:type="gramEnd"/>
      <w:r w:rsidR="00CC5BE8">
        <w:rPr>
          <w:rFonts w:eastAsia="新細明體" w:hint="eastAsia"/>
          <w:spacing w:val="20"/>
          <w:szCs w:val="22"/>
        </w:rPr>
        <w:t>被觸發時產生電位的現象</w:t>
      </w:r>
      <w:r w:rsidRPr="001D0459">
        <w:rPr>
          <w:rFonts w:eastAsia="新細明體" w:hint="eastAsia"/>
          <w:spacing w:val="20"/>
          <w:szCs w:val="22"/>
        </w:rPr>
        <w:t>，他們發現無論是分段充電，還是連續充電，充電電量都要達到</w:t>
      </w:r>
      <w:r w:rsidRPr="001D0459">
        <w:rPr>
          <w:rFonts w:eastAsia="新細明體" w:hint="eastAsia"/>
          <w:spacing w:val="20"/>
          <w:szCs w:val="22"/>
        </w:rPr>
        <w:t>14</w:t>
      </w:r>
      <w:r w:rsidR="00E62082">
        <w:rPr>
          <w:rFonts w:eastAsia="新細明體" w:hint="eastAsia"/>
          <w:spacing w:val="20"/>
          <w:szCs w:val="22"/>
        </w:rPr>
        <w:t xml:space="preserve"> </w:t>
      </w:r>
      <w:r w:rsidR="00186BFA" w:rsidRPr="001D0459">
        <w:rPr>
          <w:rFonts w:eastAsia="新細明體"/>
          <w:spacing w:val="20"/>
          <w:szCs w:val="22"/>
        </w:rPr>
        <w:sym w:font="Symbol" w:char="F06D"/>
      </w:r>
      <w:r w:rsidR="00186BFA" w:rsidRPr="001D0459">
        <w:rPr>
          <w:rFonts w:eastAsia="新細明體"/>
          <w:spacing w:val="20"/>
          <w:szCs w:val="22"/>
        </w:rPr>
        <w:t>C</w:t>
      </w:r>
      <w:r w:rsidRPr="001D0459">
        <w:rPr>
          <w:rFonts w:eastAsia="新細明體" w:hint="eastAsia"/>
          <w:spacing w:val="20"/>
          <w:szCs w:val="22"/>
        </w:rPr>
        <w:t>，葉片才會在大約</w:t>
      </w:r>
      <w:r w:rsidRPr="001D0459">
        <w:rPr>
          <w:rFonts w:eastAsia="新細明體" w:hint="eastAsia"/>
          <w:spacing w:val="20"/>
          <w:szCs w:val="22"/>
        </w:rPr>
        <w:t>0.5</w:t>
      </w:r>
      <w:r w:rsidRPr="001D0459">
        <w:rPr>
          <w:rFonts w:eastAsia="新細明體" w:hint="eastAsia"/>
          <w:spacing w:val="20"/>
          <w:szCs w:val="22"/>
        </w:rPr>
        <w:t>秒內快速閉合。然而，若將</w:t>
      </w:r>
      <w:proofErr w:type="gramStart"/>
      <w:r w:rsidRPr="001D0459">
        <w:rPr>
          <w:rFonts w:eastAsia="新細明體" w:hint="eastAsia"/>
          <w:spacing w:val="20"/>
          <w:szCs w:val="22"/>
        </w:rPr>
        <w:t>捕蠅草的</w:t>
      </w:r>
      <w:proofErr w:type="gramEnd"/>
      <w:r w:rsidRPr="001D0459">
        <w:rPr>
          <w:rFonts w:eastAsia="新細明體" w:hint="eastAsia"/>
          <w:spacing w:val="20"/>
          <w:szCs w:val="22"/>
        </w:rPr>
        <w:t>土壤浸潤在</w:t>
      </w:r>
      <w:r w:rsidRPr="001D0459">
        <w:rPr>
          <w:rFonts w:eastAsia="新細明體" w:hint="eastAsia"/>
          <w:spacing w:val="20"/>
          <w:szCs w:val="22"/>
        </w:rPr>
        <w:t>pH</w:t>
      </w:r>
      <w:r w:rsidRPr="001D0459">
        <w:rPr>
          <w:rFonts w:eastAsia="新細明體" w:hint="eastAsia"/>
          <w:spacing w:val="20"/>
          <w:szCs w:val="22"/>
        </w:rPr>
        <w:t>值高於</w:t>
      </w:r>
      <w:r w:rsidRPr="001D0459">
        <w:rPr>
          <w:rFonts w:eastAsia="新細明體" w:hint="eastAsia"/>
          <w:spacing w:val="20"/>
          <w:szCs w:val="22"/>
        </w:rPr>
        <w:t>4.5</w:t>
      </w:r>
      <w:r w:rsidRPr="001D0459">
        <w:rPr>
          <w:rFonts w:eastAsia="新細明體" w:hint="eastAsia"/>
          <w:spacing w:val="20"/>
          <w:szCs w:val="22"/>
        </w:rPr>
        <w:t>的溶液中，就算觸發焮毛產生電位，也無法讓葉子閉合。</w:t>
      </w:r>
    </w:p>
    <w:p w14:paraId="60C1E475" w14:textId="6FBDF6DE" w:rsidR="00A8154E" w:rsidRPr="00194EAA" w:rsidRDefault="00186BFA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40.</w:t>
      </w:r>
      <w:r w:rsidRPr="00194EAA">
        <w:rPr>
          <w:spacing w:val="20"/>
        </w:rPr>
        <w:tab/>
      </w:r>
      <w:r w:rsidR="00A8154E" w:rsidRPr="00194EAA">
        <w:rPr>
          <w:rFonts w:hint="eastAsia"/>
          <w:spacing w:val="20"/>
        </w:rPr>
        <w:t>有關捕</w:t>
      </w:r>
      <w:proofErr w:type="gramStart"/>
      <w:r w:rsidR="00A8154E" w:rsidRPr="00194EAA">
        <w:rPr>
          <w:rFonts w:hint="eastAsia"/>
          <w:spacing w:val="20"/>
        </w:rPr>
        <w:t>蠅草捕器</w:t>
      </w:r>
      <w:proofErr w:type="gramEnd"/>
      <w:r w:rsidR="00A8154E" w:rsidRPr="00194EAA">
        <w:rPr>
          <w:rFonts w:hint="eastAsia"/>
          <w:spacing w:val="20"/>
        </w:rPr>
        <w:t>閉合的機制，下列促使兩側葉片合攏的敘述何者正確</w:t>
      </w:r>
      <w:r w:rsidR="00053A69" w:rsidRPr="00194EAA">
        <w:rPr>
          <w:rFonts w:hint="eastAsia"/>
          <w:spacing w:val="20"/>
        </w:rPr>
        <w:t>？</w:t>
      </w:r>
    </w:p>
    <w:p w14:paraId="09665538" w14:textId="5E231394" w:rsidR="00A8154E" w:rsidRPr="00194EAA" w:rsidRDefault="00A8154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Pr="00194EAA">
        <w:rPr>
          <w:rFonts w:hint="eastAsia"/>
          <w:spacing w:val="20"/>
        </w:rPr>
        <w:t>外層細胞的細胞膜施加於細胞壁的壓力變小，</w:t>
      </w:r>
      <w:proofErr w:type="gramStart"/>
      <w:r w:rsidRPr="00194EAA">
        <w:rPr>
          <w:rFonts w:hint="eastAsia"/>
          <w:spacing w:val="20"/>
        </w:rPr>
        <w:t>內層變大</w:t>
      </w:r>
      <w:proofErr w:type="gramEnd"/>
    </w:p>
    <w:p w14:paraId="35DFEA5C" w14:textId="27A34906" w:rsidR="00A8154E" w:rsidRPr="00194EAA" w:rsidRDefault="00A8154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Pr="00194EAA">
        <w:rPr>
          <w:rFonts w:hint="eastAsia"/>
          <w:spacing w:val="20"/>
        </w:rPr>
        <w:t>外層細胞的細胞膜施加於細胞壁的壓力變大，</w:t>
      </w:r>
      <w:proofErr w:type="gramStart"/>
      <w:r w:rsidRPr="00194EAA">
        <w:rPr>
          <w:rFonts w:hint="eastAsia"/>
          <w:spacing w:val="20"/>
        </w:rPr>
        <w:t>內層變小</w:t>
      </w:r>
      <w:proofErr w:type="gramEnd"/>
    </w:p>
    <w:p w14:paraId="6A2E9AEB" w14:textId="185E8AC4" w:rsidR="00A8154E" w:rsidRPr="00194EAA" w:rsidRDefault="00A8154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Pr="00194EAA">
        <w:rPr>
          <w:rFonts w:hint="eastAsia"/>
          <w:spacing w:val="20"/>
        </w:rPr>
        <w:t>內外層細胞的細胞膜施加於細胞壁的壓力同時變小</w:t>
      </w:r>
    </w:p>
    <w:p w14:paraId="18FA1EDD" w14:textId="20201BE1" w:rsidR="00A8154E" w:rsidRPr="00194EAA" w:rsidRDefault="00A8154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Pr="00194EAA">
        <w:rPr>
          <w:rFonts w:hint="eastAsia"/>
          <w:spacing w:val="20"/>
        </w:rPr>
        <w:t>內外層細胞的細胞膜施加於細胞壁的壓力同時變大</w:t>
      </w:r>
    </w:p>
    <w:p w14:paraId="4E7EB091" w14:textId="7478F94D" w:rsidR="00A8154E" w:rsidRPr="00194EAA" w:rsidRDefault="00A8154E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Pr="00194EAA">
        <w:rPr>
          <w:rFonts w:hint="eastAsia"/>
          <w:spacing w:val="20"/>
        </w:rPr>
        <w:t>僅電位改變，細胞膜施加於細胞壁的壓力維持不變</w:t>
      </w:r>
    </w:p>
    <w:p w14:paraId="649EFF9D" w14:textId="6AA3A69F" w:rsidR="00504AFD" w:rsidRDefault="00504AFD" w:rsidP="00194EAA">
      <w:pPr>
        <w:pStyle w:val="TIT1"/>
        <w:spacing w:before="60"/>
        <w:ind w:left="357" w:hanging="357"/>
        <w:rPr>
          <w:spacing w:val="20"/>
        </w:rPr>
      </w:pPr>
      <w:bookmarkStart w:id="22" w:name="_Hlk154655645"/>
      <w:r w:rsidRPr="00194EAA">
        <w:rPr>
          <w:spacing w:val="20"/>
        </w:rPr>
        <w:t>41.</w:t>
      </w:r>
      <w:r w:rsidR="00053A69" w:rsidRPr="00194EAA">
        <w:rPr>
          <w:spacing w:val="20"/>
        </w:rPr>
        <w:tab/>
      </w:r>
      <w:proofErr w:type="gramStart"/>
      <w:r w:rsidRPr="00194EAA">
        <w:rPr>
          <w:rFonts w:hint="eastAsia"/>
          <w:spacing w:val="20"/>
        </w:rPr>
        <w:t>捕蠅草有</w:t>
      </w:r>
      <w:proofErr w:type="gramEnd"/>
      <w:r w:rsidRPr="00194EAA">
        <w:rPr>
          <w:rFonts w:hint="eastAsia"/>
          <w:spacing w:val="20"/>
        </w:rPr>
        <w:t>一親緣關係樹上的遠親</w:t>
      </w:r>
      <w:r w:rsidR="004A63D1" w:rsidRPr="00194EAA">
        <w:rPr>
          <w:rFonts w:hint="eastAsia"/>
          <w:spacing w:val="20"/>
        </w:rPr>
        <w:t>，</w:t>
      </w:r>
      <w:r w:rsidRPr="00194EAA">
        <w:rPr>
          <w:rFonts w:hint="eastAsia"/>
          <w:spacing w:val="20"/>
        </w:rPr>
        <w:t>稱為</w:t>
      </w:r>
      <w:r w:rsidRPr="00194EAA">
        <w:rPr>
          <w:spacing w:val="20"/>
        </w:rPr>
        <w:t>豬籠草</w:t>
      </w:r>
      <w:r w:rsidRPr="00194EAA">
        <w:rPr>
          <w:rFonts w:hint="eastAsia"/>
          <w:spacing w:val="20"/>
        </w:rPr>
        <w:t>，它們</w:t>
      </w:r>
      <w:r w:rsidR="00A8154E" w:rsidRPr="00194EAA">
        <w:rPr>
          <w:rFonts w:hint="eastAsia"/>
          <w:spacing w:val="20"/>
        </w:rPr>
        <w:t>同稱為</w:t>
      </w:r>
      <w:r w:rsidRPr="00194EAA">
        <w:rPr>
          <w:rFonts w:hint="eastAsia"/>
          <w:spacing w:val="20"/>
        </w:rPr>
        <w:t>食肉植物</w:t>
      </w:r>
      <w:r w:rsidR="003C5457" w:rsidRPr="00194EAA">
        <w:rPr>
          <w:rFonts w:hint="eastAsia"/>
          <w:spacing w:val="20"/>
        </w:rPr>
        <w:t>，表</w:t>
      </w:r>
      <w:r w:rsidR="00CB61C9" w:rsidRPr="00194EAA">
        <w:rPr>
          <w:spacing w:val="20"/>
        </w:rPr>
        <w:t>3</w:t>
      </w:r>
      <w:r w:rsidRPr="00194EAA">
        <w:rPr>
          <w:rFonts w:hint="eastAsia"/>
          <w:spacing w:val="20"/>
        </w:rPr>
        <w:t>為兩者的特性</w:t>
      </w:r>
      <w:r w:rsidR="003C5457" w:rsidRPr="00194EAA">
        <w:rPr>
          <w:rFonts w:hint="eastAsia"/>
          <w:spacing w:val="20"/>
        </w:rPr>
        <w:t>。</w:t>
      </w:r>
      <w:r w:rsidRPr="00194EAA">
        <w:rPr>
          <w:rFonts w:hint="eastAsia"/>
          <w:spacing w:val="20"/>
        </w:rPr>
        <w:t>依據此資訊判斷，</w:t>
      </w:r>
      <w:r w:rsidR="00053A69" w:rsidRPr="00194EAA">
        <w:rPr>
          <w:rFonts w:hint="eastAsia"/>
          <w:spacing w:val="20"/>
        </w:rPr>
        <w:t>（</w:t>
      </w:r>
      <w:r w:rsidR="00DD2E42" w:rsidRPr="00194EAA">
        <w:rPr>
          <w:spacing w:val="20"/>
        </w:rPr>
        <w:t>a</w:t>
      </w:r>
      <w:r w:rsidR="00053A69" w:rsidRPr="00194EAA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食肉植物</w:t>
      </w:r>
      <w:proofErr w:type="gramStart"/>
      <w:r w:rsidRPr="00194EAA">
        <w:rPr>
          <w:rFonts w:hint="eastAsia"/>
          <w:spacing w:val="20"/>
        </w:rPr>
        <w:t>的捕器是否</w:t>
      </w:r>
      <w:proofErr w:type="gramEnd"/>
      <w:r w:rsidRPr="00194EAA">
        <w:rPr>
          <w:rFonts w:hint="eastAsia"/>
          <w:spacing w:val="20"/>
        </w:rPr>
        <w:t>為</w:t>
      </w:r>
      <w:r w:rsidR="00FD7041" w:rsidRPr="00194EAA">
        <w:rPr>
          <w:rFonts w:hint="eastAsia"/>
          <w:spacing w:val="20"/>
        </w:rPr>
        <w:t>同功</w:t>
      </w:r>
      <w:r w:rsidRPr="00194EAA">
        <w:rPr>
          <w:rFonts w:hint="eastAsia"/>
          <w:spacing w:val="20"/>
        </w:rPr>
        <w:t>構造</w:t>
      </w:r>
      <w:r w:rsidR="00053A69" w:rsidRPr="00194EAA">
        <w:rPr>
          <w:rFonts w:hint="eastAsia"/>
          <w:spacing w:val="20"/>
        </w:rPr>
        <w:t>？（</w:t>
      </w:r>
      <w:r w:rsidRPr="00194EAA">
        <w:rPr>
          <w:rFonts w:hint="eastAsia"/>
          <w:spacing w:val="20"/>
        </w:rPr>
        <w:t>1</w:t>
      </w:r>
      <w:r w:rsidRPr="00194EAA">
        <w:rPr>
          <w:rFonts w:hint="eastAsia"/>
          <w:spacing w:val="20"/>
        </w:rPr>
        <w:t>分</w:t>
      </w:r>
      <w:r w:rsidR="00053A69" w:rsidRPr="00194EAA">
        <w:rPr>
          <w:rFonts w:hint="eastAsia"/>
          <w:spacing w:val="20"/>
        </w:rPr>
        <w:t>）</w:t>
      </w:r>
      <w:r w:rsidR="0010074D">
        <w:rPr>
          <w:spacing w:val="20"/>
        </w:rPr>
        <w:br/>
      </w:r>
      <w:r w:rsidR="00053A69" w:rsidRPr="00194EAA">
        <w:rPr>
          <w:rFonts w:hint="eastAsia"/>
          <w:spacing w:val="20"/>
        </w:rPr>
        <w:t>（</w:t>
      </w:r>
      <w:r w:rsidR="00DD2E42" w:rsidRPr="00194EAA">
        <w:rPr>
          <w:spacing w:val="20"/>
        </w:rPr>
        <w:t>b</w:t>
      </w:r>
      <w:r w:rsidR="00053A69" w:rsidRPr="00194EAA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判定的原因為何</w:t>
      </w:r>
      <w:r w:rsidR="00053A69" w:rsidRPr="00194EAA">
        <w:rPr>
          <w:rFonts w:hint="eastAsia"/>
          <w:spacing w:val="20"/>
        </w:rPr>
        <w:t>？（</w:t>
      </w:r>
      <w:r w:rsidRPr="00194EAA">
        <w:rPr>
          <w:spacing w:val="20"/>
        </w:rPr>
        <w:t>3</w:t>
      </w:r>
      <w:r w:rsidRPr="00194EAA">
        <w:rPr>
          <w:rFonts w:hint="eastAsia"/>
          <w:spacing w:val="20"/>
        </w:rPr>
        <w:t>分</w:t>
      </w:r>
      <w:r w:rsidR="00053A69" w:rsidRPr="00194EAA">
        <w:rPr>
          <w:rFonts w:hint="eastAsia"/>
          <w:spacing w:val="20"/>
        </w:rPr>
        <w:t>）</w:t>
      </w:r>
    </w:p>
    <w:tbl>
      <w:tblPr>
        <w:tblStyle w:val="af7"/>
        <w:tblW w:w="0" w:type="auto"/>
        <w:tblInd w:w="360" w:type="dxa"/>
        <w:tblLook w:val="04A0" w:firstRow="1" w:lastRow="0" w:firstColumn="1" w:lastColumn="0" w:noHBand="0" w:noVBand="1"/>
      </w:tblPr>
      <w:tblGrid>
        <w:gridCol w:w="2045"/>
        <w:gridCol w:w="3470"/>
        <w:gridCol w:w="3470"/>
      </w:tblGrid>
      <w:tr w:rsidR="00B841AD" w:rsidRPr="00B841AD" w14:paraId="4E3AFB0B" w14:textId="77777777" w:rsidTr="00B841AD">
        <w:trPr>
          <w:trHeight w:val="110"/>
        </w:trPr>
        <w:tc>
          <w:tcPr>
            <w:tcW w:w="8985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122FC8E7" w14:textId="77777777" w:rsidR="00B841AD" w:rsidRPr="00B841AD" w:rsidRDefault="00B841AD" w:rsidP="007E44EA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表</w:t>
            </w:r>
            <w:r w:rsidRPr="002F6752">
              <w:rPr>
                <w:color w:val="000000" w:themeColor="text1"/>
                <w:spacing w:val="20"/>
                <w:sz w:val="22"/>
              </w:rPr>
              <w:t>3</w:t>
            </w:r>
          </w:p>
        </w:tc>
      </w:tr>
      <w:bookmarkEnd w:id="22"/>
      <w:tr w:rsidR="00DC27B8" w:rsidRPr="00B841AD" w14:paraId="15D44A20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28B70808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</w:p>
        </w:tc>
        <w:tc>
          <w:tcPr>
            <w:tcW w:w="6940" w:type="dxa"/>
            <w:gridSpan w:val="2"/>
            <w:vAlign w:val="center"/>
          </w:tcPr>
          <w:p w14:paraId="10BBF5E0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食肉植物（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Carnivorous plant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）</w:t>
            </w:r>
          </w:p>
        </w:tc>
      </w:tr>
      <w:tr w:rsidR="00DC27B8" w:rsidRPr="00B841AD" w14:paraId="6CCBFFB4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0C2C6680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物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 xml:space="preserve">    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種</w:t>
            </w:r>
          </w:p>
        </w:tc>
        <w:tc>
          <w:tcPr>
            <w:tcW w:w="3470" w:type="dxa"/>
            <w:vAlign w:val="center"/>
          </w:tcPr>
          <w:p w14:paraId="1E64EACF" w14:textId="740AC94E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捕蠅草</w:t>
            </w:r>
            <w:proofErr w:type="gramEnd"/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（</w:t>
            </w:r>
            <w:r w:rsidR="00053A69" w:rsidRPr="00B841AD">
              <w:rPr>
                <w:rFonts w:eastAsia="細明體"/>
                <w:color w:val="000000" w:themeColor="text1"/>
                <w:spacing w:val="20"/>
                <w:position w:val="-10"/>
                <w:sz w:val="22"/>
              </w:rPr>
              <w:object w:dxaOrig="1820" w:dyaOrig="300" w14:anchorId="3D598646">
                <v:shape id="_x0000_i1089" type="#_x0000_t75" style="width:91.15pt;height:14.5pt" o:ole="">
                  <v:imagedata r:id="rId164" o:title=""/>
                </v:shape>
                <o:OLEObject Type="Embed" ProgID="Equation.DSMT4" ShapeID="_x0000_i1089" DrawAspect="Content" ObjectID="_1766741176" r:id="rId165"/>
              </w:object>
            </w:r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）</w:t>
            </w:r>
          </w:p>
        </w:tc>
        <w:tc>
          <w:tcPr>
            <w:tcW w:w="3470" w:type="dxa"/>
            <w:vAlign w:val="center"/>
          </w:tcPr>
          <w:p w14:paraId="2090C46B" w14:textId="7EFD5D65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bCs/>
                <w:color w:val="000000" w:themeColor="text1"/>
                <w:spacing w:val="20"/>
                <w:sz w:val="22"/>
                <w:shd w:val="clear" w:color="auto" w:fill="FFFFFF"/>
              </w:rPr>
              <w:t>豬籠草</w:t>
            </w:r>
            <w:r w:rsidR="00053A69" w:rsidRPr="00B841AD">
              <w:rPr>
                <w:rFonts w:hint="eastAsia"/>
                <w:bCs/>
                <w:color w:val="000000" w:themeColor="text1"/>
                <w:spacing w:val="20"/>
                <w:sz w:val="22"/>
                <w:shd w:val="clear" w:color="auto" w:fill="FFFFFF"/>
              </w:rPr>
              <w:t>（</w:t>
            </w:r>
            <w:r w:rsidR="0010074D" w:rsidRPr="00B841AD">
              <w:rPr>
                <w:rFonts w:eastAsia="細明體"/>
                <w:bCs/>
                <w:color w:val="000000" w:themeColor="text1"/>
                <w:spacing w:val="20"/>
                <w:position w:val="-10"/>
                <w:sz w:val="22"/>
                <w:shd w:val="clear" w:color="auto" w:fill="FFFFFF"/>
              </w:rPr>
              <w:object w:dxaOrig="1420" w:dyaOrig="300" w14:anchorId="706253AA">
                <v:shape id="_x0000_i1090" type="#_x0000_t75" style="width:71.05pt;height:14.5pt" o:ole="">
                  <v:imagedata r:id="rId166" o:title=""/>
                </v:shape>
                <o:OLEObject Type="Embed" ProgID="Equation.DSMT4" ShapeID="_x0000_i1090" DrawAspect="Content" ObjectID="_1766741177" r:id="rId167"/>
              </w:object>
            </w:r>
            <w:r w:rsidR="00053A69" w:rsidRPr="00B841AD">
              <w:rPr>
                <w:rFonts w:hint="eastAsia"/>
                <w:bCs/>
                <w:color w:val="000000" w:themeColor="text1"/>
                <w:spacing w:val="20"/>
                <w:sz w:val="22"/>
                <w:shd w:val="clear" w:color="auto" w:fill="FFFFFF"/>
              </w:rPr>
              <w:t>）</w:t>
            </w:r>
          </w:p>
        </w:tc>
      </w:tr>
      <w:tr w:rsidR="00DC27B8" w:rsidRPr="00B841AD" w14:paraId="4D3A36E4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691D9D7D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科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 xml:space="preserve">    </w:t>
            </w: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別</w:t>
            </w:r>
          </w:p>
        </w:tc>
        <w:tc>
          <w:tcPr>
            <w:tcW w:w="3470" w:type="dxa"/>
            <w:vAlign w:val="center"/>
          </w:tcPr>
          <w:p w14:paraId="302FC36A" w14:textId="1F7D63E8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茅膏菜科</w:t>
            </w:r>
            <w:proofErr w:type="gramEnd"/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（</w:t>
            </w:r>
            <w:r w:rsidRPr="00B841AD">
              <w:rPr>
                <w:color w:val="000000" w:themeColor="text1"/>
                <w:spacing w:val="20"/>
                <w:sz w:val="22"/>
              </w:rPr>
              <w:t>Droseraceae</w:t>
            </w:r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）</w:t>
            </w:r>
          </w:p>
        </w:tc>
        <w:tc>
          <w:tcPr>
            <w:tcW w:w="3470" w:type="dxa"/>
            <w:vAlign w:val="center"/>
          </w:tcPr>
          <w:p w14:paraId="33688EC7" w14:textId="3128D32E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豬籠草科</w:t>
            </w:r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（</w:t>
            </w:r>
            <w:proofErr w:type="spell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Nepenthaceae</w:t>
            </w:r>
            <w:proofErr w:type="spellEnd"/>
            <w:r w:rsidR="00053A69" w:rsidRPr="00B841AD">
              <w:rPr>
                <w:rFonts w:hint="eastAsia"/>
                <w:color w:val="000000" w:themeColor="text1"/>
                <w:spacing w:val="20"/>
                <w:sz w:val="22"/>
              </w:rPr>
              <w:t>）</w:t>
            </w:r>
          </w:p>
        </w:tc>
      </w:tr>
      <w:tr w:rsidR="00DC27B8" w:rsidRPr="00B841AD" w14:paraId="4081C91B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4D58B76C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地理分布</w:t>
            </w:r>
          </w:p>
        </w:tc>
        <w:tc>
          <w:tcPr>
            <w:tcW w:w="3470" w:type="dxa"/>
            <w:vAlign w:val="center"/>
          </w:tcPr>
          <w:p w14:paraId="5F8187F8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北美洲</w:t>
            </w:r>
          </w:p>
        </w:tc>
        <w:tc>
          <w:tcPr>
            <w:tcW w:w="3470" w:type="dxa"/>
            <w:vAlign w:val="center"/>
          </w:tcPr>
          <w:p w14:paraId="074A17DA" w14:textId="77777777" w:rsidR="00EB6765" w:rsidRPr="00B841AD" w:rsidRDefault="00EB6765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color w:val="000000" w:themeColor="text1"/>
                <w:spacing w:val="20"/>
                <w:sz w:val="22"/>
              </w:rPr>
              <w:t>熱帶亞洲</w:t>
            </w:r>
          </w:p>
        </w:tc>
      </w:tr>
      <w:tr w:rsidR="00DC27B8" w:rsidRPr="00B841AD" w14:paraId="7CDE6621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4E0CF284" w14:textId="5FA27888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捕器結構</w:t>
            </w:r>
            <w:proofErr w:type="gramEnd"/>
          </w:p>
        </w:tc>
        <w:tc>
          <w:tcPr>
            <w:tcW w:w="3470" w:type="dxa"/>
            <w:vAlign w:val="center"/>
          </w:tcPr>
          <w:p w14:paraId="61C08665" w14:textId="07E9A88B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捕蟲葉</w:t>
            </w:r>
            <w:proofErr w:type="gramEnd"/>
          </w:p>
        </w:tc>
        <w:tc>
          <w:tcPr>
            <w:tcW w:w="3470" w:type="dxa"/>
            <w:vAlign w:val="center"/>
          </w:tcPr>
          <w:p w14:paraId="31F0C5BB" w14:textId="29F39239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捕蟲籠</w:t>
            </w:r>
            <w:proofErr w:type="gramEnd"/>
          </w:p>
        </w:tc>
      </w:tr>
      <w:tr w:rsidR="00DC27B8" w:rsidRPr="00B841AD" w14:paraId="6FD973E4" w14:textId="77777777" w:rsidTr="00B841AD">
        <w:trPr>
          <w:trHeight w:val="110"/>
        </w:trPr>
        <w:tc>
          <w:tcPr>
            <w:tcW w:w="2045" w:type="dxa"/>
            <w:vAlign w:val="center"/>
          </w:tcPr>
          <w:p w14:paraId="7B00FFF6" w14:textId="7A73F71E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proofErr w:type="gramStart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捕器消化</w:t>
            </w:r>
            <w:proofErr w:type="gramEnd"/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方式</w:t>
            </w:r>
          </w:p>
        </w:tc>
        <w:tc>
          <w:tcPr>
            <w:tcW w:w="3470" w:type="dxa"/>
            <w:vAlign w:val="center"/>
          </w:tcPr>
          <w:p w14:paraId="706889DC" w14:textId="77777777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消化酶</w:t>
            </w:r>
          </w:p>
        </w:tc>
        <w:tc>
          <w:tcPr>
            <w:tcW w:w="3470" w:type="dxa"/>
            <w:vAlign w:val="center"/>
          </w:tcPr>
          <w:p w14:paraId="757DA2BF" w14:textId="77777777" w:rsidR="008A3289" w:rsidRPr="00B841AD" w:rsidRDefault="008A3289" w:rsidP="00B841AD">
            <w:pPr>
              <w:jc w:val="center"/>
              <w:rPr>
                <w:color w:val="000000" w:themeColor="text1"/>
                <w:spacing w:val="20"/>
                <w:sz w:val="22"/>
              </w:rPr>
            </w:pPr>
            <w:r w:rsidRPr="00B841AD">
              <w:rPr>
                <w:rFonts w:hint="eastAsia"/>
                <w:color w:val="000000" w:themeColor="text1"/>
                <w:spacing w:val="20"/>
                <w:sz w:val="22"/>
              </w:rPr>
              <w:t>消化酶及細菌作用</w:t>
            </w:r>
          </w:p>
        </w:tc>
      </w:tr>
    </w:tbl>
    <w:p w14:paraId="7831DE86" w14:textId="77777777" w:rsidR="003E52EB" w:rsidRDefault="003E52EB">
      <w:pPr>
        <w:widowControl/>
        <w:adjustRightInd/>
        <w:spacing w:line="240" w:lineRule="auto"/>
        <w:textAlignment w:val="auto"/>
        <w:rPr>
          <w:spacing w:val="20"/>
          <w:kern w:val="2"/>
          <w:sz w:val="22"/>
        </w:rPr>
      </w:pPr>
      <w:r>
        <w:rPr>
          <w:spacing w:val="20"/>
          <w:kern w:val="2"/>
          <w:sz w:val="22"/>
        </w:rPr>
        <w:br w:type="page"/>
      </w:r>
    </w:p>
    <w:p w14:paraId="10FF1E07" w14:textId="2BBC7D17" w:rsidR="003D52EC" w:rsidRPr="00194EAA" w:rsidRDefault="003D52EC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lastRenderedPageBreak/>
        <w:t>42.</w:t>
      </w:r>
      <w:r w:rsidRPr="00194EAA">
        <w:rPr>
          <w:spacing w:val="20"/>
        </w:rPr>
        <w:tab/>
      </w:r>
      <w:r w:rsidR="0089646A" w:rsidRPr="00194EAA">
        <w:rPr>
          <w:rFonts w:hint="eastAsia"/>
          <w:spacing w:val="20"/>
        </w:rPr>
        <w:t>依據上面所提供的資訊，下列哪些敘述最有可能是正確的？</w:t>
      </w:r>
      <w:r w:rsidR="00053A69" w:rsidRPr="00194EAA">
        <w:rPr>
          <w:rFonts w:hint="eastAsia"/>
          <w:spacing w:val="20"/>
        </w:rPr>
        <w:t>（</w:t>
      </w:r>
      <w:r w:rsidR="0089646A" w:rsidRPr="00194EAA">
        <w:rPr>
          <w:rFonts w:hint="eastAsia"/>
          <w:spacing w:val="20"/>
        </w:rPr>
        <w:t>應選</w:t>
      </w:r>
      <w:r w:rsidR="0089646A" w:rsidRPr="00194EAA">
        <w:rPr>
          <w:rFonts w:hint="eastAsia"/>
          <w:spacing w:val="20"/>
        </w:rPr>
        <w:t>2</w:t>
      </w:r>
      <w:r w:rsidR="0089646A" w:rsidRPr="00194EAA">
        <w:rPr>
          <w:rFonts w:hint="eastAsia"/>
          <w:spacing w:val="20"/>
        </w:rPr>
        <w:t>項</w:t>
      </w:r>
      <w:r w:rsidR="00053A69" w:rsidRPr="00194EAA">
        <w:rPr>
          <w:rFonts w:hint="eastAsia"/>
          <w:spacing w:val="20"/>
        </w:rPr>
        <w:t>）</w:t>
      </w:r>
    </w:p>
    <w:p w14:paraId="62B9EF43" w14:textId="68FEA14B" w:rsidR="0089646A" w:rsidRPr="00194EAA" w:rsidRDefault="0089646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proofErr w:type="gramStart"/>
      <w:r w:rsidRPr="00194EAA">
        <w:rPr>
          <w:rFonts w:hint="eastAsia"/>
          <w:spacing w:val="20"/>
        </w:rPr>
        <w:t>捕蠅草利用</w:t>
      </w:r>
      <w:proofErr w:type="gramEnd"/>
      <w:r w:rsidRPr="00194EAA">
        <w:rPr>
          <w:rFonts w:hint="eastAsia"/>
          <w:spacing w:val="20"/>
        </w:rPr>
        <w:t>葉片彎曲時的彈力來記憶初次觸發</w:t>
      </w:r>
    </w:p>
    <w:p w14:paraId="121CC8F1" w14:textId="05F1EB25" w:rsidR="0089646A" w:rsidRPr="00194EAA" w:rsidRDefault="0089646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每一次觸發</w:t>
      </w:r>
      <w:proofErr w:type="gramStart"/>
      <w:r w:rsidRPr="00194EAA">
        <w:rPr>
          <w:rFonts w:hint="eastAsia"/>
          <w:spacing w:val="20"/>
        </w:rPr>
        <w:t>焮</w:t>
      </w:r>
      <w:proofErr w:type="gramEnd"/>
      <w:r w:rsidRPr="00194EAA">
        <w:rPr>
          <w:rFonts w:hint="eastAsia"/>
          <w:spacing w:val="20"/>
        </w:rPr>
        <w:t>毛都</w:t>
      </w:r>
      <w:r w:rsidR="00D6141C" w:rsidRPr="00194EAA">
        <w:rPr>
          <w:rFonts w:hint="eastAsia"/>
          <w:spacing w:val="20"/>
        </w:rPr>
        <w:t>產生</w:t>
      </w:r>
      <w:r w:rsidRPr="00194EAA">
        <w:rPr>
          <w:rFonts w:hint="eastAsia"/>
          <w:spacing w:val="20"/>
        </w:rPr>
        <w:t>至少</w:t>
      </w:r>
      <w:r w:rsidRPr="00194EAA">
        <w:rPr>
          <w:rFonts w:hint="eastAsia"/>
          <w:spacing w:val="20"/>
        </w:rPr>
        <w:t>14</w:t>
      </w:r>
      <w:r w:rsidR="00E62082">
        <w:rPr>
          <w:rFonts w:hint="eastAsia"/>
          <w:spacing w:val="20"/>
        </w:rPr>
        <w:t xml:space="preserve"> </w:t>
      </w:r>
      <w:r w:rsidRPr="00194EAA">
        <w:rPr>
          <w:rFonts w:hint="eastAsia"/>
          <w:spacing w:val="20"/>
        </w:rPr>
        <w:t>µC</w:t>
      </w:r>
      <w:r w:rsidRPr="00194EAA">
        <w:rPr>
          <w:rFonts w:hint="eastAsia"/>
          <w:spacing w:val="20"/>
        </w:rPr>
        <w:t>的充電電量</w:t>
      </w:r>
    </w:p>
    <w:p w14:paraId="755572BB" w14:textId="2CD6A377" w:rsidR="0089646A" w:rsidRPr="00194EAA" w:rsidRDefault="0089646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充電電量達</w:t>
      </w:r>
      <w:r w:rsidRPr="00194EAA">
        <w:rPr>
          <w:rFonts w:hint="eastAsia"/>
          <w:spacing w:val="20"/>
        </w:rPr>
        <w:t>14</w:t>
      </w:r>
      <w:r w:rsidR="00E62082">
        <w:rPr>
          <w:rFonts w:hint="eastAsia"/>
          <w:spacing w:val="20"/>
        </w:rPr>
        <w:t xml:space="preserve"> </w:t>
      </w:r>
      <w:r w:rsidRPr="00194EAA">
        <w:rPr>
          <w:rFonts w:hint="eastAsia"/>
          <w:spacing w:val="20"/>
        </w:rPr>
        <w:t>µC</w:t>
      </w:r>
      <w:r w:rsidRPr="00194EAA">
        <w:rPr>
          <w:rFonts w:hint="eastAsia"/>
          <w:spacing w:val="20"/>
        </w:rPr>
        <w:t>，可讓水</w:t>
      </w:r>
      <w:r w:rsidR="00D6141C" w:rsidRPr="00194EAA">
        <w:rPr>
          <w:rFonts w:hint="eastAsia"/>
          <w:spacing w:val="20"/>
        </w:rPr>
        <w:t>分</w:t>
      </w:r>
      <w:r w:rsidRPr="00194EAA">
        <w:rPr>
          <w:rFonts w:hint="eastAsia"/>
          <w:spacing w:val="20"/>
        </w:rPr>
        <w:t>快速地從內層細胞流入外層細胞</w:t>
      </w:r>
    </w:p>
    <w:p w14:paraId="6A1F5E13" w14:textId="57C7CB57" w:rsidR="0089646A" w:rsidRPr="00194EAA" w:rsidRDefault="0089646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水</w:t>
      </w:r>
      <w:r w:rsidR="00D6141C" w:rsidRPr="00194EAA">
        <w:rPr>
          <w:rFonts w:hint="eastAsia"/>
          <w:spacing w:val="20"/>
        </w:rPr>
        <w:t>分</w:t>
      </w:r>
      <w:r w:rsidRPr="00194EAA">
        <w:rPr>
          <w:rFonts w:hint="eastAsia"/>
          <w:spacing w:val="20"/>
        </w:rPr>
        <w:t>從外層細胞流入內層細胞，可以讓葉片張開</w:t>
      </w:r>
    </w:p>
    <w:p w14:paraId="1D9313C7" w14:textId="4149C879" w:rsidR="0089646A" w:rsidRPr="00194EAA" w:rsidRDefault="0089646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捕</w:t>
      </w:r>
      <w:proofErr w:type="gramStart"/>
      <w:r w:rsidRPr="00194EAA">
        <w:rPr>
          <w:rFonts w:hint="eastAsia"/>
          <w:spacing w:val="20"/>
        </w:rPr>
        <w:t>蠅草在</w:t>
      </w:r>
      <w:proofErr w:type="gramEnd"/>
      <w:r w:rsidRPr="00194EAA">
        <w:rPr>
          <w:rFonts w:hint="eastAsia"/>
          <w:spacing w:val="20"/>
        </w:rPr>
        <w:t>pH</w:t>
      </w:r>
      <w:r w:rsidRPr="00194EAA">
        <w:rPr>
          <w:rFonts w:hint="eastAsia"/>
          <w:spacing w:val="20"/>
        </w:rPr>
        <w:t>值大於</w:t>
      </w:r>
      <w:r w:rsidRPr="00194EAA">
        <w:rPr>
          <w:rFonts w:hint="eastAsia"/>
          <w:spacing w:val="20"/>
        </w:rPr>
        <w:t>4.5</w:t>
      </w:r>
      <w:r w:rsidRPr="00194EAA">
        <w:rPr>
          <w:rFonts w:hint="eastAsia"/>
          <w:spacing w:val="20"/>
        </w:rPr>
        <w:t>的環境中，充電電量需高於</w:t>
      </w:r>
      <w:r w:rsidRPr="00194EAA">
        <w:rPr>
          <w:rFonts w:hint="eastAsia"/>
          <w:spacing w:val="20"/>
        </w:rPr>
        <w:t>14</w:t>
      </w:r>
      <w:r w:rsidR="00E62082">
        <w:rPr>
          <w:rFonts w:hint="eastAsia"/>
          <w:spacing w:val="20"/>
        </w:rPr>
        <w:t xml:space="preserve"> </w:t>
      </w:r>
      <w:r w:rsidRPr="00194EAA">
        <w:rPr>
          <w:rFonts w:hint="eastAsia"/>
          <w:spacing w:val="20"/>
        </w:rPr>
        <w:t>µC</w:t>
      </w:r>
      <w:r w:rsidRPr="00194EAA">
        <w:rPr>
          <w:rFonts w:hint="eastAsia"/>
          <w:spacing w:val="20"/>
        </w:rPr>
        <w:t>才能觸發葉片閉合</w:t>
      </w:r>
    </w:p>
    <w:p w14:paraId="353ED0BE" w14:textId="4E9C62A7" w:rsidR="00981246" w:rsidRPr="00194EAA" w:rsidRDefault="003D52EC" w:rsidP="003E52EB">
      <w:pPr>
        <w:pStyle w:val="TIT1"/>
        <w:spacing w:before="60" w:afterLines="25" w:after="60"/>
        <w:ind w:left="357" w:hanging="357"/>
        <w:rPr>
          <w:spacing w:val="20"/>
        </w:rPr>
      </w:pPr>
      <w:r w:rsidRPr="00194EAA">
        <w:rPr>
          <w:spacing w:val="20"/>
        </w:rPr>
        <w:t>43.</w:t>
      </w:r>
      <w:r w:rsidRPr="00194EAA">
        <w:rPr>
          <w:spacing w:val="20"/>
        </w:rPr>
        <w:tab/>
      </w:r>
      <w:r w:rsidR="00CC1826" w:rsidRPr="00194EAA">
        <w:rPr>
          <w:rFonts w:hint="eastAsia"/>
          <w:spacing w:val="20"/>
        </w:rPr>
        <w:t>甲同學看完了以上對</w:t>
      </w:r>
      <w:proofErr w:type="gramStart"/>
      <w:r w:rsidR="00CC1826" w:rsidRPr="00194EAA">
        <w:rPr>
          <w:rFonts w:hint="eastAsia"/>
          <w:spacing w:val="20"/>
        </w:rPr>
        <w:t>捕蠅草的</w:t>
      </w:r>
      <w:proofErr w:type="gramEnd"/>
      <w:r w:rsidR="00CC1826" w:rsidRPr="00194EAA">
        <w:rPr>
          <w:rFonts w:hint="eastAsia"/>
          <w:spacing w:val="20"/>
        </w:rPr>
        <w:t>敘述後，提出自己的看法：「</w:t>
      </w:r>
      <w:proofErr w:type="gramStart"/>
      <w:r w:rsidR="00CC1826" w:rsidRPr="00194EAA">
        <w:rPr>
          <w:rFonts w:hint="eastAsia"/>
          <w:spacing w:val="20"/>
        </w:rPr>
        <w:t>焮</w:t>
      </w:r>
      <w:proofErr w:type="gramEnd"/>
      <w:r w:rsidR="00CC1826" w:rsidRPr="00194EAA">
        <w:rPr>
          <w:rFonts w:hint="eastAsia"/>
          <w:spacing w:val="20"/>
        </w:rPr>
        <w:t>毛第一次</w:t>
      </w:r>
      <w:r w:rsidR="00D6141C" w:rsidRPr="00194EAA">
        <w:rPr>
          <w:rFonts w:hint="eastAsia"/>
          <w:spacing w:val="20"/>
        </w:rPr>
        <w:t>被</w:t>
      </w:r>
      <w:r w:rsidR="00CC1826" w:rsidRPr="00194EAA">
        <w:rPr>
          <w:rFonts w:hint="eastAsia"/>
          <w:spacing w:val="20"/>
        </w:rPr>
        <w:t>觸發時，葉子中</w:t>
      </w:r>
      <w:proofErr w:type="gramStart"/>
      <w:r w:rsidR="00CC1826" w:rsidRPr="00194EAA">
        <w:rPr>
          <w:rFonts w:hint="eastAsia"/>
          <w:spacing w:val="20"/>
        </w:rPr>
        <w:t>肋和葉片</w:t>
      </w:r>
      <w:r w:rsidR="00D6141C" w:rsidRPr="00194EAA">
        <w:rPr>
          <w:rFonts w:hint="eastAsia"/>
          <w:spacing w:val="20"/>
        </w:rPr>
        <w:t>間</w:t>
      </w:r>
      <w:proofErr w:type="gramEnd"/>
      <w:r w:rsidR="00CC1826" w:rsidRPr="00194EAA">
        <w:rPr>
          <w:rFonts w:hint="eastAsia"/>
          <w:spacing w:val="20"/>
        </w:rPr>
        <w:t>會進行第一次充電，充電</w:t>
      </w:r>
      <w:r w:rsidR="00393E1D">
        <w:rPr>
          <w:rFonts w:hint="eastAsia"/>
          <w:spacing w:val="20"/>
        </w:rPr>
        <w:t>電</w:t>
      </w:r>
      <w:r w:rsidR="00CC1826" w:rsidRPr="00194EAA">
        <w:rPr>
          <w:rFonts w:hint="eastAsia"/>
          <w:spacing w:val="20"/>
        </w:rPr>
        <w:t>量小於</w:t>
      </w:r>
      <w:r w:rsidR="00CC1826" w:rsidRPr="00194EAA">
        <w:rPr>
          <w:rFonts w:hint="eastAsia"/>
          <w:spacing w:val="20"/>
        </w:rPr>
        <w:t>14</w:t>
      </w:r>
      <w:r w:rsidR="00E62082">
        <w:rPr>
          <w:rFonts w:hint="eastAsia"/>
          <w:spacing w:val="20"/>
        </w:rPr>
        <w:t xml:space="preserve"> </w:t>
      </w:r>
      <w:r w:rsidR="00CC1826" w:rsidRPr="00194EAA">
        <w:rPr>
          <w:rFonts w:hint="eastAsia"/>
          <w:spacing w:val="20"/>
        </w:rPr>
        <w:t>µC</w:t>
      </w:r>
      <w:r w:rsidR="00CC1826" w:rsidRPr="00194EAA">
        <w:rPr>
          <w:rFonts w:hint="eastAsia"/>
          <w:spacing w:val="20"/>
        </w:rPr>
        <w:t>，第二次觸發會進行第二次充電，讓葉子中</w:t>
      </w:r>
      <w:proofErr w:type="gramStart"/>
      <w:r w:rsidR="00CC1826" w:rsidRPr="00194EAA">
        <w:rPr>
          <w:rFonts w:hint="eastAsia"/>
          <w:spacing w:val="20"/>
        </w:rPr>
        <w:t>肋和葉片間</w:t>
      </w:r>
      <w:proofErr w:type="gramEnd"/>
      <w:r w:rsidR="00CC1826" w:rsidRPr="00194EAA">
        <w:rPr>
          <w:rFonts w:hint="eastAsia"/>
          <w:spacing w:val="20"/>
        </w:rPr>
        <w:t>的儲存電量達到</w:t>
      </w:r>
      <w:r w:rsidR="00CC1826" w:rsidRPr="00194EAA">
        <w:rPr>
          <w:rFonts w:hint="eastAsia"/>
          <w:spacing w:val="20"/>
        </w:rPr>
        <w:t>14</w:t>
      </w:r>
      <w:r w:rsidR="00E62082">
        <w:rPr>
          <w:rFonts w:hint="eastAsia"/>
          <w:spacing w:val="20"/>
        </w:rPr>
        <w:t xml:space="preserve"> </w:t>
      </w:r>
      <w:r w:rsidR="00CC1826" w:rsidRPr="00194EAA">
        <w:rPr>
          <w:rFonts w:hint="eastAsia"/>
          <w:spacing w:val="20"/>
        </w:rPr>
        <w:t>µC</w:t>
      </w:r>
      <w:r w:rsidR="00CC1826" w:rsidRPr="00194EAA">
        <w:rPr>
          <w:rFonts w:hint="eastAsia"/>
          <w:spacing w:val="20"/>
        </w:rPr>
        <w:t>。由於儲存的電量會慢慢散去，所以若沒有在</w:t>
      </w:r>
      <w:r w:rsidR="00CC1826" w:rsidRPr="00194EAA">
        <w:rPr>
          <w:rFonts w:hint="eastAsia"/>
          <w:spacing w:val="20"/>
        </w:rPr>
        <w:t>20</w:t>
      </w:r>
      <w:r w:rsidR="00CC1826" w:rsidRPr="00194EAA">
        <w:rPr>
          <w:rFonts w:hint="eastAsia"/>
          <w:spacing w:val="20"/>
        </w:rPr>
        <w:t>秒內進行第二次觸發，則第二次觸發是無法讓總電量達到</w:t>
      </w:r>
      <w:r w:rsidR="00CC1826" w:rsidRPr="00194EAA">
        <w:rPr>
          <w:rFonts w:hint="eastAsia"/>
          <w:spacing w:val="20"/>
        </w:rPr>
        <w:t>14</w:t>
      </w:r>
      <w:r w:rsidR="00E62082">
        <w:rPr>
          <w:spacing w:val="20"/>
        </w:rPr>
        <w:t xml:space="preserve"> </w:t>
      </w:r>
      <w:r w:rsidR="00CC1826" w:rsidRPr="00194EAA">
        <w:rPr>
          <w:rFonts w:hint="eastAsia"/>
          <w:spacing w:val="20"/>
        </w:rPr>
        <w:t>µC</w:t>
      </w:r>
      <w:r w:rsidR="00CC1826" w:rsidRPr="00194EAA">
        <w:rPr>
          <w:rFonts w:hint="eastAsia"/>
          <w:spacing w:val="20"/>
        </w:rPr>
        <w:t>。」甲同學想證明自己的看法，設計了幾個實驗進行探究。將設計的實驗變因與</w:t>
      </w:r>
      <w:r w:rsidR="00D6141C" w:rsidRPr="00194EAA">
        <w:rPr>
          <w:rFonts w:hint="eastAsia"/>
          <w:spacing w:val="20"/>
        </w:rPr>
        <w:t>預期觀察到的現象</w:t>
      </w:r>
      <w:r w:rsidR="00053A69" w:rsidRPr="00194EAA">
        <w:rPr>
          <w:rFonts w:hint="eastAsia"/>
          <w:spacing w:val="20"/>
        </w:rPr>
        <w:t>（</w:t>
      </w:r>
      <w:r w:rsidR="00D6141C" w:rsidRPr="00194EAA">
        <w:rPr>
          <w:rFonts w:hint="eastAsia"/>
          <w:spacing w:val="20"/>
        </w:rPr>
        <w:t>即應變</w:t>
      </w:r>
      <w:proofErr w:type="gramStart"/>
      <w:r w:rsidR="00D6141C" w:rsidRPr="00194EAA">
        <w:rPr>
          <w:rFonts w:hint="eastAsia"/>
          <w:spacing w:val="20"/>
        </w:rPr>
        <w:t>變</w:t>
      </w:r>
      <w:proofErr w:type="gramEnd"/>
      <w:r w:rsidR="00D6141C" w:rsidRPr="00194EAA">
        <w:rPr>
          <w:rFonts w:hint="eastAsia"/>
          <w:spacing w:val="20"/>
        </w:rPr>
        <w:t>因與操縱變因間的關係</w:t>
      </w:r>
      <w:r w:rsidR="00053A69" w:rsidRPr="00194EAA">
        <w:rPr>
          <w:rFonts w:hint="eastAsia"/>
          <w:spacing w:val="20"/>
        </w:rPr>
        <w:t>）</w:t>
      </w:r>
      <w:r w:rsidR="00D6141C" w:rsidRPr="00194EAA">
        <w:rPr>
          <w:rFonts w:hint="eastAsia"/>
          <w:spacing w:val="20"/>
        </w:rPr>
        <w:t>填入表格的空格中。</w:t>
      </w:r>
      <w:r w:rsidR="00053A69" w:rsidRPr="00194EAA">
        <w:rPr>
          <w:rFonts w:hint="eastAsia"/>
          <w:spacing w:val="20"/>
        </w:rPr>
        <w:t>（</w:t>
      </w:r>
      <w:r w:rsidR="00D6141C" w:rsidRPr="00194EAA">
        <w:rPr>
          <w:rFonts w:hint="eastAsia"/>
          <w:spacing w:val="20"/>
        </w:rPr>
        <w:t>4</w:t>
      </w:r>
      <w:r w:rsidR="00D6141C" w:rsidRPr="00194EAA">
        <w:rPr>
          <w:rFonts w:hint="eastAsia"/>
          <w:spacing w:val="20"/>
        </w:rPr>
        <w:t>分</w:t>
      </w:r>
      <w:r w:rsidR="00053A69" w:rsidRPr="00194EAA">
        <w:rPr>
          <w:rFonts w:hint="eastAsia"/>
          <w:spacing w:val="20"/>
        </w:rPr>
        <w:t>）</w:t>
      </w:r>
    </w:p>
    <w:tbl>
      <w:tblPr>
        <w:tblStyle w:val="af7"/>
        <w:tblW w:w="8994" w:type="dxa"/>
        <w:tblInd w:w="357" w:type="dxa"/>
        <w:tblLook w:val="04A0" w:firstRow="1" w:lastRow="0" w:firstColumn="1" w:lastColumn="0" w:noHBand="0" w:noVBand="1"/>
      </w:tblPr>
      <w:tblGrid>
        <w:gridCol w:w="2332"/>
        <w:gridCol w:w="1417"/>
        <w:gridCol w:w="1417"/>
        <w:gridCol w:w="1418"/>
        <w:gridCol w:w="2410"/>
      </w:tblGrid>
      <w:tr w:rsidR="00DC27B8" w:rsidRPr="00B841AD" w14:paraId="660C0CB9" w14:textId="77777777" w:rsidTr="00601483">
        <w:trPr>
          <w:trHeight w:val="283"/>
        </w:trPr>
        <w:tc>
          <w:tcPr>
            <w:tcW w:w="2332" w:type="dxa"/>
            <w:tcBorders>
              <w:tl2br w:val="nil"/>
            </w:tcBorders>
            <w:shd w:val="clear" w:color="auto" w:fill="F2F2F2" w:themeFill="background1" w:themeFillShade="F2"/>
            <w:vAlign w:val="center"/>
          </w:tcPr>
          <w:p w14:paraId="7491330D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探討的問題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1606566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控制變因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A1EB9D1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操縱變因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7CB76DF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應變</w:t>
            </w:r>
            <w:proofErr w:type="gramStart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變</w:t>
            </w:r>
            <w:proofErr w:type="gramEnd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因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39C1631" w14:textId="431B0A5D" w:rsidR="00981246" w:rsidRPr="00B841AD" w:rsidRDefault="00FD1607" w:rsidP="00B841AD">
            <w:pPr>
              <w:pStyle w:val="afc"/>
              <w:spacing w:line="360" w:lineRule="atLeast"/>
              <w:ind w:leftChars="0" w:left="0"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 w:hint="eastAsia"/>
                <w:color w:val="000000" w:themeColor="text1"/>
                <w:spacing w:val="10"/>
                <w:sz w:val="22"/>
              </w:rPr>
              <w:t>甲同學</w:t>
            </w:r>
            <w:r w:rsidR="00981246"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預期觀察到的現象</w:t>
            </w:r>
          </w:p>
        </w:tc>
      </w:tr>
      <w:tr w:rsidR="00DC27B8" w:rsidRPr="00B841AD" w14:paraId="790DD314" w14:textId="77777777" w:rsidTr="00601483">
        <w:trPr>
          <w:trHeight w:val="1592"/>
        </w:trPr>
        <w:tc>
          <w:tcPr>
            <w:tcW w:w="2332" w:type="dxa"/>
            <w:vAlign w:val="center"/>
          </w:tcPr>
          <w:p w14:paraId="7750F483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jc w:val="both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第一次觸發</w:t>
            </w:r>
            <w:proofErr w:type="gramStart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焮</w:t>
            </w:r>
            <w:proofErr w:type="gramEnd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毛後，</w:t>
            </w:r>
            <w:proofErr w:type="gramStart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葉子中肋和葉</w:t>
            </w:r>
            <w:proofErr w:type="gramEnd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片之間的儲存電量隨時間變化的關係</w:t>
            </w:r>
          </w:p>
        </w:tc>
        <w:tc>
          <w:tcPr>
            <w:tcW w:w="1417" w:type="dxa"/>
            <w:vAlign w:val="center"/>
          </w:tcPr>
          <w:p w14:paraId="77C14796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培養土的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pH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值</w:t>
            </w:r>
          </w:p>
        </w:tc>
        <w:tc>
          <w:tcPr>
            <w:tcW w:w="1417" w:type="dxa"/>
            <w:vAlign w:val="center"/>
          </w:tcPr>
          <w:p w14:paraId="4CE44B63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時間</w:t>
            </w:r>
          </w:p>
        </w:tc>
        <w:tc>
          <w:tcPr>
            <w:tcW w:w="1418" w:type="dxa"/>
            <w:vAlign w:val="center"/>
          </w:tcPr>
          <w:p w14:paraId="6D2D0594" w14:textId="2F40E1BD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rPr>
                <w:rFonts w:ascii="Times New Roman" w:eastAsiaTheme="minorEastAsia" w:hAnsi="Times New Roman"/>
                <w:b/>
                <w:color w:val="000000" w:themeColor="text1"/>
                <w:spacing w:val="10"/>
                <w:sz w:val="22"/>
                <w:u w:val="single"/>
              </w:rPr>
            </w:pPr>
            <w:r w:rsidRPr="00B841AD">
              <w:rPr>
                <w:rFonts w:ascii="Times New Roman" w:eastAsiaTheme="minorEastAsia" w:hAnsi="Times New Roman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</w:t>
            </w:r>
            <w:r w:rsidRPr="00B841AD">
              <w:rPr>
                <w:rFonts w:ascii="Times New Roman" w:eastAsiaTheme="minorEastAsia" w:hAnsi="Times New Roman"/>
                <w:b/>
                <w:color w:val="000000" w:themeColor="text1"/>
                <w:spacing w:val="10"/>
                <w:sz w:val="22"/>
                <w:u w:val="single"/>
              </w:rPr>
              <w:t xml:space="preserve">         </w:t>
            </w:r>
          </w:p>
        </w:tc>
        <w:tc>
          <w:tcPr>
            <w:tcW w:w="2410" w:type="dxa"/>
            <w:vAlign w:val="center"/>
          </w:tcPr>
          <w:p w14:paraId="235B2F55" w14:textId="7C33A718" w:rsidR="00393E1D" w:rsidRPr="00B841AD" w:rsidRDefault="00981246" w:rsidP="00393E1D">
            <w:pPr>
              <w:pStyle w:val="afc"/>
              <w:spacing w:afterLines="100" w:after="240" w:line="360" w:lineRule="atLeast"/>
              <w:ind w:leftChars="0" w:left="132" w:hangingChars="60" w:hanging="132"/>
              <w:contextualSpacing/>
              <w:jc w:val="both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sym w:font="Symbol" w:char="F0B7"/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第一次觸發的充電</w:t>
            </w:r>
            <w:r w:rsidR="00393E1D">
              <w:rPr>
                <w:rFonts w:ascii="Times New Roman" w:eastAsiaTheme="minorEastAsia" w:hAnsi="Times New Roman" w:hint="eastAsia"/>
                <w:color w:val="000000" w:themeColor="text1"/>
                <w:spacing w:val="10"/>
                <w:sz w:val="22"/>
              </w:rPr>
              <w:t>電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量小於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 xml:space="preserve">14 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sym w:font="Symbol" w:char="F06D"/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C</w:t>
            </w:r>
          </w:p>
          <w:p w14:paraId="5FB9E187" w14:textId="7E1E19DE" w:rsidR="00981246" w:rsidRPr="00B841AD" w:rsidRDefault="00981246" w:rsidP="00393E1D">
            <w:pPr>
              <w:pStyle w:val="afc"/>
              <w:spacing w:beforeLines="100" w:before="240" w:line="360" w:lineRule="atLeast"/>
              <w:ind w:leftChars="0" w:left="0"/>
              <w:contextualSpacing/>
              <w:jc w:val="both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sym w:font="Symbol" w:char="F0B7"/>
            </w:r>
            <w:r w:rsidR="00393E1D" w:rsidRPr="00393E1D">
              <w:rPr>
                <w:rFonts w:ascii="Times New Roman" w:eastAsiaTheme="minorEastAsia" w:hAnsi="Times New Roman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</w:t>
            </w:r>
            <w:r w:rsidR="00393E1D" w:rsidRPr="00393E1D">
              <w:rPr>
                <w:rFonts w:ascii="Times New Roman" w:eastAsiaTheme="minorEastAsia" w:hAnsi="Times New Roman"/>
                <w:b/>
                <w:color w:val="000000" w:themeColor="text1"/>
                <w:spacing w:val="10"/>
                <w:sz w:val="22"/>
                <w:u w:val="single"/>
              </w:rPr>
              <w:t xml:space="preserve">     </w:t>
            </w:r>
            <w:r w:rsidR="00393E1D">
              <w:rPr>
                <w:rFonts w:ascii="Times New Roman" w:eastAsiaTheme="minorEastAsia" w:hAnsi="Times New Roman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     </w:t>
            </w:r>
            <w:r w:rsidR="00393E1D" w:rsidRPr="00393E1D">
              <w:rPr>
                <w:rFonts w:ascii="Times New Roman" w:eastAsiaTheme="minorEastAsia" w:hAnsi="Times New Roman"/>
                <w:b/>
                <w:color w:val="000000" w:themeColor="text1"/>
                <w:spacing w:val="10"/>
                <w:sz w:val="22"/>
                <w:u w:val="single"/>
              </w:rPr>
              <w:t xml:space="preserve">    </w:t>
            </w:r>
          </w:p>
        </w:tc>
      </w:tr>
      <w:tr w:rsidR="00DC27B8" w:rsidRPr="00B841AD" w14:paraId="773717EE" w14:textId="77777777" w:rsidTr="00601483">
        <w:trPr>
          <w:trHeight w:val="1592"/>
        </w:trPr>
        <w:tc>
          <w:tcPr>
            <w:tcW w:w="2332" w:type="dxa"/>
            <w:vAlign w:val="center"/>
          </w:tcPr>
          <w:p w14:paraId="22679AB5" w14:textId="77777777" w:rsidR="00981246" w:rsidRPr="00B841AD" w:rsidRDefault="00981246" w:rsidP="0010074D">
            <w:pPr>
              <w:pStyle w:val="afc"/>
              <w:spacing w:line="360" w:lineRule="atLeast"/>
              <w:ind w:leftChars="0" w:left="0"/>
              <w:contextualSpacing/>
              <w:jc w:val="both"/>
              <w:rPr>
                <w:rFonts w:ascii="Times New Roman" w:eastAsiaTheme="minorEastAsia" w:hAnsi="Times New Roman"/>
                <w:color w:val="000000" w:themeColor="text1"/>
                <w:spacing w:val="10"/>
                <w:kern w:val="16"/>
                <w:sz w:val="22"/>
              </w:rPr>
            </w:pPr>
            <w:r w:rsidRPr="0010074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連續兩次觸發的時間間隔對</w:t>
            </w:r>
            <w:proofErr w:type="gramStart"/>
            <w:r w:rsidRPr="0010074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葉子中肋和葉片</w:t>
            </w:r>
            <w:proofErr w:type="gramEnd"/>
            <w:r w:rsidRPr="0010074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之間累積的儲存電量之影響</w:t>
            </w:r>
          </w:p>
        </w:tc>
        <w:tc>
          <w:tcPr>
            <w:tcW w:w="1417" w:type="dxa"/>
            <w:vAlign w:val="center"/>
          </w:tcPr>
          <w:p w14:paraId="7BA6CFB7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jc w:val="center"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培養土的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pH</w:t>
            </w:r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值</w:t>
            </w:r>
          </w:p>
        </w:tc>
        <w:tc>
          <w:tcPr>
            <w:tcW w:w="1417" w:type="dxa"/>
            <w:vAlign w:val="center"/>
          </w:tcPr>
          <w:p w14:paraId="497BA800" w14:textId="76E60731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  <w:u w:val="single"/>
              </w:rPr>
            </w:pPr>
            <w:r w:rsidRPr="00B841AD">
              <w:rPr>
                <w:rFonts w:ascii="Times New Roman" w:eastAsiaTheme="minorEastAsia" w:hAnsi="Times New Roman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</w:t>
            </w:r>
            <w:r w:rsidRPr="00B841AD">
              <w:rPr>
                <w:rFonts w:ascii="Times New Roman" w:eastAsiaTheme="minorEastAsia" w:hAnsi="Times New Roman"/>
                <w:b/>
                <w:color w:val="000000" w:themeColor="text1"/>
                <w:spacing w:val="10"/>
                <w:sz w:val="22"/>
                <w:u w:val="single"/>
              </w:rPr>
              <w:t xml:space="preserve">         </w:t>
            </w:r>
          </w:p>
        </w:tc>
        <w:tc>
          <w:tcPr>
            <w:tcW w:w="1418" w:type="dxa"/>
            <w:vAlign w:val="center"/>
          </w:tcPr>
          <w:p w14:paraId="27E8E00B" w14:textId="77777777" w:rsidR="00981246" w:rsidRPr="00B841AD" w:rsidRDefault="00981246" w:rsidP="00B841AD">
            <w:pPr>
              <w:pStyle w:val="afc"/>
              <w:spacing w:line="360" w:lineRule="atLeast"/>
              <w:ind w:leftChars="0" w:left="0"/>
              <w:contextualSpacing/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</w:pPr>
            <w:proofErr w:type="gramStart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葉子中肋和葉片</w:t>
            </w:r>
            <w:proofErr w:type="gramEnd"/>
            <w:r w:rsidRPr="00B841AD">
              <w:rPr>
                <w:rFonts w:ascii="Times New Roman" w:eastAsiaTheme="minorEastAsia" w:hAnsi="Times New Roman"/>
                <w:color w:val="000000" w:themeColor="text1"/>
                <w:spacing w:val="10"/>
                <w:sz w:val="22"/>
              </w:rPr>
              <w:t>之間的儲存電量</w:t>
            </w:r>
          </w:p>
        </w:tc>
        <w:tc>
          <w:tcPr>
            <w:tcW w:w="2410" w:type="dxa"/>
            <w:vAlign w:val="center"/>
          </w:tcPr>
          <w:p w14:paraId="2BE7C9E2" w14:textId="5A463865" w:rsidR="00981246" w:rsidRPr="00B841AD" w:rsidRDefault="00981246" w:rsidP="00E510B9">
            <w:pPr>
              <w:pStyle w:val="afc"/>
              <w:spacing w:line="360" w:lineRule="atLeast"/>
              <w:ind w:leftChars="0" w:left="132" w:hangingChars="60" w:hanging="132"/>
              <w:contextualSpacing/>
              <w:jc w:val="both"/>
              <w:rPr>
                <w:rFonts w:eastAsiaTheme="minorEastAsia"/>
                <w:color w:val="000000" w:themeColor="text1"/>
                <w:spacing w:val="10"/>
                <w:sz w:val="22"/>
              </w:rPr>
            </w:pPr>
            <w:r w:rsidRPr="00B841AD">
              <w:rPr>
                <w:rFonts w:eastAsiaTheme="minorEastAsia"/>
                <w:color w:val="000000" w:themeColor="text1"/>
                <w:spacing w:val="10"/>
                <w:sz w:val="22"/>
              </w:rPr>
              <w:sym w:font="Symbol" w:char="F0B7"/>
            </w:r>
            <w:r w:rsidRPr="00B841AD">
              <w:rPr>
                <w:rFonts w:eastAsiaTheme="minorEastAsia"/>
                <w:color w:val="000000" w:themeColor="text1"/>
                <w:spacing w:val="10"/>
                <w:sz w:val="22"/>
              </w:rPr>
              <w:t>連續兩次觸發的時間間隔越大，累積的儲存電量越低</w:t>
            </w:r>
          </w:p>
          <w:p w14:paraId="7638AC4E" w14:textId="0F183D47" w:rsidR="00981246" w:rsidRPr="00B841AD" w:rsidRDefault="00981246" w:rsidP="00B841AD">
            <w:pPr>
              <w:contextualSpacing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B841AD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sym w:font="Symbol" w:char="F0B7"/>
            </w:r>
            <w:r w:rsidR="00393E1D" w:rsidRPr="00393E1D">
              <w:rPr>
                <w:rFonts w:eastAsiaTheme="minorEastAsia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</w:t>
            </w:r>
            <w:r w:rsidR="00393E1D" w:rsidRPr="00393E1D">
              <w:rPr>
                <w:rFonts w:eastAsiaTheme="minorEastAsia"/>
                <w:b/>
                <w:color w:val="000000" w:themeColor="text1"/>
                <w:spacing w:val="10"/>
                <w:sz w:val="22"/>
                <w:u w:val="single"/>
              </w:rPr>
              <w:t xml:space="preserve">     </w:t>
            </w:r>
            <w:r w:rsidR="00393E1D">
              <w:rPr>
                <w:rFonts w:eastAsiaTheme="minorEastAsia" w:hint="eastAsia"/>
                <w:b/>
                <w:color w:val="000000" w:themeColor="text1"/>
                <w:spacing w:val="10"/>
                <w:sz w:val="22"/>
                <w:u w:val="single"/>
              </w:rPr>
              <w:t xml:space="preserve">      </w:t>
            </w:r>
            <w:r w:rsidR="00393E1D" w:rsidRPr="00393E1D">
              <w:rPr>
                <w:rFonts w:eastAsiaTheme="minorEastAsia"/>
                <w:b/>
                <w:color w:val="000000" w:themeColor="text1"/>
                <w:spacing w:val="10"/>
                <w:sz w:val="22"/>
                <w:u w:val="single"/>
              </w:rPr>
              <w:t xml:space="preserve">    </w:t>
            </w:r>
          </w:p>
        </w:tc>
      </w:tr>
    </w:tbl>
    <w:p w14:paraId="59433D33" w14:textId="77777777" w:rsidR="002F6752" w:rsidRDefault="002F6752" w:rsidP="00194EAA">
      <w:pPr>
        <w:pStyle w:val="-05"/>
      </w:pPr>
    </w:p>
    <w:p w14:paraId="3DA67E2F" w14:textId="3D6AF6F8" w:rsidR="002F6752" w:rsidRDefault="00B13775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B915C50" wp14:editId="7750CF95">
                <wp:simplePos x="0" y="0"/>
                <wp:positionH relativeFrom="margin">
                  <wp:align>center</wp:align>
                </wp:positionH>
                <wp:positionV relativeFrom="margin">
                  <wp:posOffset>8148907</wp:posOffset>
                </wp:positionV>
                <wp:extent cx="2602800" cy="640800"/>
                <wp:effectExtent l="0" t="0" r="26670" b="26035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27A4B" w14:textId="77777777" w:rsidR="00952523" w:rsidRPr="003F4AA2" w:rsidRDefault="00952523" w:rsidP="00B13775">
                            <w:pPr>
                              <w:spacing w:beforeLines="50" w:before="120"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5C50" id="_x0000_s1290" type="#_x0000_t202" style="position:absolute;margin-left:0;margin-top:641.65pt;width:204.95pt;height:50.45pt;z-index:252077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">
                <v:textbox>
                  <w:txbxContent>
                    <w:p w14:paraId="2D727A4B" w14:textId="77777777" w:rsidR="00952523" w:rsidRPr="003F4AA2" w:rsidRDefault="00952523" w:rsidP="00B13775">
                      <w:pPr>
                        <w:spacing w:beforeLines="50" w:before="120"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F6752">
        <w:br w:type="page"/>
      </w:r>
    </w:p>
    <w:p w14:paraId="5D76D8D5" w14:textId="038FC5DE" w:rsidR="00D43BD4" w:rsidRPr="00DC27B8" w:rsidRDefault="00852539" w:rsidP="00194EAA">
      <w:pPr>
        <w:pStyle w:val="-05"/>
      </w:pPr>
      <w:r w:rsidRPr="00D117A1">
        <w:rPr>
          <w:rFonts w:hint="eastAsia"/>
        </w:rPr>
        <w:lastRenderedPageBreak/>
        <w:t>4</w:t>
      </w:r>
      <w:r w:rsidRPr="00D117A1">
        <w:t>4</w:t>
      </w:r>
      <w:r w:rsidRPr="00D117A1">
        <w:rPr>
          <w:rFonts w:hint="eastAsia"/>
        </w:rPr>
        <w:t>-</w:t>
      </w:r>
      <w:r w:rsidRPr="00D117A1">
        <w:t>46</w:t>
      </w:r>
      <w:proofErr w:type="gramStart"/>
      <w:r w:rsidRPr="00D117A1">
        <w:rPr>
          <w:rFonts w:hint="eastAsia"/>
        </w:rPr>
        <w:t>題為題</w:t>
      </w:r>
      <w:proofErr w:type="gramEnd"/>
      <w:r w:rsidRPr="00D117A1">
        <w:rPr>
          <w:rFonts w:hint="eastAsia"/>
        </w:rPr>
        <w:t>組</w:t>
      </w:r>
    </w:p>
    <w:p w14:paraId="1532E298" w14:textId="22706A6D" w:rsidR="00FD1607" w:rsidRPr="00703A40" w:rsidRDefault="007C4CCA" w:rsidP="00C71B94">
      <w:pPr>
        <w:pStyle w:val="tit2"/>
        <w:ind w:leftChars="150" w:left="360" w:firstLineChars="200" w:firstLine="440"/>
        <w:rPr>
          <w:rFonts w:eastAsia="新細明體"/>
          <w:spacing w:val="18"/>
          <w:szCs w:val="22"/>
        </w:rPr>
      </w:pPr>
      <w:r w:rsidRPr="00703A40">
        <w:rPr>
          <w:noProof/>
          <w:spacing w:val="18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6530449" wp14:editId="72387199">
                <wp:simplePos x="0" y="0"/>
                <wp:positionH relativeFrom="column">
                  <wp:align>right</wp:align>
                </wp:positionH>
                <wp:positionV relativeFrom="paragraph">
                  <wp:posOffset>302895</wp:posOffset>
                </wp:positionV>
                <wp:extent cx="1803400" cy="1532890"/>
                <wp:effectExtent l="0" t="0" r="6350" b="10160"/>
                <wp:wrapSquare wrapText="bothSides"/>
                <wp:docPr id="285" name="群組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532963"/>
                          <a:chOff x="0" y="0"/>
                          <a:chExt cx="1804553" cy="1533015"/>
                        </a:xfrm>
                      </wpg:grpSpPr>
                      <wps:wsp>
                        <wps:cNvPr id="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33" y="1342515"/>
                            <a:ext cx="7340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9AD8B" w14:textId="0E939791" w:rsidR="00952523" w:rsidRPr="002F6752" w:rsidRDefault="00952523" w:rsidP="00D93744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2F6752">
                                <w:rPr>
                                  <w:rFonts w:hint="eastAsia"/>
                                  <w:color w:val="000000" w:themeColor="text1"/>
                                  <w:sz w:val="22"/>
                                </w:rPr>
                                <w:t>圖</w:t>
                              </w:r>
                              <w:r w:rsidRPr="002F6752">
                                <w:rPr>
                                  <w:color w:val="000000" w:themeColor="text1"/>
                                  <w:sz w:val="2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73" name="群組 273"/>
                        <wpg:cNvGrpSpPr/>
                        <wpg:grpSpPr>
                          <a:xfrm>
                            <a:off x="0" y="0"/>
                            <a:ext cx="1804553" cy="1362235"/>
                            <a:chOff x="0" y="-8418"/>
                            <a:chExt cx="1804553" cy="1362853"/>
                          </a:xfrm>
                        </wpg:grpSpPr>
                        <wpg:grpSp>
                          <wpg:cNvPr id="274" name="群組 274"/>
                          <wpg:cNvGrpSpPr>
                            <a:grpSpLocks noChangeAspect="1"/>
                          </wpg:cNvGrpSpPr>
                          <wpg:grpSpPr>
                            <a:xfrm>
                              <a:off x="0" y="400591"/>
                              <a:ext cx="1786310" cy="953844"/>
                              <a:chOff x="0" y="-53"/>
                              <a:chExt cx="1269552" cy="678856"/>
                            </a:xfrm>
                          </wpg:grpSpPr>
                          <pic:pic xmlns:pic="http://schemas.openxmlformats.org/drawingml/2006/picture">
                            <pic:nvPicPr>
                              <pic:cNvPr id="275" name="圖片 2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9" r="9779" b="27"/>
                              <a:stretch/>
                            </pic:blipFill>
                            <pic:spPr bwMode="auto">
                              <a:xfrm>
                                <a:off x="0" y="-53"/>
                                <a:ext cx="1269552" cy="5859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76" name="直線單箭頭接點 276"/>
                            <wps:cNvCnPr/>
                            <wps:spPr>
                              <a:xfrm>
                                <a:off x="296748" y="445123"/>
                                <a:ext cx="0" cy="233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  <a:tailEnd type="triangle" w="sm" len="sm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7" name="直線單箭頭接點 277"/>
                            <wps:cNvCnPr/>
                            <wps:spPr>
                              <a:xfrm>
                                <a:off x="296748" y="169078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  <a:tailEnd type="none" w="sm" len="sm"/>
                              </a:ln>
                              <a:effectLst/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78" name="圖片 2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648707" y="241539"/>
                                <a:ext cx="50165" cy="1130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79" name="文字方塊 2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7274" y="169078"/>
                                <a:ext cx="112802" cy="972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2DC68" w14:textId="77777777" w:rsidR="00952523" w:rsidRPr="007600C6" w:rsidRDefault="00952523" w:rsidP="007C4CCA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i/>
                                      <w:sz w:val="22"/>
                                      <w:szCs w:val="16"/>
                                    </w:rPr>
                                  </w:pPr>
                                  <w:r w:rsidRPr="007600C6">
                                    <w:rPr>
                                      <w:i/>
                                      <w:sz w:val="22"/>
                                      <w:szCs w:val="1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280" name="矩形 280"/>
                          <wps:cNvSpPr/>
                          <wps:spPr>
                            <a:xfrm>
                              <a:off x="376084" y="58994"/>
                              <a:ext cx="71553" cy="539724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DE8DAC" w14:textId="77777777" w:rsidR="00952523" w:rsidRPr="001B432A" w:rsidRDefault="00952523" w:rsidP="00CC5BE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橢圓 281"/>
                          <wps:cNvSpPr>
                            <a:spLocks noChangeAspect="1"/>
                          </wps:cNvSpPr>
                          <wps:spPr>
                            <a:xfrm>
                              <a:off x="376084" y="46704"/>
                              <a:ext cx="71310" cy="2157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橢圓 282"/>
                          <wps:cNvSpPr>
                            <a:spLocks noChangeAspect="1"/>
                          </wps:cNvSpPr>
                          <wps:spPr>
                            <a:xfrm>
                              <a:off x="376084" y="585020"/>
                              <a:ext cx="71310" cy="2157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303" y="-8418"/>
                              <a:ext cx="100964" cy="136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EDDE1F" w14:textId="77777777" w:rsidR="00952523" w:rsidRPr="007600C6" w:rsidRDefault="00952523" w:rsidP="007C4CCA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  <w:szCs w:val="16"/>
                                  </w:rPr>
                                </w:pPr>
                                <w:r w:rsidRPr="007600C6">
                                  <w:rPr>
                                    <w:sz w:val="20"/>
                                    <w:szCs w:val="1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2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89" y="532543"/>
                              <a:ext cx="101599" cy="1419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F0E8C" w14:textId="77777777" w:rsidR="00952523" w:rsidRPr="007600C6" w:rsidRDefault="00952523" w:rsidP="00CC5BE8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  <w:szCs w:val="16"/>
                                  </w:rPr>
                                </w:pPr>
                                <w:r w:rsidRPr="007600C6">
                                  <w:rPr>
                                    <w:sz w:val="20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40" y="1002982"/>
                              <a:ext cx="160247" cy="1824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CE4052" w14:textId="494FF2F9" w:rsidR="00952523" w:rsidRPr="007600C6" w:rsidRDefault="00952523" w:rsidP="00CC5BE8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2"/>
                                    <w:szCs w:val="16"/>
                                  </w:rPr>
                                </w:pPr>
                                <w:r w:rsidRPr="007600C6">
                                  <w:rPr>
                                    <w:rFonts w:hint="eastAsia"/>
                                    <w:sz w:val="22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662" y="990075"/>
                              <a:ext cx="191891" cy="143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9F97C" w14:textId="7D86D5FB" w:rsidR="00952523" w:rsidRPr="007600C6" w:rsidRDefault="00952523" w:rsidP="00CC5BE8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2"/>
                                    <w:szCs w:val="16"/>
                                  </w:rPr>
                                </w:pPr>
                                <w:r w:rsidRPr="007600C6">
                                  <w:rPr>
                                    <w:rFonts w:hint="eastAsia"/>
                                    <w:sz w:val="22"/>
                                    <w:szCs w:val="16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30449" id="群組 285" o:spid="_x0000_s1291" style="position:absolute;left:0;text-align:left;margin-left:90.8pt;margin-top:23.85pt;width:142pt;height:120.7pt;z-index:252066816;mso-position-horizontal:right;mso-width-relative:margin;mso-height-relative:margin" coordsize="18045,1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">
                <v:shape id="_x0000_s1292" type="#_x0000_t202" style="position:absolute;left:5312;top:13425;width:73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1FA9AD8B" w14:textId="0E939791" w:rsidR="00952523" w:rsidRPr="002F6752" w:rsidRDefault="00952523" w:rsidP="00D93744">
                        <w:pPr>
                          <w:spacing w:line="240" w:lineRule="atLeast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2F6752">
                          <w:rPr>
                            <w:rFonts w:hint="eastAsia"/>
                            <w:color w:val="000000" w:themeColor="text1"/>
                            <w:sz w:val="22"/>
                          </w:rPr>
                          <w:t>圖</w:t>
                        </w:r>
                        <w:r w:rsidRPr="002F6752">
                          <w:rPr>
                            <w:color w:val="000000" w:themeColor="text1"/>
                            <w:sz w:val="22"/>
                          </w:rPr>
                          <w:t>18</w:t>
                        </w:r>
                      </w:p>
                    </w:txbxContent>
                  </v:textbox>
                </v:shape>
                <v:group id="群組 273" o:spid="_x0000_s1293" style="position:absolute;width:18045;height:13622" coordorigin=",-84" coordsize="18045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group id="群組 274" o:spid="_x0000_s1294" style="position:absolute;top:4005;width:17863;height:9539" coordorigin="" coordsize="12695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o:lock v:ext="edit" aspectratio="t"/>
                    <v:shape id="圖片 275" o:spid="_x0000_s1295" type="#_x0000_t75" style="position:absolute;width:12695;height: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">
                      <v:imagedata r:id="rId170" o:title="" croptop="-6f" cropbottom="18f" cropright="6409f"/>
                    </v:shape>
                    <v:shape id="直線單箭頭接點 276" o:spid="_x0000_s1296" type="#_x0000_t32" style="position:absolute;left:2967;top:4451;width:0;height:23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" strokecolor="windowText">
                      <v:stroke dashstyle="dash" endarrow="block" endarrowwidth="narrow" endarrowlength="short" joinstyle="miter"/>
                    </v:shape>
                    <v:shape id="直線單箭頭接點 277" o:spid="_x0000_s1297" type="#_x0000_t32" style="position:absolute;left:2967;top:1690;width:0;height:1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" strokecolor="windowText">
                      <v:stroke dashstyle="dash" endarrowwidth="narrow" endarrowlength="short" joinstyle="miter"/>
                    </v:shape>
                    <v:shape id="圖片 278" o:spid="_x0000_s1298" type="#_x0000_t75" style="position:absolute;left:6487;top:2414;width:502;height:11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">
                      <v:imagedata r:id="rId171" o:title=""/>
                    </v:shape>
                    <v:shape id="文字方塊 279" o:spid="_x0000_s1299" type="#_x0000_t202" style="position:absolute;left:6172;top:1690;width:1128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x3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/rqG+5l4BOT2DwAA//8DAFBLAQItABQABgAIAAAAIQDb4fbL7gAAAIUBAAATAAAAAAAAAAAA&#10;AAAAAAAAAABbQ29udGVudF9UeXBlc10ueG1sUEsBAi0AFAAGAAgAAAAhAFr0LFu/AAAAFQEAAAsA&#10;AAAAAAAAAAAAAAAAHwEAAF9yZWxzLy5yZWxzUEsBAi0AFAAGAAgAAAAhADMBHHf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A52DC68" w14:textId="77777777" w:rsidR="00952523" w:rsidRPr="007600C6" w:rsidRDefault="00952523" w:rsidP="007C4CCA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i/>
                                <w:sz w:val="22"/>
                                <w:szCs w:val="16"/>
                              </w:rPr>
                            </w:pPr>
                            <w:r w:rsidRPr="007600C6">
                              <w:rPr>
                                <w:i/>
                                <w:sz w:val="22"/>
                                <w:szCs w:val="1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rect id="矩形 280" o:spid="_x0000_s1300" style="position:absolute;left:3760;top:589;width:716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" filled="f" strokecolor="windowText" strokeweight=".5pt">
                    <v:textbox inset="0,0,0,0">
                      <w:txbxContent>
                        <w:p w14:paraId="57DE8DAC" w14:textId="77777777" w:rsidR="00952523" w:rsidRPr="001B432A" w:rsidRDefault="00952523" w:rsidP="00CC5BE8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oval id="橢圓 281" o:spid="_x0000_s1301" style="position:absolute;left:3760;top:467;width:713;height: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" fillcolor="window" strokecolor="windowText" strokeweight=".5pt">
                    <v:stroke joinstyle="miter"/>
                    <v:path arrowok="t"/>
                    <o:lock v:ext="edit" aspectratio="t"/>
                  </v:oval>
                  <v:oval id="橢圓 282" o:spid="_x0000_s1302" style="position:absolute;left:3760;top:5850;width:713;height: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" fillcolor="window" strokecolor="windowText" strokeweight=".5pt">
                    <v:stroke joinstyle="miter"/>
                    <v:path arrowok="t"/>
                    <o:lock v:ext="edit" aspectratio="t"/>
                  </v:oval>
                  <v:shape id="_x0000_s1303" type="#_x0000_t202" style="position:absolute;left:4513;top:-84;width:1009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u6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Zzxbu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FEDDE1F" w14:textId="77777777" w:rsidR="00952523" w:rsidRPr="007600C6" w:rsidRDefault="00952523" w:rsidP="007C4CCA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  <w:szCs w:val="16"/>
                            </w:rPr>
                          </w:pPr>
                          <w:r w:rsidRPr="007600C6">
                            <w:rPr>
                              <w:sz w:val="20"/>
                              <w:szCs w:val="16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304" type="#_x0000_t202" style="position:absolute;left:4445;top:5325;width:1016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  <v:textbox inset="0,0,0,0">
                      <w:txbxContent>
                        <w:p w14:paraId="336F0E8C" w14:textId="77777777" w:rsidR="00952523" w:rsidRPr="007600C6" w:rsidRDefault="00952523" w:rsidP="00CC5BE8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0"/>
                              <w:szCs w:val="16"/>
                            </w:rPr>
                          </w:pPr>
                          <w:r w:rsidRPr="007600C6">
                            <w:rPr>
                              <w:sz w:val="20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305" type="#_x0000_t202" style="position:absolute;left:913;top:10029;width:160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  <v:textbox inset="0,0,0,0">
                      <w:txbxContent>
                        <w:p w14:paraId="15CE4052" w14:textId="494FF2F9" w:rsidR="00952523" w:rsidRPr="007600C6" w:rsidRDefault="00952523" w:rsidP="00CC5BE8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2"/>
                              <w:szCs w:val="16"/>
                            </w:rPr>
                          </w:pPr>
                          <w:r w:rsidRPr="007600C6">
                            <w:rPr>
                              <w:rFonts w:hint="eastAsia"/>
                              <w:sz w:val="22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306" type="#_x0000_t202" style="position:absolute;left:16126;top:9900;width:1919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  <v:textbox inset="0,0,0,0">
                      <w:txbxContent>
                        <w:p w14:paraId="6ED9F97C" w14:textId="7D86D5FB" w:rsidR="00952523" w:rsidRPr="007600C6" w:rsidRDefault="00952523" w:rsidP="00CC5BE8">
                          <w:pPr>
                            <w:snapToGrid w:val="0"/>
                            <w:spacing w:line="200" w:lineRule="exact"/>
                            <w:jc w:val="center"/>
                            <w:rPr>
                              <w:sz w:val="22"/>
                              <w:szCs w:val="16"/>
                            </w:rPr>
                          </w:pPr>
                          <w:r w:rsidRPr="007600C6">
                            <w:rPr>
                              <w:rFonts w:hint="eastAsia"/>
                              <w:sz w:val="22"/>
                              <w:szCs w:val="16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C5BE8" w:rsidRPr="00703A40">
        <w:rPr>
          <w:rFonts w:eastAsia="新細明體" w:hint="eastAsia"/>
          <w:noProof/>
          <w:spacing w:val="18"/>
          <w:szCs w:val="22"/>
        </w:rPr>
        <w:t>如圖</w:t>
      </w:r>
      <w:r w:rsidR="00CC5BE8" w:rsidRPr="00703A40">
        <w:rPr>
          <w:rFonts w:eastAsia="新細明體" w:hint="eastAsia"/>
          <w:noProof/>
          <w:spacing w:val="18"/>
          <w:szCs w:val="22"/>
        </w:rPr>
        <w:t>1</w:t>
      </w:r>
      <w:r w:rsidR="00CC5BE8" w:rsidRPr="00703A40">
        <w:rPr>
          <w:rFonts w:eastAsia="新細明體"/>
          <w:noProof/>
          <w:spacing w:val="18"/>
          <w:szCs w:val="22"/>
        </w:rPr>
        <w:t>8</w:t>
      </w:r>
      <w:r w:rsidR="00CC5BE8" w:rsidRPr="00703A40">
        <w:rPr>
          <w:rFonts w:eastAsia="新細明體" w:hint="eastAsia"/>
          <w:noProof/>
          <w:spacing w:val="18"/>
          <w:szCs w:val="22"/>
        </w:rPr>
        <w:t>所示，一金屬導線製成的線圈迴路固定不動，迴路中有一電阻</w:t>
      </w:r>
      <w:r w:rsidR="003A25EF" w:rsidRPr="00703A40">
        <w:rPr>
          <w:rFonts w:eastAsia="新細明體"/>
          <w:noProof/>
          <w:spacing w:val="18"/>
          <w:position w:val="-2"/>
          <w:szCs w:val="22"/>
        </w:rPr>
        <w:object w:dxaOrig="220" w:dyaOrig="240" w14:anchorId="7C062811">
          <v:shape id="_x0000_i1091" type="#_x0000_t75" style="width:11.2pt;height:12.15pt" o:ole="">
            <v:imagedata r:id="rId172" o:title=""/>
          </v:shape>
          <o:OLEObject Type="Embed" ProgID="Equation.DSMT4" ShapeID="_x0000_i1091" DrawAspect="Content" ObjectID="_1766741178" r:id="rId173"/>
        </w:object>
      </w:r>
      <w:r w:rsidR="00CC5BE8" w:rsidRPr="00703A40">
        <w:rPr>
          <w:rFonts w:eastAsia="新細明體" w:hint="eastAsia"/>
          <w:noProof/>
          <w:spacing w:val="18"/>
          <w:szCs w:val="22"/>
        </w:rPr>
        <w:t>。迴路左側環圈甲的正上方有一下端為</w:t>
      </w:r>
      <w:r w:rsidR="00CC5BE8" w:rsidRPr="00703A40">
        <w:rPr>
          <w:rFonts w:eastAsia="新細明體" w:hint="eastAsia"/>
          <w:noProof/>
          <w:spacing w:val="18"/>
          <w:szCs w:val="22"/>
        </w:rPr>
        <w:t>S</w:t>
      </w:r>
      <w:r w:rsidR="00CC5BE8" w:rsidRPr="00703A40">
        <w:rPr>
          <w:rFonts w:eastAsia="新細明體" w:hint="eastAsia"/>
          <w:noProof/>
          <w:spacing w:val="18"/>
          <w:szCs w:val="22"/>
        </w:rPr>
        <w:t>極的細長磁鐵棒。假設磁鐵棒的磁力線僅穿過環圈甲，且迴路中金屬導線的電阻可忽略。</w:t>
      </w:r>
    </w:p>
    <w:p w14:paraId="5C2BA2A1" w14:textId="78F8F5D1" w:rsidR="00FD1607" w:rsidRPr="00194EAA" w:rsidRDefault="00CC5BE8" w:rsidP="00194EAA">
      <w:pPr>
        <w:pStyle w:val="TIT1"/>
        <w:spacing w:before="60"/>
        <w:ind w:left="357" w:hanging="357"/>
        <w:rPr>
          <w:spacing w:val="20"/>
        </w:rPr>
      </w:pPr>
      <w:r w:rsidRPr="00CC5BE8">
        <w:rPr>
          <w:spacing w:val="20"/>
        </w:rPr>
        <w:t>44.</w:t>
      </w:r>
      <w:r w:rsidR="007C4CCA">
        <w:rPr>
          <w:spacing w:val="20"/>
        </w:rPr>
        <w:tab/>
      </w:r>
      <w:r w:rsidRPr="00703A40">
        <w:rPr>
          <w:rFonts w:hint="eastAsia"/>
          <w:spacing w:val="18"/>
        </w:rPr>
        <w:t>考慮磁鐵棒以等速度朝</w:t>
      </w:r>
      <w:proofErr w:type="gramStart"/>
      <w:r w:rsidRPr="00703A40">
        <w:rPr>
          <w:rFonts w:hint="eastAsia"/>
          <w:spacing w:val="18"/>
        </w:rPr>
        <w:t>環圈甲移動</w:t>
      </w:r>
      <w:proofErr w:type="gramEnd"/>
      <w:r w:rsidRPr="00703A40">
        <w:rPr>
          <w:rFonts w:hint="eastAsia"/>
          <w:spacing w:val="18"/>
        </w:rPr>
        <w:t>前進，穿過</w:t>
      </w:r>
      <w:proofErr w:type="gramStart"/>
      <w:r w:rsidRPr="00703A40">
        <w:rPr>
          <w:rFonts w:hint="eastAsia"/>
          <w:spacing w:val="18"/>
        </w:rPr>
        <w:t>環圈</w:t>
      </w:r>
      <w:proofErr w:type="gramEnd"/>
      <w:r w:rsidRPr="00703A40">
        <w:rPr>
          <w:rFonts w:hint="eastAsia"/>
          <w:spacing w:val="18"/>
        </w:rPr>
        <w:t>甲，至完全</w:t>
      </w:r>
      <w:proofErr w:type="gramStart"/>
      <w:r w:rsidRPr="00703A40">
        <w:rPr>
          <w:rFonts w:hint="eastAsia"/>
          <w:spacing w:val="18"/>
        </w:rPr>
        <w:t>移離環圈</w:t>
      </w:r>
      <w:proofErr w:type="gramEnd"/>
      <w:r w:rsidRPr="00703A40">
        <w:rPr>
          <w:rFonts w:hint="eastAsia"/>
          <w:spacing w:val="18"/>
        </w:rPr>
        <w:t>甲的整個過程，下列敘述何者正確？</w:t>
      </w:r>
    </w:p>
    <w:p w14:paraId="300B1B7C" w14:textId="521A02DF" w:rsidR="00CC5BE8" w:rsidRPr="00CC5BE8" w:rsidRDefault="00CC5BE8" w:rsidP="007C4CCA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(A)</w:t>
      </w:r>
      <w:r w:rsidRPr="00CC5BE8">
        <w:rPr>
          <w:rFonts w:hint="eastAsia"/>
          <w:spacing w:val="20"/>
        </w:rPr>
        <w:t>迴路產生應電流，</w:t>
      </w:r>
      <w:proofErr w:type="gramStart"/>
      <w:r w:rsidRPr="00CC5BE8">
        <w:rPr>
          <w:rFonts w:hint="eastAsia"/>
          <w:spacing w:val="20"/>
        </w:rPr>
        <w:t>其值隨時間</w:t>
      </w:r>
      <w:proofErr w:type="gramEnd"/>
      <w:r w:rsidRPr="00CC5BE8">
        <w:rPr>
          <w:rFonts w:hint="eastAsia"/>
          <w:spacing w:val="20"/>
        </w:rPr>
        <w:t>增加而持續增大</w:t>
      </w:r>
    </w:p>
    <w:p w14:paraId="352A374B" w14:textId="031BEA4D" w:rsidR="00CC5BE8" w:rsidRPr="00CC5BE8" w:rsidRDefault="00CC5BE8" w:rsidP="007C4CCA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(B)</w:t>
      </w:r>
      <w:r w:rsidRPr="00CC5BE8">
        <w:rPr>
          <w:rFonts w:hint="eastAsia"/>
          <w:spacing w:val="20"/>
        </w:rPr>
        <w:t>迴路產生應電流，</w:t>
      </w:r>
      <w:proofErr w:type="gramStart"/>
      <w:r w:rsidRPr="00CC5BE8">
        <w:rPr>
          <w:rFonts w:hint="eastAsia"/>
          <w:spacing w:val="20"/>
        </w:rPr>
        <w:t>其值隨時間</w:t>
      </w:r>
      <w:proofErr w:type="gramEnd"/>
      <w:r w:rsidRPr="00CC5BE8">
        <w:rPr>
          <w:rFonts w:hint="eastAsia"/>
          <w:spacing w:val="20"/>
        </w:rPr>
        <w:t>增加而持續減小</w:t>
      </w:r>
    </w:p>
    <w:p w14:paraId="2F980A85" w14:textId="7D2B3EA2" w:rsidR="00CC5BE8" w:rsidRPr="00CC5BE8" w:rsidRDefault="00CC5BE8" w:rsidP="007C4CCA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(C)</w:t>
      </w:r>
      <w:r w:rsidRPr="00CC5BE8">
        <w:rPr>
          <w:rFonts w:hint="eastAsia"/>
          <w:spacing w:val="20"/>
        </w:rPr>
        <w:t>迴路產生應電流，其方向恆為順時</w:t>
      </w:r>
      <w:r w:rsidR="003130A9">
        <w:rPr>
          <w:rFonts w:hint="eastAsia"/>
          <w:spacing w:val="20"/>
        </w:rPr>
        <w:t>針</w:t>
      </w:r>
      <w:r w:rsidRPr="00CC5BE8">
        <w:rPr>
          <w:rFonts w:hint="eastAsia"/>
          <w:spacing w:val="20"/>
        </w:rPr>
        <w:t>方向</w:t>
      </w:r>
    </w:p>
    <w:p w14:paraId="76D854B9" w14:textId="61CE10E8" w:rsidR="00CC5BE8" w:rsidRPr="00CC5BE8" w:rsidRDefault="00CC5BE8" w:rsidP="007C4CCA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(D)</w:t>
      </w:r>
      <w:r w:rsidRPr="00CC5BE8">
        <w:rPr>
          <w:rFonts w:hint="eastAsia"/>
          <w:spacing w:val="20"/>
        </w:rPr>
        <w:t>迴路產生應電流，其方向恆為逆時</w:t>
      </w:r>
      <w:r w:rsidR="003130A9">
        <w:rPr>
          <w:rFonts w:hint="eastAsia"/>
          <w:spacing w:val="20"/>
        </w:rPr>
        <w:t>針</w:t>
      </w:r>
      <w:r w:rsidRPr="00CC5BE8">
        <w:rPr>
          <w:rFonts w:hint="eastAsia"/>
          <w:spacing w:val="20"/>
        </w:rPr>
        <w:t>方向</w:t>
      </w:r>
    </w:p>
    <w:p w14:paraId="2B9757A2" w14:textId="588288C1" w:rsidR="00CC5BE8" w:rsidRDefault="00CC5BE8" w:rsidP="007C4CCA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(E)</w:t>
      </w:r>
      <w:r w:rsidR="00393E1D">
        <w:rPr>
          <w:rFonts w:hint="eastAsia"/>
          <w:spacing w:val="20"/>
        </w:rPr>
        <w:t>若</w:t>
      </w:r>
      <w:r w:rsidRPr="00CC5BE8">
        <w:rPr>
          <w:rFonts w:hint="eastAsia"/>
          <w:spacing w:val="20"/>
        </w:rPr>
        <w:t>迴路對移動磁鐵棒施加磁力，</w:t>
      </w:r>
      <w:r w:rsidR="00393E1D">
        <w:rPr>
          <w:rFonts w:hint="eastAsia"/>
          <w:spacing w:val="20"/>
        </w:rPr>
        <w:t>則其</w:t>
      </w:r>
      <w:r w:rsidRPr="00CC5BE8">
        <w:rPr>
          <w:rFonts w:hint="eastAsia"/>
          <w:spacing w:val="20"/>
        </w:rPr>
        <w:t>方向</w:t>
      </w:r>
      <w:proofErr w:type="gramStart"/>
      <w:r w:rsidRPr="00CC5BE8">
        <w:rPr>
          <w:rFonts w:hint="eastAsia"/>
          <w:spacing w:val="20"/>
        </w:rPr>
        <w:t>恆</w:t>
      </w:r>
      <w:proofErr w:type="gramEnd"/>
      <w:r w:rsidRPr="00CC5BE8">
        <w:rPr>
          <w:rFonts w:hint="eastAsia"/>
          <w:spacing w:val="20"/>
        </w:rPr>
        <w:t>向上</w:t>
      </w:r>
    </w:p>
    <w:p w14:paraId="77027E02" w14:textId="502E06A0" w:rsidR="00FD1607" w:rsidRPr="00194EAA" w:rsidRDefault="00CC5BE8" w:rsidP="00CC5BE8">
      <w:pPr>
        <w:pStyle w:val="TIT1"/>
        <w:spacing w:before="60"/>
        <w:ind w:left="357" w:hanging="357"/>
        <w:rPr>
          <w:spacing w:val="20"/>
        </w:rPr>
      </w:pPr>
      <w:bookmarkStart w:id="23" w:name="_Hlk154609033"/>
      <w:r w:rsidRPr="00CC5BE8">
        <w:rPr>
          <w:rFonts w:hint="eastAsia"/>
          <w:spacing w:val="20"/>
        </w:rPr>
        <w:t>4</w:t>
      </w:r>
      <w:r w:rsidRPr="00CC5BE8">
        <w:rPr>
          <w:spacing w:val="20"/>
        </w:rPr>
        <w:t>5.</w:t>
      </w:r>
      <w:r>
        <w:rPr>
          <w:spacing w:val="20"/>
        </w:rPr>
        <w:tab/>
      </w:r>
      <w:r w:rsidRPr="00CC5BE8">
        <w:rPr>
          <w:rFonts w:hint="eastAsia"/>
          <w:spacing w:val="20"/>
        </w:rPr>
        <w:t>磁鐵棒以等速度朝</w:t>
      </w:r>
      <w:proofErr w:type="gramStart"/>
      <w:r w:rsidRPr="00CC5BE8">
        <w:rPr>
          <w:rFonts w:hint="eastAsia"/>
          <w:spacing w:val="20"/>
        </w:rPr>
        <w:t>環圈甲前進</w:t>
      </w:r>
      <w:proofErr w:type="gramEnd"/>
      <w:r w:rsidRPr="00CC5BE8">
        <w:rPr>
          <w:rFonts w:hint="eastAsia"/>
          <w:spacing w:val="20"/>
        </w:rPr>
        <w:t>，當磁鐵棒中心與</w:t>
      </w:r>
      <w:proofErr w:type="gramStart"/>
      <w:r w:rsidRPr="00CC5BE8">
        <w:rPr>
          <w:rFonts w:hint="eastAsia"/>
          <w:spacing w:val="20"/>
        </w:rPr>
        <w:t>環圈甲中</w:t>
      </w:r>
      <w:proofErr w:type="gramEnd"/>
      <w:r w:rsidRPr="00CC5BE8">
        <w:rPr>
          <w:rFonts w:hint="eastAsia"/>
          <w:spacing w:val="20"/>
        </w:rPr>
        <w:t>心之距離為</w:t>
      </w:r>
      <w:r w:rsidR="003A25EF" w:rsidRPr="003A25EF">
        <w:rPr>
          <w:spacing w:val="20"/>
          <w:position w:val="-6"/>
        </w:rPr>
        <w:object w:dxaOrig="220" w:dyaOrig="260" w14:anchorId="1C69A2E5">
          <v:shape id="_x0000_i1092" type="#_x0000_t75" style="width:11.2pt;height:13.1pt" o:ole="">
            <v:imagedata r:id="rId174" o:title=""/>
          </v:shape>
          <o:OLEObject Type="Embed" ProgID="Equation.DSMT4" ShapeID="_x0000_i1092" DrawAspect="Content" ObjectID="_1766741179" r:id="rId175"/>
        </w:object>
      </w:r>
      <w:r w:rsidRPr="00CC5BE8">
        <w:rPr>
          <w:rFonts w:hint="eastAsia"/>
          <w:spacing w:val="20"/>
        </w:rPr>
        <w:t>時，迴路的應電流量值為</w:t>
      </w:r>
      <w:r w:rsidR="003A25EF" w:rsidRPr="003A25EF">
        <w:rPr>
          <w:spacing w:val="20"/>
          <w:position w:val="-4"/>
        </w:rPr>
        <w:object w:dxaOrig="180" w:dyaOrig="240" w14:anchorId="2E993B78">
          <v:shape id="_x0000_i1093" type="#_x0000_t75" style="width:9.35pt;height:12.15pt" o:ole="">
            <v:imagedata r:id="rId176" o:title=""/>
          </v:shape>
          <o:OLEObject Type="Embed" ProgID="Equation.DSMT4" ShapeID="_x0000_i1093" DrawAspect="Content" ObjectID="_1766741180" r:id="rId177"/>
        </w:object>
      </w:r>
      <w:r w:rsidRPr="00CC5BE8">
        <w:rPr>
          <w:rFonts w:hint="eastAsia"/>
          <w:spacing w:val="20"/>
        </w:rPr>
        <w:t>。在磁鐵棒速度或迴路性質改變下，而迴路電阻仍為</w:t>
      </w:r>
      <w:r w:rsidR="003A25EF" w:rsidRPr="003A25EF">
        <w:rPr>
          <w:spacing w:val="20"/>
          <w:position w:val="-4"/>
        </w:rPr>
        <w:object w:dxaOrig="220" w:dyaOrig="240" w14:anchorId="2E0B7A7B">
          <v:shape id="_x0000_i1094" type="#_x0000_t75" style="width:11.2pt;height:12.15pt" o:ole="">
            <v:imagedata r:id="rId178" o:title=""/>
          </v:shape>
          <o:OLEObject Type="Embed" ProgID="Equation.DSMT4" ShapeID="_x0000_i1094" DrawAspect="Content" ObjectID="_1766741181" r:id="rId179"/>
        </w:object>
      </w:r>
      <w:r w:rsidRPr="00CC5BE8">
        <w:rPr>
          <w:rFonts w:hint="eastAsia"/>
          <w:spacing w:val="20"/>
        </w:rPr>
        <w:t>、磁鐵棒中心與</w:t>
      </w:r>
      <w:proofErr w:type="gramStart"/>
      <w:r w:rsidRPr="00CC5BE8">
        <w:rPr>
          <w:rFonts w:hint="eastAsia"/>
          <w:spacing w:val="20"/>
        </w:rPr>
        <w:t>環圈甲中心</w:t>
      </w:r>
      <w:proofErr w:type="gramEnd"/>
      <w:r w:rsidRPr="00CC5BE8">
        <w:rPr>
          <w:rFonts w:hint="eastAsia"/>
          <w:spacing w:val="20"/>
        </w:rPr>
        <w:t>之距離仍為</w:t>
      </w:r>
      <w:r w:rsidR="003A25EF" w:rsidRPr="003A25EF">
        <w:rPr>
          <w:spacing w:val="20"/>
          <w:position w:val="-6"/>
        </w:rPr>
        <w:object w:dxaOrig="220" w:dyaOrig="260" w14:anchorId="04A72C66">
          <v:shape id="_x0000_i1095" type="#_x0000_t75" style="width:11.2pt;height:13.1pt" o:ole="">
            <v:imagedata r:id="rId174" o:title=""/>
          </v:shape>
          <o:OLEObject Type="Embed" ProgID="Equation.DSMT4" ShapeID="_x0000_i1095" DrawAspect="Content" ObjectID="_1766741182" r:id="rId180"/>
        </w:object>
      </w:r>
      <w:r w:rsidRPr="00CC5BE8">
        <w:rPr>
          <w:rFonts w:hint="eastAsia"/>
          <w:spacing w:val="20"/>
        </w:rPr>
        <w:t>時，下列敘述哪些正確？（應選</w:t>
      </w:r>
      <w:r w:rsidRPr="00CC5BE8">
        <w:rPr>
          <w:rFonts w:hint="eastAsia"/>
          <w:spacing w:val="20"/>
        </w:rPr>
        <w:t>2</w:t>
      </w:r>
      <w:r w:rsidRPr="00CC5BE8">
        <w:rPr>
          <w:rFonts w:hint="eastAsia"/>
          <w:spacing w:val="20"/>
        </w:rPr>
        <w:t>項）</w:t>
      </w:r>
    </w:p>
    <w:bookmarkEnd w:id="23"/>
    <w:p w14:paraId="786DEF19" w14:textId="34238BE0" w:rsidR="00CC5BE8" w:rsidRPr="00CC5BE8" w:rsidRDefault="00CC5BE8" w:rsidP="00CC5BE8">
      <w:pPr>
        <w:pStyle w:val="AA"/>
        <w:ind w:left="711" w:hangingChars="135" w:hanging="351"/>
        <w:rPr>
          <w:spacing w:val="20"/>
        </w:rPr>
      </w:pPr>
      <w:r w:rsidRPr="00CC5BE8">
        <w:rPr>
          <w:rFonts w:hint="eastAsia"/>
          <w:spacing w:val="20"/>
        </w:rPr>
        <w:t>(A)</w:t>
      </w:r>
      <w:r w:rsidRPr="00CC5BE8">
        <w:rPr>
          <w:rFonts w:hint="eastAsia"/>
          <w:spacing w:val="20"/>
        </w:rPr>
        <w:t>若將</w:t>
      </w:r>
      <w:proofErr w:type="gramStart"/>
      <w:r w:rsidRPr="00CC5BE8">
        <w:rPr>
          <w:rFonts w:hint="eastAsia"/>
          <w:spacing w:val="20"/>
        </w:rPr>
        <w:t>環圈甲的</w:t>
      </w:r>
      <w:proofErr w:type="gramEnd"/>
      <w:r w:rsidRPr="00CC5BE8">
        <w:rPr>
          <w:rFonts w:hint="eastAsia"/>
          <w:spacing w:val="20"/>
        </w:rPr>
        <w:t>面積增大，但磁鐵棒速度不變，則</w:t>
      </w:r>
      <w:r w:rsidR="003A25EF" w:rsidRPr="003A25EF">
        <w:rPr>
          <w:spacing w:val="20"/>
          <w:position w:val="-2"/>
        </w:rPr>
        <w:object w:dxaOrig="180" w:dyaOrig="240" w14:anchorId="1747AF7A">
          <v:shape id="_x0000_i1096" type="#_x0000_t75" style="width:9.35pt;height:12.15pt" o:ole="">
            <v:imagedata r:id="rId176" o:title=""/>
          </v:shape>
          <o:OLEObject Type="Embed" ProgID="Equation.DSMT4" ShapeID="_x0000_i1096" DrawAspect="Content" ObjectID="_1766741183" r:id="rId181"/>
        </w:object>
      </w:r>
      <w:r w:rsidRPr="00CC5BE8">
        <w:rPr>
          <w:rFonts w:hint="eastAsia"/>
          <w:spacing w:val="20"/>
        </w:rPr>
        <w:t>不會改變</w:t>
      </w:r>
    </w:p>
    <w:p w14:paraId="2C7A9D86" w14:textId="49D86FC5" w:rsidR="00CC5BE8" w:rsidRPr="00CC5BE8" w:rsidRDefault="00CC5BE8" w:rsidP="00CC5BE8">
      <w:pPr>
        <w:pStyle w:val="AA"/>
        <w:ind w:left="711" w:hangingChars="135" w:hanging="351"/>
        <w:rPr>
          <w:spacing w:val="20"/>
        </w:rPr>
      </w:pPr>
      <w:r w:rsidRPr="00CC5BE8">
        <w:rPr>
          <w:rFonts w:hint="eastAsia"/>
          <w:spacing w:val="20"/>
        </w:rPr>
        <w:t>(B)</w:t>
      </w:r>
      <w:r w:rsidRPr="00CC5BE8">
        <w:rPr>
          <w:rFonts w:hint="eastAsia"/>
          <w:spacing w:val="20"/>
        </w:rPr>
        <w:t>若將</w:t>
      </w:r>
      <w:proofErr w:type="gramStart"/>
      <w:r w:rsidRPr="00CC5BE8">
        <w:rPr>
          <w:rFonts w:hint="eastAsia"/>
          <w:spacing w:val="20"/>
        </w:rPr>
        <w:t>環圈乙的</w:t>
      </w:r>
      <w:proofErr w:type="gramEnd"/>
      <w:r w:rsidRPr="00CC5BE8">
        <w:rPr>
          <w:rFonts w:hint="eastAsia"/>
          <w:spacing w:val="20"/>
        </w:rPr>
        <w:t>面積增大，但磁鐵棒速度不變，則</w:t>
      </w:r>
      <w:r w:rsidR="003A25EF" w:rsidRPr="003A25EF">
        <w:rPr>
          <w:spacing w:val="20"/>
          <w:position w:val="-2"/>
        </w:rPr>
        <w:object w:dxaOrig="180" w:dyaOrig="240" w14:anchorId="6CB3D3FD">
          <v:shape id="_x0000_i1097" type="#_x0000_t75" style="width:8.9pt;height:12.15pt" o:ole="">
            <v:imagedata r:id="rId176" o:title=""/>
          </v:shape>
          <o:OLEObject Type="Embed" ProgID="Equation.DSMT4" ShapeID="_x0000_i1097" DrawAspect="Content" ObjectID="_1766741184" r:id="rId182"/>
        </w:object>
      </w:r>
      <w:r w:rsidRPr="00CC5BE8">
        <w:rPr>
          <w:rFonts w:hint="eastAsia"/>
          <w:spacing w:val="20"/>
        </w:rPr>
        <w:t>不會改變</w:t>
      </w:r>
    </w:p>
    <w:p w14:paraId="76F9F8DD" w14:textId="27425DEA" w:rsidR="00CC5BE8" w:rsidRPr="00CC5BE8" w:rsidRDefault="00CC5BE8" w:rsidP="00CC5BE8">
      <w:pPr>
        <w:pStyle w:val="AA"/>
        <w:ind w:left="711" w:hangingChars="135" w:hanging="351"/>
        <w:rPr>
          <w:spacing w:val="20"/>
        </w:rPr>
      </w:pPr>
      <w:r w:rsidRPr="00CC5BE8">
        <w:rPr>
          <w:rFonts w:hint="eastAsia"/>
          <w:spacing w:val="20"/>
        </w:rPr>
        <w:t>(C)</w:t>
      </w:r>
      <w:r w:rsidRPr="00CC5BE8">
        <w:rPr>
          <w:rFonts w:hint="eastAsia"/>
          <w:spacing w:val="20"/>
        </w:rPr>
        <w:t>若迴路完全不變，但磁鐵棒以較快速</w:t>
      </w:r>
      <w:proofErr w:type="gramStart"/>
      <w:r w:rsidRPr="00CC5BE8">
        <w:rPr>
          <w:rFonts w:hint="eastAsia"/>
          <w:spacing w:val="20"/>
        </w:rPr>
        <w:t>度朝環圈甲</w:t>
      </w:r>
      <w:proofErr w:type="gramEnd"/>
      <w:r w:rsidRPr="00CC5BE8">
        <w:rPr>
          <w:rFonts w:hint="eastAsia"/>
          <w:spacing w:val="20"/>
        </w:rPr>
        <w:t>前進，則</w:t>
      </w:r>
      <w:r w:rsidR="003A25EF" w:rsidRPr="003A25EF">
        <w:rPr>
          <w:spacing w:val="20"/>
          <w:position w:val="-2"/>
        </w:rPr>
        <w:object w:dxaOrig="180" w:dyaOrig="240" w14:anchorId="3AB0AF50">
          <v:shape id="_x0000_i1098" type="#_x0000_t75" style="width:8.9pt;height:12.15pt" o:ole="">
            <v:imagedata r:id="rId176" o:title=""/>
          </v:shape>
          <o:OLEObject Type="Embed" ProgID="Equation.DSMT4" ShapeID="_x0000_i1098" DrawAspect="Content" ObjectID="_1766741185" r:id="rId183"/>
        </w:object>
      </w:r>
      <w:r w:rsidRPr="00CC5BE8">
        <w:rPr>
          <w:rFonts w:hint="eastAsia"/>
          <w:spacing w:val="20"/>
        </w:rPr>
        <w:t>的量值將減小</w:t>
      </w:r>
    </w:p>
    <w:p w14:paraId="6ECD38A8" w14:textId="0AE8A4AC" w:rsidR="00CC5BE8" w:rsidRPr="00CC5BE8" w:rsidRDefault="00CC5BE8" w:rsidP="00CC5BE8">
      <w:pPr>
        <w:pStyle w:val="AA"/>
        <w:ind w:left="711" w:hangingChars="135" w:hanging="351"/>
        <w:rPr>
          <w:spacing w:val="20"/>
        </w:rPr>
      </w:pPr>
      <w:r w:rsidRPr="00CC5BE8">
        <w:rPr>
          <w:rFonts w:hint="eastAsia"/>
          <w:spacing w:val="20"/>
        </w:rPr>
        <w:t>(D)</w:t>
      </w:r>
      <w:r w:rsidRPr="00CC5BE8">
        <w:rPr>
          <w:rFonts w:hint="eastAsia"/>
          <w:spacing w:val="20"/>
        </w:rPr>
        <w:t>若迴路完全不變，但磁鐵棒以較快速</w:t>
      </w:r>
      <w:proofErr w:type="gramStart"/>
      <w:r w:rsidRPr="00CC5BE8">
        <w:rPr>
          <w:rFonts w:hint="eastAsia"/>
          <w:spacing w:val="20"/>
        </w:rPr>
        <w:t>度朝環圈甲</w:t>
      </w:r>
      <w:proofErr w:type="gramEnd"/>
      <w:r w:rsidRPr="00CC5BE8">
        <w:rPr>
          <w:rFonts w:hint="eastAsia"/>
          <w:spacing w:val="20"/>
        </w:rPr>
        <w:t>前進，則</w:t>
      </w:r>
      <w:r w:rsidR="003A25EF" w:rsidRPr="003A25EF">
        <w:rPr>
          <w:spacing w:val="20"/>
          <w:position w:val="-2"/>
        </w:rPr>
        <w:object w:dxaOrig="180" w:dyaOrig="240" w14:anchorId="4B800FBD">
          <v:shape id="_x0000_i1099" type="#_x0000_t75" style="width:8.9pt;height:12.15pt" o:ole="">
            <v:imagedata r:id="rId176" o:title=""/>
          </v:shape>
          <o:OLEObject Type="Embed" ProgID="Equation.DSMT4" ShapeID="_x0000_i1099" DrawAspect="Content" ObjectID="_1766741186" r:id="rId184"/>
        </w:object>
      </w:r>
      <w:r w:rsidRPr="00CC5BE8">
        <w:rPr>
          <w:rFonts w:hint="eastAsia"/>
          <w:spacing w:val="20"/>
        </w:rPr>
        <w:t>的量值將增大</w:t>
      </w:r>
    </w:p>
    <w:p w14:paraId="31C5664B" w14:textId="2365F718" w:rsidR="00FD1607" w:rsidRPr="00194EAA" w:rsidRDefault="00CC5BE8" w:rsidP="00CC5BE8">
      <w:pPr>
        <w:pStyle w:val="AA"/>
        <w:ind w:left="711" w:hangingChars="135" w:hanging="351"/>
        <w:jc w:val="both"/>
        <w:rPr>
          <w:spacing w:val="20"/>
        </w:rPr>
      </w:pPr>
      <w:r w:rsidRPr="00CC5BE8">
        <w:rPr>
          <w:rFonts w:hint="eastAsia"/>
          <w:spacing w:val="20"/>
        </w:rPr>
        <w:t>(E)</w:t>
      </w:r>
      <w:proofErr w:type="gramStart"/>
      <w:r w:rsidRPr="00CC5BE8">
        <w:rPr>
          <w:rFonts w:hint="eastAsia"/>
          <w:spacing w:val="20"/>
        </w:rPr>
        <w:t>若環圈甲</w:t>
      </w:r>
      <w:proofErr w:type="gramEnd"/>
      <w:r w:rsidRPr="00CC5BE8">
        <w:rPr>
          <w:rFonts w:hint="eastAsia"/>
          <w:spacing w:val="20"/>
        </w:rPr>
        <w:t>、乙的圈數加倍，但面積不變、且磁鐵棒速度不變，則</w:t>
      </w:r>
      <w:r w:rsidR="003A25EF" w:rsidRPr="003A25EF">
        <w:rPr>
          <w:spacing w:val="20"/>
          <w:position w:val="-2"/>
        </w:rPr>
        <w:object w:dxaOrig="180" w:dyaOrig="240" w14:anchorId="5DB5D2D4">
          <v:shape id="_x0000_i1100" type="#_x0000_t75" style="width:8.9pt;height:12.15pt" o:ole="">
            <v:imagedata r:id="rId176" o:title=""/>
          </v:shape>
          <o:OLEObject Type="Embed" ProgID="Equation.DSMT4" ShapeID="_x0000_i1100" DrawAspect="Content" ObjectID="_1766741187" r:id="rId185"/>
        </w:object>
      </w:r>
      <w:r w:rsidRPr="00CC5BE8">
        <w:rPr>
          <w:rFonts w:hint="eastAsia"/>
          <w:spacing w:val="20"/>
        </w:rPr>
        <w:t>不會改變</w:t>
      </w:r>
    </w:p>
    <w:p w14:paraId="32C38D11" w14:textId="42DBDB76" w:rsidR="00CC5BE8" w:rsidRPr="00CC5BE8" w:rsidRDefault="00CC5BE8" w:rsidP="00CC5BE8">
      <w:pPr>
        <w:pStyle w:val="TIT1"/>
        <w:spacing w:before="60"/>
        <w:ind w:left="357" w:hanging="357"/>
        <w:rPr>
          <w:spacing w:val="20"/>
        </w:rPr>
      </w:pPr>
      <w:r w:rsidRPr="00CC5BE8">
        <w:rPr>
          <w:spacing w:val="20"/>
        </w:rPr>
        <w:t>46</w:t>
      </w:r>
      <w:r w:rsidRPr="00CC5BE8">
        <w:rPr>
          <w:rFonts w:hint="eastAsia"/>
          <w:spacing w:val="20"/>
        </w:rPr>
        <w:t>.</w:t>
      </w:r>
      <w:r>
        <w:rPr>
          <w:spacing w:val="20"/>
        </w:rPr>
        <w:tab/>
      </w:r>
      <w:r w:rsidRPr="00CC5BE8">
        <w:rPr>
          <w:rFonts w:hint="eastAsia"/>
          <w:spacing w:val="20"/>
        </w:rPr>
        <w:t>磁鐵棒以等速度朝</w:t>
      </w:r>
      <w:proofErr w:type="gramStart"/>
      <w:r w:rsidRPr="00CC5BE8">
        <w:rPr>
          <w:rFonts w:hint="eastAsia"/>
          <w:spacing w:val="20"/>
        </w:rPr>
        <w:t>環圈甲前進</w:t>
      </w:r>
      <w:proofErr w:type="gramEnd"/>
      <w:r w:rsidRPr="00CC5BE8">
        <w:rPr>
          <w:rFonts w:hint="eastAsia"/>
          <w:spacing w:val="20"/>
        </w:rPr>
        <w:t>，在時間為</w:t>
      </w:r>
      <w:r w:rsidRPr="00CC5BE8">
        <w:rPr>
          <w:rFonts w:hint="eastAsia"/>
          <w:spacing w:val="20"/>
        </w:rPr>
        <w:t>3</w:t>
      </w:r>
      <w:r w:rsidRPr="00CC5BE8">
        <w:rPr>
          <w:rFonts w:hint="eastAsia"/>
          <w:spacing w:val="20"/>
        </w:rPr>
        <w:t>秒時磁鐵棒</w:t>
      </w:r>
      <w:r w:rsidRPr="00CC5BE8">
        <w:rPr>
          <w:rFonts w:hint="eastAsia"/>
          <w:spacing w:val="20"/>
        </w:rPr>
        <w:t>S</w:t>
      </w:r>
      <w:proofErr w:type="gramStart"/>
      <w:r w:rsidRPr="00CC5BE8">
        <w:rPr>
          <w:rFonts w:hint="eastAsia"/>
          <w:spacing w:val="20"/>
        </w:rPr>
        <w:t>極恰接</w:t>
      </w:r>
      <w:proofErr w:type="gramEnd"/>
      <w:r w:rsidRPr="00CC5BE8">
        <w:rPr>
          <w:rFonts w:hint="eastAsia"/>
          <w:spacing w:val="20"/>
        </w:rPr>
        <w:t>觸</w:t>
      </w:r>
      <w:proofErr w:type="gramStart"/>
      <w:r w:rsidRPr="00CC5BE8">
        <w:rPr>
          <w:rFonts w:hint="eastAsia"/>
          <w:spacing w:val="20"/>
        </w:rPr>
        <w:t>環圈甲中</w:t>
      </w:r>
      <w:proofErr w:type="gramEnd"/>
      <w:r w:rsidRPr="00CC5BE8">
        <w:rPr>
          <w:rFonts w:hint="eastAsia"/>
          <w:spacing w:val="20"/>
        </w:rPr>
        <w:t>心，在時間為</w:t>
      </w:r>
      <w:r w:rsidRPr="00CC5BE8">
        <w:rPr>
          <w:spacing w:val="20"/>
        </w:rPr>
        <w:t>6</w:t>
      </w:r>
      <w:r w:rsidRPr="00CC5BE8">
        <w:rPr>
          <w:rFonts w:hint="eastAsia"/>
          <w:spacing w:val="20"/>
        </w:rPr>
        <w:t>秒時磁鐵棒中心在</w:t>
      </w:r>
      <w:proofErr w:type="gramStart"/>
      <w:r w:rsidRPr="00CC5BE8">
        <w:rPr>
          <w:rFonts w:hint="eastAsia"/>
          <w:spacing w:val="20"/>
        </w:rPr>
        <w:t>環圈甲中</w:t>
      </w:r>
      <w:proofErr w:type="gramEnd"/>
      <w:r w:rsidRPr="00CC5BE8">
        <w:rPr>
          <w:rFonts w:hint="eastAsia"/>
          <w:spacing w:val="20"/>
        </w:rPr>
        <w:t>心。電流以逆時</w:t>
      </w:r>
      <w:r w:rsidR="003130A9">
        <w:rPr>
          <w:rFonts w:hint="eastAsia"/>
          <w:spacing w:val="20"/>
        </w:rPr>
        <w:t>針</w:t>
      </w:r>
      <w:r w:rsidRPr="00CC5BE8">
        <w:rPr>
          <w:rFonts w:hint="eastAsia"/>
          <w:spacing w:val="20"/>
        </w:rPr>
        <w:t>方向為正，迴路的應電流在</w:t>
      </w:r>
      <w:r w:rsidRPr="00CC5BE8">
        <w:rPr>
          <w:spacing w:val="20"/>
        </w:rPr>
        <w:t>0</w:t>
      </w:r>
      <w:r w:rsidR="007C4CCA">
        <w:rPr>
          <w:rFonts w:hint="eastAsia"/>
          <w:spacing w:val="20"/>
        </w:rPr>
        <w:t>～</w:t>
      </w:r>
      <w:r w:rsidRPr="00CC5BE8">
        <w:rPr>
          <w:spacing w:val="20"/>
        </w:rPr>
        <w:t>6</w:t>
      </w:r>
      <w:r w:rsidRPr="00CC5BE8">
        <w:rPr>
          <w:rFonts w:hint="eastAsia"/>
          <w:spacing w:val="20"/>
        </w:rPr>
        <w:t>秒隨時間變化的曲線圖如圖</w:t>
      </w:r>
      <w:r w:rsidRPr="00CC5BE8">
        <w:rPr>
          <w:spacing w:val="20"/>
        </w:rPr>
        <w:t>19</w:t>
      </w:r>
      <w:r w:rsidRPr="00CC5BE8">
        <w:rPr>
          <w:rFonts w:hint="eastAsia"/>
          <w:spacing w:val="20"/>
        </w:rPr>
        <w:t>所示。考慮磁鐵棒從開始等速移進至完全</w:t>
      </w:r>
      <w:proofErr w:type="gramStart"/>
      <w:r w:rsidRPr="00CC5BE8">
        <w:rPr>
          <w:rFonts w:hint="eastAsia"/>
          <w:spacing w:val="20"/>
        </w:rPr>
        <w:t>移離環圈甲</w:t>
      </w:r>
      <w:proofErr w:type="gramEnd"/>
      <w:r w:rsidRPr="00CC5BE8">
        <w:rPr>
          <w:rFonts w:hint="eastAsia"/>
          <w:spacing w:val="20"/>
        </w:rPr>
        <w:t>的過程，</w:t>
      </w:r>
      <w:r w:rsidR="00703A40">
        <w:rPr>
          <w:rFonts w:hint="eastAsia"/>
          <w:spacing w:val="20"/>
        </w:rPr>
        <w:t>回答下列問題。</w:t>
      </w:r>
    </w:p>
    <w:p w14:paraId="1307A443" w14:textId="5FB539FE" w:rsidR="00CC5BE8" w:rsidRPr="007C4CCA" w:rsidRDefault="007C4CCA" w:rsidP="007C4CCA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a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試繪製出迴路在時間</w:t>
      </w:r>
      <w:r w:rsidR="00CC5BE8" w:rsidRPr="007C4CCA">
        <w:rPr>
          <w:rFonts w:eastAsia="新細明體"/>
          <w:bCs/>
          <w:spacing w:val="20"/>
          <w:sz w:val="22"/>
          <w:szCs w:val="22"/>
        </w:rPr>
        <w:t>6</w:t>
      </w:r>
      <w:r>
        <w:rPr>
          <w:rFonts w:eastAsia="新細明體" w:hint="eastAsia"/>
          <w:bCs/>
          <w:spacing w:val="20"/>
          <w:sz w:val="22"/>
          <w:szCs w:val="22"/>
        </w:rPr>
        <w:t>～</w:t>
      </w:r>
      <w:r w:rsidR="00CC5BE8" w:rsidRPr="007C4CCA">
        <w:rPr>
          <w:rFonts w:eastAsia="新細明體"/>
          <w:bCs/>
          <w:spacing w:val="20"/>
          <w:sz w:val="22"/>
          <w:szCs w:val="22"/>
        </w:rPr>
        <w:t>12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秒的應電流隨時間變化的曲線圖，並以箭頭與文字註明磁鐵棒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N</w:t>
      </w:r>
      <w:proofErr w:type="gramStart"/>
      <w:r w:rsidR="00CC5BE8" w:rsidRPr="007C4CCA">
        <w:rPr>
          <w:rFonts w:eastAsia="新細明體" w:hint="eastAsia"/>
          <w:bCs/>
          <w:spacing w:val="20"/>
          <w:sz w:val="22"/>
          <w:szCs w:val="22"/>
        </w:rPr>
        <w:t>極恰脫離環圈甲中</w:t>
      </w:r>
      <w:proofErr w:type="gramEnd"/>
      <w:r w:rsidR="00CC5BE8" w:rsidRPr="007C4CCA">
        <w:rPr>
          <w:rFonts w:eastAsia="新細明體" w:hint="eastAsia"/>
          <w:bCs/>
          <w:spacing w:val="20"/>
          <w:sz w:val="22"/>
          <w:szCs w:val="22"/>
        </w:rPr>
        <w:t>心的時間點。</w:t>
      </w: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2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分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</w:p>
    <w:p w14:paraId="7CF22156" w14:textId="7DF12AE2" w:rsidR="00FD1607" w:rsidRPr="007C4CCA" w:rsidRDefault="007C4CCA" w:rsidP="007C4CCA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="00CC5BE8" w:rsidRPr="007C4CCA">
        <w:rPr>
          <w:rFonts w:eastAsia="新細明體"/>
          <w:bCs/>
          <w:spacing w:val="20"/>
          <w:sz w:val="22"/>
          <w:szCs w:val="22"/>
        </w:rPr>
        <w:t>b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說明</w:t>
      </w:r>
      <w:proofErr w:type="gramStart"/>
      <w:r w:rsidR="00CC5BE8" w:rsidRPr="007C4CCA">
        <w:rPr>
          <w:rFonts w:eastAsia="新細明體" w:hint="eastAsia"/>
          <w:bCs/>
          <w:spacing w:val="20"/>
          <w:sz w:val="22"/>
          <w:szCs w:val="22"/>
        </w:rPr>
        <w:t>所繪應電流</w:t>
      </w:r>
      <w:proofErr w:type="gramEnd"/>
      <w:r w:rsidR="00CC5BE8" w:rsidRPr="007C4CCA">
        <w:rPr>
          <w:rFonts w:eastAsia="新細明體" w:hint="eastAsia"/>
          <w:bCs/>
          <w:spacing w:val="20"/>
          <w:sz w:val="22"/>
          <w:szCs w:val="22"/>
        </w:rPr>
        <w:t>方向及曲線形狀的理由為何？</w:t>
      </w: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="00CC5BE8" w:rsidRPr="007C4CCA">
        <w:rPr>
          <w:rFonts w:eastAsia="新細明體"/>
          <w:bCs/>
          <w:spacing w:val="20"/>
          <w:sz w:val="22"/>
          <w:szCs w:val="22"/>
        </w:rPr>
        <w:t>2</w:t>
      </w:r>
      <w:r w:rsidR="00CC5BE8" w:rsidRPr="007C4CCA">
        <w:rPr>
          <w:rFonts w:eastAsia="新細明體" w:hint="eastAsia"/>
          <w:bCs/>
          <w:spacing w:val="20"/>
          <w:sz w:val="22"/>
          <w:szCs w:val="22"/>
        </w:rPr>
        <w:t>分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</w:p>
    <w:p w14:paraId="3257ED7B" w14:textId="63293353" w:rsidR="002F6752" w:rsidRDefault="00703A40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EA2E85F" wp14:editId="7A6AFF20">
                <wp:simplePos x="0" y="0"/>
                <wp:positionH relativeFrom="column">
                  <wp:posOffset>1087019</wp:posOffset>
                </wp:positionH>
                <wp:positionV relativeFrom="paragraph">
                  <wp:posOffset>295325</wp:posOffset>
                </wp:positionV>
                <wp:extent cx="4196329" cy="1809780"/>
                <wp:effectExtent l="0" t="38100" r="0" b="0"/>
                <wp:wrapNone/>
                <wp:docPr id="430" name="群組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6329" cy="1809780"/>
                          <a:chOff x="-23748" y="0"/>
                          <a:chExt cx="4195801" cy="1809811"/>
                        </a:xfrm>
                      </wpg:grpSpPr>
                      <wpg:grpSp>
                        <wpg:cNvPr id="427" name="群組 427"/>
                        <wpg:cNvGrpSpPr>
                          <a:grpSpLocks noChangeAspect="1"/>
                        </wpg:cNvGrpSpPr>
                        <wpg:grpSpPr>
                          <a:xfrm>
                            <a:off x="-23748" y="0"/>
                            <a:ext cx="4195801" cy="1809811"/>
                            <a:chOff x="-25792" y="0"/>
                            <a:chExt cx="4557144" cy="1966768"/>
                          </a:xfrm>
                        </wpg:grpSpPr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834" y="1759174"/>
                              <a:ext cx="496528" cy="207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A7DD9" w14:textId="77777777" w:rsidR="00952523" w:rsidRPr="00D93744" w:rsidRDefault="00952523" w:rsidP="00CC5BE8">
                                <w:pPr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D93744">
                                  <w:rPr>
                                    <w:rFonts w:hint="eastAsia"/>
                                    <w:sz w:val="22"/>
                                  </w:rPr>
                                  <w:t>圖</w:t>
                                </w:r>
                                <w:r w:rsidRPr="00D93744">
                                  <w:rPr>
                                    <w:sz w:val="22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86" name="群組 286"/>
                          <wpg:cNvGrpSpPr/>
                          <wpg:grpSpPr>
                            <a:xfrm>
                              <a:off x="-25792" y="0"/>
                              <a:ext cx="4557144" cy="1713284"/>
                              <a:chOff x="-25800" y="0"/>
                              <a:chExt cx="4558199" cy="1713284"/>
                            </a:xfrm>
                          </wpg:grpSpPr>
                          <wps:wsp>
                            <wps:cNvPr id="287" name="直線單箭頭接點 287"/>
                            <wps:cNvCnPr/>
                            <wps:spPr>
                              <a:xfrm>
                                <a:off x="1065600" y="431275"/>
                                <a:ext cx="0" cy="234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88" name="群組 288"/>
                            <wpg:cNvGrpSpPr/>
                            <wpg:grpSpPr>
                              <a:xfrm>
                                <a:off x="-25800" y="0"/>
                                <a:ext cx="4558199" cy="1713284"/>
                                <a:chOff x="-25800" y="0"/>
                                <a:chExt cx="4558199" cy="1713284"/>
                              </a:xfrm>
                            </wpg:grpSpPr>
                            <wpg:grpSp>
                              <wpg:cNvPr id="289" name="群組 289"/>
                              <wpg:cNvGrpSpPr/>
                              <wpg:grpSpPr>
                                <a:xfrm>
                                  <a:off x="280800" y="0"/>
                                  <a:ext cx="3663996" cy="1508400"/>
                                  <a:chOff x="0" y="0"/>
                                  <a:chExt cx="4680000" cy="1924053"/>
                                </a:xfrm>
                              </wpg:grpSpPr>
                              <wps:wsp>
                                <wps:cNvPr id="290" name="直線接點 290"/>
                                <wps:cNvCnPr/>
                                <wps:spPr>
                                  <a:xfrm flipV="1">
                                    <a:off x="0" y="0"/>
                                    <a:ext cx="0" cy="1924053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91" name="群組 291"/>
                                <wpg:cNvGrpSpPr/>
                                <wpg:grpSpPr>
                                  <a:xfrm>
                                    <a:off x="0" y="1052945"/>
                                    <a:ext cx="4680000" cy="74880"/>
                                    <a:chOff x="0" y="0"/>
                                    <a:chExt cx="4680000" cy="74880"/>
                                  </a:xfrm>
                                </wpg:grpSpPr>
                                <wps:wsp>
                                  <wps:cNvPr id="292" name="直線單箭頭接點 292"/>
                                  <wps:cNvCnPr/>
                                  <wps:spPr>
                                    <a:xfrm>
                                      <a:off x="0" y="72044"/>
                                      <a:ext cx="4680000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3" name="直線接點 293"/>
                                  <wps:cNvCnPr/>
                                  <wps:spPr>
                                    <a:xfrm>
                                      <a:off x="349134" y="5542"/>
                                      <a:ext cx="0" cy="69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4" name="直線接點 294"/>
                                  <wps:cNvCnPr/>
                                  <wps:spPr>
                                    <a:xfrm>
                                      <a:off x="676101" y="0"/>
                                      <a:ext cx="0" cy="69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5" name="直線接點 295"/>
                                  <wps:cNvCnPr/>
                                  <wps:spPr>
                                    <a:xfrm>
                                      <a:off x="1003069" y="5542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6" name="直線接點 296"/>
                                  <wps:cNvCnPr/>
                                  <wps:spPr>
                                    <a:xfrm>
                                      <a:off x="1341120" y="5542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7" name="直線接點 297"/>
                                  <wps:cNvCnPr/>
                                  <wps:spPr>
                                    <a:xfrm>
                                      <a:off x="1668087" y="5542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8" name="直線接點 298"/>
                                  <wps:cNvCnPr/>
                                  <wps:spPr>
                                    <a:xfrm>
                                      <a:off x="1995054" y="5542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99" name="直線接點 299"/>
                                  <wps:cNvCnPr/>
                                  <wps:spPr>
                                    <a:xfrm>
                                      <a:off x="2333105" y="5542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8" name="直線接點 308"/>
                                  <wps:cNvCnPr/>
                                  <wps:spPr>
                                    <a:xfrm>
                                      <a:off x="2660072" y="0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9" name="直線接點 309"/>
                                  <wps:cNvCnPr/>
                                  <wps:spPr>
                                    <a:xfrm>
                                      <a:off x="2987040" y="0"/>
                                      <a:ext cx="0" cy="69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g:grpSp>
                                  <wpg:cNvPr id="310" name="群組 310"/>
                                  <wpg:cNvGrpSpPr/>
                                  <wpg:grpSpPr>
                                    <a:xfrm>
                                      <a:off x="3325090" y="0"/>
                                      <a:ext cx="653143" cy="69215"/>
                                      <a:chOff x="0" y="0"/>
                                      <a:chExt cx="653143" cy="69215"/>
                                    </a:xfrm>
                                  </wpg:grpSpPr>
                                  <wps:wsp>
                                    <wps:cNvPr id="311" name="直線接點 311"/>
                                    <wps:cNvCnPr/>
                                    <wps:spPr>
                                      <a:xfrm>
                                        <a:off x="0" y="0"/>
                                        <a:ext cx="0" cy="69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2" name="直線接點 312"/>
                                    <wps:cNvCnPr/>
                                    <wps:spPr>
                                      <a:xfrm>
                                        <a:off x="326571" y="0"/>
                                        <a:ext cx="0" cy="69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3" name="直線接點 313"/>
                                    <wps:cNvCnPr/>
                                    <wps:spPr>
                                      <a:xfrm>
                                        <a:off x="653143" y="0"/>
                                        <a:ext cx="0" cy="69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314" name="手繪多邊形: 圖案 314"/>
                              <wps:cNvSpPr/>
                              <wps:spPr>
                                <a:xfrm>
                                  <a:off x="288000" y="883230"/>
                                  <a:ext cx="1565372" cy="479042"/>
                                </a:xfrm>
                                <a:custGeom>
                                  <a:avLst/>
                                  <a:gdLst>
                                    <a:gd name="connsiteX0" fmla="*/ 0 w 3186016"/>
                                    <a:gd name="connsiteY0" fmla="*/ 27296 h 963597"/>
                                    <a:gd name="connsiteX1" fmla="*/ 525439 w 3186016"/>
                                    <a:gd name="connsiteY1" fmla="*/ 54591 h 963597"/>
                                    <a:gd name="connsiteX2" fmla="*/ 812042 w 3186016"/>
                                    <a:gd name="connsiteY2" fmla="*/ 116006 h 963597"/>
                                    <a:gd name="connsiteX3" fmla="*/ 1009934 w 3186016"/>
                                    <a:gd name="connsiteY3" fmla="*/ 307075 h 963597"/>
                                    <a:gd name="connsiteX4" fmla="*/ 1276066 w 3186016"/>
                                    <a:gd name="connsiteY4" fmla="*/ 962167 h 963597"/>
                                    <a:gd name="connsiteX5" fmla="*/ 1746914 w 3186016"/>
                                    <a:gd name="connsiteY5" fmla="*/ 109182 h 963597"/>
                                    <a:gd name="connsiteX6" fmla="*/ 2060812 w 3186016"/>
                                    <a:gd name="connsiteY6" fmla="*/ 54591 h 963597"/>
                                    <a:gd name="connsiteX7" fmla="*/ 3091218 w 3186016"/>
                                    <a:gd name="connsiteY7" fmla="*/ 13648 h 963597"/>
                                    <a:gd name="connsiteX8" fmla="*/ 3077570 w 3186016"/>
                                    <a:gd name="connsiteY8" fmla="*/ 0 h 963597"/>
                                    <a:gd name="connsiteX0" fmla="*/ 0 w 3186016"/>
                                    <a:gd name="connsiteY0" fmla="*/ 27296 h 963590"/>
                                    <a:gd name="connsiteX1" fmla="*/ 525439 w 3186016"/>
                                    <a:gd name="connsiteY1" fmla="*/ 54591 h 963590"/>
                                    <a:gd name="connsiteX2" fmla="*/ 812042 w 3186016"/>
                                    <a:gd name="connsiteY2" fmla="*/ 132053 h 963590"/>
                                    <a:gd name="connsiteX3" fmla="*/ 1009934 w 3186016"/>
                                    <a:gd name="connsiteY3" fmla="*/ 307075 h 963590"/>
                                    <a:gd name="connsiteX4" fmla="*/ 1276066 w 3186016"/>
                                    <a:gd name="connsiteY4" fmla="*/ 962167 h 963590"/>
                                    <a:gd name="connsiteX5" fmla="*/ 1746914 w 3186016"/>
                                    <a:gd name="connsiteY5" fmla="*/ 109182 h 963590"/>
                                    <a:gd name="connsiteX6" fmla="*/ 2060812 w 3186016"/>
                                    <a:gd name="connsiteY6" fmla="*/ 54591 h 963590"/>
                                    <a:gd name="connsiteX7" fmla="*/ 3091218 w 3186016"/>
                                    <a:gd name="connsiteY7" fmla="*/ 13648 h 963590"/>
                                    <a:gd name="connsiteX8" fmla="*/ 3077570 w 3186016"/>
                                    <a:gd name="connsiteY8" fmla="*/ 0 h 963590"/>
                                    <a:gd name="connsiteX0" fmla="*/ 0 w 3186016"/>
                                    <a:gd name="connsiteY0" fmla="*/ 27296 h 964013"/>
                                    <a:gd name="connsiteX1" fmla="*/ 525439 w 3186016"/>
                                    <a:gd name="connsiteY1" fmla="*/ 54591 h 964013"/>
                                    <a:gd name="connsiteX2" fmla="*/ 812042 w 3186016"/>
                                    <a:gd name="connsiteY2" fmla="*/ 132053 h 964013"/>
                                    <a:gd name="connsiteX3" fmla="*/ 1020630 w 3186016"/>
                                    <a:gd name="connsiteY3" fmla="*/ 331145 h 964013"/>
                                    <a:gd name="connsiteX4" fmla="*/ 1276066 w 3186016"/>
                                    <a:gd name="connsiteY4" fmla="*/ 962167 h 964013"/>
                                    <a:gd name="connsiteX5" fmla="*/ 1746914 w 3186016"/>
                                    <a:gd name="connsiteY5" fmla="*/ 109182 h 964013"/>
                                    <a:gd name="connsiteX6" fmla="*/ 2060812 w 3186016"/>
                                    <a:gd name="connsiteY6" fmla="*/ 54591 h 964013"/>
                                    <a:gd name="connsiteX7" fmla="*/ 3091218 w 3186016"/>
                                    <a:gd name="connsiteY7" fmla="*/ 13648 h 964013"/>
                                    <a:gd name="connsiteX8" fmla="*/ 3077570 w 3186016"/>
                                    <a:gd name="connsiteY8" fmla="*/ 0 h 964013"/>
                                    <a:gd name="connsiteX0" fmla="*/ 0 w 3186016"/>
                                    <a:gd name="connsiteY0" fmla="*/ 27296 h 965854"/>
                                    <a:gd name="connsiteX1" fmla="*/ 525439 w 3186016"/>
                                    <a:gd name="connsiteY1" fmla="*/ 54591 h 965854"/>
                                    <a:gd name="connsiteX2" fmla="*/ 812042 w 3186016"/>
                                    <a:gd name="connsiteY2" fmla="*/ 132053 h 965854"/>
                                    <a:gd name="connsiteX3" fmla="*/ 1020630 w 3186016"/>
                                    <a:gd name="connsiteY3" fmla="*/ 331145 h 965854"/>
                                    <a:gd name="connsiteX4" fmla="*/ 1305480 w 3186016"/>
                                    <a:gd name="connsiteY4" fmla="*/ 964013 h 965854"/>
                                    <a:gd name="connsiteX5" fmla="*/ 1746914 w 3186016"/>
                                    <a:gd name="connsiteY5" fmla="*/ 109182 h 965854"/>
                                    <a:gd name="connsiteX6" fmla="*/ 2060812 w 3186016"/>
                                    <a:gd name="connsiteY6" fmla="*/ 54591 h 965854"/>
                                    <a:gd name="connsiteX7" fmla="*/ 3091218 w 3186016"/>
                                    <a:gd name="connsiteY7" fmla="*/ 13648 h 965854"/>
                                    <a:gd name="connsiteX8" fmla="*/ 3077570 w 3186016"/>
                                    <a:gd name="connsiteY8" fmla="*/ 0 h 965854"/>
                                    <a:gd name="connsiteX0" fmla="*/ 0 w 3186016"/>
                                    <a:gd name="connsiteY0" fmla="*/ 27296 h 966134"/>
                                    <a:gd name="connsiteX1" fmla="*/ 525439 w 3186016"/>
                                    <a:gd name="connsiteY1" fmla="*/ 54591 h 966134"/>
                                    <a:gd name="connsiteX2" fmla="*/ 812042 w 3186016"/>
                                    <a:gd name="connsiteY2" fmla="*/ 132053 h 966134"/>
                                    <a:gd name="connsiteX3" fmla="*/ 1020630 w 3186016"/>
                                    <a:gd name="connsiteY3" fmla="*/ 331145 h 966134"/>
                                    <a:gd name="connsiteX4" fmla="*/ 1305480 w 3186016"/>
                                    <a:gd name="connsiteY4" fmla="*/ 964013 h 966134"/>
                                    <a:gd name="connsiteX5" fmla="*/ 1550737 w 3186016"/>
                                    <a:gd name="connsiteY5" fmla="*/ 521368 h 966134"/>
                                    <a:gd name="connsiteX6" fmla="*/ 1746914 w 3186016"/>
                                    <a:gd name="connsiteY6" fmla="*/ 109182 h 966134"/>
                                    <a:gd name="connsiteX7" fmla="*/ 2060812 w 3186016"/>
                                    <a:gd name="connsiteY7" fmla="*/ 54591 h 966134"/>
                                    <a:gd name="connsiteX8" fmla="*/ 3091218 w 3186016"/>
                                    <a:gd name="connsiteY8" fmla="*/ 13648 h 966134"/>
                                    <a:gd name="connsiteX9" fmla="*/ 3077570 w 3186016"/>
                                    <a:gd name="connsiteY9" fmla="*/ 0 h 966134"/>
                                    <a:gd name="connsiteX0" fmla="*/ 0 w 3186016"/>
                                    <a:gd name="connsiteY0" fmla="*/ 27296 h 965048"/>
                                    <a:gd name="connsiteX1" fmla="*/ 525439 w 3186016"/>
                                    <a:gd name="connsiteY1" fmla="*/ 54591 h 965048"/>
                                    <a:gd name="connsiteX2" fmla="*/ 812042 w 3186016"/>
                                    <a:gd name="connsiteY2" fmla="*/ 132053 h 965048"/>
                                    <a:gd name="connsiteX3" fmla="*/ 1020630 w 3186016"/>
                                    <a:gd name="connsiteY3" fmla="*/ 331145 h 965048"/>
                                    <a:gd name="connsiteX4" fmla="*/ 1305480 w 3186016"/>
                                    <a:gd name="connsiteY4" fmla="*/ 964013 h 965048"/>
                                    <a:gd name="connsiteX5" fmla="*/ 1497260 w 3186016"/>
                                    <a:gd name="connsiteY5" fmla="*/ 470553 h 965048"/>
                                    <a:gd name="connsiteX6" fmla="*/ 1746914 w 3186016"/>
                                    <a:gd name="connsiteY6" fmla="*/ 109182 h 965048"/>
                                    <a:gd name="connsiteX7" fmla="*/ 2060812 w 3186016"/>
                                    <a:gd name="connsiteY7" fmla="*/ 54591 h 965048"/>
                                    <a:gd name="connsiteX8" fmla="*/ 3091218 w 3186016"/>
                                    <a:gd name="connsiteY8" fmla="*/ 13648 h 965048"/>
                                    <a:gd name="connsiteX9" fmla="*/ 3077570 w 3186016"/>
                                    <a:gd name="connsiteY9" fmla="*/ 0 h 965048"/>
                                    <a:gd name="connsiteX0" fmla="*/ 0 w 3186016"/>
                                    <a:gd name="connsiteY0" fmla="*/ 27296 h 966080"/>
                                    <a:gd name="connsiteX1" fmla="*/ 525439 w 3186016"/>
                                    <a:gd name="connsiteY1" fmla="*/ 54591 h 966080"/>
                                    <a:gd name="connsiteX2" fmla="*/ 812042 w 3186016"/>
                                    <a:gd name="connsiteY2" fmla="*/ 132053 h 966080"/>
                                    <a:gd name="connsiteX3" fmla="*/ 1020630 w 3186016"/>
                                    <a:gd name="connsiteY3" fmla="*/ 331145 h 966080"/>
                                    <a:gd name="connsiteX4" fmla="*/ 1286764 w 3186016"/>
                                    <a:gd name="connsiteY4" fmla="*/ 965048 h 966080"/>
                                    <a:gd name="connsiteX5" fmla="*/ 1497260 w 3186016"/>
                                    <a:gd name="connsiteY5" fmla="*/ 470553 h 966080"/>
                                    <a:gd name="connsiteX6" fmla="*/ 1746914 w 3186016"/>
                                    <a:gd name="connsiteY6" fmla="*/ 109182 h 966080"/>
                                    <a:gd name="connsiteX7" fmla="*/ 2060812 w 3186016"/>
                                    <a:gd name="connsiteY7" fmla="*/ 54591 h 966080"/>
                                    <a:gd name="connsiteX8" fmla="*/ 3091218 w 3186016"/>
                                    <a:gd name="connsiteY8" fmla="*/ 13648 h 966080"/>
                                    <a:gd name="connsiteX9" fmla="*/ 3077570 w 3186016"/>
                                    <a:gd name="connsiteY9" fmla="*/ 0 h 966080"/>
                                    <a:gd name="connsiteX0" fmla="*/ 0 w 3186016"/>
                                    <a:gd name="connsiteY0" fmla="*/ 27296 h 966080"/>
                                    <a:gd name="connsiteX1" fmla="*/ 525439 w 3186016"/>
                                    <a:gd name="connsiteY1" fmla="*/ 54591 h 966080"/>
                                    <a:gd name="connsiteX2" fmla="*/ 812042 w 3186016"/>
                                    <a:gd name="connsiteY2" fmla="*/ 132053 h 966080"/>
                                    <a:gd name="connsiteX3" fmla="*/ 1020630 w 3186016"/>
                                    <a:gd name="connsiteY3" fmla="*/ 331145 h 966080"/>
                                    <a:gd name="connsiteX4" fmla="*/ 1286764 w 3186016"/>
                                    <a:gd name="connsiteY4" fmla="*/ 965048 h 966080"/>
                                    <a:gd name="connsiteX5" fmla="*/ 1497260 w 3186016"/>
                                    <a:gd name="connsiteY5" fmla="*/ 470553 h 966080"/>
                                    <a:gd name="connsiteX6" fmla="*/ 1762957 w 3186016"/>
                                    <a:gd name="connsiteY6" fmla="*/ 127902 h 966080"/>
                                    <a:gd name="connsiteX7" fmla="*/ 2060812 w 3186016"/>
                                    <a:gd name="connsiteY7" fmla="*/ 54591 h 966080"/>
                                    <a:gd name="connsiteX8" fmla="*/ 3091218 w 3186016"/>
                                    <a:gd name="connsiteY8" fmla="*/ 13648 h 966080"/>
                                    <a:gd name="connsiteX9" fmla="*/ 3077570 w 3186016"/>
                                    <a:gd name="connsiteY9" fmla="*/ 0 h 966080"/>
                                    <a:gd name="connsiteX0" fmla="*/ 0 w 3186016"/>
                                    <a:gd name="connsiteY0" fmla="*/ 27296 h 966080"/>
                                    <a:gd name="connsiteX1" fmla="*/ 525439 w 3186016"/>
                                    <a:gd name="connsiteY1" fmla="*/ 54591 h 966080"/>
                                    <a:gd name="connsiteX2" fmla="*/ 812042 w 3186016"/>
                                    <a:gd name="connsiteY2" fmla="*/ 132053 h 966080"/>
                                    <a:gd name="connsiteX3" fmla="*/ 1020630 w 3186016"/>
                                    <a:gd name="connsiteY3" fmla="*/ 331145 h 966080"/>
                                    <a:gd name="connsiteX4" fmla="*/ 1286764 w 3186016"/>
                                    <a:gd name="connsiteY4" fmla="*/ 965048 h 966080"/>
                                    <a:gd name="connsiteX5" fmla="*/ 1497260 w 3186016"/>
                                    <a:gd name="connsiteY5" fmla="*/ 470553 h 966080"/>
                                    <a:gd name="connsiteX6" fmla="*/ 1762957 w 3186016"/>
                                    <a:gd name="connsiteY6" fmla="*/ 127902 h 966080"/>
                                    <a:gd name="connsiteX7" fmla="*/ 2060812 w 3186016"/>
                                    <a:gd name="connsiteY7" fmla="*/ 54591 h 966080"/>
                                    <a:gd name="connsiteX8" fmla="*/ 3091218 w 3186016"/>
                                    <a:gd name="connsiteY8" fmla="*/ 13648 h 966080"/>
                                    <a:gd name="connsiteX9" fmla="*/ 3077570 w 3186016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62957 w 3185633"/>
                                    <a:gd name="connsiteY6" fmla="*/ 127902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62957 w 3185633"/>
                                    <a:gd name="connsiteY6" fmla="*/ 127902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1565 w 3185633"/>
                                    <a:gd name="connsiteY6" fmla="*/ 130577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9587 w 3185633"/>
                                    <a:gd name="connsiteY6" fmla="*/ 141275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9587 w 3185633"/>
                                    <a:gd name="connsiteY6" fmla="*/ 141275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9587 w 3185633"/>
                                    <a:gd name="connsiteY6" fmla="*/ 141275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9587 w 3185633"/>
                                    <a:gd name="connsiteY6" fmla="*/ 125229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49587 w 3185633"/>
                                    <a:gd name="connsiteY6" fmla="*/ 125229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5633"/>
                                    <a:gd name="connsiteY0" fmla="*/ 27296 h 966080"/>
                                    <a:gd name="connsiteX1" fmla="*/ 525439 w 3185633"/>
                                    <a:gd name="connsiteY1" fmla="*/ 54591 h 966080"/>
                                    <a:gd name="connsiteX2" fmla="*/ 812042 w 3185633"/>
                                    <a:gd name="connsiteY2" fmla="*/ 132053 h 966080"/>
                                    <a:gd name="connsiteX3" fmla="*/ 1020630 w 3185633"/>
                                    <a:gd name="connsiteY3" fmla="*/ 331145 h 966080"/>
                                    <a:gd name="connsiteX4" fmla="*/ 1286764 w 3185633"/>
                                    <a:gd name="connsiteY4" fmla="*/ 965048 h 966080"/>
                                    <a:gd name="connsiteX5" fmla="*/ 1497260 w 3185633"/>
                                    <a:gd name="connsiteY5" fmla="*/ 470553 h 966080"/>
                                    <a:gd name="connsiteX6" fmla="*/ 1773653 w 3185633"/>
                                    <a:gd name="connsiteY6" fmla="*/ 125229 h 966080"/>
                                    <a:gd name="connsiteX7" fmla="*/ 2066160 w 3185633"/>
                                    <a:gd name="connsiteY7" fmla="*/ 46568 h 966080"/>
                                    <a:gd name="connsiteX8" fmla="*/ 3091218 w 3185633"/>
                                    <a:gd name="connsiteY8" fmla="*/ 13648 h 966080"/>
                                    <a:gd name="connsiteX9" fmla="*/ 3077570 w 3185633"/>
                                    <a:gd name="connsiteY9" fmla="*/ 0 h 966080"/>
                                    <a:gd name="connsiteX0" fmla="*/ 0 w 3184487"/>
                                    <a:gd name="connsiteY0" fmla="*/ 27296 h 966080"/>
                                    <a:gd name="connsiteX1" fmla="*/ 525439 w 3184487"/>
                                    <a:gd name="connsiteY1" fmla="*/ 54591 h 966080"/>
                                    <a:gd name="connsiteX2" fmla="*/ 812042 w 3184487"/>
                                    <a:gd name="connsiteY2" fmla="*/ 132053 h 966080"/>
                                    <a:gd name="connsiteX3" fmla="*/ 1020630 w 3184487"/>
                                    <a:gd name="connsiteY3" fmla="*/ 331145 h 966080"/>
                                    <a:gd name="connsiteX4" fmla="*/ 1286764 w 3184487"/>
                                    <a:gd name="connsiteY4" fmla="*/ 965048 h 966080"/>
                                    <a:gd name="connsiteX5" fmla="*/ 1497260 w 3184487"/>
                                    <a:gd name="connsiteY5" fmla="*/ 470553 h 966080"/>
                                    <a:gd name="connsiteX6" fmla="*/ 1773653 w 3184487"/>
                                    <a:gd name="connsiteY6" fmla="*/ 125229 h 966080"/>
                                    <a:gd name="connsiteX7" fmla="*/ 2082204 w 3184487"/>
                                    <a:gd name="connsiteY7" fmla="*/ 46568 h 966080"/>
                                    <a:gd name="connsiteX8" fmla="*/ 3091218 w 3184487"/>
                                    <a:gd name="connsiteY8" fmla="*/ 13648 h 966080"/>
                                    <a:gd name="connsiteX9" fmla="*/ 3077570 w 3184487"/>
                                    <a:gd name="connsiteY9" fmla="*/ 0 h 966080"/>
                                    <a:gd name="connsiteX0" fmla="*/ 0 w 3091218"/>
                                    <a:gd name="connsiteY0" fmla="*/ 13648 h 952432"/>
                                    <a:gd name="connsiteX1" fmla="*/ 525439 w 3091218"/>
                                    <a:gd name="connsiteY1" fmla="*/ 40943 h 952432"/>
                                    <a:gd name="connsiteX2" fmla="*/ 812042 w 3091218"/>
                                    <a:gd name="connsiteY2" fmla="*/ 118405 h 952432"/>
                                    <a:gd name="connsiteX3" fmla="*/ 1020630 w 3091218"/>
                                    <a:gd name="connsiteY3" fmla="*/ 317497 h 952432"/>
                                    <a:gd name="connsiteX4" fmla="*/ 1286764 w 3091218"/>
                                    <a:gd name="connsiteY4" fmla="*/ 951400 h 952432"/>
                                    <a:gd name="connsiteX5" fmla="*/ 1497260 w 3091218"/>
                                    <a:gd name="connsiteY5" fmla="*/ 456905 h 952432"/>
                                    <a:gd name="connsiteX6" fmla="*/ 1773653 w 3091218"/>
                                    <a:gd name="connsiteY6" fmla="*/ 111581 h 952432"/>
                                    <a:gd name="connsiteX7" fmla="*/ 2082204 w 3091218"/>
                                    <a:gd name="connsiteY7" fmla="*/ 32920 h 952432"/>
                                    <a:gd name="connsiteX8" fmla="*/ 3091218 w 3091218"/>
                                    <a:gd name="connsiteY8" fmla="*/ 0 h 952432"/>
                                    <a:gd name="connsiteX0" fmla="*/ 0 w 3091218"/>
                                    <a:gd name="connsiteY0" fmla="*/ 13648 h 952432"/>
                                    <a:gd name="connsiteX1" fmla="*/ 525439 w 3091218"/>
                                    <a:gd name="connsiteY1" fmla="*/ 40943 h 952432"/>
                                    <a:gd name="connsiteX2" fmla="*/ 812042 w 3091218"/>
                                    <a:gd name="connsiteY2" fmla="*/ 118405 h 952432"/>
                                    <a:gd name="connsiteX3" fmla="*/ 1020630 w 3091218"/>
                                    <a:gd name="connsiteY3" fmla="*/ 317497 h 952432"/>
                                    <a:gd name="connsiteX4" fmla="*/ 1286764 w 3091218"/>
                                    <a:gd name="connsiteY4" fmla="*/ 951400 h 952432"/>
                                    <a:gd name="connsiteX5" fmla="*/ 1497260 w 3091218"/>
                                    <a:gd name="connsiteY5" fmla="*/ 456905 h 952432"/>
                                    <a:gd name="connsiteX6" fmla="*/ 1773653 w 3091218"/>
                                    <a:gd name="connsiteY6" fmla="*/ 111581 h 952432"/>
                                    <a:gd name="connsiteX7" fmla="*/ 3091218 w 3091218"/>
                                    <a:gd name="connsiteY7" fmla="*/ 0 h 952432"/>
                                    <a:gd name="connsiteX0" fmla="*/ 0 w 3091218"/>
                                    <a:gd name="connsiteY0" fmla="*/ 13648 h 952432"/>
                                    <a:gd name="connsiteX1" fmla="*/ 525439 w 3091218"/>
                                    <a:gd name="connsiteY1" fmla="*/ 40943 h 952432"/>
                                    <a:gd name="connsiteX2" fmla="*/ 812042 w 3091218"/>
                                    <a:gd name="connsiteY2" fmla="*/ 118405 h 952432"/>
                                    <a:gd name="connsiteX3" fmla="*/ 1020630 w 3091218"/>
                                    <a:gd name="connsiteY3" fmla="*/ 317497 h 952432"/>
                                    <a:gd name="connsiteX4" fmla="*/ 1286764 w 3091218"/>
                                    <a:gd name="connsiteY4" fmla="*/ 951400 h 952432"/>
                                    <a:gd name="connsiteX5" fmla="*/ 1497260 w 3091218"/>
                                    <a:gd name="connsiteY5" fmla="*/ 456905 h 952432"/>
                                    <a:gd name="connsiteX6" fmla="*/ 1809714 w 3091218"/>
                                    <a:gd name="connsiteY6" fmla="*/ 93541 h 952432"/>
                                    <a:gd name="connsiteX7" fmla="*/ 3091218 w 3091218"/>
                                    <a:gd name="connsiteY7" fmla="*/ 0 h 952432"/>
                                    <a:gd name="connsiteX0" fmla="*/ 0 w 3091218"/>
                                    <a:gd name="connsiteY0" fmla="*/ 13648 h 952389"/>
                                    <a:gd name="connsiteX1" fmla="*/ 525439 w 3091218"/>
                                    <a:gd name="connsiteY1" fmla="*/ 40943 h 952389"/>
                                    <a:gd name="connsiteX2" fmla="*/ 812042 w 3091218"/>
                                    <a:gd name="connsiteY2" fmla="*/ 118405 h 952389"/>
                                    <a:gd name="connsiteX3" fmla="*/ 1020630 w 3091218"/>
                                    <a:gd name="connsiteY3" fmla="*/ 317497 h 952389"/>
                                    <a:gd name="connsiteX4" fmla="*/ 1286764 w 3091218"/>
                                    <a:gd name="connsiteY4" fmla="*/ 951400 h 952389"/>
                                    <a:gd name="connsiteX5" fmla="*/ 1494684 w 3091218"/>
                                    <a:gd name="connsiteY5" fmla="*/ 454328 h 952389"/>
                                    <a:gd name="connsiteX6" fmla="*/ 1809714 w 3091218"/>
                                    <a:gd name="connsiteY6" fmla="*/ 93541 h 952389"/>
                                    <a:gd name="connsiteX7" fmla="*/ 3091218 w 3091218"/>
                                    <a:gd name="connsiteY7" fmla="*/ 0 h 952389"/>
                                    <a:gd name="connsiteX0" fmla="*/ 0 w 3091218"/>
                                    <a:gd name="connsiteY0" fmla="*/ 13648 h 952357"/>
                                    <a:gd name="connsiteX1" fmla="*/ 525439 w 3091218"/>
                                    <a:gd name="connsiteY1" fmla="*/ 40943 h 952357"/>
                                    <a:gd name="connsiteX2" fmla="*/ 812042 w 3091218"/>
                                    <a:gd name="connsiteY2" fmla="*/ 118405 h 952357"/>
                                    <a:gd name="connsiteX3" fmla="*/ 1020630 w 3091218"/>
                                    <a:gd name="connsiteY3" fmla="*/ 317497 h 952357"/>
                                    <a:gd name="connsiteX4" fmla="*/ 1286764 w 3091218"/>
                                    <a:gd name="connsiteY4" fmla="*/ 951400 h 952357"/>
                                    <a:gd name="connsiteX5" fmla="*/ 1494684 w 3091218"/>
                                    <a:gd name="connsiteY5" fmla="*/ 454328 h 952357"/>
                                    <a:gd name="connsiteX6" fmla="*/ 1658819 w 3091218"/>
                                    <a:gd name="connsiteY6" fmla="*/ 193289 h 952357"/>
                                    <a:gd name="connsiteX7" fmla="*/ 1809714 w 3091218"/>
                                    <a:gd name="connsiteY7" fmla="*/ 93541 h 952357"/>
                                    <a:gd name="connsiteX8" fmla="*/ 3091218 w 3091218"/>
                                    <a:gd name="connsiteY8" fmla="*/ 0 h 952357"/>
                                    <a:gd name="connsiteX0" fmla="*/ 0 w 3091218"/>
                                    <a:gd name="connsiteY0" fmla="*/ 13648 h 952357"/>
                                    <a:gd name="connsiteX1" fmla="*/ 525439 w 3091218"/>
                                    <a:gd name="connsiteY1" fmla="*/ 40943 h 952357"/>
                                    <a:gd name="connsiteX2" fmla="*/ 812042 w 3091218"/>
                                    <a:gd name="connsiteY2" fmla="*/ 118405 h 952357"/>
                                    <a:gd name="connsiteX3" fmla="*/ 1020630 w 3091218"/>
                                    <a:gd name="connsiteY3" fmla="*/ 317497 h 952357"/>
                                    <a:gd name="connsiteX4" fmla="*/ 1286764 w 3091218"/>
                                    <a:gd name="connsiteY4" fmla="*/ 951400 h 952357"/>
                                    <a:gd name="connsiteX5" fmla="*/ 1494684 w 3091218"/>
                                    <a:gd name="connsiteY5" fmla="*/ 454328 h 952357"/>
                                    <a:gd name="connsiteX6" fmla="*/ 1658819 w 3091218"/>
                                    <a:gd name="connsiteY6" fmla="*/ 193289 h 952357"/>
                                    <a:gd name="connsiteX7" fmla="*/ 3091218 w 3091218"/>
                                    <a:gd name="connsiteY7" fmla="*/ 0 h 952357"/>
                                    <a:gd name="connsiteX0" fmla="*/ 0 w 3091218"/>
                                    <a:gd name="connsiteY0" fmla="*/ 13648 h 952357"/>
                                    <a:gd name="connsiteX1" fmla="*/ 525439 w 3091218"/>
                                    <a:gd name="connsiteY1" fmla="*/ 40943 h 952357"/>
                                    <a:gd name="connsiteX2" fmla="*/ 812042 w 3091218"/>
                                    <a:gd name="connsiteY2" fmla="*/ 118405 h 952357"/>
                                    <a:gd name="connsiteX3" fmla="*/ 1020630 w 3091218"/>
                                    <a:gd name="connsiteY3" fmla="*/ 317497 h 952357"/>
                                    <a:gd name="connsiteX4" fmla="*/ 1286764 w 3091218"/>
                                    <a:gd name="connsiteY4" fmla="*/ 951400 h 952357"/>
                                    <a:gd name="connsiteX5" fmla="*/ 1494684 w 3091218"/>
                                    <a:gd name="connsiteY5" fmla="*/ 454328 h 952357"/>
                                    <a:gd name="connsiteX6" fmla="*/ 1715487 w 3091218"/>
                                    <a:gd name="connsiteY6" fmla="*/ 146901 h 952357"/>
                                    <a:gd name="connsiteX7" fmla="*/ 3091218 w 3091218"/>
                                    <a:gd name="connsiteY7" fmla="*/ 0 h 952357"/>
                                    <a:gd name="connsiteX0" fmla="*/ 0 w 3091218"/>
                                    <a:gd name="connsiteY0" fmla="*/ 13648 h 952338"/>
                                    <a:gd name="connsiteX1" fmla="*/ 525439 w 3091218"/>
                                    <a:gd name="connsiteY1" fmla="*/ 40943 h 952338"/>
                                    <a:gd name="connsiteX2" fmla="*/ 812042 w 3091218"/>
                                    <a:gd name="connsiteY2" fmla="*/ 118405 h 952338"/>
                                    <a:gd name="connsiteX3" fmla="*/ 1020630 w 3091218"/>
                                    <a:gd name="connsiteY3" fmla="*/ 317497 h 952338"/>
                                    <a:gd name="connsiteX4" fmla="*/ 1286764 w 3091218"/>
                                    <a:gd name="connsiteY4" fmla="*/ 951400 h 952338"/>
                                    <a:gd name="connsiteX5" fmla="*/ 1494684 w 3091218"/>
                                    <a:gd name="connsiteY5" fmla="*/ 454328 h 952338"/>
                                    <a:gd name="connsiteX6" fmla="*/ 1609880 w 3091218"/>
                                    <a:gd name="connsiteY6" fmla="*/ 249979 h 952338"/>
                                    <a:gd name="connsiteX7" fmla="*/ 1715487 w 3091218"/>
                                    <a:gd name="connsiteY7" fmla="*/ 146901 h 952338"/>
                                    <a:gd name="connsiteX8" fmla="*/ 3091218 w 3091218"/>
                                    <a:gd name="connsiteY8" fmla="*/ 0 h 952338"/>
                                    <a:gd name="connsiteX0" fmla="*/ 0 w 3091218"/>
                                    <a:gd name="connsiteY0" fmla="*/ 13648 h 952338"/>
                                    <a:gd name="connsiteX1" fmla="*/ 525439 w 3091218"/>
                                    <a:gd name="connsiteY1" fmla="*/ 40943 h 952338"/>
                                    <a:gd name="connsiteX2" fmla="*/ 812042 w 3091218"/>
                                    <a:gd name="connsiteY2" fmla="*/ 118405 h 952338"/>
                                    <a:gd name="connsiteX3" fmla="*/ 1020630 w 3091218"/>
                                    <a:gd name="connsiteY3" fmla="*/ 317497 h 952338"/>
                                    <a:gd name="connsiteX4" fmla="*/ 1286764 w 3091218"/>
                                    <a:gd name="connsiteY4" fmla="*/ 951400 h 952338"/>
                                    <a:gd name="connsiteX5" fmla="*/ 1494684 w 3091218"/>
                                    <a:gd name="connsiteY5" fmla="*/ 454328 h 952338"/>
                                    <a:gd name="connsiteX6" fmla="*/ 1609880 w 3091218"/>
                                    <a:gd name="connsiteY6" fmla="*/ 249979 h 952338"/>
                                    <a:gd name="connsiteX7" fmla="*/ 3091218 w 3091218"/>
                                    <a:gd name="connsiteY7" fmla="*/ 0 h 952338"/>
                                    <a:gd name="connsiteX0" fmla="*/ 0 w 3091218"/>
                                    <a:gd name="connsiteY0" fmla="*/ 13648 h 952431"/>
                                    <a:gd name="connsiteX1" fmla="*/ 525439 w 3091218"/>
                                    <a:gd name="connsiteY1" fmla="*/ 40943 h 952431"/>
                                    <a:gd name="connsiteX2" fmla="*/ 812042 w 3091218"/>
                                    <a:gd name="connsiteY2" fmla="*/ 118405 h 952431"/>
                                    <a:gd name="connsiteX3" fmla="*/ 1020630 w 3091218"/>
                                    <a:gd name="connsiteY3" fmla="*/ 317497 h 952431"/>
                                    <a:gd name="connsiteX4" fmla="*/ 1286764 w 3091218"/>
                                    <a:gd name="connsiteY4" fmla="*/ 951400 h 952431"/>
                                    <a:gd name="connsiteX5" fmla="*/ 1494684 w 3091218"/>
                                    <a:gd name="connsiteY5" fmla="*/ 454328 h 952431"/>
                                    <a:gd name="connsiteX6" fmla="*/ 3091218 w 3091218"/>
                                    <a:gd name="connsiteY6" fmla="*/ 0 h 952431"/>
                                    <a:gd name="connsiteX0" fmla="*/ 0 w 3091218"/>
                                    <a:gd name="connsiteY0" fmla="*/ 13648 h 951602"/>
                                    <a:gd name="connsiteX1" fmla="*/ 525439 w 3091218"/>
                                    <a:gd name="connsiteY1" fmla="*/ 40943 h 951602"/>
                                    <a:gd name="connsiteX2" fmla="*/ 812042 w 3091218"/>
                                    <a:gd name="connsiteY2" fmla="*/ 118405 h 951602"/>
                                    <a:gd name="connsiteX3" fmla="*/ 1020630 w 3091218"/>
                                    <a:gd name="connsiteY3" fmla="*/ 317497 h 951602"/>
                                    <a:gd name="connsiteX4" fmla="*/ 1286764 w 3091218"/>
                                    <a:gd name="connsiteY4" fmla="*/ 951400 h 951602"/>
                                    <a:gd name="connsiteX5" fmla="*/ 1641505 w 3091218"/>
                                    <a:gd name="connsiteY5" fmla="*/ 382163 h 951602"/>
                                    <a:gd name="connsiteX6" fmla="*/ 3091218 w 3091218"/>
                                    <a:gd name="connsiteY6" fmla="*/ 0 h 951602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3091218 w 3091218"/>
                                    <a:gd name="connsiteY6" fmla="*/ 0 h 952505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16532 w 3091218"/>
                                    <a:gd name="connsiteY6" fmla="*/ 43788 h 952505"/>
                                    <a:gd name="connsiteX7" fmla="*/ 3091218 w 3091218"/>
                                    <a:gd name="connsiteY7" fmla="*/ 0 h 952505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24259 w 3091218"/>
                                    <a:gd name="connsiteY6" fmla="*/ 20606 h 952505"/>
                                    <a:gd name="connsiteX7" fmla="*/ 3091218 w 3091218"/>
                                    <a:gd name="connsiteY7" fmla="*/ 0 h 952505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24259 w 3091218"/>
                                    <a:gd name="connsiteY6" fmla="*/ 20606 h 952505"/>
                                    <a:gd name="connsiteX7" fmla="*/ 3091218 w 3091218"/>
                                    <a:gd name="connsiteY7" fmla="*/ 0 h 952505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24259 w 3091218"/>
                                    <a:gd name="connsiteY6" fmla="*/ 20606 h 952505"/>
                                    <a:gd name="connsiteX7" fmla="*/ 3091218 w 3091218"/>
                                    <a:gd name="connsiteY7" fmla="*/ 0 h 952505"/>
                                    <a:gd name="connsiteX0" fmla="*/ 0 w 3091218"/>
                                    <a:gd name="connsiteY0" fmla="*/ 13648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24259 w 3091218"/>
                                    <a:gd name="connsiteY6" fmla="*/ 20606 h 952505"/>
                                    <a:gd name="connsiteX7" fmla="*/ 3091218 w 3091218"/>
                                    <a:gd name="connsiteY7" fmla="*/ 0 h 952505"/>
                                    <a:gd name="connsiteX0" fmla="*/ 0 w 3091218"/>
                                    <a:gd name="connsiteY0" fmla="*/ 8722 h 952505"/>
                                    <a:gd name="connsiteX1" fmla="*/ 525439 w 3091218"/>
                                    <a:gd name="connsiteY1" fmla="*/ 40943 h 952505"/>
                                    <a:gd name="connsiteX2" fmla="*/ 812042 w 3091218"/>
                                    <a:gd name="connsiteY2" fmla="*/ 118405 h 952505"/>
                                    <a:gd name="connsiteX3" fmla="*/ 1020630 w 3091218"/>
                                    <a:gd name="connsiteY3" fmla="*/ 317497 h 952505"/>
                                    <a:gd name="connsiteX4" fmla="*/ 1286764 w 3091218"/>
                                    <a:gd name="connsiteY4" fmla="*/ 951400 h 952505"/>
                                    <a:gd name="connsiteX5" fmla="*/ 1734234 w 3091218"/>
                                    <a:gd name="connsiteY5" fmla="*/ 147677 h 952505"/>
                                    <a:gd name="connsiteX6" fmla="*/ 2524259 w 3091218"/>
                                    <a:gd name="connsiteY6" fmla="*/ 20606 h 952505"/>
                                    <a:gd name="connsiteX7" fmla="*/ 3091218 w 3091218"/>
                                    <a:gd name="connsiteY7" fmla="*/ 0 h 952505"/>
                                    <a:gd name="connsiteX0" fmla="*/ 0 w 3127882"/>
                                    <a:gd name="connsiteY0" fmla="*/ 8722 h 952505"/>
                                    <a:gd name="connsiteX1" fmla="*/ 562103 w 3127882"/>
                                    <a:gd name="connsiteY1" fmla="*/ 40943 h 952505"/>
                                    <a:gd name="connsiteX2" fmla="*/ 848706 w 3127882"/>
                                    <a:gd name="connsiteY2" fmla="*/ 118405 h 952505"/>
                                    <a:gd name="connsiteX3" fmla="*/ 1057294 w 3127882"/>
                                    <a:gd name="connsiteY3" fmla="*/ 317497 h 952505"/>
                                    <a:gd name="connsiteX4" fmla="*/ 1323428 w 3127882"/>
                                    <a:gd name="connsiteY4" fmla="*/ 951400 h 952505"/>
                                    <a:gd name="connsiteX5" fmla="*/ 1770898 w 3127882"/>
                                    <a:gd name="connsiteY5" fmla="*/ 147677 h 952505"/>
                                    <a:gd name="connsiteX6" fmla="*/ 2560923 w 3127882"/>
                                    <a:gd name="connsiteY6" fmla="*/ 20606 h 952505"/>
                                    <a:gd name="connsiteX7" fmla="*/ 3127882 w 3127882"/>
                                    <a:gd name="connsiteY7" fmla="*/ 0 h 952505"/>
                                    <a:gd name="connsiteX0" fmla="*/ 0 w 3127882"/>
                                    <a:gd name="connsiteY0" fmla="*/ 8722 h 953608"/>
                                    <a:gd name="connsiteX1" fmla="*/ 562103 w 3127882"/>
                                    <a:gd name="connsiteY1" fmla="*/ 40943 h 953608"/>
                                    <a:gd name="connsiteX2" fmla="*/ 848706 w 3127882"/>
                                    <a:gd name="connsiteY2" fmla="*/ 118405 h 953608"/>
                                    <a:gd name="connsiteX3" fmla="*/ 1057294 w 3127882"/>
                                    <a:gd name="connsiteY3" fmla="*/ 317497 h 953608"/>
                                    <a:gd name="connsiteX4" fmla="*/ 1523904 w 3127882"/>
                                    <a:gd name="connsiteY4" fmla="*/ 952505 h 953608"/>
                                    <a:gd name="connsiteX5" fmla="*/ 1770898 w 3127882"/>
                                    <a:gd name="connsiteY5" fmla="*/ 147677 h 953608"/>
                                    <a:gd name="connsiteX6" fmla="*/ 2560923 w 3127882"/>
                                    <a:gd name="connsiteY6" fmla="*/ 20606 h 953608"/>
                                    <a:gd name="connsiteX7" fmla="*/ 3127882 w 3127882"/>
                                    <a:gd name="connsiteY7" fmla="*/ 0 h 953608"/>
                                    <a:gd name="connsiteX0" fmla="*/ 0 w 3127882"/>
                                    <a:gd name="connsiteY0" fmla="*/ 8722 h 953608"/>
                                    <a:gd name="connsiteX1" fmla="*/ 562103 w 3127882"/>
                                    <a:gd name="connsiteY1" fmla="*/ 40943 h 953608"/>
                                    <a:gd name="connsiteX2" fmla="*/ 848706 w 3127882"/>
                                    <a:gd name="connsiteY2" fmla="*/ 118405 h 953608"/>
                                    <a:gd name="connsiteX3" fmla="*/ 1057294 w 3127882"/>
                                    <a:gd name="connsiteY3" fmla="*/ 317497 h 953608"/>
                                    <a:gd name="connsiteX4" fmla="*/ 1523904 w 3127882"/>
                                    <a:gd name="connsiteY4" fmla="*/ 952505 h 953608"/>
                                    <a:gd name="connsiteX5" fmla="*/ 1849428 w 3127882"/>
                                    <a:gd name="connsiteY5" fmla="*/ 147677 h 953608"/>
                                    <a:gd name="connsiteX6" fmla="*/ 2560923 w 3127882"/>
                                    <a:gd name="connsiteY6" fmla="*/ 20606 h 953608"/>
                                    <a:gd name="connsiteX7" fmla="*/ 3127882 w 3127882"/>
                                    <a:gd name="connsiteY7" fmla="*/ 0 h 953608"/>
                                    <a:gd name="connsiteX0" fmla="*/ 0 w 3127882"/>
                                    <a:gd name="connsiteY0" fmla="*/ 8722 h 953608"/>
                                    <a:gd name="connsiteX1" fmla="*/ 562103 w 3127882"/>
                                    <a:gd name="connsiteY1" fmla="*/ 40943 h 953608"/>
                                    <a:gd name="connsiteX2" fmla="*/ 848706 w 3127882"/>
                                    <a:gd name="connsiteY2" fmla="*/ 118405 h 953608"/>
                                    <a:gd name="connsiteX3" fmla="*/ 1057294 w 3127882"/>
                                    <a:gd name="connsiteY3" fmla="*/ 317497 h 953608"/>
                                    <a:gd name="connsiteX4" fmla="*/ 1523904 w 3127882"/>
                                    <a:gd name="connsiteY4" fmla="*/ 952505 h 953608"/>
                                    <a:gd name="connsiteX5" fmla="*/ 1870369 w 3127882"/>
                                    <a:gd name="connsiteY5" fmla="*/ 147677 h 953608"/>
                                    <a:gd name="connsiteX6" fmla="*/ 2560923 w 3127882"/>
                                    <a:gd name="connsiteY6" fmla="*/ 20606 h 953608"/>
                                    <a:gd name="connsiteX7" fmla="*/ 3127882 w 3127882"/>
                                    <a:gd name="connsiteY7" fmla="*/ 0 h 953608"/>
                                    <a:gd name="connsiteX0" fmla="*/ 0 w 3127882"/>
                                    <a:gd name="connsiteY0" fmla="*/ 8722 h 953608"/>
                                    <a:gd name="connsiteX1" fmla="*/ 562103 w 3127882"/>
                                    <a:gd name="connsiteY1" fmla="*/ 40943 h 953608"/>
                                    <a:gd name="connsiteX2" fmla="*/ 848706 w 3127882"/>
                                    <a:gd name="connsiteY2" fmla="*/ 118405 h 953608"/>
                                    <a:gd name="connsiteX3" fmla="*/ 1057294 w 3127882"/>
                                    <a:gd name="connsiteY3" fmla="*/ 317497 h 953608"/>
                                    <a:gd name="connsiteX4" fmla="*/ 1523904 w 3127882"/>
                                    <a:gd name="connsiteY4" fmla="*/ 952505 h 953608"/>
                                    <a:gd name="connsiteX5" fmla="*/ 1870369 w 3127882"/>
                                    <a:gd name="connsiteY5" fmla="*/ 147677 h 953608"/>
                                    <a:gd name="connsiteX6" fmla="*/ 2560923 w 3127882"/>
                                    <a:gd name="connsiteY6" fmla="*/ 20606 h 953608"/>
                                    <a:gd name="connsiteX7" fmla="*/ 3127882 w 3127882"/>
                                    <a:gd name="connsiteY7" fmla="*/ 0 h 953608"/>
                                    <a:gd name="connsiteX0" fmla="*/ 0 w 3127882"/>
                                    <a:gd name="connsiteY0" fmla="*/ 8722 h 954709"/>
                                    <a:gd name="connsiteX1" fmla="*/ 562103 w 3127882"/>
                                    <a:gd name="connsiteY1" fmla="*/ 40943 h 954709"/>
                                    <a:gd name="connsiteX2" fmla="*/ 848706 w 3127882"/>
                                    <a:gd name="connsiteY2" fmla="*/ 118405 h 954709"/>
                                    <a:gd name="connsiteX3" fmla="*/ 1057294 w 3127882"/>
                                    <a:gd name="connsiteY3" fmla="*/ 317497 h 954709"/>
                                    <a:gd name="connsiteX4" fmla="*/ 1513957 w 3127882"/>
                                    <a:gd name="connsiteY4" fmla="*/ 953608 h 954709"/>
                                    <a:gd name="connsiteX5" fmla="*/ 1870369 w 3127882"/>
                                    <a:gd name="connsiteY5" fmla="*/ 147677 h 954709"/>
                                    <a:gd name="connsiteX6" fmla="*/ 2560923 w 3127882"/>
                                    <a:gd name="connsiteY6" fmla="*/ 20606 h 954709"/>
                                    <a:gd name="connsiteX7" fmla="*/ 3127882 w 3127882"/>
                                    <a:gd name="connsiteY7" fmla="*/ 0 h 954709"/>
                                    <a:gd name="connsiteX0" fmla="*/ 0 w 3127882"/>
                                    <a:gd name="connsiteY0" fmla="*/ 8722 h 955808"/>
                                    <a:gd name="connsiteX1" fmla="*/ 562103 w 3127882"/>
                                    <a:gd name="connsiteY1" fmla="*/ 40943 h 955808"/>
                                    <a:gd name="connsiteX2" fmla="*/ 848706 w 3127882"/>
                                    <a:gd name="connsiteY2" fmla="*/ 118405 h 955808"/>
                                    <a:gd name="connsiteX3" fmla="*/ 1057294 w 3127882"/>
                                    <a:gd name="connsiteY3" fmla="*/ 317497 h 955808"/>
                                    <a:gd name="connsiteX4" fmla="*/ 1491118 w 3127882"/>
                                    <a:gd name="connsiteY4" fmla="*/ 954709 h 955808"/>
                                    <a:gd name="connsiteX5" fmla="*/ 1870369 w 3127882"/>
                                    <a:gd name="connsiteY5" fmla="*/ 147677 h 955808"/>
                                    <a:gd name="connsiteX6" fmla="*/ 2560923 w 3127882"/>
                                    <a:gd name="connsiteY6" fmla="*/ 20606 h 955808"/>
                                    <a:gd name="connsiteX7" fmla="*/ 3127882 w 3127882"/>
                                    <a:gd name="connsiteY7" fmla="*/ 0 h 9558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127882" h="955808">
                                      <a:moveTo>
                                        <a:pt x="0" y="8722"/>
                                      </a:moveTo>
                                      <a:cubicBezTo>
                                        <a:pt x="195049" y="14977"/>
                                        <a:pt x="420652" y="22662"/>
                                        <a:pt x="562103" y="40943"/>
                                      </a:cubicBezTo>
                                      <a:cubicBezTo>
                                        <a:pt x="703554" y="59224"/>
                                        <a:pt x="766174" y="72313"/>
                                        <a:pt x="848706" y="118405"/>
                                      </a:cubicBezTo>
                                      <a:cubicBezTo>
                                        <a:pt x="931238" y="164497"/>
                                        <a:pt x="950225" y="178113"/>
                                        <a:pt x="1057294" y="317497"/>
                                      </a:cubicBezTo>
                                      <a:cubicBezTo>
                                        <a:pt x="1164363" y="456881"/>
                                        <a:pt x="1355605" y="983012"/>
                                        <a:pt x="1491118" y="954709"/>
                                      </a:cubicBezTo>
                                      <a:cubicBezTo>
                                        <a:pt x="1626631" y="926406"/>
                                        <a:pt x="1692068" y="303361"/>
                                        <a:pt x="1870369" y="147677"/>
                                      </a:cubicBezTo>
                                      <a:cubicBezTo>
                                        <a:pt x="2048670" y="-8007"/>
                                        <a:pt x="2339911" y="40068"/>
                                        <a:pt x="2560923" y="20606"/>
                                      </a:cubicBezTo>
                                      <a:cubicBezTo>
                                        <a:pt x="2799965" y="8872"/>
                                        <a:pt x="3032101" y="7298"/>
                                        <a:pt x="312788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5" name="群組 315"/>
                              <wpg:cNvGrpSpPr/>
                              <wpg:grpSpPr>
                                <a:xfrm>
                                  <a:off x="496664" y="633357"/>
                                  <a:ext cx="2979177" cy="178110"/>
                                  <a:chOff x="-179" y="-467"/>
                                  <a:chExt cx="3806234" cy="227664"/>
                                </a:xfrm>
                              </wpg:grpSpPr>
                              <wps:wsp>
                                <wps:cNvPr id="31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79" y="-467"/>
                                    <a:ext cx="164797" cy="224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FA096F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1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6503" y="2398"/>
                                    <a:ext cx="165679" cy="2247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48D6D2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1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8918" y="-467"/>
                                    <a:ext cx="16567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A63C341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1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1331" y="-467"/>
                                    <a:ext cx="16567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4509A1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2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0881" y="-467"/>
                                    <a:ext cx="164797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1F005F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2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7565" y="2398"/>
                                    <a:ext cx="16567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10866C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2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82845" y="-467"/>
                                    <a:ext cx="164797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5E64B0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2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15261" y="2398"/>
                                    <a:ext cx="16567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27701A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3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28324" y="-467"/>
                                    <a:ext cx="16567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471A7A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2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53602" y="-467"/>
                                    <a:ext cx="237062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B5AC15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2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8956" y="2398"/>
                                    <a:ext cx="207099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293F1D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2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2650" y="-467"/>
                                    <a:ext cx="231774" cy="224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F1807B" w14:textId="77777777" w:rsidR="00952523" w:rsidRPr="0079384A" w:rsidRDefault="00952523" w:rsidP="007C4CCA">
                                      <w:pPr>
                                        <w:snapToGrid w:val="0"/>
                                        <w:spacing w:line="240" w:lineRule="atLeas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9384A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42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800" y="345467"/>
                                  <a:ext cx="253150" cy="854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1162E7" w14:textId="77777777" w:rsidR="00952523" w:rsidRPr="007C4CCA" w:rsidRDefault="00952523" w:rsidP="007C4CCA">
                                    <w:pPr>
                                      <w:snapToGrid w:val="0"/>
                                      <w:rPr>
                                        <w:sz w:val="20"/>
                                      </w:rPr>
                                    </w:pPr>
                                    <w:r w:rsidRPr="007C4CCA">
                                      <w:rPr>
                                        <w:rFonts w:hint="eastAsia"/>
                                        <w:sz w:val="20"/>
                                      </w:rPr>
                                      <w:t>應電流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2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7751" y="923892"/>
                                  <a:ext cx="914648" cy="288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B71A59" w14:textId="77777777" w:rsidR="00952523" w:rsidRPr="007C4CCA" w:rsidRDefault="00952523" w:rsidP="007C4CCA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sz w:val="20"/>
                                      </w:rPr>
                                    </w:pPr>
                                    <w:r w:rsidRPr="007C4CCA">
                                      <w:rPr>
                                        <w:rFonts w:hint="eastAsia"/>
                                        <w:sz w:val="20"/>
                                      </w:rPr>
                                      <w:t>時間（秒）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2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2770" y="4957"/>
                                  <a:ext cx="1354168" cy="440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75D1A0" w14:textId="77777777" w:rsidR="00952523" w:rsidRDefault="00952523" w:rsidP="00703A40">
                                    <w:pPr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79384A">
                                      <w:rPr>
                                        <w:rFonts w:hint="eastAsia"/>
                                        <w:sz w:val="18"/>
                                      </w:rPr>
                                      <w:t>磁鐵棒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S</w:t>
                                    </w:r>
                                    <w:r w:rsidRPr="0079384A">
                                      <w:rPr>
                                        <w:rFonts w:hint="eastAsia"/>
                                        <w:sz w:val="18"/>
                                      </w:rPr>
                                      <w:t>極</w:t>
                                    </w:r>
                                  </w:p>
                                  <w:p w14:paraId="4AF7B13B" w14:textId="246378BB" w:rsidR="00952523" w:rsidRPr="0079384A" w:rsidRDefault="00952523" w:rsidP="00703A40">
                                    <w:pPr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sz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恰接觸</w:t>
                                    </w: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環</w:t>
                                    </w:r>
                                    <w:r w:rsidRPr="0079384A">
                                      <w:rPr>
                                        <w:rFonts w:hint="eastAsia"/>
                                        <w:sz w:val="18"/>
                                      </w:rPr>
                                      <w:t>圈甲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中心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2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4511" y="1253693"/>
                                  <a:ext cx="961168" cy="459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AA86BD" w14:textId="77777777" w:rsidR="00952523" w:rsidRDefault="00952523" w:rsidP="00703A40">
                                    <w:pPr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79384A">
                                      <w:rPr>
                                        <w:rFonts w:hint="eastAsia"/>
                                        <w:sz w:val="18"/>
                                      </w:rPr>
                                      <w:t>磁鐵棒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中心在</w:t>
                                    </w:r>
                                  </w:p>
                                  <w:p w14:paraId="39804BF2" w14:textId="19AEB6E1" w:rsidR="00952523" w:rsidRPr="0079384A" w:rsidRDefault="00952523" w:rsidP="00703A40">
                                    <w:pPr>
                                      <w:snapToGrid w:val="0"/>
                                      <w:spacing w:line="240" w:lineRule="atLeast"/>
                                      <w:jc w:val="center"/>
                                      <w:rPr>
                                        <w:sz w:val="2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環</w:t>
                                    </w:r>
                                    <w:r w:rsidRPr="0079384A">
                                      <w:rPr>
                                        <w:rFonts w:hint="eastAsia"/>
                                        <w:sz w:val="18"/>
                                      </w:rPr>
                                      <w:t>圈甲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中心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28" name="直線單箭頭接點 428"/>
                        <wps:cNvCnPr/>
                        <wps:spPr>
                          <a:xfrm flipV="1">
                            <a:off x="1695189" y="848514"/>
                            <a:ext cx="0" cy="34200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2E85F" id="群組 430" o:spid="_x0000_s1307" style="position:absolute;margin-left:85.6pt;margin-top:23.25pt;width:330.4pt;height:142.5pt;z-index:252072960;mso-width-relative:margin;mso-height-relative:margin" coordorigin="-237" coordsize="41958,1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">
                <v:group id="群組 427" o:spid="_x0000_s1308" style="position:absolute;left:-237;width:41957;height:18098" coordorigin="-257" coordsize="45571,19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o:lock v:ext="edit" aspectratio="t"/>
                  <v:shape id="_x0000_s1309" type="#_x0000_t202" style="position:absolute;left:20048;top:17591;width:496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" stroked="f">
                    <v:textbox style="mso-fit-shape-to-text:t" inset="0,0,0,0">
                      <w:txbxContent>
                        <w:p w14:paraId="34FA7DD9" w14:textId="77777777" w:rsidR="00952523" w:rsidRPr="00D93744" w:rsidRDefault="00952523" w:rsidP="00CC5BE8">
                          <w:pPr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D93744">
                            <w:rPr>
                              <w:rFonts w:hint="eastAsia"/>
                              <w:sz w:val="22"/>
                            </w:rPr>
                            <w:t>圖</w:t>
                          </w:r>
                          <w:r w:rsidRPr="00D93744">
                            <w:rPr>
                              <w:sz w:val="22"/>
                            </w:rPr>
                            <w:t>19</w:t>
                          </w:r>
                        </w:p>
                      </w:txbxContent>
                    </v:textbox>
                  </v:shape>
                  <v:group id="群組 286" o:spid="_x0000_s1310" style="position:absolute;left:-257;width:45570;height:17132" coordorigin="-258" coordsize="45581,1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shape id="直線單箭頭接點 287" o:spid="_x0000_s1311" type="#_x0000_t32" style="position:absolute;left:10656;top:4312;width:0;height:2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" strokecolor="black [3213]" strokeweight="1pt">
                      <v:stroke endarrow="block" joinstyle="miter"/>
                    </v:shape>
                    <v:group id="群組 288" o:spid="_x0000_s1312" style="position:absolute;left:-258;width:45581;height:17132" coordorigin="-258" coordsize="45581,1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group id="群組 289" o:spid="_x0000_s1313" style="position:absolute;left:2808;width:36639;height:15084" coordsize="46800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line id="直線接點 290" o:spid="_x0000_s1314" style="position:absolute;flip:y;visibility:visible;mso-wrap-style:square" from="0,0" to="0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" strokecolor="black [3213]">
                          <v:stroke endarrow="block" joinstyle="miter"/>
                        </v:line>
                        <v:group id="群組 291" o:spid="_x0000_s1315" style="position:absolute;top:10529;width:46800;height:749" coordsize="46800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<v:shape id="直線單箭頭接點 292" o:spid="_x0000_s1316" type="#_x0000_t32" style="position:absolute;top:720;width:46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" strokecolor="black [3213]">
                            <v:stroke endarrow="block" joinstyle="miter"/>
                          </v:shape>
                          <v:line id="直線接點 293" o:spid="_x0000_s1317" style="position:absolute;visibility:visible;mso-wrap-style:square" from="3491,55" to="3491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" strokecolor="black [3213]">
                            <v:stroke joinstyle="miter"/>
                          </v:line>
                          <v:line id="直線接點 294" o:spid="_x0000_s1318" style="position:absolute;visibility:visible;mso-wrap-style:square" from="6761,0" to="6761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" strokecolor="black [3213]">
                            <v:stroke joinstyle="miter"/>
                          </v:line>
                          <v:line id="直線接點 295" o:spid="_x0000_s1319" style="position:absolute;visibility:visible;mso-wrap-style:square" from="10030,55" to="10030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" strokecolor="black [3213]">
                            <v:stroke joinstyle="miter"/>
                          </v:line>
                          <v:line id="直線接點 296" o:spid="_x0000_s1320" style="position:absolute;visibility:visible;mso-wrap-style:square" from="13411,55" to="13411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" strokecolor="black [3213]">
                            <v:stroke joinstyle="miter"/>
                          </v:line>
                          <v:line id="直線接點 297" o:spid="_x0000_s1321" style="position:absolute;visibility:visible;mso-wrap-style:square" from="16680,55" to="16680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" strokecolor="black [3213]">
                            <v:stroke joinstyle="miter"/>
                          </v:line>
                          <v:line id="直線接點 298" o:spid="_x0000_s1322" style="position:absolute;visibility:visible;mso-wrap-style:square" from="19950,55" to="19950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" strokecolor="black [3213]">
                            <v:stroke joinstyle="miter"/>
                          </v:line>
                          <v:line id="直線接點 299" o:spid="_x0000_s1323" style="position:absolute;visibility:visible;mso-wrap-style:square" from="23331,55" to="23331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" strokecolor="black [3213]">
                            <v:stroke joinstyle="miter"/>
                          </v:line>
                          <v:line id="直線接點 308" o:spid="_x0000_s1324" style="position:absolute;visibility:visible;mso-wrap-style:square" from="26600,0" to="2660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" strokecolor="black [3213]">
                            <v:stroke joinstyle="miter"/>
                          </v:line>
                          <v:line id="直線接點 309" o:spid="_x0000_s1325" style="position:absolute;visibility:visible;mso-wrap-style:square" from="29870,0" to="2987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" strokecolor="black [3213]">
                            <v:stroke joinstyle="miter"/>
                          </v:line>
                          <v:group id="群組 310" o:spid="_x0000_s1326" style="position:absolute;left:33250;width:6532;height:692" coordsize="6531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    <v:line id="直線接點 311" o:spid="_x0000_s1327" style="position:absolute;visibility:visible;mso-wrap-style:square" from="0,0" to="0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" strokecolor="black [3213]">
                              <v:stroke joinstyle="miter"/>
                            </v:line>
                            <v:line id="直線接點 312" o:spid="_x0000_s1328" style="position:absolute;visibility:visible;mso-wrap-style:square" from="3265,0" to="3265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" strokecolor="black [3213]">
                              <v:stroke joinstyle="miter"/>
                            </v:line>
                            <v:line id="直線接點 313" o:spid="_x0000_s1329" style="position:absolute;visibility:visible;mso-wrap-style:square" from="6531,0" to="6531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" strokecolor="black [3213]">
                              <v:stroke joinstyle="miter"/>
                            </v:line>
                          </v:group>
                        </v:group>
                      </v:group>
                      <v:shape id="手繪多邊形: 圖案 314" o:spid="_x0000_s1330" style="position:absolute;left:2880;top:8832;width:15653;height:4790;visibility:visible;mso-wrap-style:square;v-text-anchor:middle" coordsize="3127882,95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" path="m,8722v195049,6255,420652,13940,562103,32221c703554,59224,766174,72313,848706,118405v82532,46092,101519,59708,208588,199092c1164363,456881,1355605,983012,1491118,954709v135513,-28303,200950,-651348,379251,-807032c2048670,-8007,2339911,40068,2560923,20606,2799965,8872,3032101,7298,3127882,e" filled="f" strokecolor="black [3213]" strokeweight="1.5pt">
                        <v:stroke joinstyle="miter"/>
                        <v:path arrowok="t" o:connecttype="custom" o:connectlocs="0,4371;281309,20520;424741,59343;529131,159127;746241,478491;936040,74014;1281633,10328;1565372,0" o:connectangles="0,0,0,0,0,0,0,0"/>
                      </v:shape>
                      <v:group id="群組 315" o:spid="_x0000_s1331" style="position:absolute;left:4966;top:6333;width:29792;height:1781" coordorigin="-1,-4" coordsize="38062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shape id="_x0000_s1332" type="#_x0000_t202" style="position:absolute;left:-1;top:-4;width:164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I4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6aBiOMMAAADc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14:paraId="4CFA096F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333" type="#_x0000_t202" style="position:absolute;left:3265;top:23;width:1656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ej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Ibsx6PEAAAA3A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2F48D6D2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_x0000_s1334" type="#_x0000_t202" style="position:absolute;left:6589;top:-4;width:165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1PRwAAAANwAAAAPAAAAZHJzL2Rvd25yZXYueG1sRE/LisIw&#10;FN0P+A/hCm6GMY2C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93NT0cAAAADc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1A63C341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335" type="#_x0000_t202" style="position:absolute;left:9913;top:-4;width:165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ZK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mD/2SsMAAADc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14:paraId="264509A1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336" type="#_x0000_t202" style="position:absolute;left:13208;top:-4;width:1648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V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sEq&#10;CfPDmXAE5OYJAAD//wMAUEsBAi0AFAAGAAgAAAAhANvh9svuAAAAhQEAABMAAAAAAAAAAAAAAAAA&#10;AAAAAFtDb250ZW50X1R5cGVzXS54bWxQSwECLQAUAAYACAAAACEAWvQsW78AAAAVAQAACwAAAAAA&#10;AAAAAAAAAAAfAQAAX3JlbHMvLnJlbHNQSwECLQAUAAYACAAAACEAx2mVasAAAADcAAAADwAAAAAA&#10;AAAAAAAAAAAHAgAAZHJzL2Rvd25yZXYueG1sUEsFBgAAAAADAAMAtwAAAPQCAAAAAA==&#10;" filled="f" stroked="f">
                          <v:textbox style="mso-fit-shape-to-text:t" inset="0,0,0,0">
                            <w:txbxContent>
                              <w:p w14:paraId="2C1F005F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_x0000_s1337" type="#_x0000_t202" style="position:absolute;left:16475;top:23;width:165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qCUw8cMAAADc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14:paraId="0110866C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_x0000_s1338" type="#_x0000_t202" style="position:absolute;left:19828;top:-4;width:1648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0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TebwPBOOgFw/AAAA//8DAFBLAQItABQABgAIAAAAIQDb4fbL7gAAAIUBAAATAAAAAAAAAAAA&#10;AAAAAAAAAABbQ29udGVudF9UeXBlc10ueG1sUEsBAi0AFAAGAAgAAAAhAFr0LFu/AAAAFQEAAAsA&#10;AAAAAAAAAAAAAAAAHwEAAF9yZWxzLy5yZWxzUEsBAi0AFAAGAAgAAAAhAEiADR7EAAAA3A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415E64B0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_x0000_s1339" type="#_x0000_t202" style="position:absolute;left:23152;top:23;width:165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z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FZTPPfEAAAA3A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6827701A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_x0000_s1340" type="#_x0000_t202" style="position:absolute;left:26283;top:-4;width:165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YsxAAAANwAAAAPAAAAZHJzL2Rvd25yZXYueG1sRI/BasMw&#10;EETvhfyD2EAvJZYVQ2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C38pizEAAAA3A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66471A7A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_x0000_s1341" type="#_x0000_t202" style="position:absolute;left:32536;top:-4;width:2370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2U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aI/9lMMAAADc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14:paraId="47B5AC15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shape id="_x0000_s1342" type="#_x0000_t202" style="position:absolute;left:35989;top:23;width:2071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Pj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bDq1LwdyYeAbn5BQAA//8DAFBLAQItABQABgAIAAAAIQDb4fbL7gAAAIUBAAATAAAAAAAAAAAA&#10;AAAAAAAAAABbQ29udGVudF9UeXBlc10ueG1sUEsBAi0AFAAGAAgAAAAhAFr0LFu/AAAAFQEAAAsA&#10;AAAAAAAAAAAAAAAAHwEAAF9yZWxzLy5yZWxzUEsBAi0AFAAGAAgAAAAhAJhdY+PEAAAA3A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11293F1D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_x0000_s1343" type="#_x0000_t202" style="position:absolute;left:29326;top:-4;width:2318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Z4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a/YCv2fiEZDrOwAAAP//AwBQSwECLQAUAAYACAAAACEA2+H2y+4AAACFAQAAEwAAAAAAAAAA&#10;AAAAAAAAAAAAW0NvbnRlbnRfVHlwZXNdLnhtbFBLAQItABQABgAIAAAAIQBa9CxbvwAAABUBAAAL&#10;AAAAAAAAAAAAAAAAAB8BAABfcmVscy8ucmVsc1BLAQItABQABgAIAAAAIQD3EcZ4xQAAANw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67F1807B" w14:textId="77777777" w:rsidR="00952523" w:rsidRPr="0079384A" w:rsidRDefault="00952523" w:rsidP="007C4CCA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9384A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</v:group>
                      <v:shape id="_x0000_s1344" type="#_x0000_t202" style="position:absolute;left:-258;top:3454;width:2531;height:8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      <v:textbox style="mso-fit-shape-to-text:t">
                          <w:txbxContent>
                            <w:p w14:paraId="061162E7" w14:textId="77777777" w:rsidR="00952523" w:rsidRPr="007C4CCA" w:rsidRDefault="00952523" w:rsidP="007C4CCA">
                              <w:pPr>
                                <w:snapToGrid w:val="0"/>
                                <w:rPr>
                                  <w:sz w:val="20"/>
                                </w:rPr>
                              </w:pPr>
                              <w:r w:rsidRPr="007C4CCA">
                                <w:rPr>
                                  <w:rFonts w:hint="eastAsia"/>
                                  <w:sz w:val="20"/>
                                </w:rPr>
                                <w:t>應電流</w:t>
                              </w:r>
                            </w:p>
                          </w:txbxContent>
                        </v:textbox>
                      </v:shape>
                      <v:shape id="_x0000_s1345" type="#_x0000_t202" style="position:absolute;left:36177;top:9238;width:9146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    <v:textbox style="mso-fit-shape-to-text:t">
                          <w:txbxContent>
                            <w:p w14:paraId="37B71A59" w14:textId="77777777" w:rsidR="00952523" w:rsidRPr="007C4CCA" w:rsidRDefault="00952523" w:rsidP="007C4CCA">
                              <w:pPr>
                                <w:snapToGrid w:val="0"/>
                                <w:spacing w:line="240" w:lineRule="atLeast"/>
                                <w:rPr>
                                  <w:sz w:val="20"/>
                                </w:rPr>
                              </w:pPr>
                              <w:r w:rsidRPr="007C4CCA">
                                <w:rPr>
                                  <w:rFonts w:hint="eastAsia"/>
                                  <w:sz w:val="20"/>
                                </w:rPr>
                                <w:t>時間（秒）</w:t>
                              </w:r>
                            </w:p>
                          </w:txbxContent>
                        </v:textbox>
                      </v:shape>
                      <v:shape id="_x0000_s1346" type="#_x0000_t202" style="position:absolute;left:3927;top:49;width:13542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      <v:textbox style="mso-fit-shape-to-text:t">
                          <w:txbxContent>
                            <w:p w14:paraId="2875D1A0" w14:textId="77777777" w:rsidR="00952523" w:rsidRDefault="00952523" w:rsidP="00703A40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79384A">
                                <w:rPr>
                                  <w:rFonts w:hint="eastAsia"/>
                                  <w:sz w:val="18"/>
                                </w:rPr>
                                <w:t>磁鐵棒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S</w:t>
                              </w:r>
                              <w:r w:rsidRPr="0079384A">
                                <w:rPr>
                                  <w:rFonts w:hint="eastAsia"/>
                                  <w:sz w:val="18"/>
                                </w:rPr>
                                <w:t>極</w:t>
                              </w:r>
                            </w:p>
                            <w:p w14:paraId="4AF7B13B" w14:textId="246378BB" w:rsidR="00952523" w:rsidRPr="0079384A" w:rsidRDefault="00952523" w:rsidP="00703A40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恰接觸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 w:val="18"/>
                                </w:rPr>
                                <w:t>環</w:t>
                              </w:r>
                              <w:r w:rsidRPr="0079384A">
                                <w:rPr>
                                  <w:rFonts w:hint="eastAsia"/>
                                  <w:sz w:val="18"/>
                                </w:rPr>
                                <w:t>圈甲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中心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_x0000_s1347" type="#_x0000_t202" style="position:absolute;left:13045;top:12536;width:9611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      <v:textbox>
                          <w:txbxContent>
                            <w:p w14:paraId="5EAA86BD" w14:textId="77777777" w:rsidR="00952523" w:rsidRDefault="00952523" w:rsidP="00703A40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79384A">
                                <w:rPr>
                                  <w:rFonts w:hint="eastAsia"/>
                                  <w:sz w:val="18"/>
                                </w:rPr>
                                <w:t>磁鐵棒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中心在</w:t>
                              </w:r>
                            </w:p>
                            <w:p w14:paraId="39804BF2" w14:textId="19AEB6E1" w:rsidR="00952523" w:rsidRPr="0079384A" w:rsidRDefault="00952523" w:rsidP="00703A40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sz w:val="18"/>
                                </w:rPr>
                                <w:t>環</w:t>
                              </w:r>
                              <w:r w:rsidRPr="0079384A">
                                <w:rPr>
                                  <w:rFonts w:hint="eastAsia"/>
                                  <w:sz w:val="18"/>
                                </w:rPr>
                                <w:t>圈甲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中心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v:group>
                </v:group>
                <v:shape id="直線單箭頭接點 428" o:spid="_x0000_s1348" type="#_x0000_t32" style="position:absolute;left:16951;top:8485;width:0;height:34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="002F6752">
        <w:br w:type="page"/>
      </w:r>
    </w:p>
    <w:p w14:paraId="469A288C" w14:textId="6DA6C81D" w:rsidR="007D4C11" w:rsidRPr="00DC27B8" w:rsidRDefault="00927F08" w:rsidP="00194EAA">
      <w:pPr>
        <w:pStyle w:val="-05"/>
      </w:pPr>
      <w:r w:rsidRPr="00D117A1">
        <w:rPr>
          <w:rFonts w:hint="eastAsia"/>
        </w:rPr>
        <w:lastRenderedPageBreak/>
        <w:t>4</w:t>
      </w:r>
      <w:r w:rsidR="007D4C11" w:rsidRPr="00D117A1">
        <w:rPr>
          <w:rFonts w:hint="eastAsia"/>
        </w:rPr>
        <w:t>7</w:t>
      </w:r>
      <w:r w:rsidRPr="00D117A1">
        <w:t>-4</w:t>
      </w:r>
      <w:r w:rsidR="007D4C11" w:rsidRPr="00D117A1">
        <w:rPr>
          <w:rFonts w:hint="eastAsia"/>
        </w:rPr>
        <w:t>9</w:t>
      </w:r>
      <w:proofErr w:type="gramStart"/>
      <w:r w:rsidR="007D4C11" w:rsidRPr="00D117A1">
        <w:t>題為題</w:t>
      </w:r>
      <w:proofErr w:type="gramEnd"/>
      <w:r w:rsidR="007D4C11" w:rsidRPr="00D117A1">
        <w:t>組</w:t>
      </w:r>
    </w:p>
    <w:p w14:paraId="2549BABE" w14:textId="3620EA6A" w:rsidR="00FC038F" w:rsidRPr="001D0459" w:rsidRDefault="00640190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利用電化學催化方法將二氧化碳轉變為具有經濟價值</w:t>
      </w:r>
      <w:proofErr w:type="gramStart"/>
      <w:r w:rsidRPr="001D0459">
        <w:rPr>
          <w:rFonts w:eastAsia="新細明體" w:hint="eastAsia"/>
          <w:spacing w:val="20"/>
          <w:szCs w:val="22"/>
        </w:rPr>
        <w:t>的含碳化合物</w:t>
      </w:r>
      <w:proofErr w:type="gramEnd"/>
      <w:r w:rsidRPr="001D0459">
        <w:rPr>
          <w:rFonts w:eastAsia="新細明體" w:hint="eastAsia"/>
          <w:spacing w:val="20"/>
          <w:szCs w:val="22"/>
        </w:rPr>
        <w:t>是永續發展的方法之一，然二氧化碳還原反應會因反應條件與催化劑不同，而生成多種產物，表</w:t>
      </w:r>
      <w:r w:rsidRPr="001D0459">
        <w:rPr>
          <w:rFonts w:eastAsia="新細明體"/>
          <w:spacing w:val="20"/>
          <w:szCs w:val="22"/>
        </w:rPr>
        <w:t>4</w:t>
      </w:r>
      <w:r w:rsidRPr="001D0459">
        <w:rPr>
          <w:rFonts w:eastAsia="新細明體" w:hint="eastAsia"/>
          <w:spacing w:val="20"/>
          <w:szCs w:val="22"/>
        </w:rPr>
        <w:t>列出形成不同產物所需電子數的半反應式。</w:t>
      </w:r>
    </w:p>
    <w:tbl>
      <w:tblPr>
        <w:tblStyle w:val="af7"/>
        <w:tblW w:w="0" w:type="auto"/>
        <w:tblInd w:w="357" w:type="dxa"/>
        <w:tblLook w:val="04A0" w:firstRow="1" w:lastRow="0" w:firstColumn="1" w:lastColumn="0" w:noHBand="0" w:noVBand="1"/>
      </w:tblPr>
      <w:tblGrid>
        <w:gridCol w:w="1344"/>
        <w:gridCol w:w="7654"/>
      </w:tblGrid>
      <w:tr w:rsidR="00DC27B8" w:rsidRPr="00601483" w14:paraId="40D7839B" w14:textId="77777777" w:rsidTr="00D93744">
        <w:tc>
          <w:tcPr>
            <w:tcW w:w="8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447F61" w14:textId="404BD4FD" w:rsidR="007C02BF" w:rsidRPr="00D93744" w:rsidRDefault="007C02BF" w:rsidP="00601483">
            <w:pPr>
              <w:jc w:val="center"/>
              <w:rPr>
                <w:spacing w:val="20"/>
                <w:sz w:val="22"/>
                <w:szCs w:val="22"/>
              </w:rPr>
            </w:pPr>
            <w:r w:rsidRPr="00D93744">
              <w:rPr>
                <w:spacing w:val="20"/>
                <w:sz w:val="22"/>
                <w:szCs w:val="22"/>
              </w:rPr>
              <w:t>表</w:t>
            </w:r>
            <w:r w:rsidRPr="00D93744">
              <w:rPr>
                <w:spacing w:val="20"/>
                <w:sz w:val="22"/>
                <w:szCs w:val="22"/>
              </w:rPr>
              <w:t>4</w:t>
            </w:r>
          </w:p>
        </w:tc>
      </w:tr>
      <w:tr w:rsidR="00DC27B8" w:rsidRPr="00601483" w14:paraId="00C8234E" w14:textId="77777777" w:rsidTr="00D93744">
        <w:trPr>
          <w:trHeight w:val="422"/>
        </w:trPr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14:paraId="26E0A335" w14:textId="1B61885E" w:rsidR="007C02BF" w:rsidRPr="00601483" w:rsidRDefault="007C02BF" w:rsidP="00D93744">
            <w:pPr>
              <w:jc w:val="center"/>
              <w:rPr>
                <w:spacing w:val="20"/>
                <w:sz w:val="22"/>
                <w:szCs w:val="22"/>
              </w:rPr>
            </w:pPr>
            <w:r w:rsidRPr="00601483">
              <w:rPr>
                <w:spacing w:val="20"/>
                <w:sz w:val="22"/>
                <w:szCs w:val="22"/>
              </w:rPr>
              <w:t>產物</w:t>
            </w:r>
          </w:p>
        </w:tc>
        <w:tc>
          <w:tcPr>
            <w:tcW w:w="7654" w:type="dxa"/>
            <w:tcBorders>
              <w:top w:val="single" w:sz="4" w:space="0" w:color="auto"/>
            </w:tcBorders>
            <w:vAlign w:val="center"/>
          </w:tcPr>
          <w:p w14:paraId="12E1F030" w14:textId="6B1871B3" w:rsidR="007C02BF" w:rsidRPr="00601483" w:rsidRDefault="007C02BF" w:rsidP="00D93744">
            <w:pPr>
              <w:ind w:leftChars="50" w:left="120"/>
              <w:rPr>
                <w:spacing w:val="20"/>
                <w:sz w:val="22"/>
                <w:szCs w:val="22"/>
              </w:rPr>
            </w:pPr>
            <w:r w:rsidRPr="00601483">
              <w:rPr>
                <w:spacing w:val="20"/>
                <w:sz w:val="22"/>
                <w:szCs w:val="22"/>
              </w:rPr>
              <w:t>二氧化碳</w:t>
            </w:r>
            <w:r w:rsidR="00CB4B02">
              <w:rPr>
                <w:rFonts w:hint="eastAsia"/>
                <w:spacing w:val="20"/>
                <w:sz w:val="22"/>
                <w:szCs w:val="22"/>
              </w:rPr>
              <w:t>的</w:t>
            </w:r>
            <w:r w:rsidRPr="00601483">
              <w:rPr>
                <w:spacing w:val="20"/>
                <w:sz w:val="22"/>
                <w:szCs w:val="22"/>
              </w:rPr>
              <w:t>還原半反應</w:t>
            </w:r>
          </w:p>
        </w:tc>
      </w:tr>
      <w:tr w:rsidR="00DC27B8" w:rsidRPr="00601483" w14:paraId="5886A69A" w14:textId="77777777" w:rsidTr="00D93744">
        <w:trPr>
          <w:trHeight w:val="422"/>
        </w:trPr>
        <w:tc>
          <w:tcPr>
            <w:tcW w:w="1344" w:type="dxa"/>
            <w:vAlign w:val="center"/>
          </w:tcPr>
          <w:p w14:paraId="18FF0DDA" w14:textId="1252B741" w:rsidR="007C02BF" w:rsidRPr="00601483" w:rsidRDefault="007C02BF" w:rsidP="00D93744">
            <w:pPr>
              <w:jc w:val="center"/>
              <w:rPr>
                <w:spacing w:val="20"/>
                <w:sz w:val="22"/>
                <w:szCs w:val="22"/>
              </w:rPr>
            </w:pPr>
            <w:r w:rsidRPr="00601483">
              <w:rPr>
                <w:spacing w:val="20"/>
                <w:sz w:val="22"/>
                <w:szCs w:val="22"/>
              </w:rPr>
              <w:t>甲醇</w:t>
            </w:r>
          </w:p>
        </w:tc>
        <w:tc>
          <w:tcPr>
            <w:tcW w:w="7654" w:type="dxa"/>
            <w:vAlign w:val="center"/>
          </w:tcPr>
          <w:p w14:paraId="0BC3259D" w14:textId="6A734D8E" w:rsidR="007C02BF" w:rsidRPr="00601483" w:rsidRDefault="00F40408" w:rsidP="00D93744">
            <w:pPr>
              <w:ind w:leftChars="50" w:left="120"/>
              <w:rPr>
                <w:spacing w:val="20"/>
                <w:sz w:val="22"/>
                <w:szCs w:val="22"/>
              </w:rPr>
            </w:pPr>
            <w:r w:rsidRPr="00601483">
              <w:rPr>
                <w:rFonts w:eastAsia="細明體"/>
                <w:spacing w:val="20"/>
                <w:sz w:val="22"/>
                <w:szCs w:val="22"/>
              </w:rPr>
              <w:object w:dxaOrig="4360" w:dyaOrig="340" w14:anchorId="31D48082">
                <v:shape id="_x0000_i1101" type="#_x0000_t75" style="width:217.85pt;height:17.75pt" o:ole="">
                  <v:imagedata r:id="rId186" o:title=""/>
                </v:shape>
                <o:OLEObject Type="Embed" ProgID="Equation.DSMT4" ShapeID="_x0000_i1101" DrawAspect="Content" ObjectID="_1766741188" r:id="rId187"/>
              </w:object>
            </w:r>
          </w:p>
        </w:tc>
      </w:tr>
      <w:tr w:rsidR="00DC27B8" w:rsidRPr="00601483" w14:paraId="2FC0D7D0" w14:textId="77777777" w:rsidTr="00D93744">
        <w:trPr>
          <w:trHeight w:val="422"/>
        </w:trPr>
        <w:tc>
          <w:tcPr>
            <w:tcW w:w="1344" w:type="dxa"/>
            <w:vAlign w:val="center"/>
          </w:tcPr>
          <w:p w14:paraId="40B24ABC" w14:textId="7B83A351" w:rsidR="007C02BF" w:rsidRPr="00601483" w:rsidRDefault="007C02BF" w:rsidP="00D93744">
            <w:pPr>
              <w:jc w:val="center"/>
              <w:rPr>
                <w:spacing w:val="20"/>
                <w:sz w:val="22"/>
                <w:szCs w:val="22"/>
              </w:rPr>
            </w:pPr>
            <w:r w:rsidRPr="00601483">
              <w:rPr>
                <w:spacing w:val="20"/>
                <w:sz w:val="22"/>
                <w:szCs w:val="22"/>
              </w:rPr>
              <w:t>乙</w:t>
            </w:r>
            <w:r w:rsidR="002C0538" w:rsidRPr="00601483">
              <w:rPr>
                <w:spacing w:val="20"/>
                <w:sz w:val="22"/>
                <w:szCs w:val="22"/>
              </w:rPr>
              <w:t>烯</w:t>
            </w:r>
          </w:p>
        </w:tc>
        <w:tc>
          <w:tcPr>
            <w:tcW w:w="7654" w:type="dxa"/>
            <w:vAlign w:val="center"/>
          </w:tcPr>
          <w:p w14:paraId="12E9D5EE" w14:textId="08BA80B5" w:rsidR="007C02BF" w:rsidRPr="00601483" w:rsidRDefault="00F40408" w:rsidP="00D93744">
            <w:pPr>
              <w:ind w:leftChars="50" w:left="120"/>
              <w:rPr>
                <w:spacing w:val="20"/>
                <w:sz w:val="22"/>
                <w:szCs w:val="22"/>
              </w:rPr>
            </w:pPr>
            <w:r w:rsidRPr="00601483">
              <w:rPr>
                <w:rFonts w:eastAsia="細明體"/>
                <w:spacing w:val="20"/>
                <w:sz w:val="22"/>
                <w:szCs w:val="22"/>
              </w:rPr>
              <w:object w:dxaOrig="4500" w:dyaOrig="340" w14:anchorId="51F01EBA">
                <v:shape id="_x0000_i1102" type="#_x0000_t75" style="width:225.35pt;height:17.75pt" o:ole="">
                  <v:imagedata r:id="rId188" o:title=""/>
                </v:shape>
                <o:OLEObject Type="Embed" ProgID="Equation.DSMT4" ShapeID="_x0000_i1102" DrawAspect="Content" ObjectID="_1766741189" r:id="rId189"/>
              </w:object>
            </w:r>
          </w:p>
        </w:tc>
      </w:tr>
      <w:tr w:rsidR="00DC27B8" w:rsidRPr="00601483" w14:paraId="40E4799B" w14:textId="77777777" w:rsidTr="00D93744">
        <w:trPr>
          <w:trHeight w:val="422"/>
        </w:trPr>
        <w:tc>
          <w:tcPr>
            <w:tcW w:w="1344" w:type="dxa"/>
            <w:vAlign w:val="center"/>
          </w:tcPr>
          <w:p w14:paraId="142423ED" w14:textId="16D22FFA" w:rsidR="007C02BF" w:rsidRPr="00601483" w:rsidRDefault="007C02BF" w:rsidP="00D93744">
            <w:pPr>
              <w:jc w:val="center"/>
              <w:rPr>
                <w:spacing w:val="20"/>
                <w:sz w:val="22"/>
                <w:szCs w:val="22"/>
              </w:rPr>
            </w:pPr>
            <w:r w:rsidRPr="00601483">
              <w:rPr>
                <w:spacing w:val="20"/>
                <w:sz w:val="22"/>
                <w:szCs w:val="22"/>
              </w:rPr>
              <w:t>正丙醇</w:t>
            </w:r>
          </w:p>
        </w:tc>
        <w:tc>
          <w:tcPr>
            <w:tcW w:w="7654" w:type="dxa"/>
            <w:vAlign w:val="center"/>
          </w:tcPr>
          <w:p w14:paraId="4982FB03" w14:textId="0619BBD6" w:rsidR="007C02BF" w:rsidRPr="00601483" w:rsidRDefault="00F40408" w:rsidP="00D93744">
            <w:pPr>
              <w:ind w:leftChars="50" w:left="120"/>
              <w:rPr>
                <w:spacing w:val="20"/>
                <w:sz w:val="22"/>
                <w:szCs w:val="22"/>
              </w:rPr>
            </w:pPr>
            <w:r w:rsidRPr="00601483">
              <w:rPr>
                <w:rFonts w:eastAsia="細明體"/>
                <w:spacing w:val="20"/>
                <w:sz w:val="22"/>
                <w:szCs w:val="22"/>
              </w:rPr>
              <w:object w:dxaOrig="4900" w:dyaOrig="340" w14:anchorId="25F6FDFC">
                <v:shape id="_x0000_i1103" type="#_x0000_t75" style="width:245.45pt;height:17.75pt" o:ole="">
                  <v:imagedata r:id="rId190" o:title=""/>
                </v:shape>
                <o:OLEObject Type="Embed" ProgID="Equation.DSMT4" ShapeID="_x0000_i1103" DrawAspect="Content" ObjectID="_1766741190" r:id="rId191"/>
              </w:object>
            </w:r>
          </w:p>
        </w:tc>
      </w:tr>
    </w:tbl>
    <w:p w14:paraId="716E4BF2" w14:textId="4112A720" w:rsidR="00640190" w:rsidRPr="00194EAA" w:rsidRDefault="00640190" w:rsidP="00B00CD2">
      <w:pPr>
        <w:pStyle w:val="TIT1"/>
        <w:spacing w:beforeLines="50" w:before="12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4</w:t>
      </w:r>
      <w:r w:rsidRPr="00194EAA">
        <w:rPr>
          <w:spacing w:val="20"/>
        </w:rPr>
        <w:t>7.</w:t>
      </w:r>
      <w:r w:rsidR="00F40408" w:rsidRPr="00194EAA">
        <w:rPr>
          <w:spacing w:val="20"/>
        </w:rPr>
        <w:tab/>
      </w:r>
      <w:r w:rsidR="00487301" w:rsidRPr="00194EAA">
        <w:rPr>
          <w:rFonts w:hint="eastAsia"/>
          <w:spacing w:val="20"/>
        </w:rPr>
        <w:t>表</w:t>
      </w:r>
      <w:r w:rsidR="00487301" w:rsidRPr="00194EAA">
        <w:rPr>
          <w:rFonts w:hint="eastAsia"/>
          <w:spacing w:val="20"/>
        </w:rPr>
        <w:t>4</w:t>
      </w:r>
      <w:r w:rsidR="00487301" w:rsidRPr="00194EAA">
        <w:rPr>
          <w:rFonts w:hint="eastAsia"/>
          <w:spacing w:val="20"/>
        </w:rPr>
        <w:t>中的反應物與各種產物的路易斯結構</w:t>
      </w:r>
      <w:r w:rsidRPr="00194EAA">
        <w:rPr>
          <w:rFonts w:hint="eastAsia"/>
          <w:spacing w:val="20"/>
        </w:rPr>
        <w:t>，哪些具有雙鍵的鍵結</w:t>
      </w:r>
      <w:r w:rsidR="00F40408" w:rsidRPr="00194EAA">
        <w:rPr>
          <w:rFonts w:hint="eastAsia"/>
          <w:spacing w:val="20"/>
        </w:rPr>
        <w:t>？（</w:t>
      </w:r>
      <w:r w:rsidRPr="00194EAA">
        <w:rPr>
          <w:rFonts w:hint="eastAsia"/>
          <w:spacing w:val="20"/>
        </w:rPr>
        <w:t>應選</w:t>
      </w:r>
      <w:r w:rsidRPr="00194EAA">
        <w:rPr>
          <w:rFonts w:hint="eastAsia"/>
          <w:spacing w:val="20"/>
        </w:rPr>
        <w:t>2</w:t>
      </w:r>
      <w:r w:rsidRPr="00194EAA">
        <w:rPr>
          <w:rFonts w:hint="eastAsia"/>
          <w:spacing w:val="20"/>
        </w:rPr>
        <w:t>項</w:t>
      </w:r>
      <w:r w:rsidR="00F40408" w:rsidRPr="00194EAA">
        <w:rPr>
          <w:rFonts w:hint="eastAsia"/>
          <w:spacing w:val="20"/>
        </w:rPr>
        <w:t>）</w:t>
      </w:r>
    </w:p>
    <w:p w14:paraId="1136A1A6" w14:textId="78A81C3D" w:rsidR="00FC038F" w:rsidRPr="00E71D61" w:rsidRDefault="00640190" w:rsidP="00E71D61">
      <w:pPr>
        <w:pStyle w:val="ABCDE"/>
        <w:ind w:left="360"/>
        <w:rPr>
          <w:spacing w:val="20"/>
        </w:rPr>
      </w:pPr>
      <w:r w:rsidRPr="00E71D61">
        <w:rPr>
          <w:rFonts w:hint="eastAsia"/>
          <w:spacing w:val="20"/>
        </w:rPr>
        <w:t>(A)</w:t>
      </w:r>
      <w:r w:rsidRPr="00E71D61">
        <w:rPr>
          <w:rFonts w:hint="eastAsia"/>
          <w:spacing w:val="20"/>
        </w:rPr>
        <w:t>二氧化碳</w:t>
      </w:r>
      <w:r w:rsidR="00F40408" w:rsidRPr="00E71D61">
        <w:rPr>
          <w:spacing w:val="20"/>
        </w:rPr>
        <w:tab/>
      </w:r>
      <w:r w:rsidRPr="00E71D61">
        <w:rPr>
          <w:rFonts w:hint="eastAsia"/>
          <w:spacing w:val="20"/>
        </w:rPr>
        <w:t>(B)</w:t>
      </w:r>
      <w:r w:rsidRPr="00E71D61">
        <w:rPr>
          <w:rFonts w:hint="eastAsia"/>
          <w:spacing w:val="20"/>
        </w:rPr>
        <w:t>水</w:t>
      </w:r>
      <w:r w:rsidR="00F40408" w:rsidRPr="00E71D61">
        <w:rPr>
          <w:spacing w:val="20"/>
        </w:rPr>
        <w:tab/>
      </w:r>
      <w:r w:rsidRPr="00E71D61">
        <w:rPr>
          <w:rFonts w:hint="eastAsia"/>
          <w:spacing w:val="20"/>
        </w:rPr>
        <w:t>(C)</w:t>
      </w:r>
      <w:r w:rsidRPr="00E71D61">
        <w:rPr>
          <w:rFonts w:hint="eastAsia"/>
          <w:spacing w:val="20"/>
        </w:rPr>
        <w:t>甲醇</w:t>
      </w:r>
      <w:r w:rsidR="00F40408" w:rsidRPr="00E71D61">
        <w:rPr>
          <w:spacing w:val="20"/>
        </w:rPr>
        <w:tab/>
      </w:r>
      <w:r w:rsidRPr="00E71D61">
        <w:rPr>
          <w:rFonts w:hint="eastAsia"/>
          <w:spacing w:val="20"/>
        </w:rPr>
        <w:t>(D)</w:t>
      </w:r>
      <w:r w:rsidRPr="00E71D61">
        <w:rPr>
          <w:rFonts w:hint="eastAsia"/>
          <w:spacing w:val="20"/>
        </w:rPr>
        <w:t>乙烯</w:t>
      </w:r>
      <w:r w:rsidR="00F40408" w:rsidRPr="00E71D61">
        <w:rPr>
          <w:spacing w:val="20"/>
        </w:rPr>
        <w:tab/>
      </w:r>
      <w:r w:rsidRPr="00E71D61">
        <w:rPr>
          <w:rFonts w:hint="eastAsia"/>
          <w:spacing w:val="20"/>
        </w:rPr>
        <w:t>(E)</w:t>
      </w:r>
      <w:r w:rsidRPr="00E71D61">
        <w:rPr>
          <w:rFonts w:hint="eastAsia"/>
          <w:spacing w:val="20"/>
        </w:rPr>
        <w:t>正丙醇</w:t>
      </w:r>
    </w:p>
    <w:p w14:paraId="29C90AA6" w14:textId="00B42086" w:rsidR="00640190" w:rsidRPr="00194EAA" w:rsidRDefault="00640190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4</w:t>
      </w:r>
      <w:r w:rsidRPr="00194EAA">
        <w:rPr>
          <w:spacing w:val="20"/>
        </w:rPr>
        <w:t>8.</w:t>
      </w:r>
      <w:r w:rsidR="00F40408" w:rsidRPr="00194EAA">
        <w:rPr>
          <w:spacing w:val="20"/>
        </w:rPr>
        <w:tab/>
      </w:r>
      <w:r w:rsidR="00487301" w:rsidRPr="00194EAA">
        <w:rPr>
          <w:rFonts w:hint="eastAsia"/>
          <w:spacing w:val="20"/>
        </w:rPr>
        <w:t>下列對於表</w:t>
      </w:r>
      <w:r w:rsidR="00487301" w:rsidRPr="00194EAA">
        <w:rPr>
          <w:rFonts w:hint="eastAsia"/>
          <w:spacing w:val="20"/>
        </w:rPr>
        <w:t>4</w:t>
      </w:r>
      <w:r w:rsidR="00487301" w:rsidRPr="00194EAA">
        <w:rPr>
          <w:rFonts w:hint="eastAsia"/>
          <w:spacing w:val="20"/>
        </w:rPr>
        <w:t>中相關的敘述，</w:t>
      </w:r>
      <w:r w:rsidR="00865E52" w:rsidRPr="00194EAA">
        <w:rPr>
          <w:rFonts w:hint="eastAsia"/>
          <w:spacing w:val="20"/>
        </w:rPr>
        <w:t>哪些</w:t>
      </w:r>
      <w:r w:rsidRPr="00194EAA">
        <w:rPr>
          <w:rFonts w:hint="eastAsia"/>
          <w:spacing w:val="20"/>
        </w:rPr>
        <w:t>正確</w:t>
      </w:r>
      <w:r w:rsidR="00F40408" w:rsidRPr="00194EAA">
        <w:rPr>
          <w:rFonts w:hint="eastAsia"/>
          <w:spacing w:val="20"/>
        </w:rPr>
        <w:t>？</w:t>
      </w:r>
      <w:r w:rsidRPr="00194EAA">
        <w:rPr>
          <w:rFonts w:hint="eastAsia"/>
          <w:spacing w:val="20"/>
        </w:rPr>
        <w:t>（應選</w:t>
      </w:r>
      <w:r w:rsidRPr="00194EAA">
        <w:rPr>
          <w:rFonts w:hint="eastAsia"/>
          <w:spacing w:val="20"/>
        </w:rPr>
        <w:t>3</w:t>
      </w:r>
      <w:r w:rsidRPr="00194EAA">
        <w:rPr>
          <w:rFonts w:hint="eastAsia"/>
          <w:spacing w:val="20"/>
        </w:rPr>
        <w:t>項）</w:t>
      </w:r>
    </w:p>
    <w:p w14:paraId="20AA4B10" w14:textId="3CEC55E0" w:rsidR="00640190" w:rsidRPr="00194EAA" w:rsidRDefault="0064019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r w:rsidRPr="00194EAA">
        <w:rPr>
          <w:rFonts w:hint="eastAsia"/>
          <w:spacing w:val="20"/>
        </w:rPr>
        <w:t>生成</w:t>
      </w:r>
      <w:r w:rsidR="00865E52" w:rsidRPr="00194EAA">
        <w:rPr>
          <w:rFonts w:hint="eastAsia"/>
          <w:spacing w:val="20"/>
        </w:rPr>
        <w:t>每莫耳</w:t>
      </w:r>
      <w:r w:rsidRPr="00194EAA">
        <w:rPr>
          <w:rFonts w:hint="eastAsia"/>
          <w:spacing w:val="20"/>
        </w:rPr>
        <w:t>甲醇、乙烯與正丙醇產物分別所需質子的莫耳數比為</w:t>
      </w:r>
      <w:r w:rsidRPr="00194EAA">
        <w:rPr>
          <w:rFonts w:hint="eastAsia"/>
          <w:spacing w:val="20"/>
        </w:rPr>
        <w:t>1:2:3</w:t>
      </w:r>
    </w:p>
    <w:p w14:paraId="400E669A" w14:textId="1C2D6438" w:rsidR="00640190" w:rsidRPr="00194EAA" w:rsidRDefault="0064019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="009C304E" w:rsidRPr="00864708">
        <w:rPr>
          <w:rFonts w:hint="eastAsia"/>
          <w:spacing w:val="18"/>
        </w:rPr>
        <w:t>混有二氧化碳的乙烯氣體產物，可以利用通過</w:t>
      </w:r>
      <w:r w:rsidR="00487301" w:rsidRPr="00864708">
        <w:rPr>
          <w:rFonts w:hint="eastAsia"/>
          <w:spacing w:val="18"/>
        </w:rPr>
        <w:t>氫氧化鈉水</w:t>
      </w:r>
      <w:r w:rsidR="009C304E" w:rsidRPr="00864708">
        <w:rPr>
          <w:rFonts w:hint="eastAsia"/>
          <w:spacing w:val="18"/>
        </w:rPr>
        <w:t>溶液達成乙烯的分離</w:t>
      </w:r>
    </w:p>
    <w:p w14:paraId="0382E7DC" w14:textId="550FC26C" w:rsidR="00640190" w:rsidRPr="00194EAA" w:rsidRDefault="0064019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生成正丙醇產物不溶於水，會在反應容器內分層</w:t>
      </w:r>
    </w:p>
    <w:p w14:paraId="50058217" w14:textId="6D68C320" w:rsidR="00640190" w:rsidRPr="00194EAA" w:rsidRDefault="0064019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864708">
        <w:rPr>
          <w:rFonts w:hint="eastAsia"/>
          <w:spacing w:val="18"/>
        </w:rPr>
        <w:t>還原每莫耳二氧化碳分別生成甲醇、乙烯與正丙醇所需消耗的電子</w:t>
      </w:r>
      <w:r w:rsidR="00487301" w:rsidRPr="00864708">
        <w:rPr>
          <w:rFonts w:hint="eastAsia"/>
          <w:spacing w:val="18"/>
        </w:rPr>
        <w:t>莫耳數</w:t>
      </w:r>
      <w:r w:rsidRPr="00864708">
        <w:rPr>
          <w:rFonts w:hint="eastAsia"/>
          <w:spacing w:val="18"/>
        </w:rPr>
        <w:t>不同</w:t>
      </w:r>
    </w:p>
    <w:p w14:paraId="6F228B1C" w14:textId="4CD5E09D" w:rsidR="00640190" w:rsidRPr="00194EAA" w:rsidRDefault="00640190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proofErr w:type="gramStart"/>
      <w:r w:rsidRPr="00194EAA">
        <w:rPr>
          <w:rFonts w:hint="eastAsia"/>
          <w:spacing w:val="20"/>
        </w:rPr>
        <w:t>常溫常壓下</w:t>
      </w:r>
      <w:proofErr w:type="gramEnd"/>
      <w:r w:rsidRPr="00194EAA">
        <w:rPr>
          <w:rFonts w:hint="eastAsia"/>
          <w:spacing w:val="20"/>
        </w:rPr>
        <w:t>，甲醇與正丙醇皆具有揮發性，是易燃性的有機物質</w:t>
      </w:r>
    </w:p>
    <w:p w14:paraId="2DD1DF25" w14:textId="34630DB1" w:rsidR="00992712" w:rsidRDefault="00640190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4</w:t>
      </w:r>
      <w:r w:rsidRPr="00194EAA">
        <w:rPr>
          <w:spacing w:val="20"/>
        </w:rPr>
        <w:t>9.</w:t>
      </w:r>
      <w:r w:rsidR="00F40408" w:rsidRPr="00194EAA">
        <w:rPr>
          <w:spacing w:val="20"/>
        </w:rPr>
        <w:tab/>
      </w:r>
      <w:r w:rsidRPr="00194EAA">
        <w:rPr>
          <w:rFonts w:hint="eastAsia"/>
          <w:spacing w:val="20"/>
        </w:rPr>
        <w:t>表</w:t>
      </w:r>
      <w:r w:rsidR="00CB61C9" w:rsidRPr="00194EAA">
        <w:rPr>
          <w:spacing w:val="20"/>
        </w:rPr>
        <w:t>5</w:t>
      </w:r>
      <w:r w:rsidRPr="00194EAA">
        <w:rPr>
          <w:rFonts w:hint="eastAsia"/>
          <w:spacing w:val="20"/>
        </w:rPr>
        <w:t>為各種產物的價格</w:t>
      </w:r>
      <w:r w:rsidR="00F40408" w:rsidRPr="00194EAA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元</w:t>
      </w:r>
      <w:r w:rsidRPr="00194EAA">
        <w:rPr>
          <w:rFonts w:hint="eastAsia"/>
          <w:spacing w:val="20"/>
        </w:rPr>
        <w:t>/</w:t>
      </w:r>
      <w:r w:rsidRPr="00194EAA">
        <w:rPr>
          <w:rFonts w:hint="eastAsia"/>
          <w:spacing w:val="20"/>
        </w:rPr>
        <w:t>公斤</w:t>
      </w:r>
      <w:r w:rsidR="00F40408" w:rsidRPr="00194EAA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與以每莫耳電子計算所轉換產物的價格</w:t>
      </w:r>
      <w:r w:rsidR="00F40408" w:rsidRPr="00194EAA">
        <w:rPr>
          <w:rFonts w:hint="eastAsia"/>
          <w:spacing w:val="20"/>
        </w:rPr>
        <w:t>（</w:t>
      </w:r>
      <w:r w:rsidRPr="00194EAA">
        <w:rPr>
          <w:rFonts w:hint="eastAsia"/>
          <w:spacing w:val="20"/>
        </w:rPr>
        <w:t>元</w:t>
      </w:r>
      <w:r w:rsidRPr="00194EAA">
        <w:rPr>
          <w:rFonts w:hint="eastAsia"/>
          <w:spacing w:val="20"/>
        </w:rPr>
        <w:t>/</w:t>
      </w:r>
      <w:r w:rsidRPr="00194EAA">
        <w:rPr>
          <w:rFonts w:hint="eastAsia"/>
          <w:spacing w:val="20"/>
        </w:rPr>
        <w:t>莫耳電子</w:t>
      </w:r>
      <w:r w:rsidR="00F40408" w:rsidRPr="00194EAA">
        <w:rPr>
          <w:rFonts w:hint="eastAsia"/>
          <w:spacing w:val="20"/>
        </w:rPr>
        <w:t>）</w:t>
      </w:r>
      <w:r w:rsidRPr="00194EAA">
        <w:rPr>
          <w:rFonts w:hint="eastAsia"/>
          <w:spacing w:val="20"/>
        </w:rPr>
        <w:t>。其中，正丙醇價格尚未計算完成，</w:t>
      </w:r>
      <w:r w:rsidR="00487301" w:rsidRPr="00194EAA">
        <w:rPr>
          <w:rFonts w:hint="eastAsia"/>
          <w:spacing w:val="20"/>
        </w:rPr>
        <w:t>回答下列各問題。</w:t>
      </w:r>
      <w:r w:rsidR="00F40408" w:rsidRPr="00194EAA">
        <w:rPr>
          <w:rFonts w:hint="eastAsia"/>
          <w:spacing w:val="20"/>
        </w:rPr>
        <w:t>（</w:t>
      </w:r>
      <w:r w:rsidR="00487301" w:rsidRPr="00194EAA">
        <w:rPr>
          <w:rFonts w:hint="eastAsia"/>
          <w:spacing w:val="20"/>
        </w:rPr>
        <w:t>原子量</w:t>
      </w:r>
      <w:r w:rsidR="00487301" w:rsidRPr="00194EAA">
        <w:rPr>
          <w:rFonts w:hint="eastAsia"/>
          <w:spacing w:val="20"/>
        </w:rPr>
        <w:t>C</w:t>
      </w:r>
      <w:r w:rsidR="00F40408" w:rsidRPr="00194EAA">
        <w:rPr>
          <w:rFonts w:hint="eastAsia"/>
          <w:spacing w:val="20"/>
        </w:rPr>
        <w:t>＝</w:t>
      </w:r>
      <w:r w:rsidR="00487301" w:rsidRPr="00194EAA">
        <w:rPr>
          <w:spacing w:val="20"/>
        </w:rPr>
        <w:t>12.0</w:t>
      </w:r>
      <w:r w:rsidR="00487301" w:rsidRPr="00194EAA">
        <w:rPr>
          <w:rFonts w:hint="eastAsia"/>
          <w:spacing w:val="20"/>
        </w:rPr>
        <w:t>、</w:t>
      </w:r>
      <w:r w:rsidR="00487301" w:rsidRPr="00194EAA">
        <w:rPr>
          <w:spacing w:val="20"/>
        </w:rPr>
        <w:t>H</w:t>
      </w:r>
      <w:r w:rsidR="00F40408" w:rsidRPr="00194EAA">
        <w:rPr>
          <w:rFonts w:hint="eastAsia"/>
          <w:spacing w:val="20"/>
        </w:rPr>
        <w:t>＝</w:t>
      </w:r>
      <w:r w:rsidR="00487301" w:rsidRPr="00194EAA">
        <w:rPr>
          <w:spacing w:val="20"/>
        </w:rPr>
        <w:t>1.00</w:t>
      </w:r>
      <w:r w:rsidR="00487301" w:rsidRPr="00194EAA">
        <w:rPr>
          <w:rFonts w:hint="eastAsia"/>
          <w:spacing w:val="20"/>
        </w:rPr>
        <w:t>、</w:t>
      </w:r>
      <w:r w:rsidR="00487301" w:rsidRPr="00194EAA">
        <w:rPr>
          <w:spacing w:val="20"/>
        </w:rPr>
        <w:t>O</w:t>
      </w:r>
      <w:r w:rsidR="00F40408" w:rsidRPr="00194EAA">
        <w:rPr>
          <w:rFonts w:hint="eastAsia"/>
          <w:spacing w:val="20"/>
        </w:rPr>
        <w:t>＝</w:t>
      </w:r>
      <w:r w:rsidR="00487301" w:rsidRPr="00194EAA">
        <w:rPr>
          <w:spacing w:val="20"/>
        </w:rPr>
        <w:t>16.0</w:t>
      </w:r>
      <w:r w:rsidR="00F40408" w:rsidRPr="00194EAA">
        <w:rPr>
          <w:rFonts w:hint="eastAsia"/>
          <w:spacing w:val="20"/>
        </w:rPr>
        <w:t>）</w:t>
      </w:r>
    </w:p>
    <w:tbl>
      <w:tblPr>
        <w:tblStyle w:val="af7"/>
        <w:tblW w:w="8999" w:type="dxa"/>
        <w:tblInd w:w="357" w:type="dxa"/>
        <w:tblLook w:val="04A0" w:firstRow="1" w:lastRow="0" w:firstColumn="1" w:lastColumn="0" w:noHBand="0" w:noVBand="1"/>
      </w:tblPr>
      <w:tblGrid>
        <w:gridCol w:w="1555"/>
        <w:gridCol w:w="3722"/>
        <w:gridCol w:w="3722"/>
      </w:tblGrid>
      <w:tr w:rsidR="0021674E" w:rsidRPr="00D93744" w14:paraId="34576A7D" w14:textId="77777777" w:rsidTr="0021674E">
        <w:tc>
          <w:tcPr>
            <w:tcW w:w="89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C3F9E9" w14:textId="77777777" w:rsidR="0021674E" w:rsidRPr="00D93744" w:rsidRDefault="0021674E" w:rsidP="00765DBE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hint="eastAsia"/>
                <w:sz w:val="22"/>
                <w:szCs w:val="22"/>
              </w:rPr>
              <w:t>表</w:t>
            </w:r>
            <w:r w:rsidRPr="00D93744">
              <w:rPr>
                <w:sz w:val="22"/>
                <w:szCs w:val="22"/>
              </w:rPr>
              <w:t>5</w:t>
            </w:r>
          </w:p>
        </w:tc>
      </w:tr>
      <w:tr w:rsidR="00D93744" w:rsidRPr="00D93744" w14:paraId="3951C510" w14:textId="77777777" w:rsidTr="0021674E"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676A4AAF" w14:textId="77777777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產物</w:t>
            </w:r>
          </w:p>
        </w:tc>
        <w:tc>
          <w:tcPr>
            <w:tcW w:w="3722" w:type="dxa"/>
            <w:tcBorders>
              <w:top w:val="single" w:sz="4" w:space="0" w:color="auto"/>
            </w:tcBorders>
            <w:vAlign w:val="center"/>
          </w:tcPr>
          <w:p w14:paraId="73BFF6E9" w14:textId="1850F5CC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市價</w:t>
            </w:r>
            <w:r w:rsidR="00F40408" w:rsidRPr="00D93744">
              <w:rPr>
                <w:rFonts w:eastAsiaTheme="minorEastAsia" w:hint="eastAsia"/>
                <w:sz w:val="22"/>
                <w:szCs w:val="22"/>
              </w:rPr>
              <w:t>（</w:t>
            </w:r>
            <w:r w:rsidRPr="00D93744">
              <w:rPr>
                <w:rFonts w:eastAsiaTheme="minorEastAsia"/>
                <w:sz w:val="22"/>
                <w:szCs w:val="22"/>
              </w:rPr>
              <w:t>元</w:t>
            </w:r>
            <w:r w:rsidRPr="00D93744">
              <w:rPr>
                <w:rFonts w:eastAsiaTheme="minorEastAsia"/>
                <w:sz w:val="22"/>
                <w:szCs w:val="22"/>
              </w:rPr>
              <w:t>/</w:t>
            </w:r>
            <w:r w:rsidRPr="00D93744">
              <w:rPr>
                <w:rFonts w:eastAsiaTheme="minorEastAsia"/>
                <w:sz w:val="22"/>
                <w:szCs w:val="22"/>
              </w:rPr>
              <w:t>公斤</w:t>
            </w:r>
            <w:r w:rsidR="00F40408" w:rsidRPr="00D93744">
              <w:rPr>
                <w:rFonts w:eastAsiaTheme="minorEastAsia" w:hint="eastAsia"/>
                <w:sz w:val="22"/>
                <w:szCs w:val="22"/>
              </w:rPr>
              <w:t>）</w:t>
            </w:r>
          </w:p>
        </w:tc>
        <w:tc>
          <w:tcPr>
            <w:tcW w:w="3722" w:type="dxa"/>
            <w:tcBorders>
              <w:top w:val="single" w:sz="4" w:space="0" w:color="auto"/>
            </w:tcBorders>
            <w:vAlign w:val="center"/>
          </w:tcPr>
          <w:p w14:paraId="26703298" w14:textId="6669F8C0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轉換產物的價格</w:t>
            </w:r>
            <w:r w:rsidR="00F40408" w:rsidRPr="00D93744">
              <w:rPr>
                <w:rFonts w:eastAsiaTheme="minorEastAsia" w:hint="eastAsia"/>
                <w:sz w:val="22"/>
                <w:szCs w:val="22"/>
              </w:rPr>
              <w:t>（</w:t>
            </w:r>
            <w:r w:rsidRPr="00D93744">
              <w:rPr>
                <w:rFonts w:eastAsiaTheme="minorEastAsia"/>
                <w:sz w:val="22"/>
                <w:szCs w:val="22"/>
              </w:rPr>
              <w:t>元</w:t>
            </w:r>
            <w:r w:rsidRPr="00D93744">
              <w:rPr>
                <w:rFonts w:eastAsiaTheme="minorEastAsia"/>
                <w:sz w:val="22"/>
                <w:szCs w:val="22"/>
              </w:rPr>
              <w:t>/</w:t>
            </w:r>
            <w:r w:rsidRPr="00D93744">
              <w:rPr>
                <w:rFonts w:eastAsiaTheme="minorEastAsia"/>
                <w:sz w:val="22"/>
                <w:szCs w:val="22"/>
              </w:rPr>
              <w:t>莫耳電子</w:t>
            </w:r>
            <w:r w:rsidR="00F40408" w:rsidRPr="00D93744">
              <w:rPr>
                <w:rFonts w:eastAsiaTheme="minorEastAsia" w:hint="eastAsia"/>
                <w:sz w:val="22"/>
                <w:szCs w:val="22"/>
              </w:rPr>
              <w:t>）</w:t>
            </w:r>
          </w:p>
        </w:tc>
      </w:tr>
      <w:tr w:rsidR="00D93744" w:rsidRPr="00D93744" w14:paraId="13EAD16D" w14:textId="77777777" w:rsidTr="0021674E">
        <w:tc>
          <w:tcPr>
            <w:tcW w:w="1555" w:type="dxa"/>
            <w:vAlign w:val="center"/>
          </w:tcPr>
          <w:p w14:paraId="1101DA78" w14:textId="77777777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甲醇</w:t>
            </w:r>
          </w:p>
        </w:tc>
        <w:tc>
          <w:tcPr>
            <w:tcW w:w="3722" w:type="dxa"/>
            <w:vAlign w:val="center"/>
          </w:tcPr>
          <w:p w14:paraId="0F26F767" w14:textId="59A8799F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16.9</w:t>
            </w:r>
          </w:p>
        </w:tc>
        <w:tc>
          <w:tcPr>
            <w:tcW w:w="3722" w:type="dxa"/>
            <w:vAlign w:val="center"/>
          </w:tcPr>
          <w:p w14:paraId="64EDDAAB" w14:textId="23CEE0AE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0.09</w:t>
            </w:r>
            <w:r w:rsidR="00CB4B02">
              <w:rPr>
                <w:rFonts w:eastAsiaTheme="minorEastAsia" w:hint="eastAsia"/>
                <w:sz w:val="22"/>
                <w:szCs w:val="22"/>
              </w:rPr>
              <w:t>0</w:t>
            </w:r>
          </w:p>
        </w:tc>
      </w:tr>
      <w:tr w:rsidR="00D93744" w:rsidRPr="00D93744" w14:paraId="49FF5108" w14:textId="77777777" w:rsidTr="0021674E">
        <w:tc>
          <w:tcPr>
            <w:tcW w:w="1555" w:type="dxa"/>
            <w:vAlign w:val="center"/>
          </w:tcPr>
          <w:p w14:paraId="32710D61" w14:textId="77777777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乙烯</w:t>
            </w:r>
          </w:p>
        </w:tc>
        <w:tc>
          <w:tcPr>
            <w:tcW w:w="3722" w:type="dxa"/>
            <w:vAlign w:val="center"/>
          </w:tcPr>
          <w:p w14:paraId="361B005B" w14:textId="7792962C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40.7</w:t>
            </w:r>
          </w:p>
        </w:tc>
        <w:tc>
          <w:tcPr>
            <w:tcW w:w="3722" w:type="dxa"/>
            <w:vAlign w:val="center"/>
          </w:tcPr>
          <w:p w14:paraId="44E96CCA" w14:textId="6B4B0829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0.095</w:t>
            </w:r>
          </w:p>
        </w:tc>
      </w:tr>
      <w:tr w:rsidR="00D93744" w:rsidRPr="00D93744" w14:paraId="1DAF4D0D" w14:textId="77777777" w:rsidTr="0021674E">
        <w:tc>
          <w:tcPr>
            <w:tcW w:w="1555" w:type="dxa"/>
            <w:vAlign w:val="center"/>
          </w:tcPr>
          <w:p w14:paraId="62D47CF7" w14:textId="77777777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正丙醇</w:t>
            </w:r>
          </w:p>
        </w:tc>
        <w:tc>
          <w:tcPr>
            <w:tcW w:w="3722" w:type="dxa"/>
            <w:vAlign w:val="center"/>
          </w:tcPr>
          <w:p w14:paraId="0CCB0080" w14:textId="5F6F978F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45.0</w:t>
            </w:r>
          </w:p>
        </w:tc>
        <w:tc>
          <w:tcPr>
            <w:tcW w:w="3722" w:type="dxa"/>
            <w:vAlign w:val="center"/>
          </w:tcPr>
          <w:p w14:paraId="62DEF023" w14:textId="62040745" w:rsidR="00992712" w:rsidRPr="00D93744" w:rsidRDefault="00992712" w:rsidP="00D93744">
            <w:pPr>
              <w:tabs>
                <w:tab w:val="left" w:pos="3600"/>
                <w:tab w:val="left" w:pos="6300"/>
              </w:tabs>
              <w:jc w:val="center"/>
              <w:rPr>
                <w:rFonts w:eastAsiaTheme="minorEastAsia"/>
                <w:sz w:val="22"/>
                <w:szCs w:val="22"/>
              </w:rPr>
            </w:pPr>
            <w:r w:rsidRPr="00D93744">
              <w:rPr>
                <w:rFonts w:eastAsiaTheme="minorEastAsia"/>
                <w:sz w:val="22"/>
                <w:szCs w:val="22"/>
              </w:rPr>
              <w:t>？</w:t>
            </w:r>
          </w:p>
        </w:tc>
      </w:tr>
    </w:tbl>
    <w:p w14:paraId="1F13D14F" w14:textId="1CE77772" w:rsidR="00EB7CD1" w:rsidRPr="00855977" w:rsidRDefault="00F40408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Pr="00855977">
        <w:rPr>
          <w:rFonts w:eastAsia="新細明體" w:hint="eastAsia"/>
          <w:bCs/>
          <w:spacing w:val="20"/>
          <w:sz w:val="22"/>
          <w:szCs w:val="22"/>
        </w:rPr>
        <w:t>a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8F6566" w:rsidRPr="00855977">
        <w:rPr>
          <w:rFonts w:eastAsia="新細明體" w:hint="eastAsia"/>
          <w:bCs/>
          <w:spacing w:val="20"/>
          <w:sz w:val="22"/>
          <w:szCs w:val="22"/>
        </w:rPr>
        <w:t>請列式計算正丙醇轉換產物的價格為何？（</w:t>
      </w:r>
      <w:r w:rsidR="008F6566" w:rsidRPr="00855977">
        <w:rPr>
          <w:rFonts w:eastAsia="新細明體" w:hint="eastAsia"/>
          <w:bCs/>
          <w:spacing w:val="20"/>
          <w:sz w:val="22"/>
          <w:szCs w:val="22"/>
        </w:rPr>
        <w:t>2</w:t>
      </w:r>
      <w:r w:rsidR="008F6566" w:rsidRPr="00855977">
        <w:rPr>
          <w:rFonts w:eastAsia="新細明體" w:hint="eastAsia"/>
          <w:bCs/>
          <w:spacing w:val="20"/>
          <w:sz w:val="22"/>
          <w:szCs w:val="22"/>
        </w:rPr>
        <w:t>分）</w:t>
      </w:r>
    </w:p>
    <w:p w14:paraId="5B313A6F" w14:textId="25EF2ED9" w:rsidR="0049642B" w:rsidRPr="00855977" w:rsidRDefault="00F40408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b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8F6566" w:rsidRPr="00855977">
        <w:rPr>
          <w:rFonts w:eastAsia="新細明體" w:hint="eastAsia"/>
          <w:bCs/>
          <w:spacing w:val="20"/>
          <w:sz w:val="22"/>
          <w:szCs w:val="22"/>
        </w:rPr>
        <w:t>另有一電化學催化系統，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只會產生甲醇與正丙醇。已知每產生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1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莫耳此混合產物需消耗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10.8</w:t>
      </w:r>
      <w:r w:rsidR="00CB3B07" w:rsidRPr="00855977">
        <w:rPr>
          <w:rFonts w:eastAsia="新細明體" w:hint="eastAsia"/>
          <w:bCs/>
          <w:spacing w:val="20"/>
          <w:sz w:val="22"/>
          <w:szCs w:val="22"/>
        </w:rPr>
        <w:t>莫耳電子，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此混合產物中，</w:t>
      </w:r>
      <w:r w:rsidR="00D2448E" w:rsidRPr="00855977">
        <w:rPr>
          <w:rFonts w:eastAsia="新細明體" w:hint="eastAsia"/>
          <w:bCs/>
          <w:spacing w:val="20"/>
          <w:sz w:val="22"/>
          <w:szCs w:val="22"/>
        </w:rPr>
        <w:t>列式計算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甲醇與正丙醇的莫耳數比為何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?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2</w:t>
      </w:r>
      <w:r w:rsidR="00992712" w:rsidRPr="00855977">
        <w:rPr>
          <w:rFonts w:eastAsia="新細明體" w:hint="eastAsia"/>
          <w:bCs/>
          <w:spacing w:val="20"/>
          <w:sz w:val="22"/>
          <w:szCs w:val="22"/>
        </w:rPr>
        <w:t>分）</w:t>
      </w:r>
    </w:p>
    <w:p w14:paraId="6032C7A4" w14:textId="60FF0698" w:rsidR="002F6752" w:rsidRDefault="00B13775">
      <w:pPr>
        <w:widowControl/>
        <w:adjustRightInd/>
        <w:spacing w:line="240" w:lineRule="auto"/>
        <w:textAlignment w:val="auto"/>
        <w:rPr>
          <w:rFonts w:eastAsia="新細明體" w:cs="新細明體"/>
          <w:color w:val="000000"/>
          <w:spacing w:val="20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2ACE384" wp14:editId="75CA7B43">
                <wp:simplePos x="0" y="0"/>
                <wp:positionH relativeFrom="margin">
                  <wp:align>center</wp:align>
                </wp:positionH>
                <wp:positionV relativeFrom="margin">
                  <wp:posOffset>8166100</wp:posOffset>
                </wp:positionV>
                <wp:extent cx="2602800" cy="640800"/>
                <wp:effectExtent l="0" t="0" r="26670" b="26035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00" cy="64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9A9A6" w14:textId="77777777" w:rsidR="00952523" w:rsidRPr="003F4AA2" w:rsidRDefault="00952523" w:rsidP="00B13775">
                            <w:pPr>
                              <w:spacing w:beforeLines="50" w:before="120" w:line="240" w:lineRule="atLeast"/>
                              <w:ind w:leftChars="80" w:left="192" w:rightChars="80" w:right="192"/>
                              <w:jc w:val="distribute"/>
                              <w:rPr>
                                <w:rFonts w:ascii="標楷體" w:eastAsia="標楷體" w:hAnsi="標楷體"/>
                                <w:b/>
                                <w:sz w:val="44"/>
                                <w:szCs w:val="52"/>
                              </w:rPr>
                            </w:pPr>
                            <w:r w:rsidRPr="003F4AA2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52"/>
                              </w:rPr>
                              <w:t>背面還有試題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E384" id="_x0000_s1349" type="#_x0000_t202" style="position:absolute;margin-left:0;margin-top:643pt;width:204.95pt;height:50.45pt;z-index:252079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">
                <v:textbox>
                  <w:txbxContent>
                    <w:p w14:paraId="1A69A9A6" w14:textId="77777777" w:rsidR="00952523" w:rsidRPr="003F4AA2" w:rsidRDefault="00952523" w:rsidP="00B13775">
                      <w:pPr>
                        <w:spacing w:beforeLines="50" w:before="120" w:line="240" w:lineRule="atLeast"/>
                        <w:ind w:leftChars="80" w:left="192" w:rightChars="80" w:right="192"/>
                        <w:jc w:val="distribute"/>
                        <w:rPr>
                          <w:rFonts w:ascii="標楷體" w:eastAsia="標楷體" w:hAnsi="標楷體"/>
                          <w:b/>
                          <w:sz w:val="44"/>
                          <w:szCs w:val="52"/>
                        </w:rPr>
                      </w:pPr>
                      <w:r w:rsidRPr="003F4AA2">
                        <w:rPr>
                          <w:rFonts w:ascii="標楷體" w:eastAsia="標楷體" w:hAnsi="標楷體" w:hint="eastAsia"/>
                          <w:b/>
                          <w:sz w:val="44"/>
                          <w:szCs w:val="52"/>
                        </w:rPr>
                        <w:t>背面還有試題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F6752">
        <w:br w:type="page"/>
      </w:r>
    </w:p>
    <w:p w14:paraId="334F59B6" w14:textId="4A5CABAC" w:rsidR="00D81B8E" w:rsidRPr="00194EAA" w:rsidRDefault="00D81B8E" w:rsidP="00194EAA">
      <w:pPr>
        <w:pStyle w:val="-05"/>
      </w:pPr>
      <w:r w:rsidRPr="00194EAA">
        <w:rPr>
          <w:rFonts w:hint="eastAsia"/>
        </w:rPr>
        <w:lastRenderedPageBreak/>
        <w:t>5</w:t>
      </w:r>
      <w:r w:rsidRPr="00194EAA">
        <w:t>0-5</w:t>
      </w:r>
      <w:r w:rsidRPr="00194EAA">
        <w:rPr>
          <w:rFonts w:hint="eastAsia"/>
        </w:rPr>
        <w:t>3</w:t>
      </w:r>
      <w:proofErr w:type="gramStart"/>
      <w:r w:rsidRPr="00194EAA">
        <w:t>題為題</w:t>
      </w:r>
      <w:proofErr w:type="gramEnd"/>
      <w:r w:rsidRPr="00194EAA">
        <w:t>組</w:t>
      </w:r>
    </w:p>
    <w:p w14:paraId="4B95B78C" w14:textId="19F32CF2" w:rsidR="004B011F" w:rsidRPr="001D0459" w:rsidRDefault="004B011F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/>
          <w:spacing w:val="20"/>
          <w:szCs w:val="22"/>
        </w:rPr>
        <w:t>在寒武紀以前的地層中，可找到由氧化鐵與二氧化矽細粒反覆堆疊形成的「</w:t>
      </w:r>
      <w:proofErr w:type="gramStart"/>
      <w:r w:rsidRPr="001D0459">
        <w:rPr>
          <w:rFonts w:eastAsia="新細明體"/>
          <w:spacing w:val="20"/>
          <w:szCs w:val="22"/>
        </w:rPr>
        <w:t>縞狀</w:t>
      </w:r>
      <w:proofErr w:type="gramEnd"/>
      <w:r w:rsidR="00C40507">
        <w:rPr>
          <w:rFonts w:eastAsia="新細明體" w:hint="eastAsia"/>
          <w:spacing w:val="20"/>
          <w:szCs w:val="22"/>
        </w:rPr>
        <w:t>（帶狀）</w:t>
      </w:r>
      <w:r w:rsidRPr="001D0459">
        <w:rPr>
          <w:rFonts w:eastAsia="新細明體"/>
          <w:spacing w:val="20"/>
          <w:szCs w:val="22"/>
        </w:rPr>
        <w:t>鐵礦床」，是</w:t>
      </w:r>
      <w:r w:rsidR="00C40507">
        <w:rPr>
          <w:rFonts w:eastAsia="新細明體" w:hint="eastAsia"/>
          <w:spacing w:val="20"/>
          <w:szCs w:val="22"/>
        </w:rPr>
        <w:t>重要的</w:t>
      </w:r>
      <w:r w:rsidRPr="001D0459">
        <w:rPr>
          <w:rFonts w:eastAsia="新細明體"/>
          <w:spacing w:val="20"/>
          <w:szCs w:val="22"/>
        </w:rPr>
        <w:t>鐵礦來源。約</w:t>
      </w:r>
      <w:r w:rsidRPr="001D0459">
        <w:rPr>
          <w:rFonts w:eastAsia="新細明體"/>
          <w:spacing w:val="20"/>
          <w:szCs w:val="22"/>
        </w:rPr>
        <w:t>24</w:t>
      </w:r>
      <w:r w:rsidRPr="001D0459">
        <w:rPr>
          <w:rFonts w:eastAsia="新細明體"/>
          <w:spacing w:val="20"/>
          <w:szCs w:val="22"/>
        </w:rPr>
        <w:t>億年前的地層</w:t>
      </w:r>
      <w:r w:rsidR="00C40507">
        <w:rPr>
          <w:rFonts w:eastAsia="新細明體" w:hint="eastAsia"/>
          <w:spacing w:val="20"/>
          <w:szCs w:val="22"/>
        </w:rPr>
        <w:t>中</w:t>
      </w:r>
      <w:r w:rsidRPr="001D0459">
        <w:rPr>
          <w:rFonts w:eastAsia="新細明體"/>
          <w:spacing w:val="20"/>
          <w:szCs w:val="22"/>
        </w:rPr>
        <w:t>，更普遍地出露厚層</w:t>
      </w:r>
      <w:r w:rsidRPr="001D0459">
        <w:rPr>
          <w:rFonts w:eastAsia="新細明體" w:hint="eastAsia"/>
          <w:spacing w:val="20"/>
          <w:szCs w:val="22"/>
        </w:rPr>
        <w:t>的</w:t>
      </w:r>
      <w:r w:rsidRPr="001D0459">
        <w:rPr>
          <w:rFonts w:eastAsia="新細明體"/>
          <w:spacing w:val="20"/>
          <w:szCs w:val="22"/>
        </w:rPr>
        <w:t>縞狀鐵礦床。</w:t>
      </w:r>
      <w:proofErr w:type="gramStart"/>
      <w:r w:rsidRPr="001D0459">
        <w:rPr>
          <w:rFonts w:eastAsia="新細明體"/>
          <w:spacing w:val="20"/>
          <w:szCs w:val="22"/>
        </w:rPr>
        <w:t>縞狀鐵</w:t>
      </w:r>
      <w:proofErr w:type="gramEnd"/>
      <w:r w:rsidRPr="001D0459">
        <w:rPr>
          <w:rFonts w:eastAsia="新細明體"/>
          <w:spacing w:val="20"/>
          <w:szCs w:val="22"/>
        </w:rPr>
        <w:t>礦床</w:t>
      </w:r>
      <w:r w:rsidRPr="001D0459">
        <w:rPr>
          <w:rFonts w:eastAsia="新細明體" w:hint="eastAsia"/>
          <w:spacing w:val="20"/>
          <w:szCs w:val="22"/>
        </w:rPr>
        <w:t>形成原因的假設模型，是</w:t>
      </w:r>
      <w:proofErr w:type="gramStart"/>
      <w:r w:rsidRPr="001D0459">
        <w:rPr>
          <w:rFonts w:eastAsia="新細明體" w:hint="eastAsia"/>
          <w:spacing w:val="20"/>
          <w:szCs w:val="22"/>
        </w:rPr>
        <w:t>由</w:t>
      </w:r>
      <w:r w:rsidRPr="001D0459">
        <w:rPr>
          <w:rFonts w:eastAsia="新細明體"/>
          <w:spacing w:val="20"/>
          <w:szCs w:val="22"/>
        </w:rPr>
        <w:t>亞鐵離</w:t>
      </w:r>
      <w:proofErr w:type="gramEnd"/>
      <w:r w:rsidRPr="001D0459">
        <w:rPr>
          <w:rFonts w:eastAsia="新細明體"/>
          <w:spacing w:val="20"/>
          <w:szCs w:val="22"/>
        </w:rPr>
        <w:t>子</w:t>
      </w:r>
      <w:r w:rsidR="00F40408" w:rsidRPr="001D0459">
        <w:rPr>
          <w:rFonts w:eastAsia="新細明體" w:hint="eastAsia"/>
          <w:spacing w:val="20"/>
          <w:szCs w:val="22"/>
        </w:rPr>
        <w:t>（</w:t>
      </w:r>
      <w:r w:rsidR="00D93744" w:rsidRPr="00D93744">
        <w:rPr>
          <w:rFonts w:eastAsia="新細明體"/>
          <w:spacing w:val="20"/>
          <w:position w:val="-6"/>
          <w:szCs w:val="22"/>
        </w:rPr>
        <w:object w:dxaOrig="440" w:dyaOrig="300" w14:anchorId="6ECA204C">
          <v:shape id="_x0000_i1104" type="#_x0000_t75" style="width:21.95pt;height:14.95pt" o:ole="">
            <v:imagedata r:id="rId192" o:title=""/>
          </v:shape>
          <o:OLEObject Type="Embed" ProgID="Equation.DSMT4" ShapeID="_x0000_i1104" DrawAspect="Content" ObjectID="_1766741191" r:id="rId193"/>
        </w:object>
      </w:r>
      <w:r w:rsidR="00F40408" w:rsidRPr="001D0459">
        <w:rPr>
          <w:rFonts w:eastAsia="新細明體" w:hint="eastAsia"/>
          <w:spacing w:val="20"/>
          <w:szCs w:val="22"/>
        </w:rPr>
        <w:t>）</w:t>
      </w:r>
      <w:r w:rsidRPr="001D0459">
        <w:rPr>
          <w:rFonts w:eastAsia="新細明體"/>
          <w:spacing w:val="20"/>
          <w:szCs w:val="22"/>
        </w:rPr>
        <w:t>與</w:t>
      </w:r>
      <w:r w:rsidRPr="001D0459">
        <w:rPr>
          <w:rFonts w:eastAsia="新細明體" w:hint="eastAsia"/>
          <w:spacing w:val="20"/>
          <w:szCs w:val="22"/>
        </w:rPr>
        <w:t>氧氣作用生成</w:t>
      </w:r>
      <w:r w:rsidRPr="001D0459">
        <w:rPr>
          <w:rFonts w:eastAsia="新細明體"/>
          <w:spacing w:val="20"/>
          <w:szCs w:val="22"/>
        </w:rPr>
        <w:t>氧化鐵</w:t>
      </w:r>
      <w:r w:rsidR="00267EBB" w:rsidRPr="001D0459">
        <w:rPr>
          <w:rFonts w:eastAsia="新細明體" w:hint="eastAsia"/>
          <w:spacing w:val="20"/>
          <w:szCs w:val="22"/>
        </w:rPr>
        <w:t>（</w:t>
      </w:r>
      <w:r w:rsidR="00D93744" w:rsidRPr="00143011">
        <w:rPr>
          <w:rFonts w:eastAsia="新細明體"/>
          <w:spacing w:val="20"/>
          <w:position w:val="-6"/>
          <w:szCs w:val="22"/>
        </w:rPr>
        <w:object w:dxaOrig="600" w:dyaOrig="320" w14:anchorId="68E61041">
          <v:shape id="_x0000_i1105" type="#_x0000_t75" style="width:29.45pt;height:16.85pt" o:ole="">
            <v:imagedata r:id="rId194" o:title=""/>
          </v:shape>
          <o:OLEObject Type="Embed" ProgID="Equation.DSMT4" ShapeID="_x0000_i1105" DrawAspect="Content" ObjectID="_1766741192" r:id="rId195"/>
        </w:object>
      </w:r>
      <w:r w:rsidRPr="001D0459">
        <w:rPr>
          <w:rFonts w:eastAsia="新細明體"/>
          <w:spacing w:val="20"/>
          <w:szCs w:val="22"/>
        </w:rPr>
        <w:t>及</w:t>
      </w:r>
      <w:r w:rsidR="00D93744" w:rsidRPr="00143011">
        <w:rPr>
          <w:rFonts w:eastAsia="新細明體"/>
          <w:spacing w:val="20"/>
          <w:position w:val="-6"/>
          <w:szCs w:val="22"/>
        </w:rPr>
        <w:object w:dxaOrig="600" w:dyaOrig="320" w14:anchorId="61EFE4B2">
          <v:shape id="_x0000_i1106" type="#_x0000_t75" style="width:29.45pt;height:16.85pt" o:ole="">
            <v:imagedata r:id="rId196" o:title=""/>
          </v:shape>
          <o:OLEObject Type="Embed" ProgID="Equation.DSMT4" ShapeID="_x0000_i1106" DrawAspect="Content" ObjectID="_1766741193" r:id="rId197"/>
        </w:object>
      </w:r>
      <w:r w:rsidR="00267EBB" w:rsidRPr="001D0459">
        <w:rPr>
          <w:rFonts w:eastAsia="新細明體" w:hint="eastAsia"/>
          <w:spacing w:val="20"/>
          <w:szCs w:val="22"/>
        </w:rPr>
        <w:t>）</w:t>
      </w:r>
      <w:r w:rsidRPr="001D0459">
        <w:rPr>
          <w:rFonts w:eastAsia="新細明體" w:hint="eastAsia"/>
          <w:spacing w:val="20"/>
          <w:szCs w:val="22"/>
        </w:rPr>
        <w:t>沉</w:t>
      </w:r>
      <w:r w:rsidRPr="001D0459">
        <w:rPr>
          <w:rFonts w:eastAsia="新細明體"/>
          <w:spacing w:val="20"/>
          <w:szCs w:val="22"/>
        </w:rPr>
        <w:t>澱</w:t>
      </w:r>
      <w:r w:rsidRPr="001D0459">
        <w:rPr>
          <w:rFonts w:eastAsia="新細明體" w:hint="eastAsia"/>
          <w:spacing w:val="20"/>
          <w:szCs w:val="22"/>
        </w:rPr>
        <w:t>所致。而</w:t>
      </w:r>
      <w:r w:rsidR="00D93744" w:rsidRPr="00D93744">
        <w:rPr>
          <w:rFonts w:eastAsia="新細明體"/>
          <w:spacing w:val="20"/>
          <w:position w:val="-6"/>
          <w:szCs w:val="22"/>
        </w:rPr>
        <w:object w:dxaOrig="440" w:dyaOrig="300" w14:anchorId="2AB9973E">
          <v:shape id="_x0000_i1107" type="#_x0000_t75" style="width:21.95pt;height:14.95pt" o:ole="">
            <v:imagedata r:id="rId198" o:title=""/>
          </v:shape>
          <o:OLEObject Type="Embed" ProgID="Equation.DSMT4" ShapeID="_x0000_i1107" DrawAspect="Content" ObjectID="_1766741194" r:id="rId199"/>
        </w:object>
      </w:r>
      <w:r w:rsidRPr="001D0459">
        <w:rPr>
          <w:rFonts w:eastAsia="新細明體" w:hint="eastAsia"/>
          <w:spacing w:val="20"/>
          <w:szCs w:val="22"/>
        </w:rPr>
        <w:t>是由海底岩漿噴發所形成</w:t>
      </w:r>
      <w:proofErr w:type="gramStart"/>
      <w:r w:rsidRPr="001D0459">
        <w:rPr>
          <w:rFonts w:eastAsia="新細明體" w:hint="eastAsia"/>
          <w:spacing w:val="20"/>
          <w:szCs w:val="22"/>
        </w:rPr>
        <w:t>，氧則</w:t>
      </w:r>
      <w:proofErr w:type="gramEnd"/>
      <w:r w:rsidRPr="001D0459">
        <w:rPr>
          <w:rFonts w:eastAsia="新細明體" w:hint="eastAsia"/>
          <w:spacing w:val="20"/>
          <w:szCs w:val="22"/>
        </w:rPr>
        <w:t>是由</w:t>
      </w:r>
      <w:r w:rsidRPr="001D0459">
        <w:rPr>
          <w:rFonts w:eastAsia="新細明體"/>
          <w:spacing w:val="20"/>
          <w:szCs w:val="22"/>
        </w:rPr>
        <w:t>藍</w:t>
      </w:r>
      <w:proofErr w:type="gramStart"/>
      <w:r w:rsidRPr="001D0459">
        <w:rPr>
          <w:rFonts w:eastAsia="新細明體"/>
          <w:spacing w:val="20"/>
          <w:szCs w:val="22"/>
        </w:rPr>
        <w:t>綠菌</w:t>
      </w:r>
      <w:proofErr w:type="gramEnd"/>
      <w:r w:rsidRPr="001D0459">
        <w:rPr>
          <w:rFonts w:eastAsia="新細明體"/>
          <w:spacing w:val="20"/>
          <w:szCs w:val="22"/>
        </w:rPr>
        <w:t>行光合作用所產生。</w:t>
      </w:r>
    </w:p>
    <w:p w14:paraId="5A120737" w14:textId="55B472CD" w:rsidR="007848D1" w:rsidRPr="001D0459" w:rsidRDefault="004B011F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/>
          <w:spacing w:val="20"/>
          <w:szCs w:val="22"/>
        </w:rPr>
        <w:t>圖</w:t>
      </w:r>
      <w:r w:rsidR="00C85A32" w:rsidRPr="001D0459">
        <w:rPr>
          <w:rFonts w:eastAsia="新細明體"/>
          <w:spacing w:val="20"/>
          <w:szCs w:val="22"/>
        </w:rPr>
        <w:t>20</w:t>
      </w:r>
      <w:r w:rsidRPr="001D0459">
        <w:rPr>
          <w:rFonts w:eastAsia="新細明體"/>
          <w:spacing w:val="20"/>
          <w:szCs w:val="22"/>
        </w:rPr>
        <w:t>彙整了一些地球歷史事件，包括化石紀錄、</w:t>
      </w:r>
      <w:proofErr w:type="gramStart"/>
      <w:r w:rsidRPr="001D0459">
        <w:rPr>
          <w:rFonts w:eastAsia="新細明體"/>
          <w:spacing w:val="20"/>
          <w:szCs w:val="22"/>
        </w:rPr>
        <w:t>縞狀鐵礦</w:t>
      </w:r>
      <w:proofErr w:type="gramEnd"/>
      <w:r w:rsidRPr="001D0459">
        <w:rPr>
          <w:rFonts w:eastAsia="新細明體"/>
          <w:spacing w:val="20"/>
          <w:szCs w:val="22"/>
        </w:rPr>
        <w:t>形成時段與相對</w:t>
      </w:r>
      <w:r w:rsidR="00571528">
        <w:rPr>
          <w:rFonts w:eastAsia="新細明體" w:hint="eastAsia"/>
          <w:spacing w:val="20"/>
          <w:szCs w:val="22"/>
        </w:rPr>
        <w:t>含量</w:t>
      </w:r>
      <w:r w:rsidRPr="001D0459">
        <w:rPr>
          <w:rFonts w:eastAsia="新細明體"/>
          <w:spacing w:val="20"/>
          <w:szCs w:val="22"/>
        </w:rPr>
        <w:t>，以及大氣中氧氣含量相對於現今濃度的變化。</w:t>
      </w:r>
    </w:p>
    <w:p w14:paraId="225154AB" w14:textId="151F7FED" w:rsidR="00060E39" w:rsidRPr="00DC27B8" w:rsidRDefault="00571528" w:rsidP="005D773E">
      <w:pPr>
        <w:ind w:firstLine="480"/>
        <w:jc w:val="both"/>
        <w:rPr>
          <w:rFonts w:eastAsiaTheme="minorEastAsia"/>
          <w:color w:val="000000" w:themeColor="text1"/>
          <w:szCs w:val="22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747B686F" wp14:editId="73E7B74B">
                <wp:simplePos x="0" y="0"/>
                <wp:positionH relativeFrom="column">
                  <wp:posOffset>581660</wp:posOffset>
                </wp:positionH>
                <wp:positionV relativeFrom="paragraph">
                  <wp:posOffset>76944</wp:posOffset>
                </wp:positionV>
                <wp:extent cx="5106004" cy="2345712"/>
                <wp:effectExtent l="0" t="0" r="0" b="0"/>
                <wp:wrapNone/>
                <wp:docPr id="392" name="群組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06004" cy="2345712"/>
                          <a:chOff x="112584" y="384"/>
                          <a:chExt cx="5042741" cy="2315778"/>
                        </a:xfrm>
                      </wpg:grpSpPr>
                      <pic:pic xmlns:pic="http://schemas.openxmlformats.org/drawingml/2006/picture">
                        <pic:nvPicPr>
                          <pic:cNvPr id="393" name="圖片 393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330" y="384"/>
                            <a:ext cx="5039995" cy="1980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34" y="17031"/>
                            <a:ext cx="629834" cy="23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C5C2A" w14:textId="77777777" w:rsidR="00952523" w:rsidRPr="00686D08" w:rsidRDefault="00952523" w:rsidP="00571528">
                              <w:pPr>
                                <w:snapToGrid w:val="0"/>
                                <w:jc w:val="distribute"/>
                                <w:rPr>
                                  <w:sz w:val="20"/>
                                </w:rPr>
                              </w:pPr>
                              <w:r w:rsidRPr="00686D08">
                                <w:rPr>
                                  <w:sz w:val="20"/>
                                </w:rPr>
                                <w:t>動物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534" y="221461"/>
                            <a:ext cx="629834" cy="23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8A2C7" w14:textId="77777777" w:rsidR="00952523" w:rsidRPr="00686D08" w:rsidRDefault="00952523" w:rsidP="00571528">
                              <w:pPr>
                                <w:snapToGrid w:val="0"/>
                                <w:jc w:val="distribute"/>
                                <w:rPr>
                                  <w:sz w:val="20"/>
                                </w:rPr>
                              </w:pPr>
                              <w:r w:rsidRPr="00686D08">
                                <w:rPr>
                                  <w:sz w:val="20"/>
                                </w:rPr>
                                <w:t>真核生物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9" y="421797"/>
                            <a:ext cx="629834" cy="23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99F4F" w14:textId="77777777" w:rsidR="00952523" w:rsidRPr="00686D08" w:rsidRDefault="00952523" w:rsidP="00571528">
                              <w:pPr>
                                <w:snapToGrid w:val="0"/>
                                <w:jc w:val="distribute"/>
                                <w:rPr>
                                  <w:sz w:val="20"/>
                                </w:rPr>
                              </w:pPr>
                              <w:r w:rsidRPr="00686D08">
                                <w:rPr>
                                  <w:sz w:val="20"/>
                                </w:rPr>
                                <w:t>細菌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14" y="733168"/>
                            <a:ext cx="35560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6C93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86497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EF2D6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988541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6AE66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1112108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D2A71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124391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1EB0C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13592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30C77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52" y="1491049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21AA7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10</w:t>
                              </w:r>
                              <w:r w:rsidRPr="00686D08">
                                <w:rPr>
                                  <w:sz w:val="18"/>
                                  <w:vertAlign w:val="superscript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38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56863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5060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27136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044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DF6E3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9503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54D3D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725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0F0DC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708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4D747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2930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390D7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152" y="1664043"/>
                            <a:ext cx="355600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85DF9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098" y="1449859"/>
                            <a:ext cx="313617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9F972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098" y="675503"/>
                            <a:ext cx="313617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331AD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6098" y="1054443"/>
                            <a:ext cx="313617" cy="1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59A94" w14:textId="77777777" w:rsidR="00952523" w:rsidRPr="00686D08" w:rsidRDefault="00952523" w:rsidP="00571528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686D08">
                                <w:rPr>
                                  <w:sz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7191" y="601211"/>
                            <a:ext cx="629834" cy="23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80CCA" w14:textId="77777777" w:rsidR="00952523" w:rsidRPr="00686D08" w:rsidRDefault="00952523" w:rsidP="00571528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proofErr w:type="gramStart"/>
                              <w:r w:rsidRPr="00686D08">
                                <w:rPr>
                                  <w:sz w:val="22"/>
                                </w:rPr>
                                <w:t>縞狀鐵礦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382" y="797326"/>
                            <a:ext cx="524909" cy="1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F5FE0" w14:textId="77777777" w:rsidR="00952523" w:rsidRPr="00686D08" w:rsidRDefault="00952523" w:rsidP="0075541A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86D08">
                                <w:rPr>
                                  <w:sz w:val="22"/>
                                </w:rPr>
                                <w:t>氧氣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155" y="1850481"/>
                            <a:ext cx="1498397" cy="23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DDA95" w14:textId="77777777" w:rsidR="00952523" w:rsidRPr="00686D08" w:rsidRDefault="00952523" w:rsidP="00571528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距今</w:t>
                              </w:r>
                              <w:r w:rsidRPr="00686D08">
                                <w:rPr>
                                  <w:sz w:val="22"/>
                                </w:rPr>
                                <w:t>時間（十億年前）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566" y="2125156"/>
                            <a:ext cx="766976" cy="19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76789" w14:textId="77777777" w:rsidR="00952523" w:rsidRPr="00686D08" w:rsidRDefault="00952523" w:rsidP="00571528">
                              <w:pPr>
                                <w:spacing w:line="240" w:lineRule="atLeas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86D08">
                                <w:rPr>
                                  <w:sz w:val="22"/>
                                </w:rPr>
                                <w:t>圖</w:t>
                              </w:r>
                              <w:r w:rsidRPr="00686D08">
                                <w:rPr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84" y="653102"/>
                            <a:ext cx="266926" cy="110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BD1B4" w14:textId="77777777" w:rsidR="00952523" w:rsidRPr="0075541A" w:rsidRDefault="00952523" w:rsidP="0075541A">
                              <w:pPr>
                                <w:snapToGrid w:val="0"/>
                                <w:spacing w:beforeLines="15" w:before="36" w:line="240" w:lineRule="atLeast"/>
                                <w:jc w:val="center"/>
                                <w:rPr>
                                  <w:spacing w:val="10"/>
                                  <w:sz w:val="20"/>
                                </w:rPr>
                              </w:pPr>
                              <w:r w:rsidRPr="0075541A">
                                <w:rPr>
                                  <w:spacing w:val="10"/>
                                  <w:sz w:val="20"/>
                                </w:rPr>
                                <w:t>氧氣</w:t>
                              </w:r>
                              <w:r w:rsidRPr="0075541A">
                                <w:rPr>
                                  <w:rFonts w:hint="eastAsia"/>
                                  <w:spacing w:val="10"/>
                                  <w:sz w:val="20"/>
                                </w:rPr>
                                <w:t>相對</w:t>
                              </w:r>
                              <w:r w:rsidRPr="0075541A">
                                <w:rPr>
                                  <w:spacing w:val="10"/>
                                  <w:sz w:val="20"/>
                                </w:rPr>
                                <w:t>含量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  <wps:wsp>
                        <wps:cNvPr id="4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6082" y="518884"/>
                            <a:ext cx="213020" cy="129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8C58D" w14:textId="77777777" w:rsidR="00952523" w:rsidRPr="002B48A7" w:rsidRDefault="00952523" w:rsidP="002B48A7">
                              <w:pPr>
                                <w:snapToGrid w:val="0"/>
                                <w:spacing w:beforeLines="15" w:before="36" w:line="240" w:lineRule="atLeast"/>
                                <w:jc w:val="center"/>
                                <w:rPr>
                                  <w:spacing w:val="10"/>
                                  <w:sz w:val="20"/>
                                </w:rPr>
                              </w:pPr>
                              <w:proofErr w:type="gramStart"/>
                              <w:r w:rsidRPr="002B48A7">
                                <w:rPr>
                                  <w:spacing w:val="10"/>
                                  <w:sz w:val="20"/>
                                </w:rPr>
                                <w:t>縞狀鐵礦</w:t>
                              </w:r>
                              <w:proofErr w:type="gramEnd"/>
                              <w:r w:rsidRPr="002B48A7">
                                <w:rPr>
                                  <w:spacing w:val="10"/>
                                  <w:sz w:val="20"/>
                                </w:rPr>
                                <w:t>相對</w:t>
                              </w:r>
                              <w:r w:rsidRPr="002B48A7">
                                <w:rPr>
                                  <w:rFonts w:hint="eastAsia"/>
                                  <w:spacing w:val="10"/>
                                  <w:sz w:val="20"/>
                                </w:rPr>
                                <w:t>含量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B686F" id="群組 392" o:spid="_x0000_s1350" style="position:absolute;left:0;text-align:left;margin-left:45.8pt;margin-top:6.05pt;width:402.05pt;height:184.7pt;z-index:252059648;mso-width-relative:margin;mso-height-relative:margin" coordorigin="1125,3" coordsize="50427,2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">
                <o:lock v:ext="edit" aspectratio="t"/>
                <v:shape id="圖片 393" o:spid="_x0000_s1351" type="#_x0000_t75" style="position:absolute;left:1153;top:3;width:50400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">
                  <v:imagedata r:id="rId202" o:title=""/>
                </v:shape>
                <v:shape id="_x0000_s1352" type="#_x0000_t202" style="position:absolute;left:1235;top:170;width:6298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qO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BvtWo7EAAAA3AAAAA8A&#10;AAAAAAAAAAAAAAAABwIAAGRycy9kb3ducmV2LnhtbFBLBQYAAAAAAwADALcAAAD4AgAAAAA=&#10;" filled="f" stroked="f">
                  <v:textbox style="mso-fit-shape-to-text:t" inset="0,0,0,0">
                    <w:txbxContent>
                      <w:p w14:paraId="7FCC5C2A" w14:textId="77777777" w:rsidR="00952523" w:rsidRPr="00686D08" w:rsidRDefault="00952523" w:rsidP="00571528">
                        <w:pPr>
                          <w:snapToGrid w:val="0"/>
                          <w:jc w:val="distribute"/>
                          <w:rPr>
                            <w:sz w:val="20"/>
                          </w:rPr>
                        </w:pPr>
                        <w:r w:rsidRPr="00686D08">
                          <w:rPr>
                            <w:sz w:val="20"/>
                          </w:rPr>
                          <w:t>動物</w:t>
                        </w:r>
                      </w:p>
                    </w:txbxContent>
                  </v:textbox>
                </v:shape>
                <v:shape id="_x0000_s1353" type="#_x0000_t202" style="position:absolute;left:1235;top:2214;width:629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8V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HSh/xXEAAAA3AAAAA8A&#10;AAAAAAAAAAAAAAAABwIAAGRycy9kb3ducmV2LnhtbFBLBQYAAAAAAwADALcAAAD4AgAAAAA=&#10;" filled="f" stroked="f">
                  <v:textbox style="mso-fit-shape-to-text:t" inset="0,0,0,0">
                    <w:txbxContent>
                      <w:p w14:paraId="5DF8A2C7" w14:textId="77777777" w:rsidR="00952523" w:rsidRPr="00686D08" w:rsidRDefault="00952523" w:rsidP="00571528">
                        <w:pPr>
                          <w:snapToGrid w:val="0"/>
                          <w:jc w:val="distribute"/>
                          <w:rPr>
                            <w:sz w:val="20"/>
                          </w:rPr>
                        </w:pPr>
                        <w:r w:rsidRPr="00686D08">
                          <w:rPr>
                            <w:sz w:val="20"/>
                          </w:rPr>
                          <w:t>真核生物</w:t>
                        </w:r>
                      </w:p>
                    </w:txbxContent>
                  </v:textbox>
                </v:shape>
                <v:shape id="_x0000_s1354" type="#_x0000_t202" style="position:absolute;left:1152;top:4217;width:629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Fi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JvA6E46A3DwBAAD//wMAUEsBAi0AFAAGAAgAAAAhANvh9svuAAAAhQEAABMAAAAAAAAAAAAA&#10;AAAAAAAAAFtDb250ZW50X1R5cGVzXS54bWxQSwECLQAUAAYACAAAACEAWvQsW78AAAAVAQAACwAA&#10;AAAAAAAAAAAAAAAfAQAAX3JlbHMvLnJlbHNQSwECLQAUAAYACAAAACEAhHNhYsMAAADcAAAADwAA&#10;AAAAAAAAAAAAAAAHAgAAZHJzL2Rvd25yZXYueG1sUEsFBgAAAAADAAMAtwAAAPcCAAAAAA==&#10;" filled="f" stroked="f">
                  <v:textbox style="mso-fit-shape-to-text:t" inset="0,0,0,0">
                    <w:txbxContent>
                      <w:p w14:paraId="26899F4F" w14:textId="77777777" w:rsidR="00952523" w:rsidRPr="00686D08" w:rsidRDefault="00952523" w:rsidP="00571528">
                        <w:pPr>
                          <w:snapToGrid w:val="0"/>
                          <w:jc w:val="distribute"/>
                          <w:rPr>
                            <w:sz w:val="20"/>
                          </w:rPr>
                        </w:pPr>
                        <w:r w:rsidRPr="00686D08">
                          <w:rPr>
                            <w:sz w:val="20"/>
                          </w:rPr>
                          <w:t>細菌</w:t>
                        </w:r>
                      </w:p>
                    </w:txbxContent>
                  </v:textbox>
                </v:shape>
                <v:shape id="_x0000_s1355" type="#_x0000_t202" style="position:absolute;left:3295;top:7331;width:3556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08B16C93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1.0</w:t>
                        </w:r>
                      </w:p>
                    </w:txbxContent>
                  </v:textbox>
                </v:shape>
                <v:shape id="_x0000_s1356" type="#_x0000_t202" style="position:absolute;left:3377;top:8649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199EF2D6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_x0000_s1357" type="#_x0000_t202" style="position:absolute;left:3377;top:9885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01D6AE66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-2</w:t>
                        </w:r>
                      </w:p>
                    </w:txbxContent>
                  </v:textbox>
                </v:shape>
                <v:shape id="_x0000_s1358" type="#_x0000_t202" style="position:absolute;left:3377;top:11121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23ED2A71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-3</w:t>
                        </w:r>
                      </w:p>
                    </w:txbxContent>
                  </v:textbox>
                </v:shape>
                <v:shape id="_x0000_s1359" type="#_x0000_t202" style="position:absolute;left:3377;top:12439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5C81EB0C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-4</w:t>
                        </w:r>
                      </w:p>
                    </w:txbxContent>
                  </v:textbox>
                </v:shape>
                <v:shape id="_x0000_s1360" type="#_x0000_t202" style="position:absolute;left:3377;top:13592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7F230C77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-5</w:t>
                        </w:r>
                      </w:p>
                    </w:txbxContent>
                  </v:textbox>
                </v:shape>
                <v:shape id="_x0000_s1361" type="#_x0000_t202" style="position:absolute;left:3377;top:1491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7EA21AA7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10</w:t>
                        </w:r>
                        <w:r w:rsidRPr="00686D08">
                          <w:rPr>
                            <w:sz w:val="18"/>
                            <w:vertAlign w:val="superscript"/>
                          </w:rPr>
                          <w:t>-6</w:t>
                        </w:r>
                      </w:p>
                    </w:txbxContent>
                  </v:textbox>
                </v:shape>
                <v:shape id="_x0000_s1362" type="#_x0000_t202" style="position:absolute;left:6178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2BE56863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0.0</w:t>
                        </w:r>
                      </w:p>
                    </w:txbxContent>
                  </v:textbox>
                </v:shape>
                <v:shape id="_x0000_s1363" type="#_x0000_t202" style="position:absolute;left:11450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1AE27136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0.5</w:t>
                        </w:r>
                      </w:p>
                    </w:txbxContent>
                  </v:textbox>
                </v:shape>
                <v:shape id="_x0000_s1364" type="#_x0000_t202" style="position:absolute;left:16640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7C1DF6E3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1.0</w:t>
                        </w:r>
                      </w:p>
                    </w:txbxContent>
                  </v:textbox>
                </v:shape>
                <v:shape id="_x0000_s1365" type="#_x0000_t202" style="position:absolute;left:21995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24954D3D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1.5</w:t>
                        </w:r>
                      </w:p>
                    </w:txbxContent>
                  </v:textbox>
                </v:shape>
                <v:shape id="_x0000_s1366" type="#_x0000_t202" style="position:absolute;left:27267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0EC0F0DC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2.0</w:t>
                        </w:r>
                      </w:p>
                    </w:txbxContent>
                  </v:textbox>
                </v:shape>
                <v:shape id="_x0000_s1367" type="#_x0000_t202" style="position:absolute;left:32457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1AE4D747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2.5</w:t>
                        </w:r>
                      </w:p>
                    </w:txbxContent>
                  </v:textbox>
                </v:shape>
                <v:shape id="_x0000_s1368" type="#_x0000_t202" style="position:absolute;left:37729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582390D7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3.0</w:t>
                        </w:r>
                      </w:p>
                    </w:txbxContent>
                  </v:textbox>
                </v:shape>
                <v:shape id="_x0000_s1369" type="#_x0000_t202" style="position:absolute;left:43001;top:16640;width:355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67785DF9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3.5</w:t>
                        </w:r>
                      </w:p>
                    </w:txbxContent>
                  </v:textbox>
                </v:shape>
                <v:shape id="_x0000_s1370" type="#_x0000_t202" style="position:absolute;left:45060;top:14498;width:313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0FB9F972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0.0</w:t>
                        </w:r>
                      </w:p>
                    </w:txbxContent>
                  </v:textbox>
                </v:shape>
                <v:shape id="_x0000_s1371" type="#_x0000_t202" style="position:absolute;left:45060;top:6755;width:313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6CA331AD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1.0</w:t>
                        </w:r>
                      </w:p>
                    </w:txbxContent>
                  </v:textbox>
                </v:shape>
                <v:shape id="_x0000_s1372" type="#_x0000_t202" style="position:absolute;left:45060;top:10544;width:3137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4BB59A94" w14:textId="77777777" w:rsidR="00952523" w:rsidRPr="00686D08" w:rsidRDefault="00952523" w:rsidP="00571528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8"/>
                          </w:rPr>
                        </w:pPr>
                        <w:r w:rsidRPr="00686D08">
                          <w:rPr>
                            <w:sz w:val="18"/>
                          </w:rPr>
                          <w:t>0.5</w:t>
                        </w:r>
                      </w:p>
                    </w:txbxContent>
                  </v:textbox>
                </v:shape>
                <v:shape id="_x0000_s1373" type="#_x0000_t202" style="position:absolute;left:36071;top:6012;width:6299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Eq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NnYMSrEAAAA3AAAAA8A&#10;AAAAAAAAAAAAAAAABwIAAGRycy9kb3ducmV2LnhtbFBLBQYAAAAAAwADALcAAAD4AgAAAAA=&#10;" filled="f" stroked="f">
                  <v:textbox style="mso-fit-shape-to-text:t" inset="0,0,0,0">
                    <w:txbxContent>
                      <w:p w14:paraId="10F80CCA" w14:textId="77777777" w:rsidR="00952523" w:rsidRPr="00686D08" w:rsidRDefault="00952523" w:rsidP="00571528">
                        <w:pPr>
                          <w:snapToGrid w:val="0"/>
                          <w:rPr>
                            <w:sz w:val="22"/>
                          </w:rPr>
                        </w:pPr>
                        <w:proofErr w:type="gramStart"/>
                        <w:r w:rsidRPr="00686D08">
                          <w:rPr>
                            <w:sz w:val="22"/>
                          </w:rPr>
                          <w:t>縞狀鐵礦</w:t>
                        </w:r>
                        <w:proofErr w:type="gramEnd"/>
                      </w:p>
                    </w:txbxContent>
                  </v:textbox>
                </v:shape>
                <v:shape id="_x0000_s1374" type="#_x0000_t202" style="position:absolute;left:18263;top:7973;width:524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9d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NcpfA4E4+A3PwDAAD//wMAUEsBAi0AFAAGAAgAAAAhANvh9svuAAAAhQEAABMAAAAAAAAAAAAA&#10;AAAAAAAAAFtDb250ZW50X1R5cGVzXS54bWxQSwECLQAUAAYACAAAACEAWvQsW78AAAAVAQAACwAA&#10;AAAAAAAAAAAAAAAfAQAAX3JlbHMvLnJlbHNQSwECLQAUAAYACAAAACEAKQqvXcMAAADcAAAADwAA&#10;AAAAAAAAAAAAAAAHAgAAZHJzL2Rvd25yZXYueG1sUEsFBgAAAAADAAMAtwAAAPcCAAAAAA==&#10;" filled="f" stroked="f">
                  <v:textbox style="mso-fit-shape-to-text:t" inset="0,0,0,0">
                    <w:txbxContent>
                      <w:p w14:paraId="170F5FE0" w14:textId="77777777" w:rsidR="00952523" w:rsidRPr="00686D08" w:rsidRDefault="00952523" w:rsidP="0075541A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686D08">
                          <w:rPr>
                            <w:sz w:val="22"/>
                          </w:rPr>
                          <w:t>氧氣</w:t>
                        </w:r>
                      </w:p>
                    </w:txbxContent>
                  </v:textbox>
                </v:shape>
                <v:shape id="_x0000_s1375" type="#_x0000_t202" style="position:absolute;left:18971;top:18504;width:1498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rGxAAAANwAAAAPAAAAZHJzL2Rvd25yZXYueG1sRI9Ba8JA&#10;FITvQv/D8gQvopuVYm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EZGCsbEAAAA3AAAAA8A&#10;AAAAAAAAAAAAAAAABwIAAGRycy9kb3ducmV2LnhtbFBLBQYAAAAAAwADALcAAAD4AgAAAAA=&#10;" filled="f" stroked="f">
                  <v:textbox style="mso-fit-shape-to-text:t" inset="0,0,0,0">
                    <w:txbxContent>
                      <w:p w14:paraId="43DDDA95" w14:textId="77777777" w:rsidR="00952523" w:rsidRPr="00686D08" w:rsidRDefault="00952523" w:rsidP="00571528">
                        <w:pPr>
                          <w:snapToGrid w:val="0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距今</w:t>
                        </w:r>
                        <w:r w:rsidRPr="00686D08">
                          <w:rPr>
                            <w:sz w:val="22"/>
                          </w:rPr>
                          <w:t>時間（十億年前）</w:t>
                        </w:r>
                      </w:p>
                    </w:txbxContent>
                  </v:textbox>
                </v:shape>
                <v:shape id="_x0000_s1376" type="#_x0000_t202" style="position:absolute;left:22505;top:21251;width:767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" filled="f" stroked="f">
                  <v:textbox style="mso-fit-shape-to-text:t" inset="0,0,0,0">
                    <w:txbxContent>
                      <w:p w14:paraId="31176789" w14:textId="77777777" w:rsidR="00952523" w:rsidRPr="00686D08" w:rsidRDefault="00952523" w:rsidP="00571528">
                        <w:pPr>
                          <w:spacing w:line="240" w:lineRule="atLeast"/>
                          <w:jc w:val="center"/>
                          <w:rPr>
                            <w:sz w:val="22"/>
                          </w:rPr>
                        </w:pPr>
                        <w:r w:rsidRPr="00686D08">
                          <w:rPr>
                            <w:sz w:val="22"/>
                          </w:rPr>
                          <w:t>圖</w:t>
                        </w:r>
                        <w:r w:rsidRPr="00686D08">
                          <w:rPr>
                            <w:sz w:val="22"/>
                          </w:rPr>
                          <w:t>20</w:t>
                        </w:r>
                      </w:p>
                    </w:txbxContent>
                  </v:textbox>
                </v:shape>
                <v:shape id="_x0000_s1377" type="#_x0000_t202" style="position:absolute;left:1125;top:6531;width:2670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" filled="f" stroked="f">
                  <v:textbox style="layout-flow:vertical-ideographic" inset="0,0,0,0">
                    <w:txbxContent>
                      <w:p w14:paraId="69EBD1B4" w14:textId="77777777" w:rsidR="00952523" w:rsidRPr="0075541A" w:rsidRDefault="00952523" w:rsidP="0075541A">
                        <w:pPr>
                          <w:snapToGrid w:val="0"/>
                          <w:spacing w:beforeLines="15" w:before="36" w:line="240" w:lineRule="atLeast"/>
                          <w:jc w:val="center"/>
                          <w:rPr>
                            <w:spacing w:val="10"/>
                            <w:sz w:val="20"/>
                          </w:rPr>
                        </w:pPr>
                        <w:r w:rsidRPr="0075541A">
                          <w:rPr>
                            <w:spacing w:val="10"/>
                            <w:sz w:val="20"/>
                          </w:rPr>
                          <w:t>氧氣</w:t>
                        </w:r>
                        <w:r w:rsidRPr="0075541A">
                          <w:rPr>
                            <w:rFonts w:hint="eastAsia"/>
                            <w:spacing w:val="10"/>
                            <w:sz w:val="20"/>
                          </w:rPr>
                          <w:t>相對</w:t>
                        </w:r>
                        <w:r w:rsidRPr="0075541A">
                          <w:rPr>
                            <w:spacing w:val="10"/>
                            <w:sz w:val="20"/>
                          </w:rPr>
                          <w:t>含量</w:t>
                        </w:r>
                      </w:p>
                    </w:txbxContent>
                  </v:textbox>
                </v:shape>
                <v:shape id="_x0000_s1378" type="#_x0000_t202" style="position:absolute;left:48460;top:5188;width:2131;height:1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" filled="f" stroked="f">
                  <v:textbox style="layout-flow:vertical-ideographic" inset="0,0,0,0">
                    <w:txbxContent>
                      <w:p w14:paraId="16D8C58D" w14:textId="77777777" w:rsidR="00952523" w:rsidRPr="002B48A7" w:rsidRDefault="00952523" w:rsidP="002B48A7">
                        <w:pPr>
                          <w:snapToGrid w:val="0"/>
                          <w:spacing w:beforeLines="15" w:before="36" w:line="240" w:lineRule="atLeast"/>
                          <w:jc w:val="center"/>
                          <w:rPr>
                            <w:spacing w:val="10"/>
                            <w:sz w:val="20"/>
                          </w:rPr>
                        </w:pPr>
                        <w:proofErr w:type="gramStart"/>
                        <w:r w:rsidRPr="002B48A7">
                          <w:rPr>
                            <w:spacing w:val="10"/>
                            <w:sz w:val="20"/>
                          </w:rPr>
                          <w:t>縞狀鐵礦</w:t>
                        </w:r>
                        <w:proofErr w:type="gramEnd"/>
                        <w:r w:rsidRPr="002B48A7">
                          <w:rPr>
                            <w:spacing w:val="10"/>
                            <w:sz w:val="20"/>
                          </w:rPr>
                          <w:t>相對</w:t>
                        </w:r>
                        <w:r w:rsidRPr="002B48A7">
                          <w:rPr>
                            <w:rFonts w:hint="eastAsia"/>
                            <w:spacing w:val="10"/>
                            <w:sz w:val="20"/>
                          </w:rPr>
                          <w:t>含量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DA9B23" w14:textId="66B70E75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6C93E18A" w14:textId="604BE0F9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43E27AAB" w14:textId="18A6775F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359DC730" w14:textId="1BF26212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74C00226" w14:textId="7E06B10E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20295554" w14:textId="2B2D4BCF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67B452AC" w14:textId="4A514D5A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6F5BBFAF" w14:textId="32569ACB" w:rsidR="0038134B" w:rsidRDefault="0038134B" w:rsidP="00194EAA">
      <w:pPr>
        <w:pStyle w:val="TIT1"/>
        <w:spacing w:before="60"/>
        <w:ind w:left="357" w:hanging="357"/>
        <w:rPr>
          <w:spacing w:val="20"/>
        </w:rPr>
      </w:pPr>
    </w:p>
    <w:p w14:paraId="7307F6E2" w14:textId="2DD58B8B" w:rsidR="007848D1" w:rsidRPr="00194EAA" w:rsidRDefault="007848D1" w:rsidP="00CB4B02">
      <w:pPr>
        <w:pStyle w:val="TIT1"/>
        <w:spacing w:beforeLines="75" w:before="180"/>
        <w:ind w:left="357" w:hanging="357"/>
        <w:rPr>
          <w:spacing w:val="20"/>
        </w:rPr>
      </w:pPr>
      <w:r w:rsidRPr="00194EAA">
        <w:rPr>
          <w:spacing w:val="20"/>
        </w:rPr>
        <w:t>50.</w:t>
      </w:r>
      <w:r w:rsidR="00267EBB" w:rsidRPr="00194EAA">
        <w:rPr>
          <w:spacing w:val="20"/>
        </w:rPr>
        <w:tab/>
      </w:r>
      <w:r w:rsidR="00473BE4" w:rsidRPr="00194EAA">
        <w:rPr>
          <w:spacing w:val="20"/>
        </w:rPr>
        <w:t>下列</w:t>
      </w:r>
      <w:proofErr w:type="gramStart"/>
      <w:r w:rsidR="00473BE4" w:rsidRPr="00194EAA">
        <w:rPr>
          <w:spacing w:val="20"/>
        </w:rPr>
        <w:t>關於縞狀鐵礦</w:t>
      </w:r>
      <w:proofErr w:type="gramEnd"/>
      <w:r w:rsidR="00473BE4" w:rsidRPr="00194EAA">
        <w:rPr>
          <w:spacing w:val="20"/>
        </w:rPr>
        <w:t>與相關地球歷史事件的敘述，哪些正確？</w:t>
      </w:r>
      <w:r w:rsidRPr="00194EAA">
        <w:rPr>
          <w:spacing w:val="20"/>
        </w:rPr>
        <w:t>（應選</w:t>
      </w:r>
      <w:r w:rsidRPr="00194EAA">
        <w:rPr>
          <w:spacing w:val="20"/>
        </w:rPr>
        <w:t>3</w:t>
      </w:r>
      <w:r w:rsidRPr="00194EAA">
        <w:rPr>
          <w:spacing w:val="20"/>
        </w:rPr>
        <w:t>項）</w:t>
      </w:r>
    </w:p>
    <w:p w14:paraId="13973411" w14:textId="625A1737" w:rsidR="007848D1" w:rsidRPr="0038134B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D93744" w:rsidRPr="002B48A7">
        <w:rPr>
          <w:spacing w:val="20"/>
          <w:position w:val="-6"/>
        </w:rPr>
        <w:object w:dxaOrig="600" w:dyaOrig="320" w14:anchorId="3B55AC48">
          <v:shape id="_x0000_i1108" type="#_x0000_t75" style="width:29pt;height:17.3pt" o:ole="">
            <v:imagedata r:id="rId203" o:title=""/>
          </v:shape>
          <o:OLEObject Type="Embed" ProgID="Equation.DSMT4" ShapeID="_x0000_i1108" DrawAspect="Content" ObjectID="_1766741195" r:id="rId204"/>
        </w:object>
      </w:r>
      <w:proofErr w:type="gramStart"/>
      <w:r w:rsidRPr="00194EAA">
        <w:rPr>
          <w:spacing w:val="20"/>
        </w:rPr>
        <w:t>是亞鐵離子</w:t>
      </w:r>
      <w:proofErr w:type="gramEnd"/>
      <w:r w:rsidRPr="00194EAA">
        <w:rPr>
          <w:spacing w:val="20"/>
        </w:rPr>
        <w:t>經還原反應形成的</w:t>
      </w:r>
    </w:p>
    <w:p w14:paraId="2AB51C4F" w14:textId="7EFDD0B0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(B)</w:t>
      </w:r>
      <w:r w:rsidR="00CB4B02">
        <w:rPr>
          <w:rFonts w:hint="eastAsia"/>
          <w:spacing w:val="20"/>
        </w:rPr>
        <w:t>在</w:t>
      </w:r>
      <w:r w:rsidR="00CB4B02">
        <w:rPr>
          <w:rFonts w:hint="eastAsia"/>
          <w:spacing w:val="20"/>
        </w:rPr>
        <w:t>24</w:t>
      </w:r>
      <w:r w:rsidR="00CB4B02">
        <w:rPr>
          <w:rFonts w:hint="eastAsia"/>
          <w:spacing w:val="20"/>
        </w:rPr>
        <w:t>～</w:t>
      </w:r>
      <w:r w:rsidR="00CB4B02">
        <w:rPr>
          <w:rFonts w:hint="eastAsia"/>
          <w:spacing w:val="20"/>
        </w:rPr>
        <w:t>35</w:t>
      </w:r>
      <w:r w:rsidR="00CB4B02">
        <w:rPr>
          <w:rFonts w:hint="eastAsia"/>
          <w:spacing w:val="20"/>
        </w:rPr>
        <w:t>億年前，</w:t>
      </w:r>
      <w:proofErr w:type="gramStart"/>
      <w:r w:rsidR="00473BE4" w:rsidRPr="00194EAA">
        <w:rPr>
          <w:rFonts w:hint="eastAsia"/>
          <w:spacing w:val="20"/>
        </w:rPr>
        <w:t>縞狀鐵</w:t>
      </w:r>
      <w:proofErr w:type="gramEnd"/>
      <w:r w:rsidR="00473BE4" w:rsidRPr="00194EAA">
        <w:rPr>
          <w:rFonts w:hint="eastAsia"/>
          <w:spacing w:val="20"/>
        </w:rPr>
        <w:t>礦床形成當時，大氣中氧氣的濃度並未大幅增加，而是在其形成後，才大幅增加</w:t>
      </w:r>
    </w:p>
    <w:p w14:paraId="010BDC05" w14:textId="073D2634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(C)</w:t>
      </w:r>
      <w:r w:rsidR="00D93744" w:rsidRPr="00D93744">
        <w:rPr>
          <w:spacing w:val="20"/>
          <w:position w:val="-10"/>
        </w:rPr>
        <w:object w:dxaOrig="600" w:dyaOrig="320" w14:anchorId="05720279">
          <v:shape id="_x0000_i1109" type="#_x0000_t75" style="width:29pt;height:17.3pt" o:ole="">
            <v:imagedata r:id="rId205" o:title=""/>
          </v:shape>
          <o:OLEObject Type="Embed" ProgID="Equation.DSMT4" ShapeID="_x0000_i1109" DrawAspect="Content" ObjectID="_1766741196" r:id="rId206"/>
        </w:object>
      </w:r>
      <w:r w:rsidR="00473BE4" w:rsidRPr="00194EAA">
        <w:rPr>
          <w:spacing w:val="20"/>
        </w:rPr>
        <w:t>與</w:t>
      </w:r>
      <w:r w:rsidR="00D93744" w:rsidRPr="00D93744">
        <w:rPr>
          <w:spacing w:val="20"/>
          <w:position w:val="-10"/>
        </w:rPr>
        <w:object w:dxaOrig="600" w:dyaOrig="320" w14:anchorId="438A5504">
          <v:shape id="_x0000_i1110" type="#_x0000_t75" style="width:29pt;height:17.3pt" o:ole="">
            <v:imagedata r:id="rId207" o:title=""/>
          </v:shape>
          <o:OLEObject Type="Embed" ProgID="Equation.DSMT4" ShapeID="_x0000_i1110" DrawAspect="Content" ObjectID="_1766741197" r:id="rId208"/>
        </w:object>
      </w:r>
      <w:r w:rsidR="00473BE4" w:rsidRPr="00194EAA">
        <w:rPr>
          <w:rFonts w:hint="eastAsia"/>
          <w:spacing w:val="20"/>
        </w:rPr>
        <w:t>均</w:t>
      </w:r>
      <w:proofErr w:type="gramStart"/>
      <w:r w:rsidR="00473BE4" w:rsidRPr="00194EAA">
        <w:rPr>
          <w:spacing w:val="20"/>
        </w:rPr>
        <w:t>不易溶</w:t>
      </w:r>
      <w:proofErr w:type="gramEnd"/>
      <w:r w:rsidR="00473BE4" w:rsidRPr="00194EAA">
        <w:rPr>
          <w:spacing w:val="20"/>
        </w:rPr>
        <w:t>於水</w:t>
      </w:r>
    </w:p>
    <w:p w14:paraId="3F044CB6" w14:textId="15FDEC5D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(D)</w:t>
      </w:r>
      <w:r w:rsidR="00D93744" w:rsidRPr="00D93744">
        <w:rPr>
          <w:spacing w:val="20"/>
          <w:position w:val="-10"/>
        </w:rPr>
        <w:object w:dxaOrig="600" w:dyaOrig="320" w14:anchorId="61B9E0BA">
          <v:shape id="_x0000_i1111" type="#_x0000_t75" style="width:29pt;height:17.3pt" o:ole="">
            <v:imagedata r:id="rId209" o:title=""/>
          </v:shape>
          <o:OLEObject Type="Embed" ProgID="Equation.DSMT4" ShapeID="_x0000_i1111" DrawAspect="Content" ObjectID="_1766741198" r:id="rId210"/>
        </w:object>
      </w:r>
      <w:r w:rsidR="00473BE4" w:rsidRPr="00194EAA">
        <w:rPr>
          <w:rFonts w:hint="eastAsia"/>
          <w:spacing w:val="20"/>
        </w:rPr>
        <w:t>與</w:t>
      </w:r>
      <w:r w:rsidR="00D93744" w:rsidRPr="00D93744">
        <w:rPr>
          <w:spacing w:val="20"/>
          <w:position w:val="-10"/>
        </w:rPr>
        <w:object w:dxaOrig="600" w:dyaOrig="320" w14:anchorId="1BE09F37">
          <v:shape id="_x0000_i1112" type="#_x0000_t75" style="width:29pt;height:17.3pt" o:ole="">
            <v:imagedata r:id="rId211" o:title=""/>
          </v:shape>
          <o:OLEObject Type="Embed" ProgID="Equation.DSMT4" ShapeID="_x0000_i1112" DrawAspect="Content" ObjectID="_1766741199" r:id="rId212"/>
        </w:object>
      </w:r>
      <w:r w:rsidR="00473BE4" w:rsidRPr="00194EAA">
        <w:rPr>
          <w:rFonts w:hint="eastAsia"/>
          <w:spacing w:val="20"/>
        </w:rPr>
        <w:t>均屬於分子化合物</w:t>
      </w:r>
    </w:p>
    <w:p w14:paraId="22FFB1FE" w14:textId="07979998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(E)</w:t>
      </w:r>
      <w:r w:rsidR="00CB4B02">
        <w:rPr>
          <w:rFonts w:hint="eastAsia"/>
          <w:spacing w:val="20"/>
        </w:rPr>
        <w:t>在</w:t>
      </w:r>
      <w:r w:rsidR="00CB4B02">
        <w:rPr>
          <w:rFonts w:hint="eastAsia"/>
          <w:spacing w:val="20"/>
        </w:rPr>
        <w:t>19</w:t>
      </w:r>
      <w:r w:rsidR="00CB4B02">
        <w:rPr>
          <w:rFonts w:hint="eastAsia"/>
          <w:spacing w:val="20"/>
        </w:rPr>
        <w:t>億年前，</w:t>
      </w:r>
      <w:proofErr w:type="gramStart"/>
      <w:r w:rsidR="00A33992" w:rsidRPr="00194EAA">
        <w:rPr>
          <w:rFonts w:hint="eastAsia"/>
          <w:spacing w:val="20"/>
        </w:rPr>
        <w:t>縞狀鐵</w:t>
      </w:r>
      <w:proofErr w:type="gramEnd"/>
      <w:r w:rsidR="00A33992" w:rsidRPr="00194EAA">
        <w:rPr>
          <w:rFonts w:hint="eastAsia"/>
          <w:spacing w:val="20"/>
        </w:rPr>
        <w:t>礦床形成時，推測當時海洋中</w:t>
      </w:r>
      <w:r w:rsidR="00D93744" w:rsidRPr="00CB4B02">
        <w:rPr>
          <w:spacing w:val="20"/>
          <w:position w:val="-4"/>
        </w:rPr>
        <w:object w:dxaOrig="440" w:dyaOrig="300" w14:anchorId="0CBE87A3">
          <v:shape id="_x0000_i1113" type="#_x0000_t75" style="width:21.95pt;height:15.45pt" o:ole="">
            <v:imagedata r:id="rId213" o:title=""/>
          </v:shape>
          <o:OLEObject Type="Embed" ProgID="Equation.DSMT4" ShapeID="_x0000_i1113" DrawAspect="Content" ObjectID="_1766741200" r:id="rId214"/>
        </w:object>
      </w:r>
      <w:r w:rsidR="00A33992" w:rsidRPr="00194EAA">
        <w:rPr>
          <w:rFonts w:hint="eastAsia"/>
          <w:spacing w:val="20"/>
        </w:rPr>
        <w:t>的濃度大幅上升</w:t>
      </w:r>
    </w:p>
    <w:p w14:paraId="5A50C9FE" w14:textId="30B3B732" w:rsidR="007848D1" w:rsidRPr="00194EAA" w:rsidRDefault="007848D1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51.</w:t>
      </w:r>
      <w:r w:rsidR="00267EBB" w:rsidRPr="00194EAA">
        <w:rPr>
          <w:spacing w:val="20"/>
        </w:rPr>
        <w:tab/>
      </w:r>
      <w:r w:rsidRPr="00194EAA">
        <w:rPr>
          <w:spacing w:val="20"/>
        </w:rPr>
        <w:t>有研究指出，在幾乎無氧的環境下，</w:t>
      </w:r>
      <w:proofErr w:type="gramStart"/>
      <w:r w:rsidRPr="00194EAA">
        <w:rPr>
          <w:spacing w:val="20"/>
        </w:rPr>
        <w:t>無氧光自</w:t>
      </w:r>
      <w:proofErr w:type="gramEnd"/>
      <w:r w:rsidRPr="00194EAA">
        <w:rPr>
          <w:spacing w:val="20"/>
        </w:rPr>
        <w:t>營細菌在光照的情況下，可</w:t>
      </w:r>
      <w:proofErr w:type="gramStart"/>
      <w:r w:rsidRPr="00194EAA">
        <w:rPr>
          <w:spacing w:val="20"/>
        </w:rPr>
        <w:t>將亞鐵離</w:t>
      </w:r>
      <w:proofErr w:type="gramEnd"/>
      <w:r w:rsidRPr="00194EAA">
        <w:rPr>
          <w:spacing w:val="20"/>
        </w:rPr>
        <w:t>子反應產生一些產物，其平衡反應式如下：</w:t>
      </w:r>
    </w:p>
    <w:p w14:paraId="6861EDB0" w14:textId="0BC693E3" w:rsidR="007848D1" w:rsidRPr="00D93744" w:rsidRDefault="00CB4B02" w:rsidP="00CB4B02">
      <w:pPr>
        <w:widowControl/>
        <w:tabs>
          <w:tab w:val="left" w:pos="2160"/>
          <w:tab w:val="left" w:pos="3960"/>
        </w:tabs>
        <w:autoSpaceDE w:val="0"/>
        <w:autoSpaceDN w:val="0"/>
        <w:ind w:leftChars="800" w:left="192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D93744">
        <w:rPr>
          <w:rFonts w:eastAsia="新細明體"/>
          <w:bCs/>
          <w:spacing w:val="20"/>
          <w:position w:val="-10"/>
          <w:sz w:val="22"/>
          <w:szCs w:val="22"/>
        </w:rPr>
        <w:object w:dxaOrig="5539" w:dyaOrig="340" w14:anchorId="26031015">
          <v:shape id="_x0000_i1114" type="#_x0000_t75" style="width:277.25pt;height:17.75pt" o:ole="">
            <v:imagedata r:id="rId215" o:title=""/>
          </v:shape>
          <o:OLEObject Type="Embed" ProgID="Equation.DSMT4" ShapeID="_x0000_i1114" DrawAspect="Content" ObjectID="_1766741201" r:id="rId216"/>
        </w:object>
      </w:r>
    </w:p>
    <w:p w14:paraId="7D079DE5" w14:textId="50853364" w:rsidR="00D745AD" w:rsidRPr="00855977" w:rsidRDefault="00B0549C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6D7E25" w:rsidRPr="00855977">
        <w:rPr>
          <w:rFonts w:eastAsia="新細明體" w:hint="eastAsia"/>
          <w:bCs/>
          <w:spacing w:val="20"/>
          <w:sz w:val="22"/>
          <w:szCs w:val="22"/>
        </w:rPr>
        <w:t>a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7848D1" w:rsidRPr="00855977">
        <w:rPr>
          <w:rFonts w:eastAsia="新細明體"/>
          <w:bCs/>
          <w:spacing w:val="20"/>
          <w:sz w:val="22"/>
          <w:szCs w:val="22"/>
        </w:rPr>
        <w:t>寫出</w:t>
      </w:r>
      <w:proofErr w:type="spellStart"/>
      <w:r w:rsidR="007848D1" w:rsidRPr="00855977">
        <w:rPr>
          <w:rFonts w:eastAsia="新細明體"/>
          <w:bCs/>
          <w:spacing w:val="20"/>
          <w:sz w:val="22"/>
          <w:szCs w:val="22"/>
        </w:rPr>
        <w:t>x,y</w:t>
      </w:r>
      <w:proofErr w:type="spellEnd"/>
      <w:r w:rsidR="007848D1" w:rsidRPr="00855977">
        <w:rPr>
          <w:rFonts w:eastAsia="新細明體"/>
          <w:bCs/>
          <w:spacing w:val="20"/>
          <w:sz w:val="22"/>
          <w:szCs w:val="22"/>
        </w:rPr>
        <w:t>和</w:t>
      </w:r>
      <w:r w:rsidR="007848D1" w:rsidRPr="00855977">
        <w:rPr>
          <w:rFonts w:eastAsia="新細明體"/>
          <w:bCs/>
          <w:spacing w:val="20"/>
          <w:sz w:val="22"/>
          <w:szCs w:val="22"/>
        </w:rPr>
        <w:t>z</w:t>
      </w:r>
      <w:r w:rsidR="007848D1" w:rsidRPr="00855977">
        <w:rPr>
          <w:rFonts w:eastAsia="新細明體"/>
          <w:bCs/>
          <w:spacing w:val="20"/>
          <w:sz w:val="22"/>
          <w:szCs w:val="22"/>
        </w:rPr>
        <w:t>值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7848D1" w:rsidRPr="00855977">
        <w:rPr>
          <w:rFonts w:eastAsia="新細明體"/>
          <w:bCs/>
          <w:spacing w:val="20"/>
          <w:sz w:val="22"/>
          <w:szCs w:val="22"/>
        </w:rPr>
        <w:t>說明求</w:t>
      </w:r>
      <w:r w:rsidR="009E2B37" w:rsidRPr="00855977">
        <w:rPr>
          <w:rFonts w:eastAsia="新細明體" w:hint="eastAsia"/>
          <w:bCs/>
          <w:spacing w:val="20"/>
          <w:sz w:val="22"/>
          <w:szCs w:val="22"/>
        </w:rPr>
        <w:t>得</w:t>
      </w:r>
      <w:r w:rsidR="007848D1" w:rsidRPr="00855977">
        <w:rPr>
          <w:rFonts w:eastAsia="新細明體"/>
          <w:bCs/>
          <w:spacing w:val="20"/>
          <w:sz w:val="22"/>
          <w:szCs w:val="22"/>
        </w:rPr>
        <w:t>數值的過程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7848D1" w:rsidRPr="00855977">
        <w:rPr>
          <w:rFonts w:eastAsia="新細明體"/>
          <w:bCs/>
          <w:spacing w:val="20"/>
          <w:sz w:val="22"/>
          <w:szCs w:val="22"/>
        </w:rPr>
        <w:t>。（</w:t>
      </w:r>
      <w:r w:rsidR="007848D1" w:rsidRPr="00855977">
        <w:rPr>
          <w:rFonts w:eastAsia="新細明體"/>
          <w:bCs/>
          <w:spacing w:val="20"/>
          <w:sz w:val="22"/>
          <w:szCs w:val="22"/>
        </w:rPr>
        <w:t>3</w:t>
      </w:r>
      <w:r w:rsidR="007848D1" w:rsidRPr="00855977">
        <w:rPr>
          <w:rFonts w:eastAsia="新細明體"/>
          <w:bCs/>
          <w:spacing w:val="20"/>
          <w:sz w:val="22"/>
          <w:szCs w:val="22"/>
        </w:rPr>
        <w:t>分）</w:t>
      </w:r>
    </w:p>
    <w:p w14:paraId="1E063CDA" w14:textId="2C8616DC" w:rsidR="00511B96" w:rsidRPr="00855977" w:rsidRDefault="00B0549C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="00511B96" w:rsidRPr="00855977">
        <w:rPr>
          <w:rFonts w:eastAsia="新細明體"/>
          <w:bCs/>
          <w:spacing w:val="20"/>
          <w:sz w:val="22"/>
          <w:szCs w:val="22"/>
        </w:rPr>
        <w:t>b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D93744" w:rsidRPr="00D93744">
        <w:rPr>
          <w:rFonts w:eastAsia="新細明體"/>
          <w:bCs/>
          <w:spacing w:val="20"/>
          <w:position w:val="-6"/>
          <w:sz w:val="22"/>
          <w:szCs w:val="22"/>
        </w:rPr>
        <w:object w:dxaOrig="840" w:dyaOrig="320" w14:anchorId="71099D52">
          <v:shape id="_x0000_i1115" type="#_x0000_t75" style="width:42.1pt;height:16.85pt" o:ole="">
            <v:imagedata r:id="rId217" o:title=""/>
          </v:shape>
          <o:OLEObject Type="Embed" ProgID="Equation.DSMT4" ShapeID="_x0000_i1115" DrawAspect="Content" ObjectID="_1766741202" r:id="rId218"/>
        </w:object>
      </w:r>
      <w:r w:rsidR="00511B96" w:rsidRPr="00855977">
        <w:rPr>
          <w:rFonts w:eastAsia="新細明體"/>
          <w:bCs/>
          <w:spacing w:val="20"/>
          <w:sz w:val="22"/>
          <w:szCs w:val="22"/>
        </w:rPr>
        <w:t>為有機化合物，</w:t>
      </w:r>
      <w:r w:rsidR="00CB4B02">
        <w:rPr>
          <w:rFonts w:eastAsia="新細明體" w:hint="eastAsia"/>
          <w:bCs/>
          <w:spacing w:val="20"/>
          <w:sz w:val="22"/>
          <w:szCs w:val="22"/>
        </w:rPr>
        <w:t>而生活中常見的有機物質有醣類、蛋白質、油脂及核酸等，試問</w:t>
      </w:r>
      <w:r w:rsidR="00CB4B02" w:rsidRPr="00D93744">
        <w:rPr>
          <w:rFonts w:eastAsia="新細明體"/>
          <w:bCs/>
          <w:spacing w:val="20"/>
          <w:position w:val="-6"/>
          <w:sz w:val="22"/>
          <w:szCs w:val="22"/>
        </w:rPr>
        <w:object w:dxaOrig="840" w:dyaOrig="320" w14:anchorId="30799937">
          <v:shape id="_x0000_i1116" type="#_x0000_t75" style="width:42.1pt;height:16.85pt" o:ole="">
            <v:imagedata r:id="rId217" o:title=""/>
          </v:shape>
          <o:OLEObject Type="Embed" ProgID="Equation.DSMT4" ShapeID="_x0000_i1116" DrawAspect="Content" ObjectID="_1766741203" r:id="rId219"/>
        </w:object>
      </w:r>
      <w:r w:rsidR="00CB4B02">
        <w:rPr>
          <w:rFonts w:eastAsia="新細明體" w:hint="eastAsia"/>
          <w:bCs/>
          <w:spacing w:val="20"/>
          <w:sz w:val="22"/>
          <w:szCs w:val="22"/>
        </w:rPr>
        <w:t>可能屬於其中哪一類的化合物</w:t>
      </w:r>
      <w:r w:rsidR="00511B96" w:rsidRPr="00855977">
        <w:rPr>
          <w:rFonts w:eastAsia="新細明體"/>
          <w:bCs/>
          <w:spacing w:val="20"/>
          <w:sz w:val="22"/>
          <w:szCs w:val="22"/>
        </w:rPr>
        <w:t>？（</w:t>
      </w:r>
      <w:r w:rsidR="00511B96" w:rsidRPr="00855977">
        <w:rPr>
          <w:rFonts w:eastAsia="新細明體"/>
          <w:bCs/>
          <w:spacing w:val="20"/>
          <w:sz w:val="22"/>
          <w:szCs w:val="22"/>
        </w:rPr>
        <w:t>1</w:t>
      </w:r>
      <w:r w:rsidR="00511B96" w:rsidRPr="00855977">
        <w:rPr>
          <w:rFonts w:eastAsia="新細明體"/>
          <w:bCs/>
          <w:spacing w:val="20"/>
          <w:sz w:val="22"/>
          <w:szCs w:val="22"/>
        </w:rPr>
        <w:t>分）</w:t>
      </w:r>
    </w:p>
    <w:p w14:paraId="396E63CC" w14:textId="13D23A74" w:rsidR="007848D1" w:rsidRPr="00194EAA" w:rsidRDefault="00173D48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rFonts w:hint="eastAsia"/>
          <w:spacing w:val="20"/>
        </w:rPr>
        <w:t>52.</w:t>
      </w:r>
      <w:r w:rsidR="00B0549C" w:rsidRPr="00194EAA">
        <w:rPr>
          <w:spacing w:val="20"/>
        </w:rPr>
        <w:tab/>
      </w:r>
      <w:r w:rsidR="007848D1" w:rsidRPr="00194EAA">
        <w:rPr>
          <w:rFonts w:hint="eastAsia"/>
          <w:spacing w:val="20"/>
        </w:rPr>
        <w:t>下列觀察或推論哪些正確？（應選</w:t>
      </w:r>
      <w:r w:rsidR="007848D1" w:rsidRPr="00194EAA">
        <w:rPr>
          <w:rFonts w:hint="eastAsia"/>
          <w:spacing w:val="20"/>
        </w:rPr>
        <w:t>3</w:t>
      </w:r>
      <w:r w:rsidR="007848D1" w:rsidRPr="00194EAA">
        <w:rPr>
          <w:rFonts w:hint="eastAsia"/>
          <w:spacing w:val="20"/>
        </w:rPr>
        <w:t>項）</w:t>
      </w:r>
    </w:p>
    <w:p w14:paraId="5AF75935" w14:textId="7AEE7D94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(A)</w:t>
      </w:r>
      <w:proofErr w:type="gramStart"/>
      <w:r w:rsidRPr="00194EAA">
        <w:rPr>
          <w:rFonts w:hint="eastAsia"/>
          <w:spacing w:val="20"/>
        </w:rPr>
        <w:t>縞狀鐵礦</w:t>
      </w:r>
      <w:proofErr w:type="gramEnd"/>
      <w:r w:rsidRPr="00194EAA">
        <w:rPr>
          <w:rFonts w:hint="eastAsia"/>
          <w:spacing w:val="20"/>
        </w:rPr>
        <w:t>大部分出現在</w:t>
      </w:r>
      <w:r w:rsidRPr="00194EAA">
        <w:rPr>
          <w:rFonts w:hint="eastAsia"/>
          <w:spacing w:val="20"/>
        </w:rPr>
        <w:t>24</w:t>
      </w:r>
      <w:r w:rsidRPr="00194EAA">
        <w:rPr>
          <w:rFonts w:hint="eastAsia"/>
          <w:spacing w:val="20"/>
        </w:rPr>
        <w:t>億年前的地層中</w:t>
      </w:r>
    </w:p>
    <w:p w14:paraId="5E2626C3" w14:textId="28D792A6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proofErr w:type="gramStart"/>
      <w:r w:rsidRPr="00194EAA">
        <w:rPr>
          <w:rFonts w:hint="eastAsia"/>
          <w:spacing w:val="20"/>
        </w:rPr>
        <w:t>亞鐵離子</w:t>
      </w:r>
      <w:proofErr w:type="gramEnd"/>
      <w:r w:rsidRPr="00194EAA">
        <w:rPr>
          <w:rFonts w:hint="eastAsia"/>
          <w:spacing w:val="20"/>
        </w:rPr>
        <w:t>源自岩漿，</w:t>
      </w:r>
      <w:proofErr w:type="gramStart"/>
      <w:r w:rsidRPr="00194EAA">
        <w:rPr>
          <w:rFonts w:hint="eastAsia"/>
          <w:spacing w:val="20"/>
        </w:rPr>
        <w:t>因此縞狀鐵</w:t>
      </w:r>
      <w:proofErr w:type="gramEnd"/>
      <w:r w:rsidRPr="00194EAA">
        <w:rPr>
          <w:rFonts w:hint="eastAsia"/>
          <w:spacing w:val="20"/>
        </w:rPr>
        <w:t>礦屬於火成岩類</w:t>
      </w:r>
    </w:p>
    <w:p w14:paraId="78A9DEE1" w14:textId="47FC8E87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今日海水</w:t>
      </w:r>
      <w:proofErr w:type="gramStart"/>
      <w:r w:rsidRPr="00194EAA">
        <w:rPr>
          <w:rFonts w:hint="eastAsia"/>
          <w:spacing w:val="20"/>
        </w:rPr>
        <w:t>中的亞鐵離子</w:t>
      </w:r>
      <w:proofErr w:type="gramEnd"/>
      <w:r w:rsidRPr="00194EAA">
        <w:rPr>
          <w:rFonts w:hint="eastAsia"/>
          <w:spacing w:val="20"/>
        </w:rPr>
        <w:t>濃度較</w:t>
      </w:r>
      <w:r w:rsidRPr="00194EAA">
        <w:rPr>
          <w:rFonts w:hint="eastAsia"/>
          <w:spacing w:val="20"/>
        </w:rPr>
        <w:t>25</w:t>
      </w:r>
      <w:r w:rsidRPr="00194EAA">
        <w:rPr>
          <w:rFonts w:hint="eastAsia"/>
          <w:spacing w:val="20"/>
        </w:rPr>
        <w:t>億年前為低</w:t>
      </w:r>
    </w:p>
    <w:p w14:paraId="27D847FD" w14:textId="4B2CD332" w:rsidR="007848D1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大氣中的氧氣含量呈現線性增高</w:t>
      </w:r>
    </w:p>
    <w:p w14:paraId="1C5F50CB" w14:textId="0273AFCA" w:rsidR="00EE6270" w:rsidRPr="00194EAA" w:rsidRDefault="007848D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細菌可存活在</w:t>
      </w:r>
      <w:proofErr w:type="gramStart"/>
      <w:r w:rsidRPr="00194EAA">
        <w:rPr>
          <w:rFonts w:hint="eastAsia"/>
          <w:spacing w:val="20"/>
        </w:rPr>
        <w:t>極低氧的</w:t>
      </w:r>
      <w:proofErr w:type="gramEnd"/>
      <w:r w:rsidRPr="00194EAA">
        <w:rPr>
          <w:rFonts w:hint="eastAsia"/>
          <w:spacing w:val="20"/>
        </w:rPr>
        <w:t>環境中</w:t>
      </w:r>
    </w:p>
    <w:p w14:paraId="4D682A2C" w14:textId="5EC29E2A" w:rsidR="00EE6270" w:rsidRPr="00194EAA" w:rsidRDefault="00EE6270" w:rsidP="00730DDD">
      <w:pPr>
        <w:pStyle w:val="TIT1"/>
        <w:spacing w:before="60"/>
        <w:ind w:left="975" w:hangingChars="375" w:hanging="975"/>
        <w:rPr>
          <w:spacing w:val="20"/>
        </w:rPr>
      </w:pPr>
      <w:r w:rsidRPr="00730DDD">
        <w:rPr>
          <w:spacing w:val="20"/>
        </w:rPr>
        <w:lastRenderedPageBreak/>
        <w:t>53.</w:t>
      </w:r>
      <w:r w:rsidR="00F62E0C" w:rsidRPr="00730DDD">
        <w:rPr>
          <w:rFonts w:eastAsia="新細明體" w:hint="eastAsia"/>
          <w:bCs/>
          <w:spacing w:val="-20"/>
          <w:szCs w:val="22"/>
        </w:rPr>
        <w:t xml:space="preserve"> </w:t>
      </w:r>
      <w:r w:rsidR="00F62E0C" w:rsidRPr="00730DDD">
        <w:rPr>
          <w:rFonts w:eastAsia="新細明體" w:hint="eastAsia"/>
          <w:bCs/>
          <w:spacing w:val="20"/>
          <w:szCs w:val="22"/>
        </w:rPr>
        <w:t>（</w:t>
      </w:r>
      <w:r w:rsidR="00F62E0C" w:rsidRPr="00730DDD">
        <w:rPr>
          <w:rFonts w:eastAsia="新細明體" w:hint="eastAsia"/>
          <w:bCs/>
          <w:spacing w:val="20"/>
          <w:szCs w:val="22"/>
        </w:rPr>
        <w:t>a</w:t>
      </w:r>
      <w:r w:rsidR="00F62E0C" w:rsidRPr="00730DDD">
        <w:rPr>
          <w:rFonts w:eastAsia="新細明體" w:hint="eastAsia"/>
          <w:bCs/>
          <w:spacing w:val="20"/>
          <w:szCs w:val="22"/>
        </w:rPr>
        <w:t>）</w:t>
      </w:r>
      <w:r w:rsidRPr="00730DDD">
        <w:rPr>
          <w:spacing w:val="20"/>
        </w:rPr>
        <w:t>依據在地球歷史出現的次序，由早期到晚期排列下列事件：（只須寫出事件代碼）（</w:t>
      </w:r>
      <w:r w:rsidRPr="00730DDD">
        <w:rPr>
          <w:spacing w:val="20"/>
        </w:rPr>
        <w:t>2</w:t>
      </w:r>
      <w:r w:rsidRPr="00730DDD">
        <w:rPr>
          <w:spacing w:val="20"/>
        </w:rPr>
        <w:t>分）</w:t>
      </w:r>
    </w:p>
    <w:p w14:paraId="2257D408" w14:textId="54E47D5E" w:rsidR="002D23D1" w:rsidRPr="00855977" w:rsidRDefault="00B0549C" w:rsidP="003E52EB">
      <w:pPr>
        <w:pStyle w:val="AA"/>
        <w:ind w:leftChars="375" w:left="900" w:firstLineChars="0" w:firstLine="0"/>
        <w:jc w:val="both"/>
        <w:rPr>
          <w:spacing w:val="20"/>
        </w:rPr>
      </w:pPr>
      <w:r w:rsidRPr="00855977">
        <w:rPr>
          <w:rFonts w:hint="eastAsia"/>
          <w:spacing w:val="20"/>
        </w:rPr>
        <w:t>（</w:t>
      </w:r>
      <w:r w:rsidR="00EE6270" w:rsidRPr="00855977">
        <w:rPr>
          <w:spacing w:val="20"/>
        </w:rPr>
        <w:t>甲</w:t>
      </w:r>
      <w:r w:rsidRPr="00855977">
        <w:rPr>
          <w:rFonts w:hint="eastAsia"/>
          <w:spacing w:val="20"/>
        </w:rPr>
        <w:t>）</w:t>
      </w:r>
      <w:r w:rsidR="00EE6270" w:rsidRPr="00855977">
        <w:rPr>
          <w:spacing w:val="20"/>
        </w:rPr>
        <w:t>臭氧層的形成</w:t>
      </w:r>
    </w:p>
    <w:p w14:paraId="471213C3" w14:textId="5CAA6E1E" w:rsidR="002D23D1" w:rsidRPr="00855977" w:rsidRDefault="002D5090" w:rsidP="003E52EB">
      <w:pPr>
        <w:pStyle w:val="AA"/>
        <w:ind w:leftChars="375" w:left="900" w:firstLineChars="0" w:firstLine="0"/>
        <w:jc w:val="both"/>
        <w:rPr>
          <w:spacing w:val="20"/>
        </w:rPr>
      </w:pPr>
      <w:r w:rsidRPr="00855977">
        <w:rPr>
          <w:rFonts w:hint="eastAsia"/>
          <w:spacing w:val="20"/>
        </w:rPr>
        <w:t>（</w:t>
      </w:r>
      <w:r w:rsidR="00EE6270" w:rsidRPr="00855977">
        <w:rPr>
          <w:spacing w:val="20"/>
        </w:rPr>
        <w:t>乙</w:t>
      </w:r>
      <w:r w:rsidRPr="00855977">
        <w:rPr>
          <w:rFonts w:hint="eastAsia"/>
          <w:spacing w:val="20"/>
        </w:rPr>
        <w:t>）</w:t>
      </w:r>
      <w:r w:rsidR="00EE6270" w:rsidRPr="00855977">
        <w:rPr>
          <w:spacing w:val="20"/>
        </w:rPr>
        <w:t>氧氣開始在大氣中快速</w:t>
      </w:r>
      <w:r w:rsidR="00160273" w:rsidRPr="00855977">
        <w:rPr>
          <w:spacing w:val="20"/>
        </w:rPr>
        <w:t>累</w:t>
      </w:r>
      <w:r w:rsidR="00EE6270" w:rsidRPr="00855977">
        <w:rPr>
          <w:spacing w:val="20"/>
        </w:rPr>
        <w:t>積、含量驟增</w:t>
      </w:r>
    </w:p>
    <w:p w14:paraId="77ACBF32" w14:textId="114F4F1E" w:rsidR="002D23D1" w:rsidRPr="00855977" w:rsidRDefault="002D5090" w:rsidP="003E52EB">
      <w:pPr>
        <w:pStyle w:val="AA"/>
        <w:ind w:leftChars="375" w:left="900" w:firstLineChars="0" w:firstLine="0"/>
        <w:jc w:val="both"/>
        <w:rPr>
          <w:spacing w:val="20"/>
        </w:rPr>
      </w:pPr>
      <w:r w:rsidRPr="00855977">
        <w:rPr>
          <w:rFonts w:hint="eastAsia"/>
          <w:spacing w:val="20"/>
        </w:rPr>
        <w:t>（</w:t>
      </w:r>
      <w:r w:rsidR="00EE6270" w:rsidRPr="00855977">
        <w:rPr>
          <w:spacing w:val="20"/>
        </w:rPr>
        <w:t>丙</w:t>
      </w:r>
      <w:r w:rsidRPr="00855977">
        <w:rPr>
          <w:rFonts w:hint="eastAsia"/>
          <w:spacing w:val="20"/>
        </w:rPr>
        <w:t>）</w:t>
      </w:r>
      <w:r w:rsidR="00EE6270" w:rsidRPr="00855977">
        <w:rPr>
          <w:spacing w:val="20"/>
        </w:rPr>
        <w:t>生</w:t>
      </w:r>
      <w:r w:rsidR="00160273" w:rsidRPr="00855977">
        <w:rPr>
          <w:rFonts w:hint="eastAsia"/>
          <w:spacing w:val="20"/>
        </w:rPr>
        <w:t>物</w:t>
      </w:r>
      <w:r w:rsidR="00EE6270" w:rsidRPr="00855977">
        <w:rPr>
          <w:spacing w:val="20"/>
        </w:rPr>
        <w:t>上陸</w:t>
      </w:r>
    </w:p>
    <w:p w14:paraId="3026A6B6" w14:textId="2A9AD9B0" w:rsidR="00EE6270" w:rsidRPr="00855977" w:rsidRDefault="002D5090" w:rsidP="003E52EB">
      <w:pPr>
        <w:pStyle w:val="AA"/>
        <w:ind w:leftChars="375" w:left="900" w:firstLineChars="0" w:firstLine="0"/>
        <w:jc w:val="both"/>
        <w:rPr>
          <w:spacing w:val="20"/>
        </w:rPr>
      </w:pPr>
      <w:r w:rsidRPr="00855977">
        <w:rPr>
          <w:rFonts w:hint="eastAsia"/>
          <w:spacing w:val="20"/>
        </w:rPr>
        <w:t>（</w:t>
      </w:r>
      <w:r w:rsidR="00EE6270" w:rsidRPr="00855977">
        <w:rPr>
          <w:spacing w:val="20"/>
        </w:rPr>
        <w:t>丁</w:t>
      </w:r>
      <w:r w:rsidRPr="00855977">
        <w:rPr>
          <w:rFonts w:hint="eastAsia"/>
          <w:spacing w:val="20"/>
        </w:rPr>
        <w:t>）</w:t>
      </w:r>
      <w:proofErr w:type="gramStart"/>
      <w:r w:rsidR="00EE6270" w:rsidRPr="00855977">
        <w:rPr>
          <w:spacing w:val="20"/>
        </w:rPr>
        <w:t>縞狀鐵</w:t>
      </w:r>
      <w:proofErr w:type="gramEnd"/>
      <w:r w:rsidR="00EE6270" w:rsidRPr="00855977">
        <w:rPr>
          <w:spacing w:val="20"/>
        </w:rPr>
        <w:t>礦床的形成</w:t>
      </w:r>
    </w:p>
    <w:p w14:paraId="2633C963" w14:textId="67D19DC8" w:rsidR="00EE6270" w:rsidRPr="00855977" w:rsidRDefault="002D5090" w:rsidP="00855977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 w:rsidRPr="00855977">
        <w:rPr>
          <w:rFonts w:eastAsia="新細明體" w:hint="eastAsia"/>
          <w:bCs/>
          <w:spacing w:val="20"/>
          <w:sz w:val="22"/>
          <w:szCs w:val="22"/>
        </w:rPr>
        <w:t>（</w:t>
      </w:r>
      <w:r w:rsidRPr="00855977">
        <w:rPr>
          <w:rFonts w:eastAsia="新細明體" w:hint="eastAsia"/>
          <w:bCs/>
          <w:spacing w:val="20"/>
          <w:sz w:val="22"/>
          <w:szCs w:val="22"/>
        </w:rPr>
        <w:t>b</w:t>
      </w:r>
      <w:r w:rsidRPr="00855977">
        <w:rPr>
          <w:rFonts w:eastAsia="新細明體" w:hint="eastAsia"/>
          <w:bCs/>
          <w:spacing w:val="20"/>
          <w:sz w:val="22"/>
          <w:szCs w:val="22"/>
        </w:rPr>
        <w:t>）</w:t>
      </w:r>
      <w:r w:rsidR="00EE6270" w:rsidRPr="002B48A7">
        <w:rPr>
          <w:rFonts w:eastAsia="新細明體"/>
          <w:bCs/>
          <w:spacing w:val="18"/>
          <w:sz w:val="22"/>
          <w:szCs w:val="22"/>
        </w:rPr>
        <w:t>針對</w:t>
      </w:r>
      <w:r w:rsidRPr="002B48A7">
        <w:rPr>
          <w:rFonts w:eastAsia="新細明體" w:hint="eastAsia"/>
          <w:bCs/>
          <w:spacing w:val="18"/>
          <w:sz w:val="22"/>
          <w:szCs w:val="22"/>
        </w:rPr>
        <w:t>（</w:t>
      </w:r>
      <w:r w:rsidR="00EE6270" w:rsidRPr="002B48A7">
        <w:rPr>
          <w:rFonts w:eastAsia="新細明體"/>
          <w:bCs/>
          <w:spacing w:val="18"/>
          <w:sz w:val="22"/>
          <w:szCs w:val="22"/>
        </w:rPr>
        <w:t>乙</w:t>
      </w:r>
      <w:r w:rsidRPr="002B48A7">
        <w:rPr>
          <w:rFonts w:eastAsia="新細明體" w:hint="eastAsia"/>
          <w:bCs/>
          <w:spacing w:val="18"/>
          <w:sz w:val="22"/>
          <w:szCs w:val="22"/>
        </w:rPr>
        <w:t>）</w:t>
      </w:r>
      <w:r w:rsidR="00EE6270" w:rsidRPr="002B48A7">
        <w:rPr>
          <w:rFonts w:eastAsia="新細明體"/>
          <w:bCs/>
          <w:spacing w:val="18"/>
          <w:sz w:val="22"/>
          <w:szCs w:val="22"/>
        </w:rPr>
        <w:t>事件，則</w:t>
      </w:r>
      <w:r w:rsidR="00EE6270" w:rsidRPr="002B48A7">
        <w:rPr>
          <w:rFonts w:eastAsia="新細明體"/>
          <w:bCs/>
          <w:spacing w:val="18"/>
          <w:sz w:val="22"/>
          <w:szCs w:val="22"/>
        </w:rPr>
        <w:t>35</w:t>
      </w:r>
      <w:r w:rsidRPr="002B48A7">
        <w:rPr>
          <w:rFonts w:eastAsia="新細明體" w:hint="eastAsia"/>
          <w:bCs/>
          <w:spacing w:val="18"/>
          <w:sz w:val="22"/>
          <w:szCs w:val="22"/>
        </w:rPr>
        <w:t>～</w:t>
      </w:r>
      <w:r w:rsidR="00EE6270" w:rsidRPr="002B48A7">
        <w:rPr>
          <w:rFonts w:eastAsia="新細明體"/>
          <w:bCs/>
          <w:spacing w:val="18"/>
          <w:sz w:val="22"/>
          <w:szCs w:val="22"/>
        </w:rPr>
        <w:t>22</w:t>
      </w:r>
      <w:r w:rsidR="00EE6270" w:rsidRPr="002B48A7">
        <w:rPr>
          <w:rFonts w:eastAsia="新細明體"/>
          <w:bCs/>
          <w:spacing w:val="18"/>
          <w:sz w:val="22"/>
          <w:szCs w:val="22"/>
        </w:rPr>
        <w:t>億年</w:t>
      </w:r>
      <w:r w:rsidR="00BF3D05" w:rsidRPr="002B48A7">
        <w:rPr>
          <w:rFonts w:eastAsia="新細明體" w:hint="eastAsia"/>
          <w:bCs/>
          <w:spacing w:val="18"/>
          <w:sz w:val="22"/>
          <w:szCs w:val="22"/>
        </w:rPr>
        <w:t>前</w:t>
      </w:r>
      <w:proofErr w:type="gramStart"/>
      <w:r w:rsidR="00BF3D05" w:rsidRPr="002B48A7">
        <w:rPr>
          <w:rFonts w:eastAsia="新細明體" w:hint="eastAsia"/>
          <w:bCs/>
          <w:spacing w:val="18"/>
          <w:sz w:val="22"/>
          <w:szCs w:val="22"/>
        </w:rPr>
        <w:t>之</w:t>
      </w:r>
      <w:r w:rsidR="00EE6270" w:rsidRPr="002B48A7">
        <w:rPr>
          <w:rFonts w:eastAsia="新細明體"/>
          <w:bCs/>
          <w:spacing w:val="18"/>
          <w:sz w:val="22"/>
          <w:szCs w:val="22"/>
        </w:rPr>
        <w:t>間，</w:t>
      </w:r>
      <w:proofErr w:type="gramEnd"/>
      <w:r w:rsidR="00EE6270" w:rsidRPr="002B48A7">
        <w:rPr>
          <w:rFonts w:eastAsia="新細明體"/>
          <w:bCs/>
          <w:spacing w:val="18"/>
          <w:sz w:val="22"/>
          <w:szCs w:val="22"/>
        </w:rPr>
        <w:t>除了在約</w:t>
      </w:r>
      <w:r w:rsidR="00EE6270" w:rsidRPr="002B48A7">
        <w:rPr>
          <w:rFonts w:eastAsia="新細明體"/>
          <w:bCs/>
          <w:spacing w:val="18"/>
          <w:sz w:val="22"/>
          <w:szCs w:val="22"/>
        </w:rPr>
        <w:t>23</w:t>
      </w:r>
      <w:r w:rsidR="00EE6270" w:rsidRPr="002B48A7">
        <w:rPr>
          <w:rFonts w:eastAsia="新細明體"/>
          <w:bCs/>
          <w:spacing w:val="18"/>
          <w:sz w:val="22"/>
          <w:szCs w:val="22"/>
        </w:rPr>
        <w:t>億年前有氧氣量的驟增外，若只考量光合作用的進行，還可推論出地球大氣的組成發生了什麼樣的改變？（</w:t>
      </w:r>
      <w:r w:rsidR="00EE6270" w:rsidRPr="002B48A7">
        <w:rPr>
          <w:rFonts w:eastAsia="新細明體"/>
          <w:bCs/>
          <w:spacing w:val="18"/>
          <w:sz w:val="22"/>
          <w:szCs w:val="22"/>
        </w:rPr>
        <w:t>1</w:t>
      </w:r>
      <w:r w:rsidR="00EE6270" w:rsidRPr="002B48A7">
        <w:rPr>
          <w:rFonts w:eastAsia="新細明體"/>
          <w:bCs/>
          <w:spacing w:val="18"/>
          <w:sz w:val="22"/>
          <w:szCs w:val="22"/>
        </w:rPr>
        <w:t>分）而此組成變化可能對</w:t>
      </w:r>
      <w:r w:rsidR="002B48A7" w:rsidRPr="002B48A7">
        <w:rPr>
          <w:rFonts w:eastAsia="新細明體" w:hint="eastAsia"/>
          <w:bCs/>
          <w:spacing w:val="18"/>
          <w:sz w:val="22"/>
          <w:szCs w:val="22"/>
        </w:rPr>
        <w:t>全球氣溫</w:t>
      </w:r>
      <w:r w:rsidR="00EE6270" w:rsidRPr="002B48A7">
        <w:rPr>
          <w:rFonts w:eastAsia="新細明體"/>
          <w:bCs/>
          <w:spacing w:val="18"/>
          <w:sz w:val="22"/>
          <w:szCs w:val="22"/>
        </w:rPr>
        <w:t>造成的影響為何？（</w:t>
      </w:r>
      <w:r w:rsidR="00EE6270" w:rsidRPr="002B48A7">
        <w:rPr>
          <w:rFonts w:eastAsia="新細明體"/>
          <w:bCs/>
          <w:spacing w:val="18"/>
          <w:sz w:val="22"/>
          <w:szCs w:val="22"/>
        </w:rPr>
        <w:t>1</w:t>
      </w:r>
      <w:r w:rsidR="00EE6270" w:rsidRPr="002B48A7">
        <w:rPr>
          <w:rFonts w:eastAsia="新細明體"/>
          <w:bCs/>
          <w:spacing w:val="18"/>
          <w:sz w:val="22"/>
          <w:szCs w:val="22"/>
        </w:rPr>
        <w:t>分）</w:t>
      </w:r>
    </w:p>
    <w:p w14:paraId="38D79075" w14:textId="772C970E" w:rsidR="00F76B17" w:rsidRPr="00D117A1" w:rsidRDefault="00F76B17" w:rsidP="00194EAA">
      <w:pPr>
        <w:pStyle w:val="-05"/>
      </w:pPr>
      <w:r w:rsidRPr="00D117A1">
        <w:rPr>
          <w:rFonts w:hint="eastAsia"/>
        </w:rPr>
        <w:t>54</w:t>
      </w:r>
      <w:r w:rsidRPr="00D117A1">
        <w:t>-56</w:t>
      </w:r>
      <w:proofErr w:type="gramStart"/>
      <w:r w:rsidRPr="00D117A1">
        <w:t>題為題</w:t>
      </w:r>
      <w:proofErr w:type="gramEnd"/>
      <w:r w:rsidRPr="00D117A1">
        <w:t>組</w:t>
      </w:r>
    </w:p>
    <w:p w14:paraId="50054394" w14:textId="51C7E3A6" w:rsidR="003471EA" w:rsidRPr="001D0459" w:rsidRDefault="007E4F00" w:rsidP="00C71B94">
      <w:pPr>
        <w:pStyle w:val="tit2"/>
        <w:ind w:leftChars="150" w:left="360" w:firstLineChars="200" w:firstLine="520"/>
        <w:rPr>
          <w:rFonts w:eastAsia="新細明體"/>
          <w:spacing w:val="20"/>
          <w:szCs w:val="22"/>
        </w:rPr>
      </w:pPr>
      <w:r w:rsidRPr="001D0459">
        <w:rPr>
          <w:rFonts w:eastAsia="新細明體" w:hint="eastAsia"/>
          <w:spacing w:val="20"/>
          <w:szCs w:val="22"/>
        </w:rPr>
        <w:t>做為實證科學之一，天文學的發展仰賴大量的觀測結果。近百年以來，天文觀測的手段也早就由可見光延伸到電磁波的其他波段，甚至是電磁波以外的觀測手段。這些突破性的觀測成果</w:t>
      </w:r>
      <w:r w:rsidR="00AF0A07" w:rsidRPr="001D0459">
        <w:rPr>
          <w:rFonts w:eastAsia="新細明體" w:hint="eastAsia"/>
          <w:spacing w:val="20"/>
          <w:szCs w:val="22"/>
        </w:rPr>
        <w:t>，</w:t>
      </w:r>
      <w:r w:rsidRPr="001D0459">
        <w:rPr>
          <w:rFonts w:eastAsia="新細明體" w:hint="eastAsia"/>
          <w:spacing w:val="20"/>
          <w:szCs w:val="22"/>
        </w:rPr>
        <w:t>更讓科學家們發現宇宙當中前人所未知的領域。</w:t>
      </w:r>
    </w:p>
    <w:p w14:paraId="0C5DF331" w14:textId="2C40E2AC" w:rsidR="003471EA" w:rsidRPr="00194EAA" w:rsidRDefault="003471EA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54.</w:t>
      </w:r>
      <w:r w:rsidR="002D5090" w:rsidRPr="00194EAA">
        <w:rPr>
          <w:spacing w:val="20"/>
        </w:rPr>
        <w:tab/>
      </w:r>
      <w:r w:rsidR="00A50A25" w:rsidRPr="00194EAA">
        <w:rPr>
          <w:rFonts w:hint="eastAsia"/>
          <w:spacing w:val="20"/>
        </w:rPr>
        <w:t>上述的重大成果也常獲得諾貝爾（物理）獎的肯定。回顧</w:t>
      </w:r>
      <w:r w:rsidR="00A50A25" w:rsidRPr="00194EAA">
        <w:rPr>
          <w:rFonts w:hint="eastAsia"/>
          <w:spacing w:val="20"/>
        </w:rPr>
        <w:t>20</w:t>
      </w:r>
      <w:r w:rsidR="00A50A25" w:rsidRPr="00194EAA">
        <w:rPr>
          <w:rFonts w:hint="eastAsia"/>
          <w:spacing w:val="20"/>
        </w:rPr>
        <w:t>世紀的諾貝爾獎中，因為天文觀測而獲獎者皆來自無線電波的觀測。我們如何解讀這個現象？</w:t>
      </w:r>
      <w:r w:rsidR="001E01F5">
        <w:rPr>
          <w:spacing w:val="20"/>
        </w:rPr>
        <w:br/>
      </w:r>
      <w:r w:rsidR="00A50A25" w:rsidRPr="00194EAA">
        <w:rPr>
          <w:rFonts w:hint="eastAsia"/>
          <w:spacing w:val="20"/>
        </w:rPr>
        <w:t>（應選</w:t>
      </w:r>
      <w:r w:rsidR="00A50A25" w:rsidRPr="00194EAA">
        <w:rPr>
          <w:rFonts w:hint="eastAsia"/>
          <w:spacing w:val="20"/>
        </w:rPr>
        <w:t>2</w:t>
      </w:r>
      <w:r w:rsidR="00A50A25" w:rsidRPr="00194EAA">
        <w:rPr>
          <w:rFonts w:hint="eastAsia"/>
          <w:spacing w:val="20"/>
        </w:rPr>
        <w:t>項）</w:t>
      </w:r>
    </w:p>
    <w:p w14:paraId="38BC24D1" w14:textId="5BCB14C6" w:rsidR="00A50A25" w:rsidRPr="00194EAA" w:rsidRDefault="003471E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A50A25" w:rsidRPr="00194EAA">
        <w:rPr>
          <w:rFonts w:hint="eastAsia"/>
          <w:spacing w:val="20"/>
        </w:rPr>
        <w:t>科學家一開始沒有預期到天文現象上有產生其他電磁波的可能性</w:t>
      </w:r>
    </w:p>
    <w:p w14:paraId="24DD3893" w14:textId="3923731D" w:rsidR="00A50A25" w:rsidRPr="00194EAA" w:rsidRDefault="00A50A2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天文現象上產生的高能量電磁波無法傳遞這麼遠的距離而到達地球</w:t>
      </w:r>
    </w:p>
    <w:p w14:paraId="55D0204A" w14:textId="56D94840" w:rsidR="00A50A25" w:rsidRPr="00194EAA" w:rsidRDefault="00A50A2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除了可見光之外，無線電波</w:t>
      </w:r>
      <w:r w:rsidR="002B48A7">
        <w:rPr>
          <w:rFonts w:hint="eastAsia"/>
          <w:spacing w:val="20"/>
        </w:rPr>
        <w:t>也</w:t>
      </w:r>
      <w:r w:rsidRPr="00194EAA">
        <w:rPr>
          <w:rFonts w:hint="eastAsia"/>
          <w:spacing w:val="20"/>
        </w:rPr>
        <w:t>可以幾乎不受阻礙的穿過大氣層</w:t>
      </w:r>
    </w:p>
    <w:p w14:paraId="2C739C43" w14:textId="63F4CF02" w:rsidR="00A50A25" w:rsidRPr="00194EAA" w:rsidRDefault="00A50A2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從太空中觀測</w:t>
      </w:r>
      <w:r w:rsidR="008F0661" w:rsidRPr="00194EAA">
        <w:rPr>
          <w:rFonts w:hint="eastAsia"/>
          <w:spacing w:val="20"/>
        </w:rPr>
        <w:t>，</w:t>
      </w:r>
      <w:r w:rsidRPr="00194EAA">
        <w:rPr>
          <w:rFonts w:hint="eastAsia"/>
          <w:spacing w:val="20"/>
        </w:rPr>
        <w:t>要等到</w:t>
      </w:r>
      <w:r w:rsidR="008F0661" w:rsidRPr="00194EAA">
        <w:rPr>
          <w:rFonts w:hint="eastAsia"/>
          <w:spacing w:val="20"/>
        </w:rPr>
        <w:t>20</w:t>
      </w:r>
      <w:r w:rsidR="008F0661" w:rsidRPr="00194EAA">
        <w:rPr>
          <w:rFonts w:hint="eastAsia"/>
          <w:spacing w:val="20"/>
        </w:rPr>
        <w:t>世紀中期以後</w:t>
      </w:r>
      <w:r w:rsidRPr="00194EAA">
        <w:rPr>
          <w:rFonts w:hint="eastAsia"/>
          <w:spacing w:val="20"/>
        </w:rPr>
        <w:t>進入太空時代才有可能</w:t>
      </w:r>
    </w:p>
    <w:p w14:paraId="0B4757C0" w14:textId="3934E04F" w:rsidR="003471EA" w:rsidRPr="00194EAA" w:rsidRDefault="00A50A25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2B48A7">
        <w:rPr>
          <w:rFonts w:hint="eastAsia"/>
          <w:spacing w:val="18"/>
        </w:rPr>
        <w:t>因為當時尚未有手機、基地台等</w:t>
      </w:r>
      <w:r w:rsidR="002B48A7" w:rsidRPr="002B48A7">
        <w:rPr>
          <w:rFonts w:hint="eastAsia"/>
          <w:spacing w:val="18"/>
        </w:rPr>
        <w:t>干擾</w:t>
      </w:r>
      <w:r w:rsidRPr="002B48A7">
        <w:rPr>
          <w:rFonts w:hint="eastAsia"/>
          <w:spacing w:val="18"/>
        </w:rPr>
        <w:t>，透過無線電波可以得到較好的觀測成果</w:t>
      </w:r>
    </w:p>
    <w:p w14:paraId="4AFE1606" w14:textId="280B0D5F" w:rsidR="003471EA" w:rsidRPr="00194EAA" w:rsidRDefault="003471EA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55.</w:t>
      </w:r>
      <w:r w:rsidR="002D5090" w:rsidRPr="00194EAA">
        <w:rPr>
          <w:spacing w:val="20"/>
        </w:rPr>
        <w:tab/>
      </w:r>
      <w:r w:rsidR="003F1F61" w:rsidRPr="00194EAA">
        <w:rPr>
          <w:rFonts w:hint="eastAsia"/>
          <w:spacing w:val="20"/>
        </w:rPr>
        <w:t>科學家們建造各式各樣的望遠鏡來收集電磁波訊號。新一代地面望遠鏡的口徑都愈來愈大，</w:t>
      </w:r>
      <w:r w:rsidR="00CF313D" w:rsidRPr="00194EAA">
        <w:rPr>
          <w:rFonts w:hint="eastAsia"/>
          <w:spacing w:val="20"/>
        </w:rPr>
        <w:t>原</w:t>
      </w:r>
      <w:r w:rsidR="003F1F61" w:rsidRPr="00194EAA">
        <w:rPr>
          <w:rFonts w:hint="eastAsia"/>
          <w:spacing w:val="20"/>
        </w:rPr>
        <w:t>因為何</w:t>
      </w:r>
      <w:r w:rsidR="002D5090" w:rsidRPr="00194EAA">
        <w:rPr>
          <w:rFonts w:hint="eastAsia"/>
          <w:spacing w:val="20"/>
        </w:rPr>
        <w:t>？</w:t>
      </w:r>
    </w:p>
    <w:p w14:paraId="5500DDEA" w14:textId="411D53AD" w:rsidR="003F1F61" w:rsidRPr="00194EAA" w:rsidRDefault="003471EA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spacing w:val="20"/>
        </w:rPr>
        <w:t>(A)</w:t>
      </w:r>
      <w:r w:rsidR="003F1F61" w:rsidRPr="00194EAA">
        <w:rPr>
          <w:rFonts w:hint="eastAsia"/>
          <w:spacing w:val="20"/>
        </w:rPr>
        <w:t>電磁波所行走的路徑會隨著宇宙膨脹而增加，所以需要大口徑望遠鏡</w:t>
      </w:r>
    </w:p>
    <w:p w14:paraId="1D4E3C8A" w14:textId="6BA3B97B" w:rsidR="003F1F61" w:rsidRPr="00194EAA" w:rsidRDefault="003F1F6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(B)</w:t>
      </w:r>
      <w:r w:rsidRPr="00194EAA">
        <w:rPr>
          <w:rFonts w:hint="eastAsia"/>
          <w:spacing w:val="20"/>
        </w:rPr>
        <w:t>口徑愈大，受到大氣擾動的影響愈小，可以看得愈清晰</w:t>
      </w:r>
    </w:p>
    <w:p w14:paraId="5D754E80" w14:textId="064658E0" w:rsidR="003F1F61" w:rsidRPr="00194EAA" w:rsidRDefault="003F1F6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(C)</w:t>
      </w:r>
      <w:r w:rsidRPr="00194EAA">
        <w:rPr>
          <w:rFonts w:hint="eastAsia"/>
          <w:spacing w:val="20"/>
        </w:rPr>
        <w:t>口徑愈大，可以收集到的訊號愈多，可以看到星等</w:t>
      </w:r>
      <w:r w:rsidR="00BF3D05" w:rsidRPr="00194EAA">
        <w:rPr>
          <w:rFonts w:hint="eastAsia"/>
          <w:spacing w:val="20"/>
        </w:rPr>
        <w:t>數值</w:t>
      </w:r>
      <w:r w:rsidRPr="00194EAA">
        <w:rPr>
          <w:rFonts w:hint="eastAsia"/>
          <w:spacing w:val="20"/>
        </w:rPr>
        <w:t>更大的天體</w:t>
      </w:r>
    </w:p>
    <w:p w14:paraId="78517291" w14:textId="5AB51D7A" w:rsidR="003F1F61" w:rsidRPr="00194EAA" w:rsidRDefault="003F1F6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(D)</w:t>
      </w:r>
      <w:r w:rsidRPr="00194EAA">
        <w:rPr>
          <w:rFonts w:hint="eastAsia"/>
          <w:spacing w:val="20"/>
        </w:rPr>
        <w:t>隨著經濟發展，建造大口徑望遠鏡有助於提升國防產業的技術</w:t>
      </w:r>
    </w:p>
    <w:p w14:paraId="347CA718" w14:textId="25C618AC" w:rsidR="003F1F61" w:rsidRPr="00194EAA" w:rsidRDefault="003F1F61" w:rsidP="00E71D61">
      <w:pPr>
        <w:pStyle w:val="AA"/>
        <w:ind w:left="711" w:hangingChars="135" w:hanging="351"/>
        <w:jc w:val="both"/>
        <w:rPr>
          <w:spacing w:val="20"/>
        </w:rPr>
      </w:pPr>
      <w:r w:rsidRPr="00194EAA">
        <w:rPr>
          <w:rFonts w:hint="eastAsia"/>
          <w:spacing w:val="20"/>
        </w:rPr>
        <w:t>(E)</w:t>
      </w:r>
      <w:r w:rsidRPr="00194EAA">
        <w:rPr>
          <w:rFonts w:hint="eastAsia"/>
          <w:spacing w:val="20"/>
        </w:rPr>
        <w:t>遙遠的天體會隨著宇宙膨脹而變大，所以需要大口徑望遠鏡</w:t>
      </w:r>
    </w:p>
    <w:p w14:paraId="52ED2498" w14:textId="162845CC" w:rsidR="00D64CA1" w:rsidRDefault="003471EA" w:rsidP="00194EAA">
      <w:pPr>
        <w:pStyle w:val="TIT1"/>
        <w:spacing w:before="60"/>
        <w:ind w:left="357" w:hanging="357"/>
        <w:rPr>
          <w:spacing w:val="20"/>
        </w:rPr>
      </w:pPr>
      <w:r w:rsidRPr="00194EAA">
        <w:rPr>
          <w:spacing w:val="20"/>
        </w:rPr>
        <w:t>56.</w:t>
      </w:r>
      <w:r w:rsidRPr="00194EAA">
        <w:rPr>
          <w:spacing w:val="20"/>
        </w:rPr>
        <w:tab/>
      </w:r>
      <w:r w:rsidR="003F1F61" w:rsidRPr="00194EAA">
        <w:rPr>
          <w:rFonts w:hint="eastAsia"/>
          <w:spacing w:val="20"/>
        </w:rPr>
        <w:t>溫室氣體會造成地表的溫度升高，這是因為這些氣體會吸收來自地表的熱輻射；同樣的，這些氣體也</w:t>
      </w:r>
      <w:r w:rsidR="00F63079">
        <w:rPr>
          <w:rFonts w:hint="eastAsia"/>
          <w:spacing w:val="20"/>
        </w:rPr>
        <w:t>會</w:t>
      </w:r>
      <w:r w:rsidR="003F1F61" w:rsidRPr="00194EAA">
        <w:rPr>
          <w:rFonts w:hint="eastAsia"/>
          <w:spacing w:val="20"/>
        </w:rPr>
        <w:t>造成來自太空中的部分輻射無法</w:t>
      </w:r>
      <w:r w:rsidR="00F55768">
        <w:rPr>
          <w:rFonts w:hint="eastAsia"/>
          <w:spacing w:val="20"/>
        </w:rPr>
        <w:t>通</w:t>
      </w:r>
      <w:r w:rsidR="003F1F61" w:rsidRPr="00194EAA">
        <w:rPr>
          <w:rFonts w:hint="eastAsia"/>
          <w:spacing w:val="20"/>
        </w:rPr>
        <w:t>過大氣層。</w:t>
      </w:r>
      <w:r w:rsidR="00F55768">
        <w:rPr>
          <w:rFonts w:hint="eastAsia"/>
          <w:spacing w:val="20"/>
        </w:rPr>
        <w:t>而地球大氣的組成多元，其他氣體也會影響電磁波能否通過大氣層。</w:t>
      </w:r>
    </w:p>
    <w:p w14:paraId="7074E021" w14:textId="220A6DBD" w:rsidR="00F55768" w:rsidRPr="00F55768" w:rsidRDefault="00F55768" w:rsidP="00F55768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Pr="00F55768">
        <w:rPr>
          <w:rFonts w:eastAsia="新細明體"/>
          <w:bCs/>
          <w:spacing w:val="20"/>
          <w:sz w:val="22"/>
          <w:szCs w:val="22"/>
        </w:rPr>
        <w:t>a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  <w:r>
        <w:rPr>
          <w:rFonts w:eastAsia="新細明體"/>
          <w:bCs/>
          <w:spacing w:val="20"/>
          <w:sz w:val="22"/>
          <w:szCs w:val="22"/>
        </w:rPr>
        <w:tab/>
      </w:r>
      <w:r w:rsidRPr="00F55768">
        <w:rPr>
          <w:rFonts w:eastAsia="新細明體" w:hint="eastAsia"/>
          <w:bCs/>
          <w:spacing w:val="20"/>
          <w:sz w:val="22"/>
          <w:szCs w:val="22"/>
        </w:rPr>
        <w:t>溫室氣體主要是吸收</w:t>
      </w:r>
      <w:r>
        <w:rPr>
          <w:rFonts w:eastAsia="新細明體" w:hint="eastAsia"/>
          <w:bCs/>
          <w:spacing w:val="20"/>
          <w:sz w:val="22"/>
          <w:szCs w:val="22"/>
        </w:rPr>
        <w:t>哪</w:t>
      </w:r>
      <w:r w:rsidRPr="00F55768">
        <w:rPr>
          <w:rFonts w:eastAsia="新細明體" w:hint="eastAsia"/>
          <w:bCs/>
          <w:spacing w:val="20"/>
          <w:sz w:val="22"/>
          <w:szCs w:val="22"/>
        </w:rPr>
        <w:t>一種波段的電磁波？（</w:t>
      </w:r>
      <w:r w:rsidRPr="00F55768">
        <w:rPr>
          <w:rFonts w:eastAsia="新細明體"/>
          <w:bCs/>
          <w:spacing w:val="20"/>
          <w:sz w:val="22"/>
          <w:szCs w:val="22"/>
        </w:rPr>
        <w:t>1</w:t>
      </w:r>
      <w:r w:rsidRPr="00F55768">
        <w:rPr>
          <w:rFonts w:eastAsia="新細明體" w:hint="eastAsia"/>
          <w:bCs/>
          <w:spacing w:val="20"/>
          <w:sz w:val="22"/>
          <w:szCs w:val="22"/>
        </w:rPr>
        <w:t>分）不過，溫室氣體主要集中在對流層，若要進行該波段的觀測，可以藉由飛機將望遠鏡攜帶至大氣層中的哪一層？（</w:t>
      </w:r>
      <w:r w:rsidRPr="00F55768">
        <w:rPr>
          <w:rFonts w:eastAsia="新細明體"/>
          <w:bCs/>
          <w:spacing w:val="20"/>
          <w:sz w:val="22"/>
          <w:szCs w:val="22"/>
        </w:rPr>
        <w:t>1</w:t>
      </w:r>
      <w:r w:rsidRPr="00F55768">
        <w:rPr>
          <w:rFonts w:eastAsia="新細明體" w:hint="eastAsia"/>
          <w:bCs/>
          <w:spacing w:val="20"/>
          <w:sz w:val="22"/>
          <w:szCs w:val="22"/>
        </w:rPr>
        <w:t>分）</w:t>
      </w:r>
    </w:p>
    <w:p w14:paraId="6FBE3E9C" w14:textId="3F2F0D0C" w:rsidR="00F55768" w:rsidRPr="00F55768" w:rsidRDefault="00F55768" w:rsidP="00F55768">
      <w:pPr>
        <w:widowControl/>
        <w:tabs>
          <w:tab w:val="left" w:pos="2160"/>
          <w:tab w:val="left" w:pos="3960"/>
        </w:tabs>
        <w:autoSpaceDE w:val="0"/>
        <w:autoSpaceDN w:val="0"/>
        <w:spacing w:beforeLines="25" w:before="60"/>
        <w:ind w:leftChars="150" w:left="1010" w:hangingChars="250" w:hanging="650"/>
        <w:jc w:val="both"/>
        <w:textAlignment w:val="bottom"/>
        <w:rPr>
          <w:rFonts w:eastAsia="新細明體"/>
          <w:bCs/>
          <w:spacing w:val="20"/>
          <w:sz w:val="22"/>
          <w:szCs w:val="22"/>
        </w:rPr>
      </w:pPr>
      <w:r>
        <w:rPr>
          <w:rFonts w:eastAsia="新細明體" w:hint="eastAsia"/>
          <w:bCs/>
          <w:spacing w:val="20"/>
          <w:sz w:val="22"/>
          <w:szCs w:val="22"/>
        </w:rPr>
        <w:t>（</w:t>
      </w:r>
      <w:r w:rsidRPr="00F55768">
        <w:rPr>
          <w:rFonts w:eastAsia="新細明體"/>
          <w:bCs/>
          <w:spacing w:val="20"/>
          <w:sz w:val="22"/>
          <w:szCs w:val="22"/>
        </w:rPr>
        <w:t>b</w:t>
      </w:r>
      <w:r>
        <w:rPr>
          <w:rFonts w:eastAsia="新細明體" w:hint="eastAsia"/>
          <w:bCs/>
          <w:spacing w:val="20"/>
          <w:sz w:val="22"/>
          <w:szCs w:val="22"/>
        </w:rPr>
        <w:t>）</w:t>
      </w:r>
      <w:r w:rsidRPr="00F55768">
        <w:rPr>
          <w:rFonts w:eastAsia="新細明體" w:hint="eastAsia"/>
          <w:bCs/>
          <w:spacing w:val="20"/>
          <w:sz w:val="22"/>
          <w:szCs w:val="22"/>
        </w:rPr>
        <w:t>說明電磁波中的紫外線無法從地面進行觀測的原因？（</w:t>
      </w:r>
      <w:r w:rsidRPr="00F55768">
        <w:rPr>
          <w:rFonts w:eastAsia="新細明體"/>
          <w:bCs/>
          <w:spacing w:val="20"/>
          <w:sz w:val="22"/>
          <w:szCs w:val="22"/>
        </w:rPr>
        <w:t>2</w:t>
      </w:r>
      <w:r w:rsidRPr="00F55768">
        <w:rPr>
          <w:rFonts w:eastAsia="新細明體" w:hint="eastAsia"/>
          <w:bCs/>
          <w:spacing w:val="20"/>
          <w:sz w:val="22"/>
          <w:szCs w:val="22"/>
        </w:rPr>
        <w:t>分）</w:t>
      </w:r>
    </w:p>
    <w:sectPr w:rsidR="00F55768" w:rsidRPr="00F55768" w:rsidSect="00354EED">
      <w:headerReference w:type="even" r:id="rId220"/>
      <w:headerReference w:type="default" r:id="rId221"/>
      <w:footerReference w:type="even" r:id="rId222"/>
      <w:footerReference w:type="default" r:id="rId223"/>
      <w:pgSz w:w="11907" w:h="16840" w:code="9"/>
      <w:pgMar w:top="1701" w:right="1276" w:bottom="1134" w:left="1276" w:header="851" w:footer="851" w:gutter="0"/>
      <w:pgNumType w:start="0"/>
      <w:cols w:space="42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4B054" w14:textId="77777777" w:rsidR="006A720C" w:rsidRDefault="006A720C">
      <w:r>
        <w:separator/>
      </w:r>
    </w:p>
  </w:endnote>
  <w:endnote w:type="continuationSeparator" w:id="0">
    <w:p w14:paraId="0A6B5C2F" w14:textId="77777777" w:rsidR="006A720C" w:rsidRDefault="006A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中黑">
    <w:altName w:val="細明體"/>
    <w:charset w:val="88"/>
    <w:family w:val="modern"/>
    <w:pitch w:val="fixed"/>
    <w:sig w:usb0="00001F41" w:usb1="28091800" w:usb2="00000010" w:usb3="00000000" w:csb0="00100000" w:csb1="00000000"/>
  </w:font>
  <w:font w:name="標楷體">
    <w:altName w:val="標楷體a　.褎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Ming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華康仿宋體W4(P)">
    <w:altName w:val="新細明體"/>
    <w:charset w:val="88"/>
    <w:family w:val="roman"/>
    <w:pitch w:val="variable"/>
    <w:sig w:usb0="00000000" w:usb1="28091800" w:usb2="00000016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8678B" w14:textId="2E6E1BF1" w:rsidR="00952523" w:rsidRDefault="00952523" w:rsidP="00D36D03">
    <w:pPr>
      <w:tabs>
        <w:tab w:val="right" w:pos="9360"/>
      </w:tabs>
      <w:rPr>
        <w:sz w:val="22"/>
      </w:rPr>
    </w:pPr>
    <w:r>
      <w:rPr>
        <w:rFonts w:eastAsia="標楷體"/>
        <w:color w:val="000000"/>
        <w:kern w:val="2"/>
        <w:sz w:val="18"/>
        <w:szCs w:val="22"/>
      </w:rPr>
      <w:tab/>
    </w:r>
    <w:r>
      <w:rPr>
        <w:sz w:val="22"/>
      </w:rPr>
      <w:t xml:space="preserve">- </w:t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>
      <w:rPr>
        <w:noProof/>
        <w:sz w:val="22"/>
      </w:rPr>
      <w:t>12</w:t>
    </w:r>
    <w:r>
      <w:rPr>
        <w:sz w:val="22"/>
      </w:rPr>
      <w:fldChar w:fldCharType="end"/>
    </w:r>
    <w:r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6988" w14:textId="4F521D00" w:rsidR="00952523" w:rsidRPr="00D36D03" w:rsidRDefault="00952523" w:rsidP="00D36D03">
    <w:pPr>
      <w:tabs>
        <w:tab w:val="right" w:pos="9360"/>
      </w:tabs>
    </w:pPr>
    <w:r>
      <w:rPr>
        <w:sz w:val="22"/>
      </w:rPr>
      <w:t xml:space="preserve">- </w:t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>
      <w:rPr>
        <w:noProof/>
        <w:sz w:val="22"/>
      </w:rPr>
      <w:t>15</w:t>
    </w:r>
    <w:r>
      <w:rPr>
        <w:sz w:val="22"/>
      </w:rPr>
      <w:fldChar w:fldCharType="end"/>
    </w:r>
    <w:r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56BA7" w14:textId="77777777" w:rsidR="006A720C" w:rsidRDefault="006A720C">
      <w:r>
        <w:separator/>
      </w:r>
    </w:p>
  </w:footnote>
  <w:footnote w:type="continuationSeparator" w:id="0">
    <w:p w14:paraId="2374E3A2" w14:textId="77777777" w:rsidR="006A720C" w:rsidRDefault="006A7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35B6D" w14:textId="346B823B" w:rsidR="00952523" w:rsidRDefault="00952523" w:rsidP="007031AD">
    <w:pPr>
      <w:pStyle w:val="a8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 w:rsidRPr="00F30B88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8161E05" wp14:editId="238A5A58">
              <wp:simplePos x="0" y="0"/>
              <wp:positionH relativeFrom="margin">
                <wp:posOffset>1518920</wp:posOffset>
              </wp:positionH>
              <wp:positionV relativeFrom="paragraph">
                <wp:posOffset>-82388</wp:posOffset>
              </wp:positionV>
              <wp:extent cx="2902688" cy="327600"/>
              <wp:effectExtent l="0" t="0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688" cy="32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41895D" w14:textId="77777777" w:rsidR="00952523" w:rsidRDefault="00952523" w:rsidP="00A66B0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61E05" id="_x0000_t202" coordsize="21600,21600" o:spt="202" path="m,l,21600r21600,l21600,xe">
              <v:stroke joinstyle="miter"/>
              <v:path gradientshapeok="t" o:connecttype="rect"/>
            </v:shapetype>
            <v:shape id="_x0000_s1377" type="#_x0000_t202" style="position:absolute;margin-left:119.6pt;margin-top:-6.5pt;width:228.55pt;height: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" filled="f" stroked="f">
              <v:textbox style="mso-fit-shape-to-text:t">
                <w:txbxContent>
                  <w:p w14:paraId="7741895D" w14:textId="77777777" w:rsidR="00C71B94" w:rsidRDefault="00C71B94" w:rsidP="00A66B0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 w:rsidRPr="00981DA6">
      <w:rPr>
        <w:rFonts w:hint="eastAsia"/>
        <w:spacing w:val="6"/>
        <w:sz w:val="22"/>
        <w:szCs w:val="22"/>
      </w:rPr>
      <w:t>11</w:t>
    </w:r>
    <w:r>
      <w:rPr>
        <w:rFonts w:hint="eastAsia"/>
        <w:spacing w:val="6"/>
        <w:sz w:val="22"/>
        <w:szCs w:val="22"/>
      </w:rPr>
      <w:t>3</w:t>
    </w:r>
    <w:r w:rsidRPr="00981DA6">
      <w:rPr>
        <w:rFonts w:hint="eastAsia"/>
        <w:spacing w:val="6"/>
        <w:sz w:val="22"/>
        <w:szCs w:val="22"/>
      </w:rPr>
      <w:t>年學測</w:t>
    </w:r>
    <w:proofErr w:type="gramEnd"/>
    <w:r>
      <w:rPr>
        <w:sz w:val="22"/>
      </w:rPr>
      <w:tab/>
    </w:r>
    <w:r>
      <w:rPr>
        <w:rFonts w:hint="eastAsia"/>
        <w:sz w:val="22"/>
      </w:rPr>
      <w:t>第</w:t>
    </w:r>
    <w:r>
      <w:rPr>
        <w:sz w:val="22"/>
      </w:rPr>
      <w:tab/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>
      <w:rPr>
        <w:noProof/>
        <w:sz w:val="22"/>
      </w:rPr>
      <w:t>12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</w:p>
  <w:p w14:paraId="158759CA" w14:textId="68E50B5A" w:rsidR="00952523" w:rsidRDefault="00952523" w:rsidP="007031AD">
    <w:pPr>
      <w:pStyle w:val="a8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 w:rsidRPr="007031AD">
      <w:rPr>
        <w:rFonts w:hint="eastAsia"/>
        <w:spacing w:val="24"/>
        <w:sz w:val="22"/>
      </w:rPr>
      <w:t>自然考科</w:t>
    </w:r>
    <w:r>
      <w:rPr>
        <w:sz w:val="22"/>
      </w:rPr>
      <w:tab/>
    </w:r>
    <w:r w:rsidRPr="00D15ABF">
      <w:rPr>
        <w:rFonts w:hint="eastAsia"/>
        <w:sz w:val="22"/>
        <w:szCs w:val="22"/>
      </w:rPr>
      <w:t>共</w:t>
    </w:r>
    <w:r w:rsidRPr="00D15ABF">
      <w:rPr>
        <w:sz w:val="22"/>
        <w:szCs w:val="22"/>
      </w:rPr>
      <w:tab/>
    </w:r>
    <w:r w:rsidRPr="00D15ABF">
      <w:rPr>
        <w:rFonts w:hint="eastAsia"/>
        <w:sz w:val="22"/>
        <w:szCs w:val="22"/>
      </w:rPr>
      <w:t>1</w:t>
    </w:r>
    <w:r>
      <w:rPr>
        <w:rFonts w:hint="eastAsia"/>
        <w:sz w:val="22"/>
        <w:szCs w:val="22"/>
      </w:rPr>
      <w:t>8</w:t>
    </w:r>
    <w:r w:rsidRPr="00D15ABF">
      <w:rPr>
        <w:sz w:val="22"/>
        <w:szCs w:val="22"/>
      </w:rPr>
      <w:t xml:space="preserve"> </w:t>
    </w:r>
    <w:r w:rsidRPr="00D15ABF">
      <w:rPr>
        <w:rFonts w:hint="eastAsia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23CE8" w14:textId="3FBC93CA" w:rsidR="00952523" w:rsidRPr="002C57FC" w:rsidRDefault="00952523" w:rsidP="00D36D03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jc w:val="both"/>
      <w:textAlignment w:val="bottom"/>
      <w:rPr>
        <w:sz w:val="22"/>
      </w:rPr>
    </w:pPr>
    <w:r w:rsidRPr="00F30B88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DB8A21C" wp14:editId="7F2FD23A">
              <wp:simplePos x="0" y="0"/>
              <wp:positionH relativeFrom="margin">
                <wp:posOffset>1518920</wp:posOffset>
              </wp:positionH>
              <wp:positionV relativeFrom="paragraph">
                <wp:posOffset>-80483</wp:posOffset>
              </wp:positionV>
              <wp:extent cx="2902688" cy="32760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688" cy="32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3B0BB" w14:textId="77777777" w:rsidR="00952523" w:rsidRDefault="00952523" w:rsidP="00A66B0A">
                          <w:pPr>
                            <w:jc w:val="center"/>
                          </w:pPr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請記得在</w:t>
                          </w:r>
                          <w:proofErr w:type="gramStart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答題卷簽名</w:t>
                          </w:r>
                          <w:proofErr w:type="gramEnd"/>
                          <w:r w:rsidRPr="001C38B1">
                            <w:rPr>
                              <w:rFonts w:ascii="標楷體" w:eastAsia="標楷體" w:hAnsi="標楷體" w:hint="eastAsia"/>
                              <w:shd w:val="pct15" w:color="auto" w:fill="FFFFFF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8A21C" id="_x0000_t202" coordsize="21600,21600" o:spt="202" path="m,l,21600r21600,l21600,xe">
              <v:stroke joinstyle="miter"/>
              <v:path gradientshapeok="t" o:connecttype="rect"/>
            </v:shapetype>
            <v:shape id="_x0000_s1378" type="#_x0000_t202" style="position:absolute;left:0;text-align:left;margin-left:119.6pt;margin-top:-6.35pt;width:228.55pt;height:2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" filled="f" stroked="f">
              <v:textbox style="mso-fit-shape-to-text:t">
                <w:txbxContent>
                  <w:p w14:paraId="2D93B0BB" w14:textId="77777777" w:rsidR="00C71B94" w:rsidRDefault="00C71B94" w:rsidP="00A66B0A">
                    <w:pPr>
                      <w:jc w:val="center"/>
                    </w:pPr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請記得在</w:t>
                    </w:r>
                    <w:proofErr w:type="gramStart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答題卷簽名</w:t>
                    </w:r>
                    <w:proofErr w:type="gramEnd"/>
                    <w:r w:rsidRPr="001C38B1">
                      <w:rPr>
                        <w:rFonts w:ascii="標楷體" w:eastAsia="標楷體" w:hAnsi="標楷體" w:hint="eastAsia"/>
                        <w:shd w:val="pct15" w:color="auto" w:fill="FFFFFF"/>
                      </w:rPr>
                      <w:t>欄位以正楷簽全名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sz w:val="22"/>
      </w:rPr>
      <w:t>第</w:t>
    </w:r>
    <w:r>
      <w:rPr>
        <w:sz w:val="22"/>
      </w:rPr>
      <w:tab/>
    </w:r>
    <w:r w:rsidRPr="002C57FC">
      <w:rPr>
        <w:sz w:val="22"/>
      </w:rPr>
      <w:fldChar w:fldCharType="begin"/>
    </w:r>
    <w:r w:rsidRPr="002C57FC">
      <w:rPr>
        <w:sz w:val="22"/>
      </w:rPr>
      <w:instrText>PAGE</w:instrText>
    </w:r>
    <w:r w:rsidRPr="002C57FC">
      <w:rPr>
        <w:sz w:val="22"/>
      </w:rPr>
      <w:fldChar w:fldCharType="separate"/>
    </w:r>
    <w:r>
      <w:rPr>
        <w:noProof/>
        <w:sz w:val="22"/>
      </w:rPr>
      <w:t>15</w:t>
    </w:r>
    <w:r w:rsidRPr="002C57FC">
      <w:rPr>
        <w:sz w:val="22"/>
      </w:rPr>
      <w:fldChar w:fldCharType="end"/>
    </w:r>
    <w:r w:rsidRPr="002C57FC">
      <w:rPr>
        <w:sz w:val="22"/>
      </w:rPr>
      <w:t xml:space="preserve"> </w:t>
    </w:r>
    <w:r w:rsidRPr="002C57FC">
      <w:rPr>
        <w:sz w:val="22"/>
      </w:rPr>
      <w:t>頁</w:t>
    </w:r>
    <w:r w:rsidRPr="002C57FC">
      <w:rPr>
        <w:sz w:val="22"/>
      </w:rPr>
      <w:tab/>
    </w:r>
    <w:r w:rsidRPr="00981DA6">
      <w:rPr>
        <w:rFonts w:hint="eastAsia"/>
        <w:spacing w:val="6"/>
        <w:sz w:val="22"/>
        <w:szCs w:val="22"/>
      </w:rPr>
      <w:t>11</w:t>
    </w:r>
    <w:r>
      <w:rPr>
        <w:rFonts w:hint="eastAsia"/>
        <w:spacing w:val="6"/>
        <w:sz w:val="22"/>
        <w:szCs w:val="22"/>
      </w:rPr>
      <w:t>3</w:t>
    </w:r>
    <w:r w:rsidRPr="00981DA6">
      <w:rPr>
        <w:rFonts w:hint="eastAsia"/>
        <w:spacing w:val="6"/>
        <w:sz w:val="22"/>
        <w:szCs w:val="22"/>
      </w:rPr>
      <w:t>年學測</w:t>
    </w:r>
  </w:p>
  <w:p w14:paraId="54B74DCC" w14:textId="7A8BAD33" w:rsidR="00952523" w:rsidRDefault="00952523" w:rsidP="00D36D03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jc w:val="both"/>
      <w:textAlignment w:val="bottom"/>
      <w:rPr>
        <w:sz w:val="22"/>
      </w:rPr>
    </w:pPr>
    <w:r w:rsidRPr="00D15ABF">
      <w:rPr>
        <w:sz w:val="22"/>
        <w:szCs w:val="22"/>
      </w:rPr>
      <w:t>共</w:t>
    </w:r>
    <w:r w:rsidRPr="00D15ABF">
      <w:rPr>
        <w:sz w:val="22"/>
        <w:szCs w:val="22"/>
      </w:rPr>
      <w:tab/>
    </w:r>
    <w:r w:rsidRPr="00D15ABF">
      <w:rPr>
        <w:rFonts w:hint="eastAsia"/>
        <w:sz w:val="22"/>
        <w:szCs w:val="22"/>
      </w:rPr>
      <w:t>1</w:t>
    </w:r>
    <w:r>
      <w:rPr>
        <w:rFonts w:hint="eastAsia"/>
        <w:sz w:val="22"/>
        <w:szCs w:val="22"/>
      </w:rPr>
      <w:t>8</w:t>
    </w:r>
    <w:r w:rsidRPr="00D15ABF">
      <w:rPr>
        <w:sz w:val="22"/>
        <w:szCs w:val="22"/>
      </w:rPr>
      <w:t xml:space="preserve"> </w:t>
    </w:r>
    <w:r w:rsidRPr="00D15ABF">
      <w:rPr>
        <w:rFonts w:hint="eastAsia"/>
        <w:sz w:val="22"/>
        <w:szCs w:val="22"/>
      </w:rPr>
      <w:t>頁</w:t>
    </w:r>
    <w:r>
      <w:rPr>
        <w:rFonts w:hint="eastAsia"/>
        <w:sz w:val="22"/>
      </w:rPr>
      <w:tab/>
    </w:r>
    <w:r w:rsidRPr="007031AD">
      <w:rPr>
        <w:rFonts w:hint="eastAsia"/>
        <w:spacing w:val="20"/>
        <w:sz w:val="22"/>
      </w:rPr>
      <w:t>自然考科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48E3"/>
    <w:multiLevelType w:val="hybridMultilevel"/>
    <w:tmpl w:val="60144CD2"/>
    <w:lvl w:ilvl="0" w:tplc="5844B7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447BF9"/>
    <w:multiLevelType w:val="hybridMultilevel"/>
    <w:tmpl w:val="5858C324"/>
    <w:lvl w:ilvl="0" w:tplc="A94EBAC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AF5B33"/>
    <w:multiLevelType w:val="hybridMultilevel"/>
    <w:tmpl w:val="E83E1A02"/>
    <w:lvl w:ilvl="0" w:tplc="38DCB1F8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18151BBF"/>
    <w:multiLevelType w:val="hybridMultilevel"/>
    <w:tmpl w:val="7D00D252"/>
    <w:lvl w:ilvl="0" w:tplc="442CD0B0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19A3444C"/>
    <w:multiLevelType w:val="hybridMultilevel"/>
    <w:tmpl w:val="A3488FDA"/>
    <w:lvl w:ilvl="0" w:tplc="EFA05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5F14F93"/>
    <w:multiLevelType w:val="hybridMultilevel"/>
    <w:tmpl w:val="E24C25C6"/>
    <w:lvl w:ilvl="0" w:tplc="2DA22AAE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6" w15:restartNumberingAfterBreak="0">
    <w:nsid w:val="2D6E0F0B"/>
    <w:multiLevelType w:val="hybridMultilevel"/>
    <w:tmpl w:val="520ADC84"/>
    <w:lvl w:ilvl="0" w:tplc="6FC42F76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2DD61F71"/>
    <w:multiLevelType w:val="hybridMultilevel"/>
    <w:tmpl w:val="E24C25C6"/>
    <w:lvl w:ilvl="0" w:tplc="2DA22AAE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 w15:restartNumberingAfterBreak="0">
    <w:nsid w:val="35DF71E2"/>
    <w:multiLevelType w:val="hybridMultilevel"/>
    <w:tmpl w:val="E83E1A02"/>
    <w:lvl w:ilvl="0" w:tplc="38DCB1F8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 w15:restartNumberingAfterBreak="0">
    <w:nsid w:val="361805F4"/>
    <w:multiLevelType w:val="hybridMultilevel"/>
    <w:tmpl w:val="3342DE86"/>
    <w:lvl w:ilvl="0" w:tplc="BB96EF4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A13D6A"/>
    <w:multiLevelType w:val="multilevel"/>
    <w:tmpl w:val="84960A8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upperLetter"/>
      <w:lvlText w:val="(%2)"/>
      <w:lvlJc w:val="left"/>
      <w:pPr>
        <w:ind w:left="993" w:hanging="567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CF94B08"/>
    <w:multiLevelType w:val="hybridMultilevel"/>
    <w:tmpl w:val="CC020FE2"/>
    <w:lvl w:ilvl="0" w:tplc="895C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0F1EE3"/>
    <w:multiLevelType w:val="hybridMultilevel"/>
    <w:tmpl w:val="7FE4E4E8"/>
    <w:lvl w:ilvl="0" w:tplc="B83A035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4A3E4E"/>
    <w:multiLevelType w:val="hybridMultilevel"/>
    <w:tmpl w:val="CFDCA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E07211"/>
    <w:multiLevelType w:val="hybridMultilevel"/>
    <w:tmpl w:val="8CB468F4"/>
    <w:lvl w:ilvl="0" w:tplc="6E7E42A8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5" w15:restartNumberingAfterBreak="0">
    <w:nsid w:val="4F1633C2"/>
    <w:multiLevelType w:val="hybridMultilevel"/>
    <w:tmpl w:val="AEF800E6"/>
    <w:lvl w:ilvl="0" w:tplc="B94C2EA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66A664E0">
      <w:start w:val="1"/>
      <w:numFmt w:val="upperLetter"/>
      <w:lvlText w:val="(%2)"/>
      <w:lvlJc w:val="left"/>
      <w:pPr>
        <w:ind w:left="1320" w:hanging="480"/>
      </w:pPr>
      <w:rPr>
        <w:rFonts w:ascii="Times New Roman" w:eastAsiaTheme="minorEastAsia" w:hAnsi="Times New Roman" w:cs="Times New Roman"/>
      </w:rPr>
    </w:lvl>
    <w:lvl w:ilvl="2" w:tplc="AB901E0E">
      <w:start w:val="1"/>
      <w:numFmt w:val="upperLetter"/>
      <w:lvlText w:val="(%3)"/>
      <w:lvlJc w:val="left"/>
      <w:pPr>
        <w:ind w:left="16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516421CE"/>
    <w:multiLevelType w:val="hybridMultilevel"/>
    <w:tmpl w:val="81A897E2"/>
    <w:lvl w:ilvl="0" w:tplc="AFC24E12">
      <w:start w:val="1"/>
      <w:numFmt w:val="upperLetter"/>
      <w:lvlText w:val="(%1)"/>
      <w:lvlJc w:val="left"/>
      <w:pPr>
        <w:ind w:left="643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7" w15:restartNumberingAfterBreak="0">
    <w:nsid w:val="51CA7F6C"/>
    <w:multiLevelType w:val="hybridMultilevel"/>
    <w:tmpl w:val="E83E1A02"/>
    <w:lvl w:ilvl="0" w:tplc="38DCB1F8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 w15:restartNumberingAfterBreak="0">
    <w:nsid w:val="5629181C"/>
    <w:multiLevelType w:val="hybridMultilevel"/>
    <w:tmpl w:val="86DADF44"/>
    <w:lvl w:ilvl="0" w:tplc="4AA27D2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E6770B9"/>
    <w:multiLevelType w:val="hybridMultilevel"/>
    <w:tmpl w:val="19ECCD86"/>
    <w:lvl w:ilvl="0" w:tplc="3646A3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635C7C58"/>
    <w:multiLevelType w:val="hybridMultilevel"/>
    <w:tmpl w:val="E924B462"/>
    <w:lvl w:ilvl="0" w:tplc="FA1A584C">
      <w:start w:val="1"/>
      <w:numFmt w:val="decimal"/>
      <w:lvlText w:val="Q%1"/>
      <w:lvlJc w:val="left"/>
      <w:pPr>
        <w:ind w:left="480" w:hanging="480"/>
      </w:pPr>
      <w:rPr>
        <w:rFonts w:hint="eastAsia"/>
      </w:rPr>
    </w:lvl>
    <w:lvl w:ilvl="1" w:tplc="66A664E0">
      <w:start w:val="1"/>
      <w:numFmt w:val="upperLetter"/>
      <w:lvlText w:val="(%2)"/>
      <w:lvlJc w:val="left"/>
      <w:pPr>
        <w:ind w:left="960" w:hanging="480"/>
      </w:pPr>
      <w:rPr>
        <w:rFonts w:ascii="Times New Roman" w:eastAsiaTheme="minorEastAsia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4C94160"/>
    <w:multiLevelType w:val="hybridMultilevel"/>
    <w:tmpl w:val="078CE06E"/>
    <w:lvl w:ilvl="0" w:tplc="D4624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E20C6B8">
      <w:start w:val="1"/>
      <w:numFmt w:val="upperLetter"/>
      <w:lvlText w:val="(%2)"/>
      <w:lvlJc w:val="left"/>
      <w:pPr>
        <w:ind w:left="960" w:hanging="480"/>
      </w:pPr>
      <w:rPr>
        <w:rFonts w:ascii="Times New Roman" w:eastAsiaTheme="minorEastAsia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F7774B7"/>
    <w:multiLevelType w:val="hybridMultilevel"/>
    <w:tmpl w:val="E24C25C6"/>
    <w:lvl w:ilvl="0" w:tplc="2DA22AAE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3" w15:restartNumberingAfterBreak="0">
    <w:nsid w:val="702D37B4"/>
    <w:multiLevelType w:val="singleLevel"/>
    <w:tmpl w:val="EA6838CE"/>
    <w:lvl w:ilvl="0">
      <w:start w:val="1"/>
      <w:numFmt w:val="upperLetter"/>
      <w:pStyle w:val="2"/>
      <w:lvlText w:val="%1."/>
      <w:lvlJc w:val="left"/>
      <w:pPr>
        <w:tabs>
          <w:tab w:val="num" w:pos="465"/>
        </w:tabs>
        <w:ind w:left="465" w:hanging="225"/>
      </w:pPr>
      <w:rPr>
        <w:rFonts w:hint="default"/>
      </w:rPr>
    </w:lvl>
  </w:abstractNum>
  <w:abstractNum w:abstractNumId="24" w15:restartNumberingAfterBreak="0">
    <w:nsid w:val="71C278C6"/>
    <w:multiLevelType w:val="hybridMultilevel"/>
    <w:tmpl w:val="3C2CDAEA"/>
    <w:lvl w:ilvl="0" w:tplc="913E5CD2">
      <w:start w:val="1"/>
      <w:numFmt w:val="upperLetter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5" w15:restartNumberingAfterBreak="0">
    <w:nsid w:val="746529CF"/>
    <w:multiLevelType w:val="hybridMultilevel"/>
    <w:tmpl w:val="A880DFCC"/>
    <w:lvl w:ilvl="0" w:tplc="BB6A4F1E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8C7146"/>
    <w:multiLevelType w:val="hybridMultilevel"/>
    <w:tmpl w:val="99EEE348"/>
    <w:lvl w:ilvl="0" w:tplc="0024A71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DE0AB8FA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DB4688D6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049E857E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A67A12D2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56C41EEC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BC58FB8E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4140BB94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BD0E48CC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0E6F85"/>
    <w:multiLevelType w:val="hybridMultilevel"/>
    <w:tmpl w:val="419C7D14"/>
    <w:lvl w:ilvl="0" w:tplc="1132F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E3C0EE4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3964EF"/>
    <w:multiLevelType w:val="hybridMultilevel"/>
    <w:tmpl w:val="EDCC418C"/>
    <w:lvl w:ilvl="0" w:tplc="05B6906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2D7F09"/>
    <w:multiLevelType w:val="hybridMultilevel"/>
    <w:tmpl w:val="66D0D6EE"/>
    <w:lvl w:ilvl="0" w:tplc="E0B29C72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96279B1"/>
    <w:multiLevelType w:val="hybridMultilevel"/>
    <w:tmpl w:val="69C290DC"/>
    <w:lvl w:ilvl="0" w:tplc="06148B5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A9F7F6E"/>
    <w:multiLevelType w:val="hybridMultilevel"/>
    <w:tmpl w:val="E3EC5C1E"/>
    <w:lvl w:ilvl="0" w:tplc="B554D632">
      <w:start w:val="2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7"/>
  </w:num>
  <w:num w:numId="5">
    <w:abstractNumId w:val="3"/>
  </w:num>
  <w:num w:numId="6">
    <w:abstractNumId w:val="15"/>
  </w:num>
  <w:num w:numId="7">
    <w:abstractNumId w:val="20"/>
  </w:num>
  <w:num w:numId="8">
    <w:abstractNumId w:val="17"/>
  </w:num>
  <w:num w:numId="9">
    <w:abstractNumId w:val="2"/>
  </w:num>
  <w:num w:numId="10">
    <w:abstractNumId w:val="16"/>
  </w:num>
  <w:num w:numId="11">
    <w:abstractNumId w:val="6"/>
  </w:num>
  <w:num w:numId="12">
    <w:abstractNumId w:val="24"/>
  </w:num>
  <w:num w:numId="13">
    <w:abstractNumId w:val="5"/>
  </w:num>
  <w:num w:numId="14">
    <w:abstractNumId w:val="22"/>
  </w:num>
  <w:num w:numId="15">
    <w:abstractNumId w:val="12"/>
  </w:num>
  <w:num w:numId="16">
    <w:abstractNumId w:val="18"/>
  </w:num>
  <w:num w:numId="17">
    <w:abstractNumId w:val="26"/>
  </w:num>
  <w:num w:numId="18">
    <w:abstractNumId w:val="28"/>
  </w:num>
  <w:num w:numId="19">
    <w:abstractNumId w:val="21"/>
  </w:num>
  <w:num w:numId="20">
    <w:abstractNumId w:val="4"/>
  </w:num>
  <w:num w:numId="21">
    <w:abstractNumId w:val="27"/>
  </w:num>
  <w:num w:numId="22">
    <w:abstractNumId w:val="10"/>
  </w:num>
  <w:num w:numId="23">
    <w:abstractNumId w:val="29"/>
  </w:num>
  <w:num w:numId="24">
    <w:abstractNumId w:val="13"/>
  </w:num>
  <w:num w:numId="25">
    <w:abstractNumId w:val="11"/>
  </w:num>
  <w:num w:numId="26">
    <w:abstractNumId w:val="30"/>
  </w:num>
  <w:num w:numId="27">
    <w:abstractNumId w:val="19"/>
  </w:num>
  <w:num w:numId="28">
    <w:abstractNumId w:val="31"/>
  </w:num>
  <w:num w:numId="29">
    <w:abstractNumId w:val="9"/>
  </w:num>
  <w:num w:numId="30">
    <w:abstractNumId w:val="1"/>
  </w:num>
  <w:num w:numId="31">
    <w:abstractNumId w:val="25"/>
  </w:num>
  <w:num w:numId="3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evenAndOddHeaders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614"/>
    <w:rsid w:val="00000DEA"/>
    <w:rsid w:val="00000EA6"/>
    <w:rsid w:val="00001583"/>
    <w:rsid w:val="00001D23"/>
    <w:rsid w:val="000033B8"/>
    <w:rsid w:val="00004B5D"/>
    <w:rsid w:val="000066E6"/>
    <w:rsid w:val="00012960"/>
    <w:rsid w:val="000136DC"/>
    <w:rsid w:val="00013CEC"/>
    <w:rsid w:val="00014719"/>
    <w:rsid w:val="00014CC1"/>
    <w:rsid w:val="00015D6B"/>
    <w:rsid w:val="00016681"/>
    <w:rsid w:val="00020589"/>
    <w:rsid w:val="00021608"/>
    <w:rsid w:val="00024900"/>
    <w:rsid w:val="00024B02"/>
    <w:rsid w:val="000255C9"/>
    <w:rsid w:val="00025C60"/>
    <w:rsid w:val="00026212"/>
    <w:rsid w:val="00027406"/>
    <w:rsid w:val="00030009"/>
    <w:rsid w:val="00030C6C"/>
    <w:rsid w:val="0003184E"/>
    <w:rsid w:val="000325FF"/>
    <w:rsid w:val="000328F9"/>
    <w:rsid w:val="00032C5C"/>
    <w:rsid w:val="00034A04"/>
    <w:rsid w:val="00035EE7"/>
    <w:rsid w:val="000368A4"/>
    <w:rsid w:val="00036B62"/>
    <w:rsid w:val="000411A3"/>
    <w:rsid w:val="00043A0F"/>
    <w:rsid w:val="00043CB5"/>
    <w:rsid w:val="0004402E"/>
    <w:rsid w:val="000452F3"/>
    <w:rsid w:val="0004739D"/>
    <w:rsid w:val="00047A0F"/>
    <w:rsid w:val="00047E7F"/>
    <w:rsid w:val="000501D5"/>
    <w:rsid w:val="00053A69"/>
    <w:rsid w:val="00054960"/>
    <w:rsid w:val="000551D9"/>
    <w:rsid w:val="000558DC"/>
    <w:rsid w:val="00056917"/>
    <w:rsid w:val="00057C06"/>
    <w:rsid w:val="00060E39"/>
    <w:rsid w:val="000627CC"/>
    <w:rsid w:val="000629BC"/>
    <w:rsid w:val="00062B80"/>
    <w:rsid w:val="000631D2"/>
    <w:rsid w:val="00063AA1"/>
    <w:rsid w:val="00066F86"/>
    <w:rsid w:val="00071646"/>
    <w:rsid w:val="00072DED"/>
    <w:rsid w:val="00074377"/>
    <w:rsid w:val="000743EB"/>
    <w:rsid w:val="00075FBE"/>
    <w:rsid w:val="00076AD3"/>
    <w:rsid w:val="00076B5D"/>
    <w:rsid w:val="000809B1"/>
    <w:rsid w:val="00081938"/>
    <w:rsid w:val="00082510"/>
    <w:rsid w:val="00082DBB"/>
    <w:rsid w:val="00082F60"/>
    <w:rsid w:val="0008321B"/>
    <w:rsid w:val="00083912"/>
    <w:rsid w:val="00083AEC"/>
    <w:rsid w:val="000846DC"/>
    <w:rsid w:val="000863B6"/>
    <w:rsid w:val="00086C52"/>
    <w:rsid w:val="00086D88"/>
    <w:rsid w:val="00086FB0"/>
    <w:rsid w:val="00087445"/>
    <w:rsid w:val="0009005A"/>
    <w:rsid w:val="0009012B"/>
    <w:rsid w:val="0009187E"/>
    <w:rsid w:val="00091997"/>
    <w:rsid w:val="000931E2"/>
    <w:rsid w:val="0009344D"/>
    <w:rsid w:val="000937B6"/>
    <w:rsid w:val="00093A7B"/>
    <w:rsid w:val="00095FCE"/>
    <w:rsid w:val="000A015C"/>
    <w:rsid w:val="000A032E"/>
    <w:rsid w:val="000A0B30"/>
    <w:rsid w:val="000A0F6F"/>
    <w:rsid w:val="000A1A1C"/>
    <w:rsid w:val="000A3046"/>
    <w:rsid w:val="000A3DBF"/>
    <w:rsid w:val="000A41AF"/>
    <w:rsid w:val="000A523C"/>
    <w:rsid w:val="000A5BA8"/>
    <w:rsid w:val="000A6FC1"/>
    <w:rsid w:val="000B0478"/>
    <w:rsid w:val="000B439F"/>
    <w:rsid w:val="000B4520"/>
    <w:rsid w:val="000B46E3"/>
    <w:rsid w:val="000B5994"/>
    <w:rsid w:val="000B5E2E"/>
    <w:rsid w:val="000B6451"/>
    <w:rsid w:val="000B6D28"/>
    <w:rsid w:val="000B76F7"/>
    <w:rsid w:val="000B7C7F"/>
    <w:rsid w:val="000C055C"/>
    <w:rsid w:val="000C239C"/>
    <w:rsid w:val="000C3252"/>
    <w:rsid w:val="000C369B"/>
    <w:rsid w:val="000C3868"/>
    <w:rsid w:val="000C3D88"/>
    <w:rsid w:val="000C59F2"/>
    <w:rsid w:val="000C7E0B"/>
    <w:rsid w:val="000D035B"/>
    <w:rsid w:val="000D1B17"/>
    <w:rsid w:val="000D3835"/>
    <w:rsid w:val="000D587C"/>
    <w:rsid w:val="000D5FDC"/>
    <w:rsid w:val="000D6125"/>
    <w:rsid w:val="000D6A41"/>
    <w:rsid w:val="000D6C64"/>
    <w:rsid w:val="000D7320"/>
    <w:rsid w:val="000E0069"/>
    <w:rsid w:val="000E113E"/>
    <w:rsid w:val="000E2E4B"/>
    <w:rsid w:val="000E673E"/>
    <w:rsid w:val="000E68D3"/>
    <w:rsid w:val="000E74F6"/>
    <w:rsid w:val="000F02BC"/>
    <w:rsid w:val="000F2C19"/>
    <w:rsid w:val="000F32B6"/>
    <w:rsid w:val="000F38C9"/>
    <w:rsid w:val="000F3DA6"/>
    <w:rsid w:val="000F50F5"/>
    <w:rsid w:val="000F5960"/>
    <w:rsid w:val="000F5D6E"/>
    <w:rsid w:val="000F5EB1"/>
    <w:rsid w:val="000F75FE"/>
    <w:rsid w:val="00100006"/>
    <w:rsid w:val="00100553"/>
    <w:rsid w:val="00100588"/>
    <w:rsid w:val="0010074D"/>
    <w:rsid w:val="001008DB"/>
    <w:rsid w:val="00100B3F"/>
    <w:rsid w:val="00101C8B"/>
    <w:rsid w:val="00102243"/>
    <w:rsid w:val="00102899"/>
    <w:rsid w:val="00104A30"/>
    <w:rsid w:val="00105CDA"/>
    <w:rsid w:val="00107439"/>
    <w:rsid w:val="00110E6A"/>
    <w:rsid w:val="0011100E"/>
    <w:rsid w:val="0011110F"/>
    <w:rsid w:val="00111D0C"/>
    <w:rsid w:val="00113068"/>
    <w:rsid w:val="001158A4"/>
    <w:rsid w:val="00115BB9"/>
    <w:rsid w:val="0011790E"/>
    <w:rsid w:val="00117914"/>
    <w:rsid w:val="001209B9"/>
    <w:rsid w:val="00124205"/>
    <w:rsid w:val="00130974"/>
    <w:rsid w:val="0013179B"/>
    <w:rsid w:val="00133062"/>
    <w:rsid w:val="00133175"/>
    <w:rsid w:val="001332DE"/>
    <w:rsid w:val="0013477C"/>
    <w:rsid w:val="00134EAB"/>
    <w:rsid w:val="001360B7"/>
    <w:rsid w:val="00136E18"/>
    <w:rsid w:val="00137216"/>
    <w:rsid w:val="00137531"/>
    <w:rsid w:val="001377AE"/>
    <w:rsid w:val="00140A06"/>
    <w:rsid w:val="00141B22"/>
    <w:rsid w:val="00141C4A"/>
    <w:rsid w:val="00142AB5"/>
    <w:rsid w:val="00143011"/>
    <w:rsid w:val="0014314E"/>
    <w:rsid w:val="00150436"/>
    <w:rsid w:val="0015047F"/>
    <w:rsid w:val="00150830"/>
    <w:rsid w:val="00150DDA"/>
    <w:rsid w:val="00151465"/>
    <w:rsid w:val="0015191D"/>
    <w:rsid w:val="001520DE"/>
    <w:rsid w:val="00152D8A"/>
    <w:rsid w:val="00153129"/>
    <w:rsid w:val="00154DAE"/>
    <w:rsid w:val="00154E8F"/>
    <w:rsid w:val="00155716"/>
    <w:rsid w:val="00155D45"/>
    <w:rsid w:val="00157CE0"/>
    <w:rsid w:val="00160273"/>
    <w:rsid w:val="00161267"/>
    <w:rsid w:val="00161C89"/>
    <w:rsid w:val="0016421C"/>
    <w:rsid w:val="001654A2"/>
    <w:rsid w:val="001657EF"/>
    <w:rsid w:val="001665C2"/>
    <w:rsid w:val="001667CE"/>
    <w:rsid w:val="00166BAA"/>
    <w:rsid w:val="00167439"/>
    <w:rsid w:val="0016781D"/>
    <w:rsid w:val="0017096E"/>
    <w:rsid w:val="00171E41"/>
    <w:rsid w:val="0017204E"/>
    <w:rsid w:val="001723F4"/>
    <w:rsid w:val="00172406"/>
    <w:rsid w:val="00172C48"/>
    <w:rsid w:val="00172D89"/>
    <w:rsid w:val="0017382E"/>
    <w:rsid w:val="00173ABA"/>
    <w:rsid w:val="00173D48"/>
    <w:rsid w:val="00174260"/>
    <w:rsid w:val="001755FE"/>
    <w:rsid w:val="00181343"/>
    <w:rsid w:val="00181805"/>
    <w:rsid w:val="001856B2"/>
    <w:rsid w:val="001858B3"/>
    <w:rsid w:val="00186B7E"/>
    <w:rsid w:val="00186BFA"/>
    <w:rsid w:val="001870BE"/>
    <w:rsid w:val="00191072"/>
    <w:rsid w:val="00191C92"/>
    <w:rsid w:val="001925F9"/>
    <w:rsid w:val="00194EAA"/>
    <w:rsid w:val="00195C6B"/>
    <w:rsid w:val="00195E08"/>
    <w:rsid w:val="00196967"/>
    <w:rsid w:val="00196FEE"/>
    <w:rsid w:val="001979D0"/>
    <w:rsid w:val="001A081D"/>
    <w:rsid w:val="001A19C5"/>
    <w:rsid w:val="001A21E7"/>
    <w:rsid w:val="001A2874"/>
    <w:rsid w:val="001A291E"/>
    <w:rsid w:val="001A3779"/>
    <w:rsid w:val="001A386D"/>
    <w:rsid w:val="001A499B"/>
    <w:rsid w:val="001A514C"/>
    <w:rsid w:val="001A5D30"/>
    <w:rsid w:val="001B094D"/>
    <w:rsid w:val="001B1E00"/>
    <w:rsid w:val="001B25EB"/>
    <w:rsid w:val="001B34A8"/>
    <w:rsid w:val="001B390B"/>
    <w:rsid w:val="001B3C85"/>
    <w:rsid w:val="001B5BBC"/>
    <w:rsid w:val="001B66AC"/>
    <w:rsid w:val="001B6CD4"/>
    <w:rsid w:val="001C32F5"/>
    <w:rsid w:val="001C4174"/>
    <w:rsid w:val="001C4C9C"/>
    <w:rsid w:val="001C4CAE"/>
    <w:rsid w:val="001C5FE0"/>
    <w:rsid w:val="001C6645"/>
    <w:rsid w:val="001C7215"/>
    <w:rsid w:val="001D0459"/>
    <w:rsid w:val="001D0672"/>
    <w:rsid w:val="001D0D9E"/>
    <w:rsid w:val="001D1BD4"/>
    <w:rsid w:val="001D4803"/>
    <w:rsid w:val="001D672E"/>
    <w:rsid w:val="001D7112"/>
    <w:rsid w:val="001D7350"/>
    <w:rsid w:val="001D79E9"/>
    <w:rsid w:val="001E01F5"/>
    <w:rsid w:val="001E021E"/>
    <w:rsid w:val="001E298E"/>
    <w:rsid w:val="001E36BE"/>
    <w:rsid w:val="001E4009"/>
    <w:rsid w:val="001E50F0"/>
    <w:rsid w:val="001E5D01"/>
    <w:rsid w:val="001E65DF"/>
    <w:rsid w:val="001F27AF"/>
    <w:rsid w:val="001F2AA9"/>
    <w:rsid w:val="001F51EA"/>
    <w:rsid w:val="001F5D7D"/>
    <w:rsid w:val="001F5EBC"/>
    <w:rsid w:val="001F62EE"/>
    <w:rsid w:val="001F6338"/>
    <w:rsid w:val="001F6385"/>
    <w:rsid w:val="001F661E"/>
    <w:rsid w:val="001F66A8"/>
    <w:rsid w:val="001F7093"/>
    <w:rsid w:val="001F7443"/>
    <w:rsid w:val="00200678"/>
    <w:rsid w:val="00200C2D"/>
    <w:rsid w:val="00202082"/>
    <w:rsid w:val="002025AC"/>
    <w:rsid w:val="00202AA2"/>
    <w:rsid w:val="002042CF"/>
    <w:rsid w:val="00204614"/>
    <w:rsid w:val="00205A70"/>
    <w:rsid w:val="0020720F"/>
    <w:rsid w:val="002116D2"/>
    <w:rsid w:val="00212B18"/>
    <w:rsid w:val="0021324D"/>
    <w:rsid w:val="00213C16"/>
    <w:rsid w:val="00213E53"/>
    <w:rsid w:val="00216476"/>
    <w:rsid w:val="0021674E"/>
    <w:rsid w:val="00216C70"/>
    <w:rsid w:val="00220758"/>
    <w:rsid w:val="0022089D"/>
    <w:rsid w:val="002209E8"/>
    <w:rsid w:val="00220BEF"/>
    <w:rsid w:val="00220C6B"/>
    <w:rsid w:val="00222577"/>
    <w:rsid w:val="00223830"/>
    <w:rsid w:val="00223DDA"/>
    <w:rsid w:val="0022408C"/>
    <w:rsid w:val="00224ECC"/>
    <w:rsid w:val="00225AAB"/>
    <w:rsid w:val="00225F5C"/>
    <w:rsid w:val="00225F8D"/>
    <w:rsid w:val="00226772"/>
    <w:rsid w:val="00227377"/>
    <w:rsid w:val="00231331"/>
    <w:rsid w:val="00231349"/>
    <w:rsid w:val="00231AD9"/>
    <w:rsid w:val="00233561"/>
    <w:rsid w:val="00233BE4"/>
    <w:rsid w:val="00233D72"/>
    <w:rsid w:val="002346DA"/>
    <w:rsid w:val="00235C45"/>
    <w:rsid w:val="00235C8D"/>
    <w:rsid w:val="00236043"/>
    <w:rsid w:val="002364F5"/>
    <w:rsid w:val="00236884"/>
    <w:rsid w:val="00237918"/>
    <w:rsid w:val="002411BC"/>
    <w:rsid w:val="002425B1"/>
    <w:rsid w:val="00242C14"/>
    <w:rsid w:val="00242D14"/>
    <w:rsid w:val="00245592"/>
    <w:rsid w:val="00245C52"/>
    <w:rsid w:val="00246AF3"/>
    <w:rsid w:val="00247738"/>
    <w:rsid w:val="002510DE"/>
    <w:rsid w:val="00251B61"/>
    <w:rsid w:val="00251BB2"/>
    <w:rsid w:val="002526A8"/>
    <w:rsid w:val="00253ED0"/>
    <w:rsid w:val="00256565"/>
    <w:rsid w:val="002568CA"/>
    <w:rsid w:val="00256C64"/>
    <w:rsid w:val="002619B2"/>
    <w:rsid w:val="00261C54"/>
    <w:rsid w:val="00263793"/>
    <w:rsid w:val="00264AFA"/>
    <w:rsid w:val="0026535F"/>
    <w:rsid w:val="00265F19"/>
    <w:rsid w:val="00265FAB"/>
    <w:rsid w:val="00267EBB"/>
    <w:rsid w:val="00267FB7"/>
    <w:rsid w:val="00270584"/>
    <w:rsid w:val="0027188A"/>
    <w:rsid w:val="002726D1"/>
    <w:rsid w:val="002738E2"/>
    <w:rsid w:val="00274443"/>
    <w:rsid w:val="00274948"/>
    <w:rsid w:val="002754AD"/>
    <w:rsid w:val="00275B8B"/>
    <w:rsid w:val="00277613"/>
    <w:rsid w:val="00277C31"/>
    <w:rsid w:val="00277F3C"/>
    <w:rsid w:val="00280C32"/>
    <w:rsid w:val="002811AF"/>
    <w:rsid w:val="0028121A"/>
    <w:rsid w:val="00282FA3"/>
    <w:rsid w:val="00283CDD"/>
    <w:rsid w:val="0028598C"/>
    <w:rsid w:val="00286C0E"/>
    <w:rsid w:val="00290F36"/>
    <w:rsid w:val="0029215A"/>
    <w:rsid w:val="00292926"/>
    <w:rsid w:val="002933CE"/>
    <w:rsid w:val="00293A4D"/>
    <w:rsid w:val="0029420B"/>
    <w:rsid w:val="0029470F"/>
    <w:rsid w:val="0029540B"/>
    <w:rsid w:val="00295D8D"/>
    <w:rsid w:val="00296D88"/>
    <w:rsid w:val="002A1AE2"/>
    <w:rsid w:val="002A1B31"/>
    <w:rsid w:val="002A1D75"/>
    <w:rsid w:val="002A2B89"/>
    <w:rsid w:val="002A3A2A"/>
    <w:rsid w:val="002A4E90"/>
    <w:rsid w:val="002A6DAF"/>
    <w:rsid w:val="002B070B"/>
    <w:rsid w:val="002B0997"/>
    <w:rsid w:val="002B2279"/>
    <w:rsid w:val="002B3282"/>
    <w:rsid w:val="002B3A46"/>
    <w:rsid w:val="002B43F4"/>
    <w:rsid w:val="002B4691"/>
    <w:rsid w:val="002B48A7"/>
    <w:rsid w:val="002B4C62"/>
    <w:rsid w:val="002B62BD"/>
    <w:rsid w:val="002B73F2"/>
    <w:rsid w:val="002B7CE1"/>
    <w:rsid w:val="002C0538"/>
    <w:rsid w:val="002C24C6"/>
    <w:rsid w:val="002C255A"/>
    <w:rsid w:val="002C3565"/>
    <w:rsid w:val="002C4286"/>
    <w:rsid w:val="002C42BC"/>
    <w:rsid w:val="002C4558"/>
    <w:rsid w:val="002C57FC"/>
    <w:rsid w:val="002C61ED"/>
    <w:rsid w:val="002C7134"/>
    <w:rsid w:val="002C7BE0"/>
    <w:rsid w:val="002C7CA1"/>
    <w:rsid w:val="002D16C4"/>
    <w:rsid w:val="002D2257"/>
    <w:rsid w:val="002D23D1"/>
    <w:rsid w:val="002D3887"/>
    <w:rsid w:val="002D3F91"/>
    <w:rsid w:val="002D406C"/>
    <w:rsid w:val="002D5090"/>
    <w:rsid w:val="002D5687"/>
    <w:rsid w:val="002D66E2"/>
    <w:rsid w:val="002D725F"/>
    <w:rsid w:val="002E0749"/>
    <w:rsid w:val="002E143F"/>
    <w:rsid w:val="002E17CA"/>
    <w:rsid w:val="002E1F85"/>
    <w:rsid w:val="002E26D1"/>
    <w:rsid w:val="002E38A4"/>
    <w:rsid w:val="002E489C"/>
    <w:rsid w:val="002E4908"/>
    <w:rsid w:val="002E523C"/>
    <w:rsid w:val="002E5A7E"/>
    <w:rsid w:val="002E6449"/>
    <w:rsid w:val="002E7417"/>
    <w:rsid w:val="002F07E2"/>
    <w:rsid w:val="002F120E"/>
    <w:rsid w:val="002F12F3"/>
    <w:rsid w:val="002F24B3"/>
    <w:rsid w:val="002F6752"/>
    <w:rsid w:val="002F7730"/>
    <w:rsid w:val="00300708"/>
    <w:rsid w:val="00300FC5"/>
    <w:rsid w:val="003015E4"/>
    <w:rsid w:val="00301954"/>
    <w:rsid w:val="00303059"/>
    <w:rsid w:val="00304692"/>
    <w:rsid w:val="0030495E"/>
    <w:rsid w:val="00304D9E"/>
    <w:rsid w:val="003059FA"/>
    <w:rsid w:val="00306755"/>
    <w:rsid w:val="00306C75"/>
    <w:rsid w:val="00307C77"/>
    <w:rsid w:val="00311AD2"/>
    <w:rsid w:val="00312A88"/>
    <w:rsid w:val="003130A9"/>
    <w:rsid w:val="00313894"/>
    <w:rsid w:val="0031548F"/>
    <w:rsid w:val="00315E1D"/>
    <w:rsid w:val="00315EA2"/>
    <w:rsid w:val="0031701A"/>
    <w:rsid w:val="00317210"/>
    <w:rsid w:val="0032140D"/>
    <w:rsid w:val="00332ECD"/>
    <w:rsid w:val="0033315D"/>
    <w:rsid w:val="00333BE0"/>
    <w:rsid w:val="00333D14"/>
    <w:rsid w:val="00334E1B"/>
    <w:rsid w:val="00335D1E"/>
    <w:rsid w:val="00337512"/>
    <w:rsid w:val="00337BAE"/>
    <w:rsid w:val="00337C97"/>
    <w:rsid w:val="0034092E"/>
    <w:rsid w:val="003417DF"/>
    <w:rsid w:val="003417E1"/>
    <w:rsid w:val="00342893"/>
    <w:rsid w:val="00343071"/>
    <w:rsid w:val="00343087"/>
    <w:rsid w:val="00343152"/>
    <w:rsid w:val="00343276"/>
    <w:rsid w:val="00343EE9"/>
    <w:rsid w:val="00344830"/>
    <w:rsid w:val="0034649E"/>
    <w:rsid w:val="00346F02"/>
    <w:rsid w:val="003471EA"/>
    <w:rsid w:val="003474B2"/>
    <w:rsid w:val="00353102"/>
    <w:rsid w:val="00354EED"/>
    <w:rsid w:val="00356B70"/>
    <w:rsid w:val="00356C1F"/>
    <w:rsid w:val="00356CE7"/>
    <w:rsid w:val="00356F5D"/>
    <w:rsid w:val="0036072D"/>
    <w:rsid w:val="00360D02"/>
    <w:rsid w:val="003617B7"/>
    <w:rsid w:val="00361836"/>
    <w:rsid w:val="0036264D"/>
    <w:rsid w:val="00363359"/>
    <w:rsid w:val="00363C6C"/>
    <w:rsid w:val="00365A43"/>
    <w:rsid w:val="00365C93"/>
    <w:rsid w:val="00365C94"/>
    <w:rsid w:val="0036642E"/>
    <w:rsid w:val="0036669F"/>
    <w:rsid w:val="00370A95"/>
    <w:rsid w:val="0037390B"/>
    <w:rsid w:val="0037479B"/>
    <w:rsid w:val="00374BE4"/>
    <w:rsid w:val="00374C31"/>
    <w:rsid w:val="00375695"/>
    <w:rsid w:val="0037738A"/>
    <w:rsid w:val="0038134B"/>
    <w:rsid w:val="0038150B"/>
    <w:rsid w:val="003826D8"/>
    <w:rsid w:val="0038316C"/>
    <w:rsid w:val="003836B7"/>
    <w:rsid w:val="00383A26"/>
    <w:rsid w:val="00383BE7"/>
    <w:rsid w:val="00383D22"/>
    <w:rsid w:val="00384AED"/>
    <w:rsid w:val="003864F6"/>
    <w:rsid w:val="003871BE"/>
    <w:rsid w:val="00387D9F"/>
    <w:rsid w:val="0039075D"/>
    <w:rsid w:val="00390C46"/>
    <w:rsid w:val="0039198B"/>
    <w:rsid w:val="00392E52"/>
    <w:rsid w:val="00393D43"/>
    <w:rsid w:val="00393E1D"/>
    <w:rsid w:val="0039411D"/>
    <w:rsid w:val="00394FB9"/>
    <w:rsid w:val="00395E6E"/>
    <w:rsid w:val="0039692A"/>
    <w:rsid w:val="003A0C26"/>
    <w:rsid w:val="003A25EF"/>
    <w:rsid w:val="003A2868"/>
    <w:rsid w:val="003A35EC"/>
    <w:rsid w:val="003A35F5"/>
    <w:rsid w:val="003A62AD"/>
    <w:rsid w:val="003A7917"/>
    <w:rsid w:val="003A7D99"/>
    <w:rsid w:val="003B0F0D"/>
    <w:rsid w:val="003B2FFC"/>
    <w:rsid w:val="003B39A6"/>
    <w:rsid w:val="003B4E3D"/>
    <w:rsid w:val="003B6808"/>
    <w:rsid w:val="003B6D77"/>
    <w:rsid w:val="003B7310"/>
    <w:rsid w:val="003B73F1"/>
    <w:rsid w:val="003B74B8"/>
    <w:rsid w:val="003C239E"/>
    <w:rsid w:val="003C3968"/>
    <w:rsid w:val="003C48A5"/>
    <w:rsid w:val="003C4DC8"/>
    <w:rsid w:val="003C5457"/>
    <w:rsid w:val="003C5FA5"/>
    <w:rsid w:val="003D01A1"/>
    <w:rsid w:val="003D0A88"/>
    <w:rsid w:val="003D0F6C"/>
    <w:rsid w:val="003D239D"/>
    <w:rsid w:val="003D3206"/>
    <w:rsid w:val="003D3475"/>
    <w:rsid w:val="003D41C4"/>
    <w:rsid w:val="003D48E5"/>
    <w:rsid w:val="003D52EC"/>
    <w:rsid w:val="003D72E1"/>
    <w:rsid w:val="003E04E9"/>
    <w:rsid w:val="003E1101"/>
    <w:rsid w:val="003E1AAC"/>
    <w:rsid w:val="003E22C4"/>
    <w:rsid w:val="003E3A3E"/>
    <w:rsid w:val="003E52EB"/>
    <w:rsid w:val="003E5ED9"/>
    <w:rsid w:val="003E7E07"/>
    <w:rsid w:val="003F07C9"/>
    <w:rsid w:val="003F0F5E"/>
    <w:rsid w:val="003F1660"/>
    <w:rsid w:val="003F1F30"/>
    <w:rsid w:val="003F1F61"/>
    <w:rsid w:val="003F1FC6"/>
    <w:rsid w:val="003F25BD"/>
    <w:rsid w:val="003F2B0F"/>
    <w:rsid w:val="003F4CB7"/>
    <w:rsid w:val="003F4EDE"/>
    <w:rsid w:val="003F52FF"/>
    <w:rsid w:val="003F7ABD"/>
    <w:rsid w:val="00401713"/>
    <w:rsid w:val="00401A3F"/>
    <w:rsid w:val="00401D75"/>
    <w:rsid w:val="00403522"/>
    <w:rsid w:val="00404471"/>
    <w:rsid w:val="004052A7"/>
    <w:rsid w:val="00405A93"/>
    <w:rsid w:val="00406CC7"/>
    <w:rsid w:val="004126B9"/>
    <w:rsid w:val="0041284C"/>
    <w:rsid w:val="00413C19"/>
    <w:rsid w:val="00414739"/>
    <w:rsid w:val="00414BFD"/>
    <w:rsid w:val="004157C2"/>
    <w:rsid w:val="00415880"/>
    <w:rsid w:val="00415C61"/>
    <w:rsid w:val="00416170"/>
    <w:rsid w:val="00416B37"/>
    <w:rsid w:val="00417D7D"/>
    <w:rsid w:val="004204F4"/>
    <w:rsid w:val="00420832"/>
    <w:rsid w:val="00420976"/>
    <w:rsid w:val="0042099F"/>
    <w:rsid w:val="004219C2"/>
    <w:rsid w:val="00421C40"/>
    <w:rsid w:val="00422DFD"/>
    <w:rsid w:val="00424738"/>
    <w:rsid w:val="00424DAF"/>
    <w:rsid w:val="00426845"/>
    <w:rsid w:val="004271C7"/>
    <w:rsid w:val="00427C7C"/>
    <w:rsid w:val="004312FE"/>
    <w:rsid w:val="00431A03"/>
    <w:rsid w:val="00431D65"/>
    <w:rsid w:val="00431DFD"/>
    <w:rsid w:val="004321AE"/>
    <w:rsid w:val="0043280C"/>
    <w:rsid w:val="00432B83"/>
    <w:rsid w:val="004334C7"/>
    <w:rsid w:val="004334CF"/>
    <w:rsid w:val="0043461C"/>
    <w:rsid w:val="00435CBB"/>
    <w:rsid w:val="0044003C"/>
    <w:rsid w:val="00440844"/>
    <w:rsid w:val="00440DF8"/>
    <w:rsid w:val="004422F6"/>
    <w:rsid w:val="00443346"/>
    <w:rsid w:val="00443494"/>
    <w:rsid w:val="00447AFB"/>
    <w:rsid w:val="00450E17"/>
    <w:rsid w:val="0045284F"/>
    <w:rsid w:val="004530D6"/>
    <w:rsid w:val="00454290"/>
    <w:rsid w:val="0045624A"/>
    <w:rsid w:val="00457764"/>
    <w:rsid w:val="00457AE6"/>
    <w:rsid w:val="00461155"/>
    <w:rsid w:val="00461E18"/>
    <w:rsid w:val="0046224B"/>
    <w:rsid w:val="004632A8"/>
    <w:rsid w:val="00463706"/>
    <w:rsid w:val="004643FC"/>
    <w:rsid w:val="004650E5"/>
    <w:rsid w:val="0046525D"/>
    <w:rsid w:val="00465919"/>
    <w:rsid w:val="00465D29"/>
    <w:rsid w:val="004660B2"/>
    <w:rsid w:val="00466E5D"/>
    <w:rsid w:val="00467C01"/>
    <w:rsid w:val="00467EF7"/>
    <w:rsid w:val="00471330"/>
    <w:rsid w:val="00471F67"/>
    <w:rsid w:val="00472281"/>
    <w:rsid w:val="00473922"/>
    <w:rsid w:val="00473BE4"/>
    <w:rsid w:val="0047500B"/>
    <w:rsid w:val="00476542"/>
    <w:rsid w:val="00480C91"/>
    <w:rsid w:val="0048252D"/>
    <w:rsid w:val="00482718"/>
    <w:rsid w:val="00482B61"/>
    <w:rsid w:val="00483874"/>
    <w:rsid w:val="00483BD3"/>
    <w:rsid w:val="00486CC1"/>
    <w:rsid w:val="00486D65"/>
    <w:rsid w:val="00487301"/>
    <w:rsid w:val="00487C0E"/>
    <w:rsid w:val="004911BF"/>
    <w:rsid w:val="0049206F"/>
    <w:rsid w:val="00494F1F"/>
    <w:rsid w:val="00495153"/>
    <w:rsid w:val="0049642B"/>
    <w:rsid w:val="004969D9"/>
    <w:rsid w:val="0049750F"/>
    <w:rsid w:val="004A25B3"/>
    <w:rsid w:val="004A2A81"/>
    <w:rsid w:val="004A3D07"/>
    <w:rsid w:val="004A4E9B"/>
    <w:rsid w:val="004A63D1"/>
    <w:rsid w:val="004A675C"/>
    <w:rsid w:val="004A7FAE"/>
    <w:rsid w:val="004B011F"/>
    <w:rsid w:val="004B09EE"/>
    <w:rsid w:val="004B21FE"/>
    <w:rsid w:val="004B41BA"/>
    <w:rsid w:val="004B4394"/>
    <w:rsid w:val="004B4B9D"/>
    <w:rsid w:val="004B6A59"/>
    <w:rsid w:val="004C0FB0"/>
    <w:rsid w:val="004C253B"/>
    <w:rsid w:val="004C2A36"/>
    <w:rsid w:val="004C34A7"/>
    <w:rsid w:val="004C505A"/>
    <w:rsid w:val="004C709D"/>
    <w:rsid w:val="004C7BA3"/>
    <w:rsid w:val="004C7D72"/>
    <w:rsid w:val="004D0078"/>
    <w:rsid w:val="004D0837"/>
    <w:rsid w:val="004D16AE"/>
    <w:rsid w:val="004D3728"/>
    <w:rsid w:val="004D4FB1"/>
    <w:rsid w:val="004D500F"/>
    <w:rsid w:val="004D63B1"/>
    <w:rsid w:val="004D6920"/>
    <w:rsid w:val="004E063C"/>
    <w:rsid w:val="004E0BB5"/>
    <w:rsid w:val="004E146B"/>
    <w:rsid w:val="004E1E57"/>
    <w:rsid w:val="004E447A"/>
    <w:rsid w:val="004E4AC8"/>
    <w:rsid w:val="004E639F"/>
    <w:rsid w:val="004E77F1"/>
    <w:rsid w:val="004E7CF1"/>
    <w:rsid w:val="004F04A3"/>
    <w:rsid w:val="004F0DB7"/>
    <w:rsid w:val="004F3226"/>
    <w:rsid w:val="004F33F1"/>
    <w:rsid w:val="004F3715"/>
    <w:rsid w:val="004F38A2"/>
    <w:rsid w:val="004F414F"/>
    <w:rsid w:val="004F7AF2"/>
    <w:rsid w:val="004F7E9B"/>
    <w:rsid w:val="00500DAE"/>
    <w:rsid w:val="00502043"/>
    <w:rsid w:val="00502400"/>
    <w:rsid w:val="00502FCB"/>
    <w:rsid w:val="00503F31"/>
    <w:rsid w:val="00504036"/>
    <w:rsid w:val="005042D3"/>
    <w:rsid w:val="00504AFD"/>
    <w:rsid w:val="00505783"/>
    <w:rsid w:val="00506C1F"/>
    <w:rsid w:val="00510635"/>
    <w:rsid w:val="00510A9D"/>
    <w:rsid w:val="00510BFB"/>
    <w:rsid w:val="0051131D"/>
    <w:rsid w:val="005114DD"/>
    <w:rsid w:val="00511B96"/>
    <w:rsid w:val="00512506"/>
    <w:rsid w:val="00512D65"/>
    <w:rsid w:val="00513545"/>
    <w:rsid w:val="00514112"/>
    <w:rsid w:val="00514E43"/>
    <w:rsid w:val="00515E53"/>
    <w:rsid w:val="00516E54"/>
    <w:rsid w:val="00517765"/>
    <w:rsid w:val="00520CB8"/>
    <w:rsid w:val="00520D9B"/>
    <w:rsid w:val="005212F2"/>
    <w:rsid w:val="005215A1"/>
    <w:rsid w:val="00524858"/>
    <w:rsid w:val="00526EF6"/>
    <w:rsid w:val="00527649"/>
    <w:rsid w:val="0053006A"/>
    <w:rsid w:val="00530522"/>
    <w:rsid w:val="005313C4"/>
    <w:rsid w:val="00532195"/>
    <w:rsid w:val="005335C9"/>
    <w:rsid w:val="005346FE"/>
    <w:rsid w:val="0053564F"/>
    <w:rsid w:val="00537219"/>
    <w:rsid w:val="00537824"/>
    <w:rsid w:val="005379D0"/>
    <w:rsid w:val="00541876"/>
    <w:rsid w:val="00541895"/>
    <w:rsid w:val="00542092"/>
    <w:rsid w:val="00542E7D"/>
    <w:rsid w:val="00544A93"/>
    <w:rsid w:val="0055035D"/>
    <w:rsid w:val="00550AAD"/>
    <w:rsid w:val="00551D24"/>
    <w:rsid w:val="00553319"/>
    <w:rsid w:val="0055545F"/>
    <w:rsid w:val="00556360"/>
    <w:rsid w:val="005604E7"/>
    <w:rsid w:val="0056058A"/>
    <w:rsid w:val="0056071B"/>
    <w:rsid w:val="00560AA8"/>
    <w:rsid w:val="005614D0"/>
    <w:rsid w:val="0056156D"/>
    <w:rsid w:val="00561880"/>
    <w:rsid w:val="005630DC"/>
    <w:rsid w:val="00563A42"/>
    <w:rsid w:val="005645AA"/>
    <w:rsid w:val="005662D4"/>
    <w:rsid w:val="0056649E"/>
    <w:rsid w:val="0056656E"/>
    <w:rsid w:val="005676F3"/>
    <w:rsid w:val="00571528"/>
    <w:rsid w:val="00571ACA"/>
    <w:rsid w:val="00572CD6"/>
    <w:rsid w:val="005747C5"/>
    <w:rsid w:val="0057491E"/>
    <w:rsid w:val="00575FB0"/>
    <w:rsid w:val="005815B0"/>
    <w:rsid w:val="00583393"/>
    <w:rsid w:val="00583F03"/>
    <w:rsid w:val="0058428F"/>
    <w:rsid w:val="00584583"/>
    <w:rsid w:val="00584E0B"/>
    <w:rsid w:val="00584F63"/>
    <w:rsid w:val="00585421"/>
    <w:rsid w:val="0058660A"/>
    <w:rsid w:val="005868C3"/>
    <w:rsid w:val="005874B9"/>
    <w:rsid w:val="005907D2"/>
    <w:rsid w:val="0059154A"/>
    <w:rsid w:val="0059199F"/>
    <w:rsid w:val="00592030"/>
    <w:rsid w:val="00596E1F"/>
    <w:rsid w:val="005974FD"/>
    <w:rsid w:val="005A07B6"/>
    <w:rsid w:val="005A22A9"/>
    <w:rsid w:val="005A2EE7"/>
    <w:rsid w:val="005A32F0"/>
    <w:rsid w:val="005A3A74"/>
    <w:rsid w:val="005A41A0"/>
    <w:rsid w:val="005A4730"/>
    <w:rsid w:val="005A57FC"/>
    <w:rsid w:val="005A6780"/>
    <w:rsid w:val="005B01F7"/>
    <w:rsid w:val="005B129B"/>
    <w:rsid w:val="005B1E9A"/>
    <w:rsid w:val="005B1F98"/>
    <w:rsid w:val="005B3DDB"/>
    <w:rsid w:val="005B5FE1"/>
    <w:rsid w:val="005B62FE"/>
    <w:rsid w:val="005B6723"/>
    <w:rsid w:val="005B6E55"/>
    <w:rsid w:val="005B790A"/>
    <w:rsid w:val="005C0421"/>
    <w:rsid w:val="005C0EFA"/>
    <w:rsid w:val="005C2AF4"/>
    <w:rsid w:val="005C3351"/>
    <w:rsid w:val="005C38C6"/>
    <w:rsid w:val="005C3DB7"/>
    <w:rsid w:val="005C60F5"/>
    <w:rsid w:val="005C6517"/>
    <w:rsid w:val="005C6D2E"/>
    <w:rsid w:val="005C77B7"/>
    <w:rsid w:val="005D1E6E"/>
    <w:rsid w:val="005D2E40"/>
    <w:rsid w:val="005D3C63"/>
    <w:rsid w:val="005D5217"/>
    <w:rsid w:val="005D5D3D"/>
    <w:rsid w:val="005D773E"/>
    <w:rsid w:val="005E05A7"/>
    <w:rsid w:val="005E257F"/>
    <w:rsid w:val="005E29F3"/>
    <w:rsid w:val="005E2F94"/>
    <w:rsid w:val="005E3608"/>
    <w:rsid w:val="005E4054"/>
    <w:rsid w:val="005E5C71"/>
    <w:rsid w:val="005E5F6C"/>
    <w:rsid w:val="005E6402"/>
    <w:rsid w:val="005E6A14"/>
    <w:rsid w:val="005F2596"/>
    <w:rsid w:val="005F6522"/>
    <w:rsid w:val="00600AF7"/>
    <w:rsid w:val="00601483"/>
    <w:rsid w:val="00601B35"/>
    <w:rsid w:val="006026EB"/>
    <w:rsid w:val="00602762"/>
    <w:rsid w:val="00602838"/>
    <w:rsid w:val="00603ED4"/>
    <w:rsid w:val="00604641"/>
    <w:rsid w:val="00605DE9"/>
    <w:rsid w:val="00606E94"/>
    <w:rsid w:val="006075D9"/>
    <w:rsid w:val="006101CA"/>
    <w:rsid w:val="006103D2"/>
    <w:rsid w:val="006110F7"/>
    <w:rsid w:val="00611269"/>
    <w:rsid w:val="00611F70"/>
    <w:rsid w:val="0061537E"/>
    <w:rsid w:val="0061772B"/>
    <w:rsid w:val="006179EA"/>
    <w:rsid w:val="006202A8"/>
    <w:rsid w:val="0062096C"/>
    <w:rsid w:val="00620A70"/>
    <w:rsid w:val="0062288D"/>
    <w:rsid w:val="006229A3"/>
    <w:rsid w:val="0062382B"/>
    <w:rsid w:val="00624C64"/>
    <w:rsid w:val="006276B4"/>
    <w:rsid w:val="00627EFC"/>
    <w:rsid w:val="00630180"/>
    <w:rsid w:val="0063169E"/>
    <w:rsid w:val="00632C9B"/>
    <w:rsid w:val="006333D8"/>
    <w:rsid w:val="0063460E"/>
    <w:rsid w:val="006364DA"/>
    <w:rsid w:val="00636925"/>
    <w:rsid w:val="006374ED"/>
    <w:rsid w:val="00640190"/>
    <w:rsid w:val="00640CA4"/>
    <w:rsid w:val="006414ED"/>
    <w:rsid w:val="006424E0"/>
    <w:rsid w:val="00643119"/>
    <w:rsid w:val="00643601"/>
    <w:rsid w:val="006443C8"/>
    <w:rsid w:val="00644C0B"/>
    <w:rsid w:val="00645CBB"/>
    <w:rsid w:val="006461B5"/>
    <w:rsid w:val="00647A6B"/>
    <w:rsid w:val="00647D0B"/>
    <w:rsid w:val="00647D3C"/>
    <w:rsid w:val="006502FF"/>
    <w:rsid w:val="00650E47"/>
    <w:rsid w:val="00651BEA"/>
    <w:rsid w:val="006540A2"/>
    <w:rsid w:val="00655236"/>
    <w:rsid w:val="0065717D"/>
    <w:rsid w:val="00661DF9"/>
    <w:rsid w:val="0066300A"/>
    <w:rsid w:val="00664CE9"/>
    <w:rsid w:val="00665489"/>
    <w:rsid w:val="006669D0"/>
    <w:rsid w:val="00667606"/>
    <w:rsid w:val="00671B47"/>
    <w:rsid w:val="00671F19"/>
    <w:rsid w:val="00672EB4"/>
    <w:rsid w:val="006730C2"/>
    <w:rsid w:val="00673760"/>
    <w:rsid w:val="006759A3"/>
    <w:rsid w:val="00675C8F"/>
    <w:rsid w:val="006767F2"/>
    <w:rsid w:val="00676E85"/>
    <w:rsid w:val="0068098C"/>
    <w:rsid w:val="00680E3F"/>
    <w:rsid w:val="0068194B"/>
    <w:rsid w:val="00681E55"/>
    <w:rsid w:val="006820B8"/>
    <w:rsid w:val="0068237A"/>
    <w:rsid w:val="0068305F"/>
    <w:rsid w:val="0068360E"/>
    <w:rsid w:val="0068439B"/>
    <w:rsid w:val="006848D6"/>
    <w:rsid w:val="00684C85"/>
    <w:rsid w:val="00686793"/>
    <w:rsid w:val="00687E0C"/>
    <w:rsid w:val="00687EBA"/>
    <w:rsid w:val="006908F6"/>
    <w:rsid w:val="0069103D"/>
    <w:rsid w:val="00691324"/>
    <w:rsid w:val="0069150D"/>
    <w:rsid w:val="006916FD"/>
    <w:rsid w:val="00693D22"/>
    <w:rsid w:val="006956CA"/>
    <w:rsid w:val="0069600B"/>
    <w:rsid w:val="00697148"/>
    <w:rsid w:val="006A06BA"/>
    <w:rsid w:val="006A073D"/>
    <w:rsid w:val="006A2E74"/>
    <w:rsid w:val="006A375C"/>
    <w:rsid w:val="006A50E4"/>
    <w:rsid w:val="006A6549"/>
    <w:rsid w:val="006A720C"/>
    <w:rsid w:val="006A790B"/>
    <w:rsid w:val="006B0598"/>
    <w:rsid w:val="006B0F9C"/>
    <w:rsid w:val="006B1DF4"/>
    <w:rsid w:val="006B2E13"/>
    <w:rsid w:val="006B30D6"/>
    <w:rsid w:val="006B71C2"/>
    <w:rsid w:val="006C03DF"/>
    <w:rsid w:val="006C06EE"/>
    <w:rsid w:val="006C21BF"/>
    <w:rsid w:val="006C3F4F"/>
    <w:rsid w:val="006C46C3"/>
    <w:rsid w:val="006C6BE6"/>
    <w:rsid w:val="006C70AA"/>
    <w:rsid w:val="006C742B"/>
    <w:rsid w:val="006C7D1B"/>
    <w:rsid w:val="006D1891"/>
    <w:rsid w:val="006D2621"/>
    <w:rsid w:val="006D3087"/>
    <w:rsid w:val="006D389C"/>
    <w:rsid w:val="006D4161"/>
    <w:rsid w:val="006D45A5"/>
    <w:rsid w:val="006D4F1B"/>
    <w:rsid w:val="006D5343"/>
    <w:rsid w:val="006D6A04"/>
    <w:rsid w:val="006D7838"/>
    <w:rsid w:val="006D7E25"/>
    <w:rsid w:val="006E077C"/>
    <w:rsid w:val="006E249C"/>
    <w:rsid w:val="006E262A"/>
    <w:rsid w:val="006E2DA2"/>
    <w:rsid w:val="006E311E"/>
    <w:rsid w:val="006E3B41"/>
    <w:rsid w:val="006E3BC6"/>
    <w:rsid w:val="006E3DEE"/>
    <w:rsid w:val="006E6794"/>
    <w:rsid w:val="006E6AE1"/>
    <w:rsid w:val="006E6CDB"/>
    <w:rsid w:val="006E737E"/>
    <w:rsid w:val="006F0374"/>
    <w:rsid w:val="006F18E1"/>
    <w:rsid w:val="006F19D3"/>
    <w:rsid w:val="006F1AC0"/>
    <w:rsid w:val="006F2F4A"/>
    <w:rsid w:val="006F4894"/>
    <w:rsid w:val="006F5592"/>
    <w:rsid w:val="006F62A0"/>
    <w:rsid w:val="006F7AF1"/>
    <w:rsid w:val="00700181"/>
    <w:rsid w:val="0070117E"/>
    <w:rsid w:val="00701D7F"/>
    <w:rsid w:val="007031AD"/>
    <w:rsid w:val="00703A40"/>
    <w:rsid w:val="00703DC1"/>
    <w:rsid w:val="007042B1"/>
    <w:rsid w:val="007043AB"/>
    <w:rsid w:val="00714612"/>
    <w:rsid w:val="0071475D"/>
    <w:rsid w:val="00714A2F"/>
    <w:rsid w:val="00714E55"/>
    <w:rsid w:val="0071691C"/>
    <w:rsid w:val="00716A3A"/>
    <w:rsid w:val="00716E75"/>
    <w:rsid w:val="00716EEA"/>
    <w:rsid w:val="00720883"/>
    <w:rsid w:val="007208CA"/>
    <w:rsid w:val="00723623"/>
    <w:rsid w:val="00723B08"/>
    <w:rsid w:val="00725F5B"/>
    <w:rsid w:val="00727FED"/>
    <w:rsid w:val="007302F2"/>
    <w:rsid w:val="00730DDD"/>
    <w:rsid w:val="00730ED2"/>
    <w:rsid w:val="0073101B"/>
    <w:rsid w:val="00731975"/>
    <w:rsid w:val="007322D4"/>
    <w:rsid w:val="00732AA1"/>
    <w:rsid w:val="00734583"/>
    <w:rsid w:val="007345E0"/>
    <w:rsid w:val="00735987"/>
    <w:rsid w:val="007359F1"/>
    <w:rsid w:val="0073764F"/>
    <w:rsid w:val="007376A0"/>
    <w:rsid w:val="007378B3"/>
    <w:rsid w:val="00740FEC"/>
    <w:rsid w:val="00741C2C"/>
    <w:rsid w:val="00741E6F"/>
    <w:rsid w:val="00741E99"/>
    <w:rsid w:val="00742CF4"/>
    <w:rsid w:val="00742E24"/>
    <w:rsid w:val="007439CF"/>
    <w:rsid w:val="00744A44"/>
    <w:rsid w:val="00745B99"/>
    <w:rsid w:val="0074634C"/>
    <w:rsid w:val="007476E2"/>
    <w:rsid w:val="00747A9B"/>
    <w:rsid w:val="007500AB"/>
    <w:rsid w:val="007502E0"/>
    <w:rsid w:val="007503D5"/>
    <w:rsid w:val="00750A96"/>
    <w:rsid w:val="00750C54"/>
    <w:rsid w:val="00751421"/>
    <w:rsid w:val="00751657"/>
    <w:rsid w:val="00751678"/>
    <w:rsid w:val="0075193F"/>
    <w:rsid w:val="00752C28"/>
    <w:rsid w:val="007551B2"/>
    <w:rsid w:val="0075541A"/>
    <w:rsid w:val="00756099"/>
    <w:rsid w:val="00756D3F"/>
    <w:rsid w:val="0075741B"/>
    <w:rsid w:val="00757B66"/>
    <w:rsid w:val="00757C9F"/>
    <w:rsid w:val="007600C6"/>
    <w:rsid w:val="00760F09"/>
    <w:rsid w:val="007617B5"/>
    <w:rsid w:val="007642B8"/>
    <w:rsid w:val="00764C50"/>
    <w:rsid w:val="00765DBE"/>
    <w:rsid w:val="00765FC2"/>
    <w:rsid w:val="00765FFA"/>
    <w:rsid w:val="007672CE"/>
    <w:rsid w:val="0076758B"/>
    <w:rsid w:val="007679F7"/>
    <w:rsid w:val="007700E0"/>
    <w:rsid w:val="00770D64"/>
    <w:rsid w:val="0077112D"/>
    <w:rsid w:val="007718EA"/>
    <w:rsid w:val="00771E00"/>
    <w:rsid w:val="00771E0D"/>
    <w:rsid w:val="007724F6"/>
    <w:rsid w:val="00772604"/>
    <w:rsid w:val="0077277B"/>
    <w:rsid w:val="00773B61"/>
    <w:rsid w:val="00774B3B"/>
    <w:rsid w:val="0077537D"/>
    <w:rsid w:val="00775468"/>
    <w:rsid w:val="00775B89"/>
    <w:rsid w:val="00775D26"/>
    <w:rsid w:val="00775D28"/>
    <w:rsid w:val="00776706"/>
    <w:rsid w:val="007848D1"/>
    <w:rsid w:val="00784A26"/>
    <w:rsid w:val="00784B83"/>
    <w:rsid w:val="00786E60"/>
    <w:rsid w:val="0079075B"/>
    <w:rsid w:val="00792281"/>
    <w:rsid w:val="00795303"/>
    <w:rsid w:val="0079578C"/>
    <w:rsid w:val="00795819"/>
    <w:rsid w:val="00797339"/>
    <w:rsid w:val="007A0B07"/>
    <w:rsid w:val="007A0B0E"/>
    <w:rsid w:val="007A0C1D"/>
    <w:rsid w:val="007A16A9"/>
    <w:rsid w:val="007A20CF"/>
    <w:rsid w:val="007A2657"/>
    <w:rsid w:val="007A32B2"/>
    <w:rsid w:val="007A37B4"/>
    <w:rsid w:val="007A3BAE"/>
    <w:rsid w:val="007A4004"/>
    <w:rsid w:val="007A42D2"/>
    <w:rsid w:val="007A46C5"/>
    <w:rsid w:val="007A4A44"/>
    <w:rsid w:val="007A5071"/>
    <w:rsid w:val="007A639A"/>
    <w:rsid w:val="007A6FB2"/>
    <w:rsid w:val="007B030E"/>
    <w:rsid w:val="007B25B7"/>
    <w:rsid w:val="007B33A5"/>
    <w:rsid w:val="007B5323"/>
    <w:rsid w:val="007B6163"/>
    <w:rsid w:val="007B69B0"/>
    <w:rsid w:val="007B6E1D"/>
    <w:rsid w:val="007B6EE1"/>
    <w:rsid w:val="007B6F22"/>
    <w:rsid w:val="007C02BF"/>
    <w:rsid w:val="007C3444"/>
    <w:rsid w:val="007C34F5"/>
    <w:rsid w:val="007C3AF0"/>
    <w:rsid w:val="007C433C"/>
    <w:rsid w:val="007C4BFE"/>
    <w:rsid w:val="007C4CCA"/>
    <w:rsid w:val="007C5213"/>
    <w:rsid w:val="007C60FC"/>
    <w:rsid w:val="007C715C"/>
    <w:rsid w:val="007C769B"/>
    <w:rsid w:val="007D0AE7"/>
    <w:rsid w:val="007D0E6B"/>
    <w:rsid w:val="007D1F81"/>
    <w:rsid w:val="007D28CB"/>
    <w:rsid w:val="007D35A9"/>
    <w:rsid w:val="007D38F1"/>
    <w:rsid w:val="007D3940"/>
    <w:rsid w:val="007D4911"/>
    <w:rsid w:val="007D4C11"/>
    <w:rsid w:val="007E0632"/>
    <w:rsid w:val="007E0A83"/>
    <w:rsid w:val="007E248C"/>
    <w:rsid w:val="007E2777"/>
    <w:rsid w:val="007E384D"/>
    <w:rsid w:val="007E44EA"/>
    <w:rsid w:val="007E4F00"/>
    <w:rsid w:val="007E697D"/>
    <w:rsid w:val="007E6A47"/>
    <w:rsid w:val="007F00D1"/>
    <w:rsid w:val="007F073C"/>
    <w:rsid w:val="007F1847"/>
    <w:rsid w:val="007F4412"/>
    <w:rsid w:val="007F460C"/>
    <w:rsid w:val="007F4BD7"/>
    <w:rsid w:val="007F4BDE"/>
    <w:rsid w:val="007F660E"/>
    <w:rsid w:val="007F6E01"/>
    <w:rsid w:val="008014E6"/>
    <w:rsid w:val="00802436"/>
    <w:rsid w:val="00803617"/>
    <w:rsid w:val="00803A1C"/>
    <w:rsid w:val="00803B84"/>
    <w:rsid w:val="008065F9"/>
    <w:rsid w:val="0080661C"/>
    <w:rsid w:val="00810A19"/>
    <w:rsid w:val="008117FF"/>
    <w:rsid w:val="00811D2B"/>
    <w:rsid w:val="00812580"/>
    <w:rsid w:val="00812DD9"/>
    <w:rsid w:val="008151C4"/>
    <w:rsid w:val="00816760"/>
    <w:rsid w:val="00817CE5"/>
    <w:rsid w:val="00820017"/>
    <w:rsid w:val="00821327"/>
    <w:rsid w:val="00821600"/>
    <w:rsid w:val="0082301C"/>
    <w:rsid w:val="00824173"/>
    <w:rsid w:val="00824E5D"/>
    <w:rsid w:val="00825979"/>
    <w:rsid w:val="008271CD"/>
    <w:rsid w:val="00827BC0"/>
    <w:rsid w:val="00832EB6"/>
    <w:rsid w:val="008335F0"/>
    <w:rsid w:val="008344C0"/>
    <w:rsid w:val="00836671"/>
    <w:rsid w:val="00836E07"/>
    <w:rsid w:val="00837503"/>
    <w:rsid w:val="008425CD"/>
    <w:rsid w:val="0084285A"/>
    <w:rsid w:val="00844586"/>
    <w:rsid w:val="008457E2"/>
    <w:rsid w:val="008501F2"/>
    <w:rsid w:val="008518D8"/>
    <w:rsid w:val="00852539"/>
    <w:rsid w:val="00852CC5"/>
    <w:rsid w:val="008530AA"/>
    <w:rsid w:val="008534C1"/>
    <w:rsid w:val="00855977"/>
    <w:rsid w:val="008574E8"/>
    <w:rsid w:val="0086184D"/>
    <w:rsid w:val="008619F0"/>
    <w:rsid w:val="00861A48"/>
    <w:rsid w:val="008641BE"/>
    <w:rsid w:val="00864708"/>
    <w:rsid w:val="008650AC"/>
    <w:rsid w:val="008653A3"/>
    <w:rsid w:val="00865E52"/>
    <w:rsid w:val="00866D71"/>
    <w:rsid w:val="00871A61"/>
    <w:rsid w:val="0087205E"/>
    <w:rsid w:val="00874135"/>
    <w:rsid w:val="0087421D"/>
    <w:rsid w:val="00874A9D"/>
    <w:rsid w:val="00875276"/>
    <w:rsid w:val="0087564F"/>
    <w:rsid w:val="00875DAB"/>
    <w:rsid w:val="00875FEA"/>
    <w:rsid w:val="00877CC7"/>
    <w:rsid w:val="008800FD"/>
    <w:rsid w:val="0088147A"/>
    <w:rsid w:val="00883354"/>
    <w:rsid w:val="00885CEC"/>
    <w:rsid w:val="008913F4"/>
    <w:rsid w:val="008916F2"/>
    <w:rsid w:val="0089193A"/>
    <w:rsid w:val="008922DF"/>
    <w:rsid w:val="008923FA"/>
    <w:rsid w:val="00892AA1"/>
    <w:rsid w:val="00893328"/>
    <w:rsid w:val="00894B34"/>
    <w:rsid w:val="008955FB"/>
    <w:rsid w:val="0089612C"/>
    <w:rsid w:val="0089633B"/>
    <w:rsid w:val="0089646A"/>
    <w:rsid w:val="008A1811"/>
    <w:rsid w:val="008A249A"/>
    <w:rsid w:val="008A3289"/>
    <w:rsid w:val="008A3EAE"/>
    <w:rsid w:val="008A3F33"/>
    <w:rsid w:val="008A523D"/>
    <w:rsid w:val="008A5DDC"/>
    <w:rsid w:val="008A657B"/>
    <w:rsid w:val="008A6589"/>
    <w:rsid w:val="008A67C2"/>
    <w:rsid w:val="008A6F2C"/>
    <w:rsid w:val="008B2DA1"/>
    <w:rsid w:val="008B49F1"/>
    <w:rsid w:val="008B57B3"/>
    <w:rsid w:val="008B64AE"/>
    <w:rsid w:val="008B68E5"/>
    <w:rsid w:val="008B7A08"/>
    <w:rsid w:val="008B7B0E"/>
    <w:rsid w:val="008C12BA"/>
    <w:rsid w:val="008C22A5"/>
    <w:rsid w:val="008C3C9A"/>
    <w:rsid w:val="008C470E"/>
    <w:rsid w:val="008C5013"/>
    <w:rsid w:val="008C6304"/>
    <w:rsid w:val="008C7B71"/>
    <w:rsid w:val="008C7C0A"/>
    <w:rsid w:val="008C7EFA"/>
    <w:rsid w:val="008D0BA4"/>
    <w:rsid w:val="008D1443"/>
    <w:rsid w:val="008D2802"/>
    <w:rsid w:val="008D2E07"/>
    <w:rsid w:val="008D3472"/>
    <w:rsid w:val="008D71DC"/>
    <w:rsid w:val="008D72B7"/>
    <w:rsid w:val="008E0BF6"/>
    <w:rsid w:val="008E194E"/>
    <w:rsid w:val="008E2C46"/>
    <w:rsid w:val="008E54E0"/>
    <w:rsid w:val="008E578F"/>
    <w:rsid w:val="008E59A8"/>
    <w:rsid w:val="008E7321"/>
    <w:rsid w:val="008E75C2"/>
    <w:rsid w:val="008F0661"/>
    <w:rsid w:val="008F0C65"/>
    <w:rsid w:val="008F0E1E"/>
    <w:rsid w:val="008F134F"/>
    <w:rsid w:val="008F190B"/>
    <w:rsid w:val="008F2F10"/>
    <w:rsid w:val="008F39D1"/>
    <w:rsid w:val="008F4370"/>
    <w:rsid w:val="008F5505"/>
    <w:rsid w:val="008F6566"/>
    <w:rsid w:val="008F7AD2"/>
    <w:rsid w:val="0090081F"/>
    <w:rsid w:val="00900E14"/>
    <w:rsid w:val="0090142D"/>
    <w:rsid w:val="00902879"/>
    <w:rsid w:val="00903A9D"/>
    <w:rsid w:val="00905602"/>
    <w:rsid w:val="009079A2"/>
    <w:rsid w:val="00907D77"/>
    <w:rsid w:val="00910207"/>
    <w:rsid w:val="0091022E"/>
    <w:rsid w:val="00915840"/>
    <w:rsid w:val="009158E0"/>
    <w:rsid w:val="00915F27"/>
    <w:rsid w:val="00916187"/>
    <w:rsid w:val="00917078"/>
    <w:rsid w:val="00920847"/>
    <w:rsid w:val="00920EC1"/>
    <w:rsid w:val="00920EFC"/>
    <w:rsid w:val="00922551"/>
    <w:rsid w:val="009230C6"/>
    <w:rsid w:val="009240B2"/>
    <w:rsid w:val="009249BE"/>
    <w:rsid w:val="00925077"/>
    <w:rsid w:val="00925199"/>
    <w:rsid w:val="00926BBC"/>
    <w:rsid w:val="00927049"/>
    <w:rsid w:val="009270C1"/>
    <w:rsid w:val="00927F08"/>
    <w:rsid w:val="009301D4"/>
    <w:rsid w:val="00930749"/>
    <w:rsid w:val="009308E2"/>
    <w:rsid w:val="00930B08"/>
    <w:rsid w:val="00931A45"/>
    <w:rsid w:val="00932118"/>
    <w:rsid w:val="009325B2"/>
    <w:rsid w:val="00932EF2"/>
    <w:rsid w:val="00933E0D"/>
    <w:rsid w:val="00933F07"/>
    <w:rsid w:val="00934A21"/>
    <w:rsid w:val="00934DAC"/>
    <w:rsid w:val="00934EF1"/>
    <w:rsid w:val="00936CC2"/>
    <w:rsid w:val="0093745C"/>
    <w:rsid w:val="00940382"/>
    <w:rsid w:val="00940391"/>
    <w:rsid w:val="009413F8"/>
    <w:rsid w:val="00943087"/>
    <w:rsid w:val="009443A6"/>
    <w:rsid w:val="0094573D"/>
    <w:rsid w:val="009510C5"/>
    <w:rsid w:val="00952523"/>
    <w:rsid w:val="009530DA"/>
    <w:rsid w:val="00953370"/>
    <w:rsid w:val="00953798"/>
    <w:rsid w:val="00953FCC"/>
    <w:rsid w:val="0095546E"/>
    <w:rsid w:val="009560A7"/>
    <w:rsid w:val="00957538"/>
    <w:rsid w:val="0095782C"/>
    <w:rsid w:val="0096060F"/>
    <w:rsid w:val="00960EF1"/>
    <w:rsid w:val="009625E5"/>
    <w:rsid w:val="009626E4"/>
    <w:rsid w:val="00963A2F"/>
    <w:rsid w:val="00963F07"/>
    <w:rsid w:val="009640E0"/>
    <w:rsid w:val="00965D24"/>
    <w:rsid w:val="009669AC"/>
    <w:rsid w:val="00967F76"/>
    <w:rsid w:val="009704C1"/>
    <w:rsid w:val="00971988"/>
    <w:rsid w:val="00971B34"/>
    <w:rsid w:val="0097325D"/>
    <w:rsid w:val="00973441"/>
    <w:rsid w:val="009737D8"/>
    <w:rsid w:val="00974001"/>
    <w:rsid w:val="0097481D"/>
    <w:rsid w:val="009762B8"/>
    <w:rsid w:val="0097722A"/>
    <w:rsid w:val="00980833"/>
    <w:rsid w:val="00981246"/>
    <w:rsid w:val="0098126E"/>
    <w:rsid w:val="009823A5"/>
    <w:rsid w:val="00982712"/>
    <w:rsid w:val="00984B43"/>
    <w:rsid w:val="009855A6"/>
    <w:rsid w:val="00986944"/>
    <w:rsid w:val="00987526"/>
    <w:rsid w:val="009900D9"/>
    <w:rsid w:val="00992712"/>
    <w:rsid w:val="00992D56"/>
    <w:rsid w:val="0099395B"/>
    <w:rsid w:val="009958B2"/>
    <w:rsid w:val="009A0476"/>
    <w:rsid w:val="009A08D2"/>
    <w:rsid w:val="009A1D2B"/>
    <w:rsid w:val="009A1E26"/>
    <w:rsid w:val="009A3B1D"/>
    <w:rsid w:val="009A75DD"/>
    <w:rsid w:val="009A7B6A"/>
    <w:rsid w:val="009B15F4"/>
    <w:rsid w:val="009B1CD1"/>
    <w:rsid w:val="009B1FCE"/>
    <w:rsid w:val="009B2FB7"/>
    <w:rsid w:val="009B3124"/>
    <w:rsid w:val="009B3750"/>
    <w:rsid w:val="009B4626"/>
    <w:rsid w:val="009B52B1"/>
    <w:rsid w:val="009B5A06"/>
    <w:rsid w:val="009B68C9"/>
    <w:rsid w:val="009B6AAC"/>
    <w:rsid w:val="009B70BA"/>
    <w:rsid w:val="009B72D4"/>
    <w:rsid w:val="009B75DE"/>
    <w:rsid w:val="009B7875"/>
    <w:rsid w:val="009C1AAC"/>
    <w:rsid w:val="009C20B3"/>
    <w:rsid w:val="009C27CB"/>
    <w:rsid w:val="009C304E"/>
    <w:rsid w:val="009C3359"/>
    <w:rsid w:val="009C3817"/>
    <w:rsid w:val="009C601F"/>
    <w:rsid w:val="009C6DFB"/>
    <w:rsid w:val="009C71F7"/>
    <w:rsid w:val="009C7775"/>
    <w:rsid w:val="009C7876"/>
    <w:rsid w:val="009D028E"/>
    <w:rsid w:val="009D1EAF"/>
    <w:rsid w:val="009D38D5"/>
    <w:rsid w:val="009D6854"/>
    <w:rsid w:val="009D711D"/>
    <w:rsid w:val="009D7379"/>
    <w:rsid w:val="009E0CFF"/>
    <w:rsid w:val="009E2115"/>
    <w:rsid w:val="009E2B37"/>
    <w:rsid w:val="009E3EE6"/>
    <w:rsid w:val="009E42BF"/>
    <w:rsid w:val="009E568C"/>
    <w:rsid w:val="009E6243"/>
    <w:rsid w:val="009F1C32"/>
    <w:rsid w:val="009F4BC2"/>
    <w:rsid w:val="009F4CE1"/>
    <w:rsid w:val="009F4D05"/>
    <w:rsid w:val="009F51FC"/>
    <w:rsid w:val="009F5F81"/>
    <w:rsid w:val="00A01027"/>
    <w:rsid w:val="00A0145A"/>
    <w:rsid w:val="00A0221F"/>
    <w:rsid w:val="00A02652"/>
    <w:rsid w:val="00A03694"/>
    <w:rsid w:val="00A03998"/>
    <w:rsid w:val="00A04132"/>
    <w:rsid w:val="00A0456F"/>
    <w:rsid w:val="00A04B1F"/>
    <w:rsid w:val="00A04C80"/>
    <w:rsid w:val="00A06BDE"/>
    <w:rsid w:val="00A12DAD"/>
    <w:rsid w:val="00A139FD"/>
    <w:rsid w:val="00A1478B"/>
    <w:rsid w:val="00A14BF5"/>
    <w:rsid w:val="00A15BA7"/>
    <w:rsid w:val="00A17119"/>
    <w:rsid w:val="00A175CB"/>
    <w:rsid w:val="00A17E0D"/>
    <w:rsid w:val="00A20341"/>
    <w:rsid w:val="00A20A98"/>
    <w:rsid w:val="00A21134"/>
    <w:rsid w:val="00A214BD"/>
    <w:rsid w:val="00A22686"/>
    <w:rsid w:val="00A23FDB"/>
    <w:rsid w:val="00A241B6"/>
    <w:rsid w:val="00A24D76"/>
    <w:rsid w:val="00A256D4"/>
    <w:rsid w:val="00A26A56"/>
    <w:rsid w:val="00A27665"/>
    <w:rsid w:val="00A27CB7"/>
    <w:rsid w:val="00A3040A"/>
    <w:rsid w:val="00A334CA"/>
    <w:rsid w:val="00A33992"/>
    <w:rsid w:val="00A34221"/>
    <w:rsid w:val="00A34ED6"/>
    <w:rsid w:val="00A35DB1"/>
    <w:rsid w:val="00A3645C"/>
    <w:rsid w:val="00A376F5"/>
    <w:rsid w:val="00A423EC"/>
    <w:rsid w:val="00A43B44"/>
    <w:rsid w:val="00A45C12"/>
    <w:rsid w:val="00A46580"/>
    <w:rsid w:val="00A4690F"/>
    <w:rsid w:val="00A47294"/>
    <w:rsid w:val="00A507BB"/>
    <w:rsid w:val="00A50A25"/>
    <w:rsid w:val="00A50AFF"/>
    <w:rsid w:val="00A513A0"/>
    <w:rsid w:val="00A5168D"/>
    <w:rsid w:val="00A52765"/>
    <w:rsid w:val="00A53816"/>
    <w:rsid w:val="00A546E6"/>
    <w:rsid w:val="00A55D17"/>
    <w:rsid w:val="00A56E1A"/>
    <w:rsid w:val="00A57121"/>
    <w:rsid w:val="00A60B94"/>
    <w:rsid w:val="00A60D6B"/>
    <w:rsid w:val="00A61B8E"/>
    <w:rsid w:val="00A61D57"/>
    <w:rsid w:val="00A627F4"/>
    <w:rsid w:val="00A62DD8"/>
    <w:rsid w:val="00A62E07"/>
    <w:rsid w:val="00A63BBC"/>
    <w:rsid w:val="00A65DE7"/>
    <w:rsid w:val="00A65E17"/>
    <w:rsid w:val="00A6678C"/>
    <w:rsid w:val="00A66AE7"/>
    <w:rsid w:val="00A66B0A"/>
    <w:rsid w:val="00A6702C"/>
    <w:rsid w:val="00A7065F"/>
    <w:rsid w:val="00A70987"/>
    <w:rsid w:val="00A71BD4"/>
    <w:rsid w:val="00A72CE4"/>
    <w:rsid w:val="00A7350C"/>
    <w:rsid w:val="00A747DB"/>
    <w:rsid w:val="00A74E5D"/>
    <w:rsid w:val="00A77FBA"/>
    <w:rsid w:val="00A809A6"/>
    <w:rsid w:val="00A8154E"/>
    <w:rsid w:val="00A81E7C"/>
    <w:rsid w:val="00A834E0"/>
    <w:rsid w:val="00A841A2"/>
    <w:rsid w:val="00A846D7"/>
    <w:rsid w:val="00A84BCD"/>
    <w:rsid w:val="00A853E9"/>
    <w:rsid w:val="00A85CC5"/>
    <w:rsid w:val="00A86CD5"/>
    <w:rsid w:val="00A8723B"/>
    <w:rsid w:val="00A90908"/>
    <w:rsid w:val="00A91DB8"/>
    <w:rsid w:val="00A92106"/>
    <w:rsid w:val="00A92662"/>
    <w:rsid w:val="00A92B46"/>
    <w:rsid w:val="00A92D4B"/>
    <w:rsid w:val="00A93590"/>
    <w:rsid w:val="00A946FA"/>
    <w:rsid w:val="00A953AC"/>
    <w:rsid w:val="00A95AFB"/>
    <w:rsid w:val="00A96A1E"/>
    <w:rsid w:val="00A97A03"/>
    <w:rsid w:val="00AA0F89"/>
    <w:rsid w:val="00AA17AF"/>
    <w:rsid w:val="00AA2255"/>
    <w:rsid w:val="00AA3BD7"/>
    <w:rsid w:val="00AA3C1D"/>
    <w:rsid w:val="00AA4A3D"/>
    <w:rsid w:val="00AB0D62"/>
    <w:rsid w:val="00AB0F7D"/>
    <w:rsid w:val="00AB0FC0"/>
    <w:rsid w:val="00AB4772"/>
    <w:rsid w:val="00AB52E8"/>
    <w:rsid w:val="00AB5843"/>
    <w:rsid w:val="00AB5FDF"/>
    <w:rsid w:val="00AB6E97"/>
    <w:rsid w:val="00AC22C0"/>
    <w:rsid w:val="00AC400F"/>
    <w:rsid w:val="00AC5721"/>
    <w:rsid w:val="00AC6882"/>
    <w:rsid w:val="00AC796F"/>
    <w:rsid w:val="00AD1AF6"/>
    <w:rsid w:val="00AD3074"/>
    <w:rsid w:val="00AD3665"/>
    <w:rsid w:val="00AD6056"/>
    <w:rsid w:val="00AD6193"/>
    <w:rsid w:val="00AD6524"/>
    <w:rsid w:val="00AD75AC"/>
    <w:rsid w:val="00AE09C6"/>
    <w:rsid w:val="00AE0BD8"/>
    <w:rsid w:val="00AE0F38"/>
    <w:rsid w:val="00AE1CC6"/>
    <w:rsid w:val="00AE26D2"/>
    <w:rsid w:val="00AE2A57"/>
    <w:rsid w:val="00AE3531"/>
    <w:rsid w:val="00AE3CB8"/>
    <w:rsid w:val="00AE47D5"/>
    <w:rsid w:val="00AE5667"/>
    <w:rsid w:val="00AE63AC"/>
    <w:rsid w:val="00AE661C"/>
    <w:rsid w:val="00AE689F"/>
    <w:rsid w:val="00AE6E97"/>
    <w:rsid w:val="00AF0A07"/>
    <w:rsid w:val="00AF121F"/>
    <w:rsid w:val="00AF1AD0"/>
    <w:rsid w:val="00AF3141"/>
    <w:rsid w:val="00AF346E"/>
    <w:rsid w:val="00AF3C01"/>
    <w:rsid w:val="00AF5611"/>
    <w:rsid w:val="00AF6464"/>
    <w:rsid w:val="00B00A58"/>
    <w:rsid w:val="00B00CD2"/>
    <w:rsid w:val="00B00FE7"/>
    <w:rsid w:val="00B021DC"/>
    <w:rsid w:val="00B0269A"/>
    <w:rsid w:val="00B04795"/>
    <w:rsid w:val="00B0549C"/>
    <w:rsid w:val="00B054D6"/>
    <w:rsid w:val="00B06141"/>
    <w:rsid w:val="00B068E6"/>
    <w:rsid w:val="00B07279"/>
    <w:rsid w:val="00B12346"/>
    <w:rsid w:val="00B12577"/>
    <w:rsid w:val="00B12FFB"/>
    <w:rsid w:val="00B13758"/>
    <w:rsid w:val="00B13775"/>
    <w:rsid w:val="00B13BE9"/>
    <w:rsid w:val="00B143D8"/>
    <w:rsid w:val="00B201EE"/>
    <w:rsid w:val="00B219BE"/>
    <w:rsid w:val="00B23960"/>
    <w:rsid w:val="00B25B54"/>
    <w:rsid w:val="00B26DE5"/>
    <w:rsid w:val="00B27F9A"/>
    <w:rsid w:val="00B32566"/>
    <w:rsid w:val="00B34D35"/>
    <w:rsid w:val="00B36DAD"/>
    <w:rsid w:val="00B37CB3"/>
    <w:rsid w:val="00B37F99"/>
    <w:rsid w:val="00B406A6"/>
    <w:rsid w:val="00B40B71"/>
    <w:rsid w:val="00B40BF8"/>
    <w:rsid w:val="00B42054"/>
    <w:rsid w:val="00B42E45"/>
    <w:rsid w:val="00B438EB"/>
    <w:rsid w:val="00B451EB"/>
    <w:rsid w:val="00B46999"/>
    <w:rsid w:val="00B47F92"/>
    <w:rsid w:val="00B500A9"/>
    <w:rsid w:val="00B5045B"/>
    <w:rsid w:val="00B5051E"/>
    <w:rsid w:val="00B50604"/>
    <w:rsid w:val="00B51739"/>
    <w:rsid w:val="00B540A8"/>
    <w:rsid w:val="00B54224"/>
    <w:rsid w:val="00B56076"/>
    <w:rsid w:val="00B56B61"/>
    <w:rsid w:val="00B57062"/>
    <w:rsid w:val="00B574E4"/>
    <w:rsid w:val="00B57637"/>
    <w:rsid w:val="00B577EA"/>
    <w:rsid w:val="00B60625"/>
    <w:rsid w:val="00B616B6"/>
    <w:rsid w:val="00B61764"/>
    <w:rsid w:val="00B624AE"/>
    <w:rsid w:val="00B62606"/>
    <w:rsid w:val="00B62DCF"/>
    <w:rsid w:val="00B6372A"/>
    <w:rsid w:val="00B64B45"/>
    <w:rsid w:val="00B64C45"/>
    <w:rsid w:val="00B666E9"/>
    <w:rsid w:val="00B66CF7"/>
    <w:rsid w:val="00B67B68"/>
    <w:rsid w:val="00B71190"/>
    <w:rsid w:val="00B715E2"/>
    <w:rsid w:val="00B72BCD"/>
    <w:rsid w:val="00B73350"/>
    <w:rsid w:val="00B73478"/>
    <w:rsid w:val="00B739B1"/>
    <w:rsid w:val="00B73A63"/>
    <w:rsid w:val="00B75F63"/>
    <w:rsid w:val="00B75F88"/>
    <w:rsid w:val="00B76287"/>
    <w:rsid w:val="00B809E7"/>
    <w:rsid w:val="00B809F1"/>
    <w:rsid w:val="00B811C5"/>
    <w:rsid w:val="00B81A4E"/>
    <w:rsid w:val="00B82272"/>
    <w:rsid w:val="00B83230"/>
    <w:rsid w:val="00B83CD9"/>
    <w:rsid w:val="00B841AD"/>
    <w:rsid w:val="00B851DC"/>
    <w:rsid w:val="00B8565C"/>
    <w:rsid w:val="00B868E1"/>
    <w:rsid w:val="00B8703E"/>
    <w:rsid w:val="00B87BCC"/>
    <w:rsid w:val="00B87F22"/>
    <w:rsid w:val="00B900EB"/>
    <w:rsid w:val="00B908F3"/>
    <w:rsid w:val="00B92C4A"/>
    <w:rsid w:val="00B9308C"/>
    <w:rsid w:val="00B938D6"/>
    <w:rsid w:val="00B9425C"/>
    <w:rsid w:val="00B953E6"/>
    <w:rsid w:val="00B9788D"/>
    <w:rsid w:val="00BA09D3"/>
    <w:rsid w:val="00BA5130"/>
    <w:rsid w:val="00BA6E10"/>
    <w:rsid w:val="00BA71FB"/>
    <w:rsid w:val="00BB0B11"/>
    <w:rsid w:val="00BB0E70"/>
    <w:rsid w:val="00BB1993"/>
    <w:rsid w:val="00BB2294"/>
    <w:rsid w:val="00BB231E"/>
    <w:rsid w:val="00BB29A9"/>
    <w:rsid w:val="00BB5C82"/>
    <w:rsid w:val="00BB6024"/>
    <w:rsid w:val="00BB65AF"/>
    <w:rsid w:val="00BB67B0"/>
    <w:rsid w:val="00BB7D77"/>
    <w:rsid w:val="00BC3486"/>
    <w:rsid w:val="00BC4875"/>
    <w:rsid w:val="00BC6833"/>
    <w:rsid w:val="00BC7341"/>
    <w:rsid w:val="00BC73D7"/>
    <w:rsid w:val="00BD041E"/>
    <w:rsid w:val="00BD1692"/>
    <w:rsid w:val="00BD277E"/>
    <w:rsid w:val="00BD2C48"/>
    <w:rsid w:val="00BD4E50"/>
    <w:rsid w:val="00BD6016"/>
    <w:rsid w:val="00BD6276"/>
    <w:rsid w:val="00BD7CBD"/>
    <w:rsid w:val="00BE0751"/>
    <w:rsid w:val="00BE0A8B"/>
    <w:rsid w:val="00BE1214"/>
    <w:rsid w:val="00BE134F"/>
    <w:rsid w:val="00BE1933"/>
    <w:rsid w:val="00BE1CD8"/>
    <w:rsid w:val="00BE2EC1"/>
    <w:rsid w:val="00BE6220"/>
    <w:rsid w:val="00BE68D6"/>
    <w:rsid w:val="00BF1ACE"/>
    <w:rsid w:val="00BF1D15"/>
    <w:rsid w:val="00BF2620"/>
    <w:rsid w:val="00BF2AB1"/>
    <w:rsid w:val="00BF3C7D"/>
    <w:rsid w:val="00BF3D05"/>
    <w:rsid w:val="00BF3D70"/>
    <w:rsid w:val="00BF4A01"/>
    <w:rsid w:val="00BF5D04"/>
    <w:rsid w:val="00BF7CEB"/>
    <w:rsid w:val="00BF7F4E"/>
    <w:rsid w:val="00C00DBE"/>
    <w:rsid w:val="00C01562"/>
    <w:rsid w:val="00C01A57"/>
    <w:rsid w:val="00C059AC"/>
    <w:rsid w:val="00C079CA"/>
    <w:rsid w:val="00C104F5"/>
    <w:rsid w:val="00C115F7"/>
    <w:rsid w:val="00C116CB"/>
    <w:rsid w:val="00C12C53"/>
    <w:rsid w:val="00C13998"/>
    <w:rsid w:val="00C13B63"/>
    <w:rsid w:val="00C13C41"/>
    <w:rsid w:val="00C13E5C"/>
    <w:rsid w:val="00C14618"/>
    <w:rsid w:val="00C217A6"/>
    <w:rsid w:val="00C22AD1"/>
    <w:rsid w:val="00C2388A"/>
    <w:rsid w:val="00C26016"/>
    <w:rsid w:val="00C265EB"/>
    <w:rsid w:val="00C26E29"/>
    <w:rsid w:val="00C27619"/>
    <w:rsid w:val="00C309CC"/>
    <w:rsid w:val="00C32180"/>
    <w:rsid w:val="00C32751"/>
    <w:rsid w:val="00C337BB"/>
    <w:rsid w:val="00C34AA4"/>
    <w:rsid w:val="00C35660"/>
    <w:rsid w:val="00C36111"/>
    <w:rsid w:val="00C40507"/>
    <w:rsid w:val="00C41F79"/>
    <w:rsid w:val="00C42DAC"/>
    <w:rsid w:val="00C432DC"/>
    <w:rsid w:val="00C4367A"/>
    <w:rsid w:val="00C43AAB"/>
    <w:rsid w:val="00C44C47"/>
    <w:rsid w:val="00C462E1"/>
    <w:rsid w:val="00C46CE8"/>
    <w:rsid w:val="00C47047"/>
    <w:rsid w:val="00C4744E"/>
    <w:rsid w:val="00C474CB"/>
    <w:rsid w:val="00C50B76"/>
    <w:rsid w:val="00C510F9"/>
    <w:rsid w:val="00C525BA"/>
    <w:rsid w:val="00C53202"/>
    <w:rsid w:val="00C538FD"/>
    <w:rsid w:val="00C567AE"/>
    <w:rsid w:val="00C56DA0"/>
    <w:rsid w:val="00C5795D"/>
    <w:rsid w:val="00C609DD"/>
    <w:rsid w:val="00C62F84"/>
    <w:rsid w:val="00C651F8"/>
    <w:rsid w:val="00C66256"/>
    <w:rsid w:val="00C663DA"/>
    <w:rsid w:val="00C67010"/>
    <w:rsid w:val="00C7004C"/>
    <w:rsid w:val="00C70EF1"/>
    <w:rsid w:val="00C71B94"/>
    <w:rsid w:val="00C73143"/>
    <w:rsid w:val="00C732DF"/>
    <w:rsid w:val="00C74918"/>
    <w:rsid w:val="00C75201"/>
    <w:rsid w:val="00C76A7D"/>
    <w:rsid w:val="00C76EC2"/>
    <w:rsid w:val="00C771BB"/>
    <w:rsid w:val="00C77F42"/>
    <w:rsid w:val="00C80F02"/>
    <w:rsid w:val="00C8130C"/>
    <w:rsid w:val="00C83F09"/>
    <w:rsid w:val="00C84CB8"/>
    <w:rsid w:val="00C855FA"/>
    <w:rsid w:val="00C85A32"/>
    <w:rsid w:val="00C875F0"/>
    <w:rsid w:val="00C90745"/>
    <w:rsid w:val="00C91410"/>
    <w:rsid w:val="00C931CD"/>
    <w:rsid w:val="00C93B26"/>
    <w:rsid w:val="00C93B28"/>
    <w:rsid w:val="00C94F9F"/>
    <w:rsid w:val="00C95D50"/>
    <w:rsid w:val="00C9608D"/>
    <w:rsid w:val="00CA0961"/>
    <w:rsid w:val="00CA0D72"/>
    <w:rsid w:val="00CA11FB"/>
    <w:rsid w:val="00CA16F7"/>
    <w:rsid w:val="00CA23E5"/>
    <w:rsid w:val="00CA3D80"/>
    <w:rsid w:val="00CA4873"/>
    <w:rsid w:val="00CA565E"/>
    <w:rsid w:val="00CA57AB"/>
    <w:rsid w:val="00CA6A39"/>
    <w:rsid w:val="00CB10AF"/>
    <w:rsid w:val="00CB1916"/>
    <w:rsid w:val="00CB1F3A"/>
    <w:rsid w:val="00CB287A"/>
    <w:rsid w:val="00CB2A95"/>
    <w:rsid w:val="00CB2D93"/>
    <w:rsid w:val="00CB359C"/>
    <w:rsid w:val="00CB3B07"/>
    <w:rsid w:val="00CB4702"/>
    <w:rsid w:val="00CB4889"/>
    <w:rsid w:val="00CB4B02"/>
    <w:rsid w:val="00CB5A98"/>
    <w:rsid w:val="00CB61C9"/>
    <w:rsid w:val="00CB66E0"/>
    <w:rsid w:val="00CB6985"/>
    <w:rsid w:val="00CB7B35"/>
    <w:rsid w:val="00CC1826"/>
    <w:rsid w:val="00CC3EEB"/>
    <w:rsid w:val="00CC5AD6"/>
    <w:rsid w:val="00CC5AEA"/>
    <w:rsid w:val="00CC5BE8"/>
    <w:rsid w:val="00CC69D3"/>
    <w:rsid w:val="00CC783C"/>
    <w:rsid w:val="00CD073B"/>
    <w:rsid w:val="00CD16D6"/>
    <w:rsid w:val="00CD22C0"/>
    <w:rsid w:val="00CD296E"/>
    <w:rsid w:val="00CD2A8E"/>
    <w:rsid w:val="00CD2B0F"/>
    <w:rsid w:val="00CD30E3"/>
    <w:rsid w:val="00CD55B3"/>
    <w:rsid w:val="00CD6EFB"/>
    <w:rsid w:val="00CD743E"/>
    <w:rsid w:val="00CD783B"/>
    <w:rsid w:val="00CE0AA9"/>
    <w:rsid w:val="00CE1BCC"/>
    <w:rsid w:val="00CE3A3C"/>
    <w:rsid w:val="00CE4CEA"/>
    <w:rsid w:val="00CE5336"/>
    <w:rsid w:val="00CE5353"/>
    <w:rsid w:val="00CE5954"/>
    <w:rsid w:val="00CE5F63"/>
    <w:rsid w:val="00CF0911"/>
    <w:rsid w:val="00CF0FAB"/>
    <w:rsid w:val="00CF2AC6"/>
    <w:rsid w:val="00CF313D"/>
    <w:rsid w:val="00CF3997"/>
    <w:rsid w:val="00CF5438"/>
    <w:rsid w:val="00CF6197"/>
    <w:rsid w:val="00CF752D"/>
    <w:rsid w:val="00CF778C"/>
    <w:rsid w:val="00CF797D"/>
    <w:rsid w:val="00CF7B3F"/>
    <w:rsid w:val="00D0086F"/>
    <w:rsid w:val="00D01DEB"/>
    <w:rsid w:val="00D01F99"/>
    <w:rsid w:val="00D025F2"/>
    <w:rsid w:val="00D026C1"/>
    <w:rsid w:val="00D03227"/>
    <w:rsid w:val="00D03AC7"/>
    <w:rsid w:val="00D0425F"/>
    <w:rsid w:val="00D0588E"/>
    <w:rsid w:val="00D05CCA"/>
    <w:rsid w:val="00D05CF7"/>
    <w:rsid w:val="00D05E11"/>
    <w:rsid w:val="00D10DA4"/>
    <w:rsid w:val="00D11762"/>
    <w:rsid w:val="00D117A1"/>
    <w:rsid w:val="00D12314"/>
    <w:rsid w:val="00D126F2"/>
    <w:rsid w:val="00D13ECA"/>
    <w:rsid w:val="00D1429E"/>
    <w:rsid w:val="00D14892"/>
    <w:rsid w:val="00D1512B"/>
    <w:rsid w:val="00D15414"/>
    <w:rsid w:val="00D15ABF"/>
    <w:rsid w:val="00D166AB"/>
    <w:rsid w:val="00D16777"/>
    <w:rsid w:val="00D167A6"/>
    <w:rsid w:val="00D1683F"/>
    <w:rsid w:val="00D17431"/>
    <w:rsid w:val="00D2051D"/>
    <w:rsid w:val="00D226F8"/>
    <w:rsid w:val="00D235FD"/>
    <w:rsid w:val="00D2448E"/>
    <w:rsid w:val="00D248FD"/>
    <w:rsid w:val="00D25C07"/>
    <w:rsid w:val="00D26C09"/>
    <w:rsid w:val="00D27B93"/>
    <w:rsid w:val="00D30730"/>
    <w:rsid w:val="00D30EC1"/>
    <w:rsid w:val="00D312E3"/>
    <w:rsid w:val="00D327D6"/>
    <w:rsid w:val="00D32C0E"/>
    <w:rsid w:val="00D33C6D"/>
    <w:rsid w:val="00D34D3D"/>
    <w:rsid w:val="00D3617B"/>
    <w:rsid w:val="00D36780"/>
    <w:rsid w:val="00D36D03"/>
    <w:rsid w:val="00D36D89"/>
    <w:rsid w:val="00D379AE"/>
    <w:rsid w:val="00D37B0D"/>
    <w:rsid w:val="00D4009C"/>
    <w:rsid w:val="00D40DAF"/>
    <w:rsid w:val="00D41DED"/>
    <w:rsid w:val="00D421F6"/>
    <w:rsid w:val="00D424EA"/>
    <w:rsid w:val="00D43348"/>
    <w:rsid w:val="00D43BD4"/>
    <w:rsid w:val="00D44CEB"/>
    <w:rsid w:val="00D47638"/>
    <w:rsid w:val="00D512B4"/>
    <w:rsid w:val="00D5144E"/>
    <w:rsid w:val="00D51B36"/>
    <w:rsid w:val="00D529A2"/>
    <w:rsid w:val="00D52A32"/>
    <w:rsid w:val="00D533F2"/>
    <w:rsid w:val="00D55AFD"/>
    <w:rsid w:val="00D568B6"/>
    <w:rsid w:val="00D57468"/>
    <w:rsid w:val="00D57918"/>
    <w:rsid w:val="00D57E2E"/>
    <w:rsid w:val="00D6141C"/>
    <w:rsid w:val="00D61840"/>
    <w:rsid w:val="00D61C18"/>
    <w:rsid w:val="00D61E8D"/>
    <w:rsid w:val="00D625D0"/>
    <w:rsid w:val="00D62F46"/>
    <w:rsid w:val="00D63024"/>
    <w:rsid w:val="00D63BA4"/>
    <w:rsid w:val="00D64B98"/>
    <w:rsid w:val="00D64CA1"/>
    <w:rsid w:val="00D668C3"/>
    <w:rsid w:val="00D67FA2"/>
    <w:rsid w:val="00D70B15"/>
    <w:rsid w:val="00D71328"/>
    <w:rsid w:val="00D71E3B"/>
    <w:rsid w:val="00D731E7"/>
    <w:rsid w:val="00D745AD"/>
    <w:rsid w:val="00D7512F"/>
    <w:rsid w:val="00D76D64"/>
    <w:rsid w:val="00D77BC9"/>
    <w:rsid w:val="00D81B8E"/>
    <w:rsid w:val="00D81CA9"/>
    <w:rsid w:val="00D825DC"/>
    <w:rsid w:val="00D82F66"/>
    <w:rsid w:val="00D83058"/>
    <w:rsid w:val="00D838B7"/>
    <w:rsid w:val="00D85C3B"/>
    <w:rsid w:val="00D869DF"/>
    <w:rsid w:val="00D86E4A"/>
    <w:rsid w:val="00D9031E"/>
    <w:rsid w:val="00D90871"/>
    <w:rsid w:val="00D911AC"/>
    <w:rsid w:val="00D91669"/>
    <w:rsid w:val="00D91AC8"/>
    <w:rsid w:val="00D92DBB"/>
    <w:rsid w:val="00D93016"/>
    <w:rsid w:val="00D93744"/>
    <w:rsid w:val="00D95257"/>
    <w:rsid w:val="00D9663B"/>
    <w:rsid w:val="00DA103B"/>
    <w:rsid w:val="00DA23E0"/>
    <w:rsid w:val="00DA297F"/>
    <w:rsid w:val="00DA3684"/>
    <w:rsid w:val="00DB1F32"/>
    <w:rsid w:val="00DB2087"/>
    <w:rsid w:val="00DB5CD5"/>
    <w:rsid w:val="00DB6140"/>
    <w:rsid w:val="00DB6FFA"/>
    <w:rsid w:val="00DB712D"/>
    <w:rsid w:val="00DB79C9"/>
    <w:rsid w:val="00DB7A28"/>
    <w:rsid w:val="00DC025C"/>
    <w:rsid w:val="00DC0747"/>
    <w:rsid w:val="00DC27B8"/>
    <w:rsid w:val="00DC4356"/>
    <w:rsid w:val="00DC60CF"/>
    <w:rsid w:val="00DC6389"/>
    <w:rsid w:val="00DD1488"/>
    <w:rsid w:val="00DD24EC"/>
    <w:rsid w:val="00DD2DAB"/>
    <w:rsid w:val="00DD2E42"/>
    <w:rsid w:val="00DD4D8B"/>
    <w:rsid w:val="00DD5FF8"/>
    <w:rsid w:val="00DD6436"/>
    <w:rsid w:val="00DD768C"/>
    <w:rsid w:val="00DE085F"/>
    <w:rsid w:val="00DE18B9"/>
    <w:rsid w:val="00DE29BE"/>
    <w:rsid w:val="00DE3528"/>
    <w:rsid w:val="00DE3954"/>
    <w:rsid w:val="00DE4BBC"/>
    <w:rsid w:val="00DE6E7B"/>
    <w:rsid w:val="00DE70B4"/>
    <w:rsid w:val="00DE7CD2"/>
    <w:rsid w:val="00DF05C1"/>
    <w:rsid w:val="00DF29E3"/>
    <w:rsid w:val="00DF2C66"/>
    <w:rsid w:val="00DF4D00"/>
    <w:rsid w:val="00DF7496"/>
    <w:rsid w:val="00E01911"/>
    <w:rsid w:val="00E05F94"/>
    <w:rsid w:val="00E0605F"/>
    <w:rsid w:val="00E063BC"/>
    <w:rsid w:val="00E06D50"/>
    <w:rsid w:val="00E06FCE"/>
    <w:rsid w:val="00E074F0"/>
    <w:rsid w:val="00E07913"/>
    <w:rsid w:val="00E102C0"/>
    <w:rsid w:val="00E10C39"/>
    <w:rsid w:val="00E11501"/>
    <w:rsid w:val="00E1189B"/>
    <w:rsid w:val="00E127BA"/>
    <w:rsid w:val="00E1282C"/>
    <w:rsid w:val="00E128BE"/>
    <w:rsid w:val="00E132F1"/>
    <w:rsid w:val="00E14966"/>
    <w:rsid w:val="00E16127"/>
    <w:rsid w:val="00E16D9C"/>
    <w:rsid w:val="00E1747B"/>
    <w:rsid w:val="00E179F7"/>
    <w:rsid w:val="00E203C1"/>
    <w:rsid w:val="00E20B44"/>
    <w:rsid w:val="00E21635"/>
    <w:rsid w:val="00E21CF0"/>
    <w:rsid w:val="00E21EDB"/>
    <w:rsid w:val="00E223CA"/>
    <w:rsid w:val="00E22C06"/>
    <w:rsid w:val="00E23026"/>
    <w:rsid w:val="00E24CB2"/>
    <w:rsid w:val="00E24CBD"/>
    <w:rsid w:val="00E263B7"/>
    <w:rsid w:val="00E2679C"/>
    <w:rsid w:val="00E27217"/>
    <w:rsid w:val="00E30E60"/>
    <w:rsid w:val="00E31446"/>
    <w:rsid w:val="00E3174B"/>
    <w:rsid w:val="00E31A7A"/>
    <w:rsid w:val="00E33AF1"/>
    <w:rsid w:val="00E349F7"/>
    <w:rsid w:val="00E34A96"/>
    <w:rsid w:val="00E36806"/>
    <w:rsid w:val="00E36A99"/>
    <w:rsid w:val="00E3752D"/>
    <w:rsid w:val="00E408DC"/>
    <w:rsid w:val="00E40B45"/>
    <w:rsid w:val="00E40F01"/>
    <w:rsid w:val="00E44E26"/>
    <w:rsid w:val="00E45DE5"/>
    <w:rsid w:val="00E46553"/>
    <w:rsid w:val="00E468D6"/>
    <w:rsid w:val="00E4698F"/>
    <w:rsid w:val="00E46AA8"/>
    <w:rsid w:val="00E47E6E"/>
    <w:rsid w:val="00E509B5"/>
    <w:rsid w:val="00E50CAD"/>
    <w:rsid w:val="00E510B9"/>
    <w:rsid w:val="00E51306"/>
    <w:rsid w:val="00E517F3"/>
    <w:rsid w:val="00E51989"/>
    <w:rsid w:val="00E5354F"/>
    <w:rsid w:val="00E53B8A"/>
    <w:rsid w:val="00E53C70"/>
    <w:rsid w:val="00E53CD4"/>
    <w:rsid w:val="00E54DF5"/>
    <w:rsid w:val="00E55436"/>
    <w:rsid w:val="00E62082"/>
    <w:rsid w:val="00E65685"/>
    <w:rsid w:val="00E66BBF"/>
    <w:rsid w:val="00E67928"/>
    <w:rsid w:val="00E71D61"/>
    <w:rsid w:val="00E72613"/>
    <w:rsid w:val="00E72AD7"/>
    <w:rsid w:val="00E72ED1"/>
    <w:rsid w:val="00E72F7E"/>
    <w:rsid w:val="00E73FDF"/>
    <w:rsid w:val="00E7552D"/>
    <w:rsid w:val="00E766E4"/>
    <w:rsid w:val="00E7698E"/>
    <w:rsid w:val="00E820F3"/>
    <w:rsid w:val="00E829AB"/>
    <w:rsid w:val="00E83795"/>
    <w:rsid w:val="00E85671"/>
    <w:rsid w:val="00E85776"/>
    <w:rsid w:val="00E85A21"/>
    <w:rsid w:val="00E87122"/>
    <w:rsid w:val="00E900A6"/>
    <w:rsid w:val="00E9211E"/>
    <w:rsid w:val="00E94129"/>
    <w:rsid w:val="00E94526"/>
    <w:rsid w:val="00E94EDC"/>
    <w:rsid w:val="00E96A31"/>
    <w:rsid w:val="00E97B9A"/>
    <w:rsid w:val="00EA0426"/>
    <w:rsid w:val="00EA0478"/>
    <w:rsid w:val="00EA1482"/>
    <w:rsid w:val="00EA33DF"/>
    <w:rsid w:val="00EA3FA9"/>
    <w:rsid w:val="00EA45BC"/>
    <w:rsid w:val="00EA4726"/>
    <w:rsid w:val="00EA4902"/>
    <w:rsid w:val="00EA54C2"/>
    <w:rsid w:val="00EA6F84"/>
    <w:rsid w:val="00EA73AA"/>
    <w:rsid w:val="00EA7565"/>
    <w:rsid w:val="00EA7B4F"/>
    <w:rsid w:val="00EB0819"/>
    <w:rsid w:val="00EB1201"/>
    <w:rsid w:val="00EB22B5"/>
    <w:rsid w:val="00EB41FB"/>
    <w:rsid w:val="00EB4C95"/>
    <w:rsid w:val="00EB5161"/>
    <w:rsid w:val="00EB623F"/>
    <w:rsid w:val="00EB6765"/>
    <w:rsid w:val="00EB7BCD"/>
    <w:rsid w:val="00EB7CD1"/>
    <w:rsid w:val="00EC08D2"/>
    <w:rsid w:val="00EC2C0B"/>
    <w:rsid w:val="00EC32AB"/>
    <w:rsid w:val="00EC46B7"/>
    <w:rsid w:val="00EC4734"/>
    <w:rsid w:val="00EC5A53"/>
    <w:rsid w:val="00EC6687"/>
    <w:rsid w:val="00EC714E"/>
    <w:rsid w:val="00ED0B49"/>
    <w:rsid w:val="00ED1808"/>
    <w:rsid w:val="00ED1970"/>
    <w:rsid w:val="00ED2B85"/>
    <w:rsid w:val="00ED306A"/>
    <w:rsid w:val="00ED3357"/>
    <w:rsid w:val="00ED3414"/>
    <w:rsid w:val="00ED5DCC"/>
    <w:rsid w:val="00ED6047"/>
    <w:rsid w:val="00ED6898"/>
    <w:rsid w:val="00ED7FC8"/>
    <w:rsid w:val="00EE2773"/>
    <w:rsid w:val="00EE2AF6"/>
    <w:rsid w:val="00EE3F64"/>
    <w:rsid w:val="00EE4678"/>
    <w:rsid w:val="00EE53CF"/>
    <w:rsid w:val="00EE6270"/>
    <w:rsid w:val="00EE728D"/>
    <w:rsid w:val="00EE7709"/>
    <w:rsid w:val="00EF05F7"/>
    <w:rsid w:val="00EF10A3"/>
    <w:rsid w:val="00EF1680"/>
    <w:rsid w:val="00EF1AEB"/>
    <w:rsid w:val="00EF2331"/>
    <w:rsid w:val="00EF3675"/>
    <w:rsid w:val="00EF380D"/>
    <w:rsid w:val="00EF3CDD"/>
    <w:rsid w:val="00EF51A5"/>
    <w:rsid w:val="00EF680B"/>
    <w:rsid w:val="00EF75D0"/>
    <w:rsid w:val="00EF7A9E"/>
    <w:rsid w:val="00F00F55"/>
    <w:rsid w:val="00F02CDA"/>
    <w:rsid w:val="00F03535"/>
    <w:rsid w:val="00F0358F"/>
    <w:rsid w:val="00F03CDF"/>
    <w:rsid w:val="00F04837"/>
    <w:rsid w:val="00F05424"/>
    <w:rsid w:val="00F06990"/>
    <w:rsid w:val="00F1292A"/>
    <w:rsid w:val="00F12EE8"/>
    <w:rsid w:val="00F13051"/>
    <w:rsid w:val="00F13755"/>
    <w:rsid w:val="00F14B16"/>
    <w:rsid w:val="00F14B81"/>
    <w:rsid w:val="00F15DCD"/>
    <w:rsid w:val="00F16BC4"/>
    <w:rsid w:val="00F171E7"/>
    <w:rsid w:val="00F175F2"/>
    <w:rsid w:val="00F20C9F"/>
    <w:rsid w:val="00F20E54"/>
    <w:rsid w:val="00F2138C"/>
    <w:rsid w:val="00F222BD"/>
    <w:rsid w:val="00F22650"/>
    <w:rsid w:val="00F2475C"/>
    <w:rsid w:val="00F24930"/>
    <w:rsid w:val="00F300CE"/>
    <w:rsid w:val="00F32E02"/>
    <w:rsid w:val="00F32E72"/>
    <w:rsid w:val="00F34BE8"/>
    <w:rsid w:val="00F356DA"/>
    <w:rsid w:val="00F36FA3"/>
    <w:rsid w:val="00F37236"/>
    <w:rsid w:val="00F377AD"/>
    <w:rsid w:val="00F378BC"/>
    <w:rsid w:val="00F37BBA"/>
    <w:rsid w:val="00F37D1E"/>
    <w:rsid w:val="00F40408"/>
    <w:rsid w:val="00F40B46"/>
    <w:rsid w:val="00F43496"/>
    <w:rsid w:val="00F4365D"/>
    <w:rsid w:val="00F4406F"/>
    <w:rsid w:val="00F444E9"/>
    <w:rsid w:val="00F449B8"/>
    <w:rsid w:val="00F46F0B"/>
    <w:rsid w:val="00F5084A"/>
    <w:rsid w:val="00F51DF9"/>
    <w:rsid w:val="00F523FA"/>
    <w:rsid w:val="00F5271C"/>
    <w:rsid w:val="00F52CFE"/>
    <w:rsid w:val="00F53954"/>
    <w:rsid w:val="00F540DA"/>
    <w:rsid w:val="00F55221"/>
    <w:rsid w:val="00F55768"/>
    <w:rsid w:val="00F5582A"/>
    <w:rsid w:val="00F55995"/>
    <w:rsid w:val="00F57B50"/>
    <w:rsid w:val="00F60B12"/>
    <w:rsid w:val="00F61B66"/>
    <w:rsid w:val="00F62E0C"/>
    <w:rsid w:val="00F63079"/>
    <w:rsid w:val="00F64337"/>
    <w:rsid w:val="00F65752"/>
    <w:rsid w:val="00F666C4"/>
    <w:rsid w:val="00F670BB"/>
    <w:rsid w:val="00F673CD"/>
    <w:rsid w:val="00F70912"/>
    <w:rsid w:val="00F7096D"/>
    <w:rsid w:val="00F71061"/>
    <w:rsid w:val="00F71B3C"/>
    <w:rsid w:val="00F72374"/>
    <w:rsid w:val="00F73E3C"/>
    <w:rsid w:val="00F73FBA"/>
    <w:rsid w:val="00F74478"/>
    <w:rsid w:val="00F750EE"/>
    <w:rsid w:val="00F75E69"/>
    <w:rsid w:val="00F76B17"/>
    <w:rsid w:val="00F77174"/>
    <w:rsid w:val="00F77DA5"/>
    <w:rsid w:val="00F77FE2"/>
    <w:rsid w:val="00F82AD0"/>
    <w:rsid w:val="00F83FE7"/>
    <w:rsid w:val="00F84286"/>
    <w:rsid w:val="00F85E05"/>
    <w:rsid w:val="00F85E36"/>
    <w:rsid w:val="00F86C01"/>
    <w:rsid w:val="00F908FE"/>
    <w:rsid w:val="00F90E8B"/>
    <w:rsid w:val="00F9204E"/>
    <w:rsid w:val="00F922B6"/>
    <w:rsid w:val="00F928F8"/>
    <w:rsid w:val="00F93885"/>
    <w:rsid w:val="00F94532"/>
    <w:rsid w:val="00F94ACE"/>
    <w:rsid w:val="00F94F82"/>
    <w:rsid w:val="00FA0C50"/>
    <w:rsid w:val="00FA10DA"/>
    <w:rsid w:val="00FA2AA3"/>
    <w:rsid w:val="00FA2BDF"/>
    <w:rsid w:val="00FA3AAB"/>
    <w:rsid w:val="00FA3EFF"/>
    <w:rsid w:val="00FA4037"/>
    <w:rsid w:val="00FA6024"/>
    <w:rsid w:val="00FA73B7"/>
    <w:rsid w:val="00FB02F1"/>
    <w:rsid w:val="00FB0CF6"/>
    <w:rsid w:val="00FB0EA6"/>
    <w:rsid w:val="00FB1086"/>
    <w:rsid w:val="00FB1808"/>
    <w:rsid w:val="00FB2638"/>
    <w:rsid w:val="00FB3B07"/>
    <w:rsid w:val="00FB6157"/>
    <w:rsid w:val="00FC038F"/>
    <w:rsid w:val="00FC0851"/>
    <w:rsid w:val="00FC2274"/>
    <w:rsid w:val="00FC3A24"/>
    <w:rsid w:val="00FC5245"/>
    <w:rsid w:val="00FC6C67"/>
    <w:rsid w:val="00FC6E94"/>
    <w:rsid w:val="00FD0D91"/>
    <w:rsid w:val="00FD1607"/>
    <w:rsid w:val="00FD1C73"/>
    <w:rsid w:val="00FD350E"/>
    <w:rsid w:val="00FD39C4"/>
    <w:rsid w:val="00FD4EC6"/>
    <w:rsid w:val="00FD5B57"/>
    <w:rsid w:val="00FD7041"/>
    <w:rsid w:val="00FD7B89"/>
    <w:rsid w:val="00FE0139"/>
    <w:rsid w:val="00FE015A"/>
    <w:rsid w:val="00FE43F1"/>
    <w:rsid w:val="00FE4EC5"/>
    <w:rsid w:val="00FE5145"/>
    <w:rsid w:val="00FE703C"/>
    <w:rsid w:val="00FE7601"/>
    <w:rsid w:val="00FE77D0"/>
    <w:rsid w:val="00FE7D46"/>
    <w:rsid w:val="00FF002F"/>
    <w:rsid w:val="00FF1E46"/>
    <w:rsid w:val="00FF27F8"/>
    <w:rsid w:val="00FF29C6"/>
    <w:rsid w:val="00FF3495"/>
    <w:rsid w:val="00FF483C"/>
    <w:rsid w:val="00FF50E3"/>
    <w:rsid w:val="00FF5224"/>
    <w:rsid w:val="00FF559A"/>
    <w:rsid w:val="00FF5884"/>
    <w:rsid w:val="00FF59E0"/>
    <w:rsid w:val="00FF7035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EF3F26"/>
  <w15:docId w15:val="{8BC21B78-7410-4121-B16C-59CFDFBB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2">
    <w:name w:val="heading 2"/>
    <w:basedOn w:val="a"/>
    <w:next w:val="a0"/>
    <w:qFormat/>
    <w:pPr>
      <w:keepNext/>
      <w:numPr>
        <w:numId w:val="1"/>
      </w:numPr>
      <w:adjustRightInd/>
      <w:spacing w:line="240" w:lineRule="auto"/>
      <w:textAlignment w:val="auto"/>
      <w:outlineLvl w:val="1"/>
    </w:pPr>
    <w:rPr>
      <w:rFonts w:ascii="新細明體" w:eastAsia="新細明體"/>
      <w:b/>
      <w:kern w:val="2"/>
    </w:rPr>
  </w:style>
  <w:style w:type="paragraph" w:styleId="5">
    <w:name w:val="heading 5"/>
    <w:basedOn w:val="a"/>
    <w:next w:val="a"/>
    <w:link w:val="50"/>
    <w:semiHidden/>
    <w:unhideWhenUsed/>
    <w:qFormat/>
    <w:rsid w:val="00A66B0A"/>
    <w:pPr>
      <w:keepNext/>
      <w:spacing w:line="720" w:lineRule="atLeast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Chars="225" w:left="540" w:firstLineChars="200" w:firstLine="540"/>
      <w:jc w:val="both"/>
    </w:pPr>
    <w:rPr>
      <w:spacing w:val="25"/>
      <w:sz w:val="22"/>
    </w:rPr>
  </w:style>
  <w:style w:type="paragraph" w:customStyle="1" w:styleId="a4">
    <w:name w:val="第?部分"/>
    <w:basedOn w:val="a"/>
    <w:pPr>
      <w:jc w:val="both"/>
    </w:pPr>
    <w:rPr>
      <w:rFonts w:ascii="文鼎中黑" w:eastAsia="文鼎中黑"/>
      <w:spacing w:val="45"/>
      <w:sz w:val="28"/>
    </w:rPr>
  </w:style>
  <w:style w:type="paragraph" w:customStyle="1" w:styleId="a5">
    <w:name w:val="壹貳參"/>
    <w:basedOn w:val="a"/>
    <w:pPr>
      <w:widowControl/>
      <w:autoSpaceDE w:val="0"/>
      <w:autoSpaceDN w:val="0"/>
      <w:spacing w:afterLines="30" w:after="72"/>
      <w:jc w:val="both"/>
      <w:textAlignment w:val="bottom"/>
    </w:pPr>
    <w:rPr>
      <w:rFonts w:eastAsia="新細明體"/>
      <w:spacing w:val="45"/>
      <w:sz w:val="26"/>
    </w:rPr>
  </w:style>
  <w:style w:type="paragraph" w:customStyle="1" w:styleId="a6">
    <w:name w:val="說明"/>
    <w:basedOn w:val="a5"/>
    <w:link w:val="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ind w:left="680" w:hanging="680"/>
    </w:pPr>
    <w:rPr>
      <w:rFonts w:eastAsia="標楷體"/>
      <w:spacing w:val="0"/>
    </w:rPr>
  </w:style>
  <w:style w:type="paragraph" w:customStyle="1" w:styleId="-">
    <w:name w:val="??-??"/>
    <w:basedOn w:val="a4"/>
    <w:rPr>
      <w:sz w:val="22"/>
      <w:u w:val="single"/>
    </w:rPr>
  </w:style>
  <w:style w:type="paragraph" w:customStyle="1" w:styleId="AA">
    <w:name w:val="AA"/>
    <w:basedOn w:val="a"/>
    <w:rsid w:val="00D15ABF"/>
    <w:pPr>
      <w:widowControl/>
      <w:autoSpaceDE w:val="0"/>
      <w:autoSpaceDN w:val="0"/>
      <w:ind w:leftChars="150" w:left="300" w:hangingChars="150" w:hanging="150"/>
      <w:textAlignment w:val="bottom"/>
    </w:pPr>
    <w:rPr>
      <w:spacing w:val="10"/>
      <w:sz w:val="22"/>
    </w:rPr>
  </w:style>
  <w:style w:type="paragraph" w:customStyle="1" w:styleId="AB">
    <w:name w:val="AB"/>
    <w:basedOn w:val="AA"/>
    <w:rsid w:val="00D15ABF"/>
    <w:pPr>
      <w:tabs>
        <w:tab w:val="left" w:pos="4860"/>
      </w:tabs>
      <w:ind w:left="150" w:firstLineChars="0" w:firstLine="0"/>
    </w:pPr>
  </w:style>
  <w:style w:type="paragraph" w:customStyle="1" w:styleId="ABC">
    <w:name w:val="ABC"/>
    <w:rsid w:val="00742E24"/>
    <w:pPr>
      <w:tabs>
        <w:tab w:val="left" w:pos="3360"/>
        <w:tab w:val="left" w:pos="6360"/>
      </w:tabs>
      <w:spacing w:line="360" w:lineRule="atLeast"/>
      <w:ind w:leftChars="150" w:left="150"/>
    </w:pPr>
    <w:rPr>
      <w:spacing w:val="10"/>
      <w:sz w:val="22"/>
    </w:rPr>
  </w:style>
  <w:style w:type="paragraph" w:customStyle="1" w:styleId="ABCD">
    <w:name w:val="ABCD"/>
    <w:basedOn w:val="ABC"/>
    <w:pPr>
      <w:tabs>
        <w:tab w:val="left" w:pos="2693"/>
        <w:tab w:val="left" w:pos="4961"/>
        <w:tab w:val="left" w:pos="7229"/>
      </w:tabs>
    </w:pPr>
  </w:style>
  <w:style w:type="paragraph" w:customStyle="1" w:styleId="ABCDE">
    <w:name w:val="ABCDE"/>
    <w:qFormat/>
    <w:rsid w:val="00742E24"/>
    <w:pPr>
      <w:tabs>
        <w:tab w:val="left" w:pos="2160"/>
        <w:tab w:val="left" w:pos="3960"/>
        <w:tab w:val="left" w:pos="5760"/>
        <w:tab w:val="left" w:pos="7560"/>
      </w:tabs>
      <w:spacing w:line="360" w:lineRule="atLeast"/>
      <w:ind w:leftChars="150" w:left="150"/>
    </w:pPr>
    <w:rPr>
      <w:spacing w:val="10"/>
      <w:sz w:val="22"/>
    </w:rPr>
  </w:style>
  <w:style w:type="paragraph" w:customStyle="1" w:styleId="TIT1">
    <w:name w:val="TIT1"/>
    <w:basedOn w:val="ABCDE"/>
    <w:link w:val="TIT10"/>
    <w:rsid w:val="00D15ABF"/>
    <w:pPr>
      <w:tabs>
        <w:tab w:val="clear" w:pos="5760"/>
        <w:tab w:val="clear" w:pos="7560"/>
      </w:tabs>
      <w:spacing w:beforeLines="25" w:before="25"/>
      <w:ind w:leftChars="0" w:left="0" w:hanging="150"/>
      <w:jc w:val="both"/>
    </w:pPr>
    <w:rPr>
      <w:kern w:val="2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  <w:rPr>
      <w:sz w:val="20"/>
    </w:rPr>
  </w:style>
  <w:style w:type="paragraph" w:styleId="ac">
    <w:name w:val="footer"/>
    <w:basedOn w:val="a"/>
    <w:link w:val="ad"/>
    <w:uiPriority w:val="99"/>
    <w:pPr>
      <w:tabs>
        <w:tab w:val="center" w:pos="4153"/>
        <w:tab w:val="right" w:pos="8306"/>
      </w:tabs>
    </w:pPr>
    <w:rPr>
      <w:sz w:val="20"/>
    </w:rPr>
  </w:style>
  <w:style w:type="paragraph" w:customStyle="1" w:styleId="tit2">
    <w:name w:val="tit2"/>
    <w:basedOn w:val="1"/>
    <w:rsid w:val="00742E24"/>
    <w:pPr>
      <w:autoSpaceDE w:val="0"/>
      <w:autoSpaceDN w:val="0"/>
      <w:ind w:left="851"/>
      <w:jc w:val="both"/>
      <w:textAlignment w:val="bottom"/>
    </w:pPr>
    <w:rPr>
      <w:rFonts w:ascii="Times New Roman"/>
      <w:spacing w:val="10"/>
      <w:sz w:val="22"/>
    </w:rPr>
  </w:style>
  <w:style w:type="paragraph" w:customStyle="1" w:styleId="1">
    <w:name w:val="內文1"/>
    <w:pPr>
      <w:widowControl w:val="0"/>
      <w:adjustRightInd w:val="0"/>
      <w:spacing w:line="360" w:lineRule="atLeast"/>
      <w:textAlignment w:val="baseline"/>
    </w:pPr>
    <w:rPr>
      <w:rFonts w:ascii="細明體"/>
      <w:sz w:val="24"/>
    </w:rPr>
  </w:style>
  <w:style w:type="paragraph" w:customStyle="1" w:styleId="ae">
    <w:name w:val="第?部份"/>
    <w:basedOn w:val="a"/>
    <w:rPr>
      <w:rFonts w:eastAsia="新細明體"/>
      <w:spacing w:val="45"/>
      <w:sz w:val="28"/>
    </w:rPr>
  </w:style>
  <w:style w:type="paragraph" w:styleId="af">
    <w:name w:val="Plain Text"/>
    <w:basedOn w:val="a"/>
    <w:link w:val="af0"/>
    <w:uiPriority w:val="99"/>
    <w:pPr>
      <w:adjustRightInd/>
      <w:spacing w:line="240" w:lineRule="auto"/>
      <w:textAlignment w:val="auto"/>
    </w:pPr>
    <w:rPr>
      <w:rFonts w:ascii="細明體" w:hAnsi="Courier New"/>
      <w:kern w:val="2"/>
    </w:rPr>
  </w:style>
  <w:style w:type="paragraph" w:customStyle="1" w:styleId="10">
    <w:name w:val="純文字1"/>
    <w:basedOn w:val="a"/>
    <w:pPr>
      <w:spacing w:line="240" w:lineRule="auto"/>
    </w:pPr>
    <w:rPr>
      <w:rFonts w:ascii="細明體" w:hAnsi="Courier New"/>
      <w:kern w:val="2"/>
    </w:rPr>
  </w:style>
  <w:style w:type="character" w:styleId="af1">
    <w:name w:val="page number"/>
    <w:basedOn w:val="a1"/>
  </w:style>
  <w:style w:type="paragraph" w:styleId="af2">
    <w:name w:val="Body Text"/>
    <w:basedOn w:val="a"/>
    <w:pPr>
      <w:jc w:val="both"/>
    </w:pPr>
    <w:rPr>
      <w:b/>
      <w:u w:val="single"/>
    </w:rPr>
  </w:style>
  <w:style w:type="paragraph" w:customStyle="1" w:styleId="21">
    <w:name w:val="本文 21"/>
    <w:basedOn w:val="a"/>
    <w:pPr>
      <w:spacing w:line="240" w:lineRule="auto"/>
      <w:ind w:firstLine="540"/>
    </w:pPr>
    <w:rPr>
      <w:rFonts w:eastAsia="標楷體"/>
      <w:kern w:val="2"/>
    </w:rPr>
  </w:style>
  <w:style w:type="paragraph" w:customStyle="1" w:styleId="af3">
    <w:name w:val="段落"/>
    <w:basedOn w:val="TIT1"/>
    <w:pPr>
      <w:spacing w:line="180" w:lineRule="atLeast"/>
    </w:pPr>
  </w:style>
  <w:style w:type="paragraph" w:styleId="Web">
    <w:name w:val="Normal (Web)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zCs w:val="24"/>
    </w:rPr>
  </w:style>
  <w:style w:type="paragraph" w:styleId="3">
    <w:name w:val="Body Text Indent 3"/>
    <w:basedOn w:val="a"/>
    <w:pPr>
      <w:adjustRightInd/>
      <w:spacing w:line="240" w:lineRule="auto"/>
      <w:ind w:left="480"/>
      <w:textAlignment w:val="auto"/>
    </w:pPr>
    <w:rPr>
      <w:rFonts w:eastAsia="標楷體"/>
      <w:snapToGrid w:val="0"/>
    </w:rPr>
  </w:style>
  <w:style w:type="paragraph" w:styleId="af4">
    <w:name w:val="Block Text"/>
    <w:basedOn w:val="a"/>
    <w:pPr>
      <w:autoSpaceDE w:val="0"/>
      <w:autoSpaceDN w:val="0"/>
      <w:spacing w:line="277" w:lineRule="atLeast"/>
      <w:ind w:leftChars="155" w:left="1330" w:rightChars="779" w:right="1870" w:hangingChars="399" w:hanging="958"/>
      <w:textAlignment w:val="auto"/>
    </w:pPr>
    <w:rPr>
      <w:rFonts w:ascii="細明體"/>
      <w:color w:val="000000"/>
      <w:szCs w:val="24"/>
    </w:rPr>
  </w:style>
  <w:style w:type="paragraph" w:styleId="af5">
    <w:name w:val="Body Text Indent"/>
    <w:basedOn w:val="a"/>
    <w:pPr>
      <w:autoSpaceDE w:val="0"/>
      <w:autoSpaceDN w:val="0"/>
      <w:spacing w:line="277" w:lineRule="atLeast"/>
      <w:ind w:rightChars="779" w:right="1870" w:firstLine="2"/>
    </w:pPr>
    <w:rPr>
      <w:rFonts w:ascii="細明體"/>
      <w:color w:val="000000"/>
    </w:rPr>
  </w:style>
  <w:style w:type="paragraph" w:styleId="20">
    <w:name w:val="Body Text 2"/>
    <w:basedOn w:val="a"/>
    <w:rPr>
      <w:color w:val="000000"/>
    </w:rPr>
  </w:style>
  <w:style w:type="paragraph" w:styleId="30">
    <w:name w:val="Body Text 3"/>
    <w:basedOn w:val="a"/>
    <w:pPr>
      <w:autoSpaceDE w:val="0"/>
      <w:autoSpaceDN w:val="0"/>
      <w:spacing w:line="277" w:lineRule="atLeast"/>
      <w:ind w:rightChars="16" w:right="38"/>
    </w:pPr>
    <w:rPr>
      <w:rFonts w:ascii="細明體"/>
      <w:color w:val="000000"/>
    </w:rPr>
  </w:style>
  <w:style w:type="paragraph" w:customStyle="1" w:styleId="002">
    <w:name w:val="002"/>
    <w:basedOn w:val="a"/>
    <w:pPr>
      <w:spacing w:line="480" w:lineRule="atLeast"/>
      <w:ind w:left="1276" w:right="823" w:hanging="284"/>
    </w:pPr>
    <w:rPr>
      <w:rFonts w:ascii="全真楷書" w:eastAsia="全真楷書"/>
      <w:sz w:val="30"/>
    </w:rPr>
  </w:style>
  <w:style w:type="character" w:customStyle="1" w:styleId="AA0">
    <w:name w:val="AA 字元"/>
    <w:rPr>
      <w:rFonts w:eastAsia="細明體"/>
      <w:spacing w:val="25"/>
      <w:sz w:val="22"/>
      <w:lang w:val="en-US" w:eastAsia="zh-TW" w:bidi="ar-SA"/>
    </w:rPr>
  </w:style>
  <w:style w:type="character" w:customStyle="1" w:styleId="AB0">
    <w:name w:val="AB 字元"/>
    <w:basedOn w:val="AA0"/>
    <w:rPr>
      <w:rFonts w:eastAsia="細明體"/>
      <w:spacing w:val="25"/>
      <w:sz w:val="22"/>
      <w:lang w:val="en-US" w:eastAsia="zh-TW" w:bidi="ar-SA"/>
    </w:rPr>
  </w:style>
  <w:style w:type="character" w:customStyle="1" w:styleId="ABC0">
    <w:name w:val="ABC 字元"/>
    <w:basedOn w:val="AB0"/>
    <w:rPr>
      <w:rFonts w:eastAsia="細明體"/>
      <w:spacing w:val="25"/>
      <w:sz w:val="22"/>
      <w:lang w:val="en-US" w:eastAsia="zh-TW" w:bidi="ar-SA"/>
    </w:rPr>
  </w:style>
  <w:style w:type="character" w:customStyle="1" w:styleId="ABCD0">
    <w:name w:val="ABCD 字元"/>
    <w:basedOn w:val="ABC0"/>
    <w:rPr>
      <w:rFonts w:eastAsia="細明體"/>
      <w:spacing w:val="25"/>
      <w:sz w:val="22"/>
      <w:lang w:val="en-US" w:eastAsia="zh-TW" w:bidi="ar-SA"/>
    </w:rPr>
  </w:style>
  <w:style w:type="character" w:customStyle="1" w:styleId="swy11">
    <w:name w:val="swy11"/>
    <w:rPr>
      <w:rFonts w:ascii="SimSun" w:eastAsia="SimSun" w:hAnsi="SimSun" w:hint="eastAsia"/>
      <w:sz w:val="24"/>
      <w:szCs w:val="24"/>
    </w:rPr>
  </w:style>
  <w:style w:type="paragraph" w:customStyle="1" w:styleId="af6">
    <w:name w:val="組卷一"/>
    <w:basedOn w:val="a"/>
    <w:pPr>
      <w:ind w:left="240" w:hanging="240"/>
      <w:jc w:val="both"/>
    </w:pPr>
    <w:rPr>
      <w:rFonts w:ascii="新細明體" w:eastAsia="新細明體" w:hAnsi="新細明體"/>
      <w:color w:val="FF0000"/>
      <w:spacing w:val="20"/>
      <w:kern w:val="20"/>
      <w:sz w:val="22"/>
    </w:rPr>
  </w:style>
  <w:style w:type="table" w:styleId="af7">
    <w:name w:val="Table Grid"/>
    <w:basedOn w:val="a2"/>
    <w:uiPriority w:val="39"/>
    <w:rsid w:val="00431A03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hAnsi="細明體"/>
      <w:color w:val="0000FF"/>
      <w:szCs w:val="24"/>
    </w:rPr>
  </w:style>
  <w:style w:type="character" w:customStyle="1" w:styleId="TIT10">
    <w:name w:val="TIT1 字元"/>
    <w:link w:val="TIT1"/>
    <w:rsid w:val="00D15ABF"/>
    <w:rPr>
      <w:spacing w:val="10"/>
      <w:kern w:val="2"/>
      <w:sz w:val="22"/>
    </w:rPr>
  </w:style>
  <w:style w:type="character" w:styleId="af8">
    <w:name w:val="Emphasis"/>
    <w:qFormat/>
    <w:rsid w:val="00F171E7"/>
    <w:rPr>
      <w:b w:val="0"/>
      <w:bCs w:val="0"/>
      <w:i w:val="0"/>
      <w:iCs w:val="0"/>
      <w:color w:val="CC0033"/>
    </w:rPr>
  </w:style>
  <w:style w:type="character" w:styleId="af9">
    <w:name w:val="Hyperlink"/>
    <w:rsid w:val="007D4911"/>
    <w:rPr>
      <w:rFonts w:ascii="Arial" w:hAnsi="Arial" w:cs="Arial" w:hint="default"/>
      <w:color w:val="0000FF"/>
      <w:u w:val="single"/>
    </w:rPr>
  </w:style>
  <w:style w:type="paragraph" w:styleId="afa">
    <w:name w:val="Balloon Text"/>
    <w:basedOn w:val="a"/>
    <w:link w:val="afb"/>
    <w:rsid w:val="00B60625"/>
    <w:pPr>
      <w:widowControl/>
      <w:adjustRightInd/>
      <w:spacing w:line="240" w:lineRule="auto"/>
      <w:textAlignment w:val="auto"/>
    </w:pPr>
    <w:rPr>
      <w:rFonts w:ascii="Arial" w:eastAsia="新細明體" w:hAnsi="Arial"/>
      <w:sz w:val="18"/>
      <w:szCs w:val="18"/>
      <w:lang w:val="x-none" w:eastAsia="x-none"/>
    </w:rPr>
  </w:style>
  <w:style w:type="character" w:customStyle="1" w:styleId="afb">
    <w:name w:val="註解方塊文字 字元"/>
    <w:link w:val="afa"/>
    <w:rsid w:val="00B60625"/>
    <w:rPr>
      <w:rFonts w:ascii="Arial" w:eastAsia="新細明體" w:hAnsi="Arial"/>
      <w:sz w:val="18"/>
      <w:szCs w:val="18"/>
    </w:rPr>
  </w:style>
  <w:style w:type="paragraph" w:styleId="afc">
    <w:name w:val="List Paragraph"/>
    <w:basedOn w:val="a"/>
    <w:uiPriority w:val="34"/>
    <w:qFormat/>
    <w:rsid w:val="005630DC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a9">
    <w:name w:val="頁首 字元"/>
    <w:link w:val="a8"/>
    <w:rsid w:val="00D13ECA"/>
  </w:style>
  <w:style w:type="paragraph" w:customStyle="1" w:styleId="ABCDE0">
    <w:name w:val="選項ABCDE"/>
    <w:basedOn w:val="a"/>
    <w:rsid w:val="00D13ECA"/>
    <w:pPr>
      <w:tabs>
        <w:tab w:val="left" w:pos="2211"/>
        <w:tab w:val="left" w:pos="3997"/>
        <w:tab w:val="left" w:pos="5783"/>
        <w:tab w:val="left" w:pos="7569"/>
      </w:tabs>
      <w:autoSpaceDE w:val="0"/>
      <w:autoSpaceDN w:val="0"/>
      <w:snapToGrid w:val="0"/>
      <w:ind w:left="369"/>
      <w:jc w:val="both"/>
    </w:pPr>
    <w:rPr>
      <w:spacing w:val="25"/>
      <w:sz w:val="20"/>
    </w:rPr>
  </w:style>
  <w:style w:type="paragraph" w:customStyle="1" w:styleId="afd">
    <w:name w:val="題幹選項"/>
    <w:basedOn w:val="a"/>
    <w:link w:val="afe"/>
    <w:rsid w:val="00D13ECA"/>
    <w:pPr>
      <w:autoSpaceDE w:val="0"/>
      <w:autoSpaceDN w:val="0"/>
      <w:snapToGrid w:val="0"/>
      <w:ind w:left="369" w:hanging="369"/>
      <w:jc w:val="both"/>
    </w:pPr>
    <w:rPr>
      <w:spacing w:val="25"/>
      <w:sz w:val="20"/>
      <w:lang w:val="x-none" w:eastAsia="x-none"/>
    </w:rPr>
  </w:style>
  <w:style w:type="character" w:customStyle="1" w:styleId="afe">
    <w:name w:val="題幹選項 字元"/>
    <w:link w:val="afd"/>
    <w:rsid w:val="00D13ECA"/>
    <w:rPr>
      <w:spacing w:val="25"/>
    </w:rPr>
  </w:style>
  <w:style w:type="paragraph" w:customStyle="1" w:styleId="aff">
    <w:name w:val="壹"/>
    <w:rsid w:val="005E5F6C"/>
    <w:pPr>
      <w:widowControl w:val="0"/>
      <w:adjustRightInd w:val="0"/>
      <w:spacing w:beforeLines="50" w:before="120" w:line="360" w:lineRule="atLeast"/>
      <w:jc w:val="both"/>
      <w:textAlignment w:val="baseline"/>
    </w:pPr>
    <w:rPr>
      <w:rFonts w:eastAsia="新細明體"/>
      <w:b/>
      <w:bCs/>
      <w:spacing w:val="24"/>
      <w:sz w:val="28"/>
      <w:szCs w:val="22"/>
      <w:lang w:val="zh-TW"/>
    </w:rPr>
  </w:style>
  <w:style w:type="paragraph" w:customStyle="1" w:styleId="004">
    <w:name w:val="004"/>
    <w:basedOn w:val="002"/>
    <w:rsid w:val="00EE7709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 w:hAnsi="Calibri"/>
      <w:color w:val="000000"/>
      <w:sz w:val="32"/>
    </w:rPr>
  </w:style>
  <w:style w:type="character" w:styleId="aff0">
    <w:name w:val="annotation reference"/>
    <w:uiPriority w:val="99"/>
    <w:unhideWhenUsed/>
    <w:rsid w:val="00F14B16"/>
    <w:rPr>
      <w:sz w:val="18"/>
      <w:szCs w:val="18"/>
    </w:rPr>
  </w:style>
  <w:style w:type="paragraph" w:styleId="aff1">
    <w:name w:val="annotation text"/>
    <w:basedOn w:val="a"/>
    <w:link w:val="aff2"/>
    <w:uiPriority w:val="99"/>
    <w:unhideWhenUsed/>
    <w:rsid w:val="00F14B16"/>
    <w:pPr>
      <w:adjustRightInd/>
      <w:spacing w:line="240" w:lineRule="auto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aff2">
    <w:name w:val="註解文字 字元"/>
    <w:link w:val="aff1"/>
    <w:uiPriority w:val="99"/>
    <w:rsid w:val="00F14B16"/>
    <w:rPr>
      <w:rFonts w:ascii="Calibri" w:eastAsia="新細明體" w:hAnsi="Calibri"/>
      <w:kern w:val="2"/>
      <w:sz w:val="24"/>
      <w:szCs w:val="22"/>
    </w:rPr>
  </w:style>
  <w:style w:type="paragraph" w:customStyle="1" w:styleId="0cm30cm6pt">
    <w:name w:val="樣式 說明 + 自動 左右對齊 左:  0 cm 凸出:  3 字元 右:  0 cm 套用前:  6 pt 套用後..."/>
    <w:basedOn w:val="a"/>
    <w:rsid w:val="006B0F9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snapToGrid w:val="0"/>
      <w:spacing w:before="120"/>
      <w:ind w:left="780" w:hangingChars="300" w:hanging="780"/>
      <w:jc w:val="both"/>
      <w:textAlignment w:val="auto"/>
    </w:pPr>
    <w:rPr>
      <w:rFonts w:eastAsia="標楷體" w:cs="新細明體"/>
      <w:sz w:val="26"/>
    </w:rPr>
  </w:style>
  <w:style w:type="paragraph" w:styleId="aff3">
    <w:name w:val="Date"/>
    <w:basedOn w:val="a"/>
    <w:next w:val="a"/>
    <w:link w:val="aff4"/>
    <w:rsid w:val="006B0F9C"/>
    <w:pPr>
      <w:jc w:val="right"/>
    </w:pPr>
    <w:rPr>
      <w:color w:val="FF0000"/>
      <w:sz w:val="20"/>
    </w:rPr>
  </w:style>
  <w:style w:type="character" w:customStyle="1" w:styleId="aff4">
    <w:name w:val="日期 字元"/>
    <w:basedOn w:val="a1"/>
    <w:link w:val="aff3"/>
    <w:rsid w:val="006B0F9C"/>
    <w:rPr>
      <w:color w:val="FF0000"/>
    </w:rPr>
  </w:style>
  <w:style w:type="paragraph" w:customStyle="1" w:styleId="-05">
    <w:name w:val="樣式 ??-?? + 套用前:  0.5 行"/>
    <w:basedOn w:val="-"/>
    <w:rsid w:val="00194EAA"/>
    <w:pPr>
      <w:widowControl/>
      <w:autoSpaceDE w:val="0"/>
      <w:autoSpaceDN w:val="0"/>
      <w:spacing w:beforeLines="50" w:before="120"/>
      <w:textAlignment w:val="auto"/>
    </w:pPr>
    <w:rPr>
      <w:rFonts w:ascii="Times New Roman" w:eastAsia="新細明體" w:cs="新細明體"/>
      <w:color w:val="000000"/>
      <w:spacing w:val="20"/>
    </w:rPr>
  </w:style>
  <w:style w:type="paragraph" w:customStyle="1" w:styleId="TIT20">
    <w:name w:val="TIT2"/>
    <w:basedOn w:val="TIT1"/>
    <w:qFormat/>
    <w:rsid w:val="00E87122"/>
    <w:pPr>
      <w:spacing w:before="0"/>
      <w:ind w:firstLineChars="200" w:firstLine="440"/>
    </w:pPr>
    <w:rPr>
      <w:rFonts w:eastAsia="新細明體"/>
      <w:kern w:val="0"/>
      <w:szCs w:val="22"/>
    </w:rPr>
  </w:style>
  <w:style w:type="paragraph" w:customStyle="1" w:styleId="Default">
    <w:name w:val="Default"/>
    <w:rsid w:val="00137531"/>
    <w:pPr>
      <w:widowControl w:val="0"/>
      <w:autoSpaceDE w:val="0"/>
      <w:autoSpaceDN w:val="0"/>
      <w:adjustRightInd w:val="0"/>
    </w:pPr>
    <w:rPr>
      <w:rFonts w:ascii="DFMingMedium-B5" w:eastAsia="DFMingMedium-B5" w:hAnsiTheme="minorHAnsi" w:cs="DFMingMedium-B5"/>
      <w:color w:val="000000"/>
      <w:sz w:val="24"/>
      <w:szCs w:val="24"/>
    </w:rPr>
  </w:style>
  <w:style w:type="character" w:styleId="aff5">
    <w:name w:val="Placeholder Text"/>
    <w:basedOn w:val="a1"/>
    <w:uiPriority w:val="99"/>
    <w:semiHidden/>
    <w:rsid w:val="00BD041E"/>
    <w:rPr>
      <w:color w:val="808080"/>
    </w:rPr>
  </w:style>
  <w:style w:type="paragraph" w:customStyle="1" w:styleId="tit22">
    <w:name w:val="樣式 tit2 + 第一行:  2 字元"/>
    <w:basedOn w:val="tit2"/>
    <w:rsid w:val="0036072D"/>
    <w:pPr>
      <w:ind w:left="0" w:firstLineChars="200" w:firstLine="536"/>
      <w:textAlignment w:val="auto"/>
    </w:pPr>
    <w:rPr>
      <w:rFonts w:eastAsia="新細明體" w:cs="新細明體"/>
      <w:color w:val="000000"/>
      <w:spacing w:val="24"/>
      <w:kern w:val="2"/>
    </w:rPr>
  </w:style>
  <w:style w:type="paragraph" w:customStyle="1" w:styleId="ABC1">
    <w:name w:val="選項ABC"/>
    <w:basedOn w:val="afd"/>
    <w:rsid w:val="00CD783B"/>
    <w:pPr>
      <w:tabs>
        <w:tab w:val="left" w:pos="3430"/>
        <w:tab w:val="left" w:pos="6435"/>
      </w:tabs>
      <w:ind w:firstLine="0"/>
    </w:pPr>
    <w:rPr>
      <w:lang w:val="en-US" w:eastAsia="zh-TW"/>
    </w:rPr>
  </w:style>
  <w:style w:type="paragraph" w:customStyle="1" w:styleId="TIT12">
    <w:name w:val="TIT1(縮2字)"/>
    <w:basedOn w:val="a"/>
    <w:qFormat/>
    <w:rsid w:val="00CD783B"/>
    <w:pPr>
      <w:adjustRightInd/>
      <w:spacing w:line="320" w:lineRule="atLeast"/>
      <w:ind w:left="369" w:firstLine="567"/>
      <w:jc w:val="both"/>
      <w:textAlignment w:val="auto"/>
    </w:pPr>
    <w:rPr>
      <w:rFonts w:ascii="標楷體" w:eastAsia="標楷體" w:hAnsi="標楷體"/>
      <w:spacing w:val="20"/>
      <w:kern w:val="2"/>
      <w:sz w:val="22"/>
      <w:szCs w:val="22"/>
    </w:rPr>
  </w:style>
  <w:style w:type="character" w:customStyle="1" w:styleId="ya-q-full-text1">
    <w:name w:val="ya-q-full-text1"/>
    <w:basedOn w:val="a1"/>
    <w:rsid w:val="00742CF4"/>
    <w:rPr>
      <w:color w:val="26282A"/>
      <w:sz w:val="23"/>
      <w:szCs w:val="23"/>
    </w:rPr>
  </w:style>
  <w:style w:type="table" w:customStyle="1" w:styleId="11">
    <w:name w:val="表格格線1"/>
    <w:basedOn w:val="a2"/>
    <w:next w:val="af7"/>
    <w:uiPriority w:val="59"/>
    <w:rsid w:val="00D64B98"/>
    <w:pPr>
      <w:widowControl w:val="0"/>
    </w:pPr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1">
    <w:name w:val="TIT11"/>
    <w:basedOn w:val="a"/>
    <w:rsid w:val="00556360"/>
    <w:pPr>
      <w:spacing w:line="320" w:lineRule="atLeast"/>
      <w:jc w:val="both"/>
      <w:textAlignment w:val="auto"/>
    </w:pPr>
    <w:rPr>
      <w:rFonts w:eastAsia="標楷體"/>
      <w:spacing w:val="10"/>
      <w:sz w:val="22"/>
    </w:rPr>
  </w:style>
  <w:style w:type="paragraph" w:customStyle="1" w:styleId="ABCDE1">
    <w:name w:val="ABCDE1"/>
    <w:basedOn w:val="a"/>
    <w:rsid w:val="00556360"/>
    <w:pPr>
      <w:widowControl/>
      <w:tabs>
        <w:tab w:val="left" w:pos="1680"/>
        <w:tab w:val="left" w:pos="3480"/>
        <w:tab w:val="left" w:pos="5280"/>
        <w:tab w:val="left" w:pos="7200"/>
      </w:tabs>
      <w:autoSpaceDE w:val="0"/>
      <w:autoSpaceDN w:val="0"/>
      <w:jc w:val="both"/>
      <w:textAlignment w:val="auto"/>
    </w:pPr>
    <w:rPr>
      <w:rFonts w:eastAsia="標楷體"/>
      <w:spacing w:val="10"/>
      <w:sz w:val="22"/>
    </w:rPr>
  </w:style>
  <w:style w:type="paragraph" w:customStyle="1" w:styleId="TIT10369120">
    <w:name w:val="樣式 樣式 樣式 TIT1 + 左:  0 公分 凸出:  3.69 字元 加寬  1.2 點 第一行:  0 字元 + 加寬 ..."/>
    <w:basedOn w:val="a"/>
    <w:rsid w:val="00556360"/>
    <w:pPr>
      <w:widowControl/>
      <w:adjustRightInd/>
      <w:spacing w:beforeLines="25"/>
      <w:ind w:left="369" w:hanging="369"/>
      <w:jc w:val="both"/>
      <w:textAlignment w:val="auto"/>
    </w:pPr>
    <w:rPr>
      <w:rFonts w:eastAsia="新細明體" w:cs="新細明體"/>
      <w:spacing w:val="20"/>
      <w:sz w:val="22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556360"/>
    <w:pPr>
      <w:widowControl/>
      <w:adjustRightInd/>
      <w:spacing w:beforeLines="25" w:before="60" w:line="340" w:lineRule="atLeast"/>
      <w:ind w:left="369" w:hanging="369"/>
      <w:jc w:val="both"/>
      <w:textAlignment w:val="auto"/>
    </w:pPr>
    <w:rPr>
      <w:rFonts w:eastAsia="新細明體" w:cs="新細明體"/>
      <w:spacing w:val="20"/>
      <w:sz w:val="22"/>
    </w:rPr>
  </w:style>
  <w:style w:type="character" w:customStyle="1" w:styleId="a7">
    <w:name w:val="說明 字元"/>
    <w:link w:val="a6"/>
    <w:rsid w:val="00BF2AB1"/>
    <w:rPr>
      <w:rFonts w:eastAsia="標楷體"/>
      <w:sz w:val="26"/>
    </w:rPr>
  </w:style>
  <w:style w:type="paragraph" w:customStyle="1" w:styleId="AB18pt">
    <w:name w:val="樣式 AB + 行距:  最小行高 18 pt"/>
    <w:basedOn w:val="AB"/>
    <w:autoRedefine/>
    <w:rsid w:val="00B577EA"/>
    <w:pPr>
      <w:tabs>
        <w:tab w:val="left" w:pos="5812"/>
      </w:tabs>
      <w:suppressAutoHyphens/>
      <w:spacing w:line="330" w:lineRule="atLeast"/>
      <w:ind w:left="709"/>
    </w:pPr>
    <w:rPr>
      <w:rFonts w:eastAsia="新細明體" w:cs="新細明體"/>
    </w:rPr>
  </w:style>
  <w:style w:type="table" w:customStyle="1" w:styleId="22">
    <w:name w:val="表格格線2"/>
    <w:basedOn w:val="a2"/>
    <w:next w:val="af7"/>
    <w:rsid w:val="00A9210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頁尾 字元"/>
    <w:basedOn w:val="a1"/>
    <w:link w:val="ac"/>
    <w:uiPriority w:val="99"/>
    <w:rsid w:val="001856B2"/>
  </w:style>
  <w:style w:type="paragraph" w:customStyle="1" w:styleId="AA18">
    <w:name w:val="樣式 AA + 行距:  最小行高 18 點"/>
    <w:basedOn w:val="AA"/>
    <w:rsid w:val="006B0598"/>
    <w:pPr>
      <w:widowControl w:val="0"/>
      <w:ind w:left="711" w:hangingChars="135" w:hanging="351"/>
      <w:jc w:val="both"/>
      <w:textAlignment w:val="baseline"/>
    </w:pPr>
    <w:rPr>
      <w:rFonts w:eastAsia="新細明體" w:cs="新細明體"/>
      <w:spacing w:val="20"/>
      <w:shd w:val="pct15" w:color="auto" w:fill="FFFFFF"/>
    </w:rPr>
  </w:style>
  <w:style w:type="character" w:customStyle="1" w:styleId="HTML0">
    <w:name w:val="HTML 預設格式 字元"/>
    <w:basedOn w:val="a1"/>
    <w:link w:val="HTML"/>
    <w:uiPriority w:val="99"/>
    <w:rsid w:val="00B54224"/>
    <w:rPr>
      <w:rFonts w:ascii="細明體" w:hAnsi="細明體"/>
      <w:color w:val="0000FF"/>
      <w:sz w:val="24"/>
      <w:szCs w:val="24"/>
    </w:rPr>
  </w:style>
  <w:style w:type="paragraph" w:styleId="aff6">
    <w:name w:val="No Spacing"/>
    <w:uiPriority w:val="1"/>
    <w:qFormat/>
    <w:rsid w:val="00A92B46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aff7">
    <w:name w:val="[基本段落]"/>
    <w:basedOn w:val="a"/>
    <w:rsid w:val="007A46C5"/>
    <w:pPr>
      <w:autoSpaceDE w:val="0"/>
      <w:autoSpaceDN w:val="0"/>
      <w:spacing w:line="240" w:lineRule="auto"/>
      <w:jc w:val="both"/>
      <w:textAlignment w:val="center"/>
    </w:pPr>
    <w:rPr>
      <w:rFonts w:eastAsia="新細明體"/>
      <w:color w:val="000000"/>
      <w:szCs w:val="24"/>
      <w:lang w:val="zh-TW"/>
    </w:rPr>
  </w:style>
  <w:style w:type="table" w:customStyle="1" w:styleId="41">
    <w:name w:val="表格格線41"/>
    <w:basedOn w:val="a2"/>
    <w:next w:val="af7"/>
    <w:uiPriority w:val="39"/>
    <w:rsid w:val="007A0C1D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2"/>
    <w:next w:val="af7"/>
    <w:uiPriority w:val="39"/>
    <w:rsid w:val="009413F8"/>
    <w:pPr>
      <w:widowControl w:val="0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f7"/>
    <w:uiPriority w:val="39"/>
    <w:rsid w:val="00784A2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2"/>
    <w:basedOn w:val="a2"/>
    <w:next w:val="af7"/>
    <w:uiPriority w:val="39"/>
    <w:rsid w:val="005662D4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036930">
    <w:name w:val="樣式 TIT1 + (中文) 新細明體 左:  0 公分 凸出:  3.69 字元 套用前:  3 點 套用後:  0 ..."/>
    <w:basedOn w:val="TIT1"/>
    <w:rsid w:val="002B2279"/>
    <w:pPr>
      <w:spacing w:before="60"/>
      <w:ind w:left="369" w:hanging="369"/>
    </w:pPr>
    <w:rPr>
      <w:rFonts w:eastAsia="新細明體" w:cs="新細明體"/>
      <w:spacing w:val="20"/>
      <w:kern w:val="0"/>
    </w:rPr>
  </w:style>
  <w:style w:type="paragraph" w:customStyle="1" w:styleId="TIT10cm3696pt1">
    <w:name w:val="樣式 TIT1 + 左右對齊 左:  0 cm 凸出:  3.69 字元 套用前:  6 pt1"/>
    <w:basedOn w:val="a"/>
    <w:rsid w:val="00513545"/>
    <w:pPr>
      <w:widowControl/>
      <w:adjustRightInd/>
      <w:spacing w:before="120"/>
      <w:ind w:left="369" w:hanging="369"/>
      <w:jc w:val="both"/>
      <w:textAlignment w:val="auto"/>
    </w:pPr>
    <w:rPr>
      <w:rFonts w:eastAsia="新細明體" w:cs="新細明體"/>
      <w:spacing w:val="24"/>
      <w:sz w:val="20"/>
    </w:rPr>
  </w:style>
  <w:style w:type="character" w:customStyle="1" w:styleId="af0">
    <w:name w:val="純文字 字元"/>
    <w:basedOn w:val="a1"/>
    <w:link w:val="af"/>
    <w:uiPriority w:val="99"/>
    <w:rsid w:val="00EF75D0"/>
    <w:rPr>
      <w:rFonts w:ascii="細明體" w:hAnsi="Courier New"/>
      <w:kern w:val="2"/>
      <w:sz w:val="24"/>
    </w:rPr>
  </w:style>
  <w:style w:type="paragraph" w:customStyle="1" w:styleId="aff8">
    <w:name w:val="段"/>
    <w:basedOn w:val="a"/>
    <w:next w:val="a"/>
    <w:autoRedefine/>
    <w:rsid w:val="002568CA"/>
    <w:pPr>
      <w:spacing w:beforeLines="25" w:before="90" w:line="400" w:lineRule="atLeast"/>
      <w:ind w:firstLineChars="200" w:firstLine="480"/>
      <w:jc w:val="both"/>
    </w:pPr>
    <w:rPr>
      <w:kern w:val="2"/>
    </w:rPr>
  </w:style>
  <w:style w:type="paragraph" w:customStyle="1" w:styleId="51">
    <w:name w:val="標題 5 單行間距"/>
    <w:basedOn w:val="5"/>
    <w:rsid w:val="00A66B0A"/>
    <w:pPr>
      <w:spacing w:line="240" w:lineRule="auto"/>
      <w:ind w:leftChars="0" w:left="0"/>
      <w:jc w:val="both"/>
    </w:pPr>
    <w:rPr>
      <w:rFonts w:ascii="Arial" w:eastAsia="華康仿宋體W4(P)" w:hAnsi="Arial" w:cs="Times New Roman"/>
      <w:noProof/>
      <w:spacing w:val="-10"/>
      <w:sz w:val="32"/>
      <w:szCs w:val="20"/>
    </w:rPr>
  </w:style>
  <w:style w:type="character" w:customStyle="1" w:styleId="50">
    <w:name w:val="標題 5 字元"/>
    <w:basedOn w:val="a1"/>
    <w:link w:val="5"/>
    <w:semiHidden/>
    <w:rsid w:val="00A66B0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f9">
    <w:name w:val="annotation subject"/>
    <w:basedOn w:val="aff1"/>
    <w:next w:val="aff1"/>
    <w:link w:val="affa"/>
    <w:semiHidden/>
    <w:unhideWhenUsed/>
    <w:rsid w:val="00A02652"/>
    <w:pPr>
      <w:adjustRightInd w:val="0"/>
      <w:spacing w:line="360" w:lineRule="atLeast"/>
      <w:textAlignment w:val="baseline"/>
    </w:pPr>
    <w:rPr>
      <w:rFonts w:ascii="Times New Roman" w:eastAsia="細明體" w:hAnsi="Times New Roman"/>
      <w:b/>
      <w:bCs/>
      <w:kern w:val="0"/>
      <w:szCs w:val="20"/>
    </w:rPr>
  </w:style>
  <w:style w:type="character" w:customStyle="1" w:styleId="affa">
    <w:name w:val="註解主旨 字元"/>
    <w:basedOn w:val="aff2"/>
    <w:link w:val="aff9"/>
    <w:semiHidden/>
    <w:rsid w:val="00A02652"/>
    <w:rPr>
      <w:rFonts w:ascii="Calibri" w:eastAsia="新細明體" w:hAnsi="Calibri"/>
      <w:b/>
      <w:bCs/>
      <w:kern w:val="2"/>
      <w:sz w:val="24"/>
      <w:szCs w:val="22"/>
    </w:rPr>
  </w:style>
  <w:style w:type="paragraph" w:customStyle="1" w:styleId="affb">
    <w:name w:val="(一)"/>
    <w:basedOn w:val="a"/>
    <w:rsid w:val="00F55768"/>
    <w:pPr>
      <w:spacing w:line="300" w:lineRule="auto"/>
      <w:ind w:leftChars="200" w:left="720" w:rightChars="100" w:right="240" w:hanging="720"/>
      <w:jc w:val="both"/>
    </w:pPr>
    <w:rPr>
      <w:rFonts w:ascii="標楷體" w:eastAsia="標楷體" w:hAnsi="標楷體"/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418742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258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image" Target="media/image10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8.wmf"/><Relationship Id="rId159" Type="http://schemas.microsoft.com/office/2007/relationships/hdphoto" Target="media/hdphoto4.wdp"/><Relationship Id="rId170" Type="http://schemas.openxmlformats.org/officeDocument/2006/relationships/image" Target="media/image92.png"/><Relationship Id="rId191" Type="http://schemas.openxmlformats.org/officeDocument/2006/relationships/oleObject" Target="embeddings/oleObject79.bin"/><Relationship Id="rId205" Type="http://schemas.openxmlformats.org/officeDocument/2006/relationships/image" Target="media/image105.wmf"/><Relationship Id="rId107" Type="http://schemas.openxmlformats.org/officeDocument/2006/relationships/image" Target="media/image49.wmf"/><Relationship Id="rId11" Type="http://schemas.openxmlformats.org/officeDocument/2006/relationships/image" Target="media/image2.wmf"/><Relationship Id="rId32" Type="http://schemas.openxmlformats.org/officeDocument/2006/relationships/oleObject" Target="embeddings/oleObject9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81" Type="http://schemas.openxmlformats.org/officeDocument/2006/relationships/oleObject" Target="embeddings/oleObject72.bin"/><Relationship Id="rId216" Type="http://schemas.openxmlformats.org/officeDocument/2006/relationships/oleObject" Target="embeddings/oleObject90.bin"/><Relationship Id="rId22" Type="http://schemas.openxmlformats.org/officeDocument/2006/relationships/oleObject" Target="embeddings/oleObject5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5.png"/><Relationship Id="rId139" Type="http://schemas.openxmlformats.org/officeDocument/2006/relationships/oleObject" Target="embeddings/oleObject63.bin"/><Relationship Id="rId85" Type="http://schemas.openxmlformats.org/officeDocument/2006/relationships/image" Target="media/image40.wmf"/><Relationship Id="rId150" Type="http://schemas.openxmlformats.org/officeDocument/2006/relationships/image" Target="media/image77.png"/><Relationship Id="rId171" Type="http://schemas.openxmlformats.org/officeDocument/2006/relationships/image" Target="media/image93.png"/><Relationship Id="rId192" Type="http://schemas.openxmlformats.org/officeDocument/2006/relationships/image" Target="media/image99.wmf"/><Relationship Id="rId206" Type="http://schemas.openxmlformats.org/officeDocument/2006/relationships/oleObject" Target="embeddings/oleObject85.bin"/><Relationship Id="rId12" Type="http://schemas.openxmlformats.org/officeDocument/2006/relationships/oleObject" Target="embeddings/oleObject3.bin"/><Relationship Id="rId33" Type="http://schemas.openxmlformats.org/officeDocument/2006/relationships/image" Target="media/image17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58.bin"/><Relationship Id="rId54" Type="http://schemas.openxmlformats.org/officeDocument/2006/relationships/oleObject" Target="embeddings/oleObject21.bin"/><Relationship Id="rId75" Type="http://schemas.openxmlformats.org/officeDocument/2006/relationships/image" Target="media/image35.wmf"/><Relationship Id="rId96" Type="http://schemas.openxmlformats.org/officeDocument/2006/relationships/image" Target="media/image45.wmf"/><Relationship Id="rId140" Type="http://schemas.openxmlformats.org/officeDocument/2006/relationships/image" Target="media/image69.wmf"/><Relationship Id="rId161" Type="http://schemas.openxmlformats.org/officeDocument/2006/relationships/image" Target="media/image85.png"/><Relationship Id="rId182" Type="http://schemas.openxmlformats.org/officeDocument/2006/relationships/oleObject" Target="embeddings/oleObject73.bin"/><Relationship Id="rId217" Type="http://schemas.openxmlformats.org/officeDocument/2006/relationships/image" Target="media/image111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image" Target="media/image56.png"/><Relationship Id="rId44" Type="http://schemas.openxmlformats.org/officeDocument/2006/relationships/oleObject" Target="embeddings/oleObject15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4.wmf"/><Relationship Id="rId151" Type="http://schemas.openxmlformats.org/officeDocument/2006/relationships/image" Target="media/image78.png"/><Relationship Id="rId172" Type="http://schemas.openxmlformats.org/officeDocument/2006/relationships/image" Target="media/image92.wmf"/><Relationship Id="rId193" Type="http://schemas.openxmlformats.org/officeDocument/2006/relationships/oleObject" Target="embeddings/oleObject80.bin"/><Relationship Id="rId207" Type="http://schemas.openxmlformats.org/officeDocument/2006/relationships/image" Target="media/image106.wmf"/><Relationship Id="rId13" Type="http://schemas.openxmlformats.org/officeDocument/2006/relationships/image" Target="media/image3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4.bin"/><Relationship Id="rId7" Type="http://schemas.openxmlformats.org/officeDocument/2006/relationships/endnotes" Target="endnotes.xml"/><Relationship Id="rId162" Type="http://schemas.openxmlformats.org/officeDocument/2006/relationships/image" Target="media/image86.png"/><Relationship Id="rId183" Type="http://schemas.openxmlformats.org/officeDocument/2006/relationships/oleObject" Target="embeddings/oleObject74.bin"/><Relationship Id="rId218" Type="http://schemas.openxmlformats.org/officeDocument/2006/relationships/oleObject" Target="embeddings/oleObject91.bin"/><Relationship Id="rId24" Type="http://schemas.openxmlformats.org/officeDocument/2006/relationships/oleObject" Target="embeddings/oleObject6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131" Type="http://schemas.openxmlformats.org/officeDocument/2006/relationships/oleObject" Target="embeddings/oleObject59.bin"/><Relationship Id="rId152" Type="http://schemas.openxmlformats.org/officeDocument/2006/relationships/image" Target="media/image79.png"/><Relationship Id="rId173" Type="http://schemas.openxmlformats.org/officeDocument/2006/relationships/oleObject" Target="embeddings/oleObject67.bin"/><Relationship Id="rId194" Type="http://schemas.openxmlformats.org/officeDocument/2006/relationships/image" Target="media/image100.wmf"/><Relationship Id="rId208" Type="http://schemas.openxmlformats.org/officeDocument/2006/relationships/oleObject" Target="embeddings/oleObject86.bin"/><Relationship Id="rId14" Type="http://schemas.openxmlformats.org/officeDocument/2006/relationships/oleObject" Target="embeddings/oleObject4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png"/><Relationship Id="rId163" Type="http://schemas.openxmlformats.org/officeDocument/2006/relationships/image" Target="media/image87.png"/><Relationship Id="rId184" Type="http://schemas.openxmlformats.org/officeDocument/2006/relationships/oleObject" Target="embeddings/oleObject75.bin"/><Relationship Id="rId189" Type="http://schemas.openxmlformats.org/officeDocument/2006/relationships/oleObject" Target="embeddings/oleObject78.bin"/><Relationship Id="rId21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oleObject" Target="embeddings/oleObject89.bin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116" Type="http://schemas.microsoft.com/office/2007/relationships/hdphoto" Target="media/hdphoto1.wdp"/><Relationship Id="rId137" Type="http://schemas.openxmlformats.org/officeDocument/2006/relationships/oleObject" Target="embeddings/oleObject62.bin"/><Relationship Id="rId158" Type="http://schemas.openxmlformats.org/officeDocument/2006/relationships/image" Target="media/image84.png"/><Relationship Id="rId20" Type="http://schemas.openxmlformats.org/officeDocument/2006/relationships/image" Target="media/image9.png"/><Relationship Id="rId41" Type="http://schemas.openxmlformats.org/officeDocument/2006/relationships/image" Target="media/image21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1.wmf"/><Relationship Id="rId132" Type="http://schemas.openxmlformats.org/officeDocument/2006/relationships/image" Target="media/image65.wmf"/><Relationship Id="rId153" Type="http://schemas.openxmlformats.org/officeDocument/2006/relationships/image" Target="media/image80.png"/><Relationship Id="rId174" Type="http://schemas.openxmlformats.org/officeDocument/2006/relationships/image" Target="media/image93.wmf"/><Relationship Id="rId179" Type="http://schemas.openxmlformats.org/officeDocument/2006/relationships/oleObject" Target="embeddings/oleObject70.bin"/><Relationship Id="rId195" Type="http://schemas.openxmlformats.org/officeDocument/2006/relationships/oleObject" Target="embeddings/oleObject81.bin"/><Relationship Id="rId209" Type="http://schemas.openxmlformats.org/officeDocument/2006/relationships/image" Target="media/image107.wmf"/><Relationship Id="rId190" Type="http://schemas.openxmlformats.org/officeDocument/2006/relationships/image" Target="media/image98.wmf"/><Relationship Id="rId204" Type="http://schemas.openxmlformats.org/officeDocument/2006/relationships/oleObject" Target="embeddings/oleObject84.bin"/><Relationship Id="rId220" Type="http://schemas.openxmlformats.org/officeDocument/2006/relationships/header" Target="header1.xml"/><Relationship Id="rId225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png"/><Relationship Id="rId10" Type="http://schemas.openxmlformats.org/officeDocument/2006/relationships/oleObject" Target="embeddings/oleObject2.bin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wmf"/><Relationship Id="rId101" Type="http://schemas.openxmlformats.org/officeDocument/2006/relationships/oleObject" Target="embeddings/oleObject48.bin"/><Relationship Id="rId122" Type="http://schemas.openxmlformats.org/officeDocument/2006/relationships/image" Target="media/image58.png"/><Relationship Id="rId143" Type="http://schemas.openxmlformats.org/officeDocument/2006/relationships/image" Target="media/image71.png"/><Relationship Id="rId148" Type="http://schemas.openxmlformats.org/officeDocument/2006/relationships/image" Target="media/image75.png"/><Relationship Id="rId164" Type="http://schemas.openxmlformats.org/officeDocument/2006/relationships/image" Target="media/image88.wmf"/><Relationship Id="rId169" Type="http://schemas.openxmlformats.org/officeDocument/2006/relationships/image" Target="media/image91.png"/><Relationship Id="rId185" Type="http://schemas.openxmlformats.org/officeDocument/2006/relationships/oleObject" Target="embeddings/oleObject7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1.bin"/><Relationship Id="rId210" Type="http://schemas.openxmlformats.org/officeDocument/2006/relationships/oleObject" Target="embeddings/oleObject87.bin"/><Relationship Id="rId215" Type="http://schemas.openxmlformats.org/officeDocument/2006/relationships/image" Target="media/image110.wmf"/><Relationship Id="rId26" Type="http://schemas.openxmlformats.org/officeDocument/2006/relationships/oleObject" Target="embeddings/oleObject7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0.bin"/><Relationship Id="rId154" Type="http://schemas.openxmlformats.org/officeDocument/2006/relationships/image" Target="media/image81.png"/><Relationship Id="rId175" Type="http://schemas.openxmlformats.org/officeDocument/2006/relationships/oleObject" Target="embeddings/oleObject68.bin"/><Relationship Id="rId196" Type="http://schemas.openxmlformats.org/officeDocument/2006/relationships/image" Target="media/image101.wmf"/><Relationship Id="rId200" Type="http://schemas.openxmlformats.org/officeDocument/2006/relationships/image" Target="media/image103.png"/><Relationship Id="rId16" Type="http://schemas.openxmlformats.org/officeDocument/2006/relationships/image" Target="media/image5.png"/><Relationship Id="rId221" Type="http://schemas.openxmlformats.org/officeDocument/2006/relationships/header" Target="header2.xml"/><Relationship Id="rId37" Type="http://schemas.openxmlformats.org/officeDocument/2006/relationships/image" Target="media/image19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image" Target="media/image59.png"/><Relationship Id="rId144" Type="http://schemas.openxmlformats.org/officeDocument/2006/relationships/image" Target="media/image72.png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65.bin"/><Relationship Id="rId186" Type="http://schemas.openxmlformats.org/officeDocument/2006/relationships/image" Target="media/image96.wmf"/><Relationship Id="rId211" Type="http://schemas.openxmlformats.org/officeDocument/2006/relationships/image" Target="media/image108.wmf"/><Relationship Id="rId27" Type="http://schemas.openxmlformats.org/officeDocument/2006/relationships/image" Target="media/image13.png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2.wmf"/><Relationship Id="rId134" Type="http://schemas.openxmlformats.org/officeDocument/2006/relationships/image" Target="media/image66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82.png"/><Relationship Id="rId176" Type="http://schemas.openxmlformats.org/officeDocument/2006/relationships/image" Target="media/image94.wmf"/><Relationship Id="rId197" Type="http://schemas.openxmlformats.org/officeDocument/2006/relationships/oleObject" Target="embeddings/oleObject82.bin"/><Relationship Id="rId201" Type="http://schemas.microsoft.com/office/2007/relationships/hdphoto" Target="media/hdphoto5.wdp"/><Relationship Id="rId222" Type="http://schemas.openxmlformats.org/officeDocument/2006/relationships/footer" Target="footer1.xml"/><Relationship Id="rId17" Type="http://schemas.openxmlformats.org/officeDocument/2006/relationships/image" Target="media/image6.png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3.wmf"/><Relationship Id="rId145" Type="http://schemas.microsoft.com/office/2007/relationships/hdphoto" Target="media/hdphoto2.wdp"/><Relationship Id="rId166" Type="http://schemas.openxmlformats.org/officeDocument/2006/relationships/image" Target="media/image89.wmf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8" Type="http://schemas.openxmlformats.org/officeDocument/2006/relationships/image" Target="media/image14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55.bin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1.bin"/><Relationship Id="rId156" Type="http://schemas.microsoft.com/office/2007/relationships/hdphoto" Target="media/hdphoto3.wdp"/><Relationship Id="rId177" Type="http://schemas.openxmlformats.org/officeDocument/2006/relationships/oleObject" Target="embeddings/oleObject69.bin"/><Relationship Id="rId198" Type="http://schemas.openxmlformats.org/officeDocument/2006/relationships/image" Target="media/image102.wmf"/><Relationship Id="rId202" Type="http://schemas.openxmlformats.org/officeDocument/2006/relationships/image" Target="media/image106.png"/><Relationship Id="rId22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0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57.bin"/><Relationship Id="rId146" Type="http://schemas.openxmlformats.org/officeDocument/2006/relationships/image" Target="media/image73.png"/><Relationship Id="rId167" Type="http://schemas.openxmlformats.org/officeDocument/2006/relationships/oleObject" Target="embeddings/oleObject66.bin"/><Relationship Id="rId188" Type="http://schemas.openxmlformats.org/officeDocument/2006/relationships/image" Target="media/image97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9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3.png"/><Relationship Id="rId136" Type="http://schemas.openxmlformats.org/officeDocument/2006/relationships/image" Target="media/image67.wmf"/><Relationship Id="rId157" Type="http://schemas.openxmlformats.org/officeDocument/2006/relationships/image" Target="media/image83.png"/><Relationship Id="rId178" Type="http://schemas.openxmlformats.org/officeDocument/2006/relationships/image" Target="media/image95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83.bin"/><Relationship Id="rId203" Type="http://schemas.openxmlformats.org/officeDocument/2006/relationships/image" Target="media/image104.wmf"/><Relationship Id="rId19" Type="http://schemas.openxmlformats.org/officeDocument/2006/relationships/image" Target="media/image8.png"/><Relationship Id="rId224" Type="http://schemas.openxmlformats.org/officeDocument/2006/relationships/fontTable" Target="fontTable.xml"/><Relationship Id="rId30" Type="http://schemas.openxmlformats.org/officeDocument/2006/relationships/oleObject" Target="embeddings/oleObject8.bin"/><Relationship Id="rId105" Type="http://schemas.openxmlformats.org/officeDocument/2006/relationships/image" Target="media/image48.wmf"/><Relationship Id="rId126" Type="http://schemas.openxmlformats.org/officeDocument/2006/relationships/image" Target="media/image61.png"/><Relationship Id="rId147" Type="http://schemas.openxmlformats.org/officeDocument/2006/relationships/image" Target="media/image74.png"/><Relationship Id="rId168" Type="http://schemas.openxmlformats.org/officeDocument/2006/relationships/image" Target="media/image9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TEMPLATE\8611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C5EC5-02C4-45EB-857B-088EE273A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8611.DOT</Template>
  <TotalTime>1731</TotalTime>
  <Pages>19</Pages>
  <Words>2396</Words>
  <Characters>13661</Characters>
  <Application>Microsoft Office Word</Application>
  <DocSecurity>0</DocSecurity>
  <Lines>113</Lines>
  <Paragraphs>32</Paragraphs>
  <ScaleCrop>false</ScaleCrop>
  <Company/>
  <LinksUpToDate>false</LinksUpToDate>
  <CharactersWithSpaces>16025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jywu</dc:creator>
  <cp:keywords/>
  <dc:description/>
  <cp:lastModifiedBy>User</cp:lastModifiedBy>
  <cp:revision>73</cp:revision>
  <cp:lastPrinted>2024-01-13T13:54:00Z</cp:lastPrinted>
  <dcterms:created xsi:type="dcterms:W3CDTF">2023-12-29T11:51:00Z</dcterms:created>
  <dcterms:modified xsi:type="dcterms:W3CDTF">2024-01-14T02:14:00Z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be670b5afb7d909bf93e3cdb42186412dcd67a41aa7aef383dad30cdfb567afd</vt:lpwstr>
  </property>
</Properties>
</file>