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297" w:rsidRDefault="00F31297" w:rsidP="00F31297">
      <w:pPr>
        <w:widowControl/>
        <w:autoSpaceDE w:val="0"/>
        <w:autoSpaceDN w:val="0"/>
        <w:spacing w:before="240" w:after="60" w:line="480" w:lineRule="atLeast"/>
        <w:ind w:leftChars="-3" w:left="-7" w:right="1132" w:firstLineChars="283" w:firstLine="1132"/>
        <w:jc w:val="center"/>
        <w:textAlignment w:val="bottom"/>
        <w:rPr>
          <w:rFonts w:eastAsia="標楷體"/>
          <w:sz w:val="40"/>
        </w:rPr>
      </w:pPr>
      <w:r>
        <w:rPr>
          <w:rFonts w:eastAsia="標楷體" w:hint="eastAsia"/>
          <w:sz w:val="40"/>
        </w:rPr>
        <w:t>財團法人大學入學考試中心基金會</w:t>
      </w:r>
    </w:p>
    <w:p w:rsidR="00F31297" w:rsidRPr="002014A1" w:rsidRDefault="00F31297" w:rsidP="00F31297">
      <w:pPr>
        <w:widowControl/>
        <w:autoSpaceDE w:val="0"/>
        <w:autoSpaceDN w:val="0"/>
        <w:spacing w:beforeLines="50" w:before="120"/>
        <w:jc w:val="center"/>
        <w:textAlignment w:val="bottom"/>
        <w:rPr>
          <w:rFonts w:eastAsia="標楷體"/>
          <w:sz w:val="40"/>
          <w:szCs w:val="40"/>
        </w:rPr>
      </w:pPr>
      <w:r>
        <w:rPr>
          <w:rFonts w:eastAsia="標楷體"/>
          <w:sz w:val="40"/>
          <w:szCs w:val="40"/>
        </w:rPr>
        <w:t>1</w:t>
      </w:r>
      <w:r>
        <w:rPr>
          <w:rFonts w:eastAsia="標楷體" w:hint="eastAsia"/>
          <w:sz w:val="40"/>
          <w:szCs w:val="40"/>
        </w:rPr>
        <w:t>12</w:t>
      </w:r>
      <w:r w:rsidRPr="00171B0E">
        <w:rPr>
          <w:rFonts w:ascii="標楷體" w:eastAsia="標楷體" w:hAnsi="標楷體"/>
          <w:sz w:val="40"/>
          <w:szCs w:val="40"/>
        </w:rPr>
        <w:t>學年度</w:t>
      </w:r>
      <w:r>
        <w:rPr>
          <w:rFonts w:ascii="標楷體" w:eastAsia="標楷體" w:hAnsi="標楷體" w:hint="eastAsia"/>
          <w:sz w:val="40"/>
          <w:szCs w:val="40"/>
        </w:rPr>
        <w:t>學科能力測驗</w:t>
      </w:r>
      <w:r w:rsidRPr="00171B0E">
        <w:rPr>
          <w:rFonts w:ascii="標楷體" w:eastAsia="標楷體" w:hAnsi="標楷體"/>
          <w:sz w:val="40"/>
          <w:szCs w:val="40"/>
        </w:rPr>
        <w:t>試題</w:t>
      </w:r>
    </w:p>
    <w:p w:rsidR="00F31297" w:rsidRDefault="00F31297" w:rsidP="00F31297">
      <w:pPr>
        <w:widowControl/>
        <w:autoSpaceDE w:val="0"/>
        <w:autoSpaceDN w:val="0"/>
        <w:spacing w:beforeLines="50" w:before="120" w:afterLines="100" w:after="240"/>
        <w:jc w:val="center"/>
        <w:textAlignment w:val="bottom"/>
        <w:rPr>
          <w:rFonts w:eastAsia="標楷體"/>
          <w:sz w:val="52"/>
          <w:szCs w:val="40"/>
        </w:rPr>
      </w:pPr>
      <w:r>
        <w:rPr>
          <w:rFonts w:eastAsia="標楷體" w:hint="eastAsia"/>
          <w:sz w:val="52"/>
          <w:szCs w:val="40"/>
        </w:rPr>
        <w:t>自然考科</w:t>
      </w:r>
    </w:p>
    <w:p w:rsidR="00F31297" w:rsidRPr="006E400B" w:rsidRDefault="00F31297" w:rsidP="00F31297">
      <w:pPr>
        <w:spacing w:beforeLines="200" w:before="480"/>
        <w:jc w:val="center"/>
        <w:rPr>
          <w:b/>
          <w:sz w:val="32"/>
          <w:shd w:val="pct15" w:color="auto" w:fill="FFFFFF"/>
        </w:rPr>
      </w:pPr>
      <w:r w:rsidRPr="006E400B">
        <w:rPr>
          <w:rFonts w:ascii="標楷體" w:eastAsia="標楷體" w:hAnsi="標楷體" w:hint="eastAsia"/>
          <w:b/>
          <w:sz w:val="36"/>
          <w:shd w:val="pct15" w:color="auto" w:fill="FFFFFF"/>
        </w:rPr>
        <w:t>請</w:t>
      </w:r>
      <w:r>
        <w:rPr>
          <w:rFonts w:ascii="標楷體" w:eastAsia="標楷體" w:hAnsi="標楷體" w:hint="eastAsia"/>
          <w:b/>
          <w:sz w:val="36"/>
          <w:shd w:val="pct15" w:color="auto" w:fill="FFFFFF"/>
        </w:rPr>
        <w:t>於考試開始</w:t>
      </w:r>
      <w:proofErr w:type="gramStart"/>
      <w:r>
        <w:rPr>
          <w:rFonts w:ascii="標楷體" w:eastAsia="標楷體" w:hAnsi="標楷體" w:hint="eastAsia"/>
          <w:b/>
          <w:sz w:val="36"/>
          <w:shd w:val="pct15" w:color="auto" w:fill="FFFFFF"/>
        </w:rPr>
        <w:t>鈴</w:t>
      </w:r>
      <w:proofErr w:type="gramEnd"/>
      <w:r>
        <w:rPr>
          <w:rFonts w:ascii="標楷體" w:eastAsia="標楷體" w:hAnsi="標楷體" w:hint="eastAsia"/>
          <w:b/>
          <w:sz w:val="36"/>
          <w:shd w:val="pct15" w:color="auto" w:fill="FFFFFF"/>
        </w:rPr>
        <w:t>響起，</w:t>
      </w:r>
      <w:r w:rsidRPr="006E400B">
        <w:rPr>
          <w:rFonts w:ascii="標楷體" w:eastAsia="標楷體" w:hAnsi="標楷體" w:hint="eastAsia"/>
          <w:b/>
          <w:sz w:val="36"/>
          <w:shd w:val="pct15" w:color="auto" w:fill="FFFFFF"/>
        </w:rPr>
        <w:t>在</w:t>
      </w:r>
      <w:proofErr w:type="gramStart"/>
      <w:r w:rsidRPr="006E400B">
        <w:rPr>
          <w:rFonts w:ascii="標楷體" w:eastAsia="標楷體" w:hAnsi="標楷體" w:hint="eastAsia"/>
          <w:b/>
          <w:sz w:val="36"/>
          <w:shd w:val="pct15" w:color="auto" w:fill="FFFFFF"/>
        </w:rPr>
        <w:t>答題卷簽名</w:t>
      </w:r>
      <w:proofErr w:type="gramEnd"/>
      <w:r w:rsidRPr="006E400B">
        <w:rPr>
          <w:rFonts w:ascii="標楷體" w:eastAsia="標楷體" w:hAnsi="標楷體" w:hint="eastAsia"/>
          <w:b/>
          <w:sz w:val="36"/>
          <w:shd w:val="pct15" w:color="auto" w:fill="FFFFFF"/>
        </w:rPr>
        <w:t>欄位以正楷簽全名</w:t>
      </w:r>
    </w:p>
    <w:p w:rsidR="00F31297" w:rsidRPr="0005647D" w:rsidRDefault="00F31297" w:rsidP="00F31297">
      <w:pPr>
        <w:widowControl/>
        <w:autoSpaceDE w:val="0"/>
        <w:autoSpaceDN w:val="0"/>
        <w:spacing w:beforeLines="50" w:before="120"/>
        <w:jc w:val="center"/>
        <w:textAlignment w:val="bottom"/>
        <w:rPr>
          <w:rFonts w:eastAsia="標楷體"/>
          <w:kern w:val="2"/>
          <w:sz w:val="40"/>
          <w:szCs w:val="40"/>
        </w:rPr>
      </w:pPr>
    </w:p>
    <w:tbl>
      <w:tblPr>
        <w:tblW w:w="0" w:type="auto"/>
        <w:jc w:val="center"/>
        <w:tblLayout w:type="fixed"/>
        <w:tblCellMar>
          <w:left w:w="28" w:type="dxa"/>
          <w:right w:w="28" w:type="dxa"/>
        </w:tblCellMar>
        <w:tblLook w:val="0000" w:firstRow="0" w:lastRow="0" w:firstColumn="0" w:lastColumn="0" w:noHBand="0" w:noVBand="0"/>
      </w:tblPr>
      <w:tblGrid>
        <w:gridCol w:w="8640"/>
      </w:tblGrid>
      <w:tr w:rsidR="00F31297" w:rsidRPr="002025AC" w:rsidTr="00F31297">
        <w:trPr>
          <w:cantSplit/>
          <w:trHeight w:val="8467"/>
          <w:jc w:val="center"/>
        </w:trPr>
        <w:tc>
          <w:tcPr>
            <w:tcW w:w="8640" w:type="dxa"/>
            <w:tcBorders>
              <w:top w:val="single" w:sz="12" w:space="0" w:color="auto"/>
              <w:left w:val="single" w:sz="12" w:space="0" w:color="auto"/>
              <w:bottom w:val="single" w:sz="12" w:space="0" w:color="auto"/>
              <w:right w:val="single" w:sz="12" w:space="0" w:color="auto"/>
            </w:tcBorders>
          </w:tcPr>
          <w:p w:rsidR="00F31297" w:rsidRPr="00723B08" w:rsidRDefault="00F31297" w:rsidP="00F31297">
            <w:pPr>
              <w:widowControl/>
              <w:autoSpaceDE w:val="0"/>
              <w:autoSpaceDN w:val="0"/>
              <w:adjustRightInd/>
              <w:spacing w:line="240" w:lineRule="atLeast"/>
              <w:ind w:right="-28"/>
              <w:jc w:val="center"/>
              <w:textAlignment w:val="bottom"/>
              <w:rPr>
                <w:rFonts w:eastAsia="標楷體"/>
                <w:kern w:val="2"/>
                <w:sz w:val="28"/>
                <w:szCs w:val="40"/>
              </w:rPr>
            </w:pPr>
          </w:p>
          <w:p w:rsidR="00F31297" w:rsidRPr="00FA6024" w:rsidRDefault="00F31297" w:rsidP="00F31297">
            <w:pPr>
              <w:widowControl/>
              <w:autoSpaceDE w:val="0"/>
              <w:autoSpaceDN w:val="0"/>
              <w:adjustRightInd/>
              <w:spacing w:afterLines="100" w:after="240" w:line="480" w:lineRule="atLeast"/>
              <w:ind w:right="-28"/>
              <w:jc w:val="center"/>
              <w:textAlignment w:val="bottom"/>
              <w:rPr>
                <w:rFonts w:eastAsia="標楷體"/>
                <w:kern w:val="2"/>
                <w:sz w:val="32"/>
                <w:szCs w:val="32"/>
              </w:rPr>
            </w:pPr>
            <w:proofErr w:type="gramStart"/>
            <w:r w:rsidRPr="00FA6024">
              <w:rPr>
                <w:rFonts w:eastAsia="標楷體"/>
                <w:kern w:val="2"/>
                <w:sz w:val="32"/>
                <w:szCs w:val="32"/>
              </w:rPr>
              <w:t>－作答</w:t>
            </w:r>
            <w:proofErr w:type="gramEnd"/>
            <w:r w:rsidRPr="00FA6024">
              <w:rPr>
                <w:rFonts w:eastAsia="標楷體"/>
                <w:kern w:val="2"/>
                <w:sz w:val="32"/>
                <w:szCs w:val="32"/>
              </w:rPr>
              <w:t>注意事項－</w:t>
            </w:r>
          </w:p>
          <w:p w:rsidR="00F31297" w:rsidRPr="00FA6024" w:rsidRDefault="00F31297" w:rsidP="00F31297">
            <w:pPr>
              <w:widowControl/>
              <w:autoSpaceDE w:val="0"/>
              <w:autoSpaceDN w:val="0"/>
              <w:spacing w:beforeLines="50" w:before="120" w:line="400" w:lineRule="atLeast"/>
              <w:ind w:leftChars="300" w:left="720"/>
              <w:jc w:val="both"/>
              <w:textAlignment w:val="bottom"/>
              <w:rPr>
                <w:rFonts w:eastAsia="標楷體"/>
                <w:sz w:val="28"/>
                <w:szCs w:val="28"/>
              </w:rPr>
            </w:pPr>
            <w:r w:rsidRPr="00FA6024">
              <w:rPr>
                <w:rFonts w:eastAsia="標楷體"/>
                <w:sz w:val="28"/>
                <w:szCs w:val="28"/>
              </w:rPr>
              <w:t>考試時間：</w:t>
            </w:r>
            <w:r w:rsidRPr="00FA6024">
              <w:rPr>
                <w:rFonts w:eastAsia="標楷體" w:hint="eastAsia"/>
                <w:sz w:val="28"/>
                <w:szCs w:val="28"/>
              </w:rPr>
              <w:t xml:space="preserve"> </w:t>
            </w:r>
            <w:r>
              <w:rPr>
                <w:rFonts w:eastAsia="標楷體"/>
                <w:sz w:val="28"/>
                <w:szCs w:val="28"/>
              </w:rPr>
              <w:t>11</w:t>
            </w:r>
            <w:r w:rsidRPr="00FA6024">
              <w:rPr>
                <w:rFonts w:eastAsia="標楷體"/>
                <w:sz w:val="28"/>
                <w:szCs w:val="28"/>
              </w:rPr>
              <w:t xml:space="preserve">0 </w:t>
            </w:r>
            <w:r w:rsidRPr="00FA6024">
              <w:rPr>
                <w:rFonts w:eastAsia="標楷體"/>
                <w:sz w:val="28"/>
                <w:szCs w:val="28"/>
              </w:rPr>
              <w:t>分鐘</w:t>
            </w:r>
          </w:p>
          <w:p w:rsidR="00F31297" w:rsidRPr="00FA6024" w:rsidRDefault="00F31297" w:rsidP="00F31297">
            <w:pPr>
              <w:widowControl/>
              <w:autoSpaceDE w:val="0"/>
              <w:autoSpaceDN w:val="0"/>
              <w:spacing w:beforeLines="50" w:before="120" w:line="400" w:lineRule="atLeast"/>
              <w:ind w:leftChars="300" w:left="720"/>
              <w:jc w:val="both"/>
              <w:textAlignment w:val="bottom"/>
              <w:rPr>
                <w:rFonts w:eastAsia="標楷體"/>
                <w:sz w:val="28"/>
                <w:szCs w:val="28"/>
              </w:rPr>
            </w:pPr>
            <w:r w:rsidRPr="00FA6024">
              <w:rPr>
                <w:rFonts w:eastAsia="標楷體"/>
                <w:sz w:val="28"/>
                <w:szCs w:val="28"/>
              </w:rPr>
              <w:t>作答方式：</w:t>
            </w:r>
          </w:p>
          <w:p w:rsidR="00F31297" w:rsidRPr="004B7413" w:rsidRDefault="00F31297" w:rsidP="00F31297">
            <w:pPr>
              <w:widowControl/>
              <w:tabs>
                <w:tab w:val="left" w:pos="4680"/>
              </w:tabs>
              <w:autoSpaceDE w:val="0"/>
              <w:autoSpaceDN w:val="0"/>
              <w:spacing w:beforeLines="25" w:before="60"/>
              <w:ind w:leftChars="450" w:left="1320" w:rightChars="200" w:right="480" w:hangingChars="100" w:hanging="240"/>
              <w:jc w:val="both"/>
              <w:textAlignment w:val="bottom"/>
              <w:rPr>
                <w:rFonts w:eastAsia="標楷體"/>
                <w:color w:val="000000"/>
              </w:rPr>
            </w:pPr>
            <w:proofErr w:type="gramStart"/>
            <w:r w:rsidRPr="004B7413">
              <w:rPr>
                <w:rFonts w:ascii="標楷體" w:eastAsia="標楷體" w:hAnsi="標楷體"/>
                <w:color w:val="000000"/>
              </w:rPr>
              <w:t>˙</w:t>
            </w:r>
            <w:proofErr w:type="gramEnd"/>
            <w:r w:rsidRPr="004B7413">
              <w:rPr>
                <w:rFonts w:eastAsia="標楷體"/>
                <w:color w:val="000000"/>
              </w:rPr>
              <w:t>選擇題用</w:t>
            </w:r>
            <w:r w:rsidRPr="004B7413">
              <w:rPr>
                <w:rFonts w:eastAsia="標楷體"/>
                <w:color w:val="000000"/>
              </w:rPr>
              <w:t xml:space="preserve"> 2B </w:t>
            </w:r>
            <w:r w:rsidRPr="004B7413">
              <w:rPr>
                <w:rFonts w:eastAsia="標楷體"/>
                <w:color w:val="000000"/>
              </w:rPr>
              <w:t>鉛筆在「</w:t>
            </w:r>
            <w:proofErr w:type="gramStart"/>
            <w:r w:rsidRPr="004B7413">
              <w:rPr>
                <w:rFonts w:eastAsia="標楷體" w:hint="eastAsia"/>
                <w:color w:val="000000"/>
              </w:rPr>
              <w:t>答題卷</w:t>
            </w:r>
            <w:proofErr w:type="gramEnd"/>
            <w:r w:rsidRPr="004B7413">
              <w:rPr>
                <w:rFonts w:eastAsia="標楷體"/>
                <w:color w:val="000000"/>
              </w:rPr>
              <w:t>」上作答；更正時以橡皮擦擦拭，切勿使用修正</w:t>
            </w:r>
            <w:r w:rsidR="00E3195D" w:rsidRPr="004B7413">
              <w:rPr>
                <w:rFonts w:eastAsia="標楷體"/>
                <w:color w:val="000000"/>
              </w:rPr>
              <w:t>帶</w:t>
            </w:r>
            <w:r>
              <w:rPr>
                <w:rFonts w:eastAsia="標楷體" w:hint="eastAsia"/>
                <w:color w:val="000000"/>
              </w:rPr>
              <w:t>（</w:t>
            </w:r>
            <w:r w:rsidR="00E3195D" w:rsidRPr="004B7413">
              <w:rPr>
                <w:rFonts w:eastAsia="標楷體"/>
                <w:color w:val="000000"/>
              </w:rPr>
              <w:t>液</w:t>
            </w:r>
            <w:r>
              <w:rPr>
                <w:rFonts w:eastAsia="標楷體" w:hint="eastAsia"/>
                <w:color w:val="000000"/>
              </w:rPr>
              <w:t>）</w:t>
            </w:r>
            <w:r w:rsidRPr="004B7413">
              <w:rPr>
                <w:rFonts w:eastAsia="標楷體"/>
                <w:color w:val="000000"/>
              </w:rPr>
              <w:t>。</w:t>
            </w:r>
          </w:p>
          <w:p w:rsidR="00F31297" w:rsidRPr="004B7413" w:rsidRDefault="00F31297" w:rsidP="00F31297">
            <w:pPr>
              <w:widowControl/>
              <w:tabs>
                <w:tab w:val="left" w:pos="4680"/>
              </w:tabs>
              <w:autoSpaceDE w:val="0"/>
              <w:autoSpaceDN w:val="0"/>
              <w:spacing w:beforeLines="25" w:before="60"/>
              <w:ind w:leftChars="450" w:left="1320" w:rightChars="200" w:right="480" w:hangingChars="100" w:hanging="240"/>
              <w:jc w:val="both"/>
              <w:textAlignment w:val="bottom"/>
              <w:rPr>
                <w:rFonts w:eastAsia="標楷體"/>
                <w:color w:val="000000"/>
              </w:rPr>
            </w:pPr>
            <w:proofErr w:type="gramStart"/>
            <w:r w:rsidRPr="004B7413">
              <w:rPr>
                <w:rFonts w:ascii="標楷體" w:eastAsia="標楷體" w:hAnsi="標楷體"/>
                <w:color w:val="000000"/>
              </w:rPr>
              <w:t>˙</w:t>
            </w:r>
            <w:proofErr w:type="gramEnd"/>
            <w:r w:rsidRPr="004B7413">
              <w:rPr>
                <w:rFonts w:ascii="標楷體" w:eastAsia="標楷體" w:hAnsi="標楷體" w:hint="eastAsia"/>
                <w:color w:val="000000"/>
              </w:rPr>
              <w:t>除題目另有規定外，</w:t>
            </w:r>
            <w:r w:rsidRPr="004B7413">
              <w:rPr>
                <w:rFonts w:eastAsia="標楷體"/>
                <w:color w:val="000000"/>
              </w:rPr>
              <w:t>非選擇題用筆尖較粗之黑色墨水的筆在「</w:t>
            </w:r>
            <w:proofErr w:type="gramStart"/>
            <w:r w:rsidRPr="004B7413">
              <w:rPr>
                <w:rFonts w:eastAsia="標楷體"/>
                <w:color w:val="000000"/>
              </w:rPr>
              <w:t>答</w:t>
            </w:r>
            <w:r w:rsidRPr="004B7413">
              <w:rPr>
                <w:rFonts w:eastAsia="標楷體" w:hint="eastAsia"/>
                <w:color w:val="000000"/>
              </w:rPr>
              <w:t>題卷</w:t>
            </w:r>
            <w:proofErr w:type="gramEnd"/>
            <w:r w:rsidRPr="004B7413">
              <w:rPr>
                <w:rFonts w:eastAsia="標楷體"/>
                <w:color w:val="000000"/>
              </w:rPr>
              <w:t>」上作答；更正時，可以使用修正</w:t>
            </w:r>
            <w:r w:rsidR="00E3195D" w:rsidRPr="004B7413">
              <w:rPr>
                <w:rFonts w:eastAsia="標楷體"/>
                <w:color w:val="000000"/>
              </w:rPr>
              <w:t>帶</w:t>
            </w:r>
            <w:r>
              <w:rPr>
                <w:rFonts w:eastAsia="標楷體" w:hint="eastAsia"/>
                <w:color w:val="000000"/>
              </w:rPr>
              <w:t>（</w:t>
            </w:r>
            <w:r w:rsidR="00E3195D" w:rsidRPr="004B7413">
              <w:rPr>
                <w:rFonts w:eastAsia="標楷體"/>
                <w:color w:val="000000"/>
              </w:rPr>
              <w:t>液</w:t>
            </w:r>
            <w:r>
              <w:rPr>
                <w:rFonts w:eastAsia="標楷體" w:hint="eastAsia"/>
                <w:color w:val="000000"/>
              </w:rPr>
              <w:t>）</w:t>
            </w:r>
            <w:r w:rsidRPr="004B7413">
              <w:rPr>
                <w:rFonts w:eastAsia="標楷體"/>
                <w:color w:val="000000"/>
              </w:rPr>
              <w:t>。</w:t>
            </w:r>
          </w:p>
          <w:p w:rsidR="00F31297" w:rsidRPr="004B7413" w:rsidRDefault="00F31297" w:rsidP="00F31297">
            <w:pPr>
              <w:widowControl/>
              <w:tabs>
                <w:tab w:val="left" w:pos="4680"/>
              </w:tabs>
              <w:autoSpaceDE w:val="0"/>
              <w:autoSpaceDN w:val="0"/>
              <w:spacing w:beforeLines="25" w:before="60"/>
              <w:ind w:leftChars="450" w:left="1320" w:rightChars="200" w:right="480" w:hangingChars="100" w:hanging="240"/>
              <w:jc w:val="both"/>
              <w:textAlignment w:val="bottom"/>
              <w:rPr>
                <w:rFonts w:ascii="標楷體" w:eastAsia="標楷體" w:hAnsi="標楷體"/>
                <w:color w:val="000000"/>
              </w:rPr>
            </w:pPr>
            <w:proofErr w:type="gramStart"/>
            <w:r w:rsidRPr="004B7413">
              <w:rPr>
                <w:rFonts w:ascii="標楷體" w:eastAsia="標楷體" w:hAnsi="標楷體" w:hint="eastAsia"/>
                <w:color w:val="000000"/>
              </w:rPr>
              <w:t>˙</w:t>
            </w:r>
            <w:proofErr w:type="gramEnd"/>
            <w:r w:rsidRPr="004B7413">
              <w:rPr>
                <w:rFonts w:ascii="標楷體" w:eastAsia="標楷體" w:hAnsi="標楷體" w:hint="eastAsia"/>
                <w:color w:val="000000"/>
              </w:rPr>
              <w:t>考生須依上述</w:t>
            </w:r>
            <w:proofErr w:type="gramStart"/>
            <w:r w:rsidRPr="004B7413">
              <w:rPr>
                <w:rFonts w:ascii="標楷體" w:eastAsia="標楷體" w:hAnsi="標楷體" w:hint="eastAsia"/>
                <w:color w:val="000000"/>
              </w:rPr>
              <w:t>規定</w:t>
            </w:r>
            <w:r>
              <w:rPr>
                <w:rFonts w:ascii="標楷體" w:eastAsia="標楷體" w:hAnsi="標楷體" w:hint="eastAsia"/>
                <w:color w:val="000000"/>
              </w:rPr>
              <w:t>劃記</w:t>
            </w:r>
            <w:r w:rsidRPr="004B7413">
              <w:rPr>
                <w:rFonts w:ascii="標楷體" w:eastAsia="標楷體" w:hAnsi="標楷體" w:hint="eastAsia"/>
                <w:color w:val="000000"/>
              </w:rPr>
              <w:t>或</w:t>
            </w:r>
            <w:proofErr w:type="gramEnd"/>
            <w:r w:rsidRPr="004B7413">
              <w:rPr>
                <w:rFonts w:ascii="標楷體" w:eastAsia="標楷體" w:hAnsi="標楷體" w:hint="eastAsia"/>
                <w:color w:val="000000"/>
              </w:rPr>
              <w:t>作答，若未依規定而導致答案難以辨識或評閱時，恐將影響成績。</w:t>
            </w:r>
          </w:p>
          <w:p w:rsidR="00F31297" w:rsidRPr="00FA6024" w:rsidRDefault="00F31297" w:rsidP="00F31297">
            <w:pPr>
              <w:widowControl/>
              <w:tabs>
                <w:tab w:val="left" w:pos="4680"/>
              </w:tabs>
              <w:autoSpaceDE w:val="0"/>
              <w:autoSpaceDN w:val="0"/>
              <w:adjustRightInd/>
              <w:spacing w:beforeLines="25" w:before="60"/>
              <w:ind w:leftChars="450" w:left="1320" w:rightChars="200" w:right="480" w:hangingChars="100" w:hanging="240"/>
              <w:jc w:val="both"/>
              <w:textAlignment w:val="bottom"/>
              <w:rPr>
                <w:rFonts w:eastAsia="標楷體"/>
                <w:color w:val="000000"/>
                <w:szCs w:val="24"/>
              </w:rPr>
            </w:pPr>
            <w:proofErr w:type="gramStart"/>
            <w:r w:rsidRPr="00E15511">
              <w:rPr>
                <w:rFonts w:ascii="標楷體" w:eastAsia="標楷體" w:hAnsi="標楷體" w:hint="eastAsia"/>
                <w:color w:val="000000"/>
              </w:rPr>
              <w:t>˙答題卷每人</w:t>
            </w:r>
            <w:proofErr w:type="gramEnd"/>
            <w:r w:rsidRPr="00E15511">
              <w:rPr>
                <w:rFonts w:ascii="標楷體" w:eastAsia="標楷體" w:hAnsi="標楷體" w:hint="eastAsia"/>
                <w:color w:val="000000"/>
              </w:rPr>
              <w:t>一張，不得要求增補。</w:t>
            </w:r>
          </w:p>
          <w:p w:rsidR="00F31297" w:rsidRPr="00D15ABF" w:rsidRDefault="00F31297" w:rsidP="00F31297">
            <w:pPr>
              <w:widowControl/>
              <w:autoSpaceDE w:val="0"/>
              <w:autoSpaceDN w:val="0"/>
              <w:spacing w:beforeLines="50" w:before="120" w:line="400" w:lineRule="atLeast"/>
              <w:ind w:leftChars="300" w:left="720"/>
              <w:jc w:val="both"/>
              <w:textAlignment w:val="bottom"/>
              <w:rPr>
                <w:rFonts w:eastAsia="標楷體"/>
                <w:sz w:val="28"/>
                <w:szCs w:val="28"/>
              </w:rPr>
            </w:pPr>
            <w:r w:rsidRPr="00D15ABF">
              <w:rPr>
                <w:rFonts w:eastAsia="標楷體" w:hint="eastAsia"/>
                <w:sz w:val="28"/>
                <w:szCs w:val="28"/>
              </w:rPr>
              <w:t>選擇題計分</w:t>
            </w:r>
            <w:r w:rsidRPr="00D15ABF">
              <w:rPr>
                <w:rFonts w:eastAsia="標楷體"/>
                <w:sz w:val="28"/>
                <w:szCs w:val="28"/>
              </w:rPr>
              <w:t>方式：</w:t>
            </w:r>
          </w:p>
          <w:p w:rsidR="00F31297" w:rsidRPr="004B7413" w:rsidRDefault="00F31297" w:rsidP="00F31297">
            <w:pPr>
              <w:widowControl/>
              <w:tabs>
                <w:tab w:val="left" w:pos="4680"/>
              </w:tabs>
              <w:autoSpaceDE w:val="0"/>
              <w:autoSpaceDN w:val="0"/>
              <w:spacing w:beforeLines="25" w:before="60"/>
              <w:ind w:leftChars="450" w:left="1320" w:rightChars="200" w:right="480" w:hangingChars="100" w:hanging="240"/>
              <w:jc w:val="both"/>
              <w:textAlignment w:val="bottom"/>
              <w:rPr>
                <w:rFonts w:eastAsia="標楷體"/>
                <w:color w:val="000000"/>
              </w:rPr>
            </w:pPr>
            <w:proofErr w:type="gramStart"/>
            <w:r w:rsidRPr="004B7413">
              <w:rPr>
                <w:rFonts w:ascii="標楷體" w:eastAsia="標楷體" w:hAnsi="標楷體"/>
                <w:color w:val="000000"/>
              </w:rPr>
              <w:t>˙</w:t>
            </w:r>
            <w:proofErr w:type="gramEnd"/>
            <w:r w:rsidRPr="004B7413">
              <w:rPr>
                <w:rFonts w:eastAsia="標楷體" w:hint="eastAsia"/>
                <w:color w:val="000000"/>
              </w:rPr>
              <w:t>單選題：每題有</w:t>
            </w:r>
            <w:r w:rsidRPr="00F31297">
              <w:rPr>
                <w:rFonts w:eastAsia="標楷體"/>
                <w:color w:val="000000"/>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8" o:title=""/>
                </v:shape>
                <o:OLEObject Type="Embed" ProgID="Equation.DSMT4" ShapeID="_x0000_i1025" DrawAspect="Content" ObjectID="_1734527505" r:id="rId9"/>
              </w:object>
            </w:r>
            <w:proofErr w:type="gramStart"/>
            <w:r w:rsidRPr="004B7413">
              <w:rPr>
                <w:rFonts w:eastAsia="標楷體" w:hint="eastAsia"/>
                <w:color w:val="000000"/>
              </w:rPr>
              <w:t>個</w:t>
            </w:r>
            <w:proofErr w:type="gramEnd"/>
            <w:r w:rsidRPr="004B7413">
              <w:rPr>
                <w:rFonts w:eastAsia="標楷體" w:hint="eastAsia"/>
                <w:color w:val="000000"/>
              </w:rPr>
              <w:t>選項，其中只有一個是正確或最適當的選項。各題答對者，得該題的分數；答錯、未作答或</w:t>
            </w:r>
            <w:r>
              <w:rPr>
                <w:rFonts w:eastAsia="標楷體" w:hint="eastAsia"/>
                <w:color w:val="000000"/>
              </w:rPr>
              <w:t>劃記</w:t>
            </w:r>
            <w:r w:rsidRPr="004B7413">
              <w:rPr>
                <w:rFonts w:eastAsia="標楷體" w:hint="eastAsia"/>
                <w:color w:val="000000"/>
              </w:rPr>
              <w:t>多於一個選項者，該題以零分計算。</w:t>
            </w:r>
          </w:p>
          <w:p w:rsidR="00F31297" w:rsidRPr="00BB65AF" w:rsidRDefault="00F31297" w:rsidP="00F31297">
            <w:pPr>
              <w:pStyle w:val="002"/>
              <w:widowControl/>
              <w:tabs>
                <w:tab w:val="left" w:pos="4680"/>
              </w:tabs>
              <w:autoSpaceDE w:val="0"/>
              <w:autoSpaceDN w:val="0"/>
              <w:adjustRightInd/>
              <w:spacing w:before="25" w:line="360" w:lineRule="atLeast"/>
              <w:ind w:leftChars="450" w:left="1320" w:rightChars="200" w:right="480" w:hangingChars="100" w:hanging="240"/>
              <w:jc w:val="both"/>
              <w:textAlignment w:val="bottom"/>
              <w:rPr>
                <w:rFonts w:ascii="標楷體" w:hAnsi="標楷體"/>
                <w:szCs w:val="32"/>
              </w:rPr>
            </w:pPr>
            <w:proofErr w:type="gramStart"/>
            <w:r w:rsidRPr="004B7413">
              <w:rPr>
                <w:rFonts w:ascii="標楷體" w:eastAsia="標楷體" w:hAnsi="標楷體"/>
                <w:color w:val="000000"/>
                <w:sz w:val="24"/>
                <w:szCs w:val="24"/>
              </w:rPr>
              <w:t>˙</w:t>
            </w:r>
            <w:proofErr w:type="gramEnd"/>
            <w:r w:rsidRPr="004B7413">
              <w:rPr>
                <w:rFonts w:ascii="Times New Roman" w:eastAsia="標楷體" w:hint="eastAsia"/>
                <w:color w:val="000000"/>
                <w:sz w:val="24"/>
                <w:szCs w:val="24"/>
              </w:rPr>
              <w:t>多</w:t>
            </w:r>
            <w:r w:rsidRPr="004B7413">
              <w:rPr>
                <w:rFonts w:ascii="Times New Roman" w:eastAsia="標楷體" w:hint="eastAsia"/>
                <w:color w:val="000000"/>
                <w:sz w:val="24"/>
                <w:szCs w:val="26"/>
              </w:rPr>
              <w:t>選題：</w:t>
            </w:r>
            <w:r w:rsidRPr="004B7413">
              <w:rPr>
                <w:rFonts w:ascii="Times New Roman" w:eastAsia="標楷體" w:hint="eastAsia"/>
                <w:color w:val="000000"/>
                <w:kern w:val="2"/>
                <w:sz w:val="24"/>
                <w:szCs w:val="26"/>
              </w:rPr>
              <w:t>每題有</w:t>
            </w:r>
            <w:r w:rsidRPr="00F31297">
              <w:rPr>
                <w:rFonts w:eastAsia="標楷體"/>
                <w:color w:val="000000"/>
              </w:rPr>
              <w:object w:dxaOrig="180" w:dyaOrig="200">
                <v:shape id="_x0000_i1026" type="#_x0000_t75" style="width:9.75pt;height:9.75pt" o:ole="">
                  <v:imagedata r:id="rId8" o:title=""/>
                </v:shape>
                <o:OLEObject Type="Embed" ProgID="Equation.DSMT4" ShapeID="_x0000_i1026" DrawAspect="Content" ObjectID="_1734527506" r:id="rId10"/>
              </w:object>
            </w:r>
            <w:proofErr w:type="gramStart"/>
            <w:r w:rsidRPr="004B7413">
              <w:rPr>
                <w:rFonts w:ascii="Times New Roman" w:eastAsia="標楷體" w:hint="eastAsia"/>
                <w:color w:val="000000"/>
                <w:kern w:val="2"/>
                <w:sz w:val="24"/>
                <w:szCs w:val="26"/>
              </w:rPr>
              <w:t>個</w:t>
            </w:r>
            <w:proofErr w:type="gramEnd"/>
            <w:r w:rsidRPr="004B7413">
              <w:rPr>
                <w:rFonts w:ascii="Times New Roman" w:eastAsia="標楷體" w:hint="eastAsia"/>
                <w:color w:val="000000"/>
                <w:kern w:val="2"/>
                <w:sz w:val="24"/>
                <w:szCs w:val="26"/>
              </w:rPr>
              <w:t>選項，其中至少有一個是正確的選項。</w:t>
            </w:r>
            <w:proofErr w:type="gramStart"/>
            <w:r w:rsidRPr="004B7413">
              <w:rPr>
                <w:rFonts w:ascii="Times New Roman" w:eastAsia="標楷體" w:hint="eastAsia"/>
                <w:color w:val="000000"/>
                <w:kern w:val="2"/>
                <w:sz w:val="24"/>
                <w:szCs w:val="26"/>
              </w:rPr>
              <w:t>各題之</w:t>
            </w:r>
            <w:proofErr w:type="gramEnd"/>
            <w:r w:rsidRPr="004B7413">
              <w:rPr>
                <w:rFonts w:ascii="Times New Roman" w:eastAsia="標楷體" w:hint="eastAsia"/>
                <w:color w:val="000000"/>
                <w:kern w:val="2"/>
                <w:sz w:val="24"/>
                <w:szCs w:val="26"/>
              </w:rPr>
              <w:t>選項獨立判定，所有選項均答對者，得該題全部的分數；答錯</w:t>
            </w:r>
            <w:r w:rsidRPr="00F31297">
              <w:rPr>
                <w:rFonts w:ascii="Times New Roman" w:eastAsia="標楷體"/>
                <w:color w:val="000000"/>
                <w:kern w:val="2"/>
                <w:position w:val="-2"/>
                <w:sz w:val="24"/>
                <w:szCs w:val="26"/>
              </w:rPr>
              <w:object w:dxaOrig="200" w:dyaOrig="260">
                <v:shape id="_x0000_i1027" type="#_x0000_t75" style="width:9.75pt;height:12.75pt" o:ole="">
                  <v:imagedata r:id="rId11" o:title=""/>
                </v:shape>
                <o:OLEObject Type="Embed" ProgID="Equation.DSMT4" ShapeID="_x0000_i1027" DrawAspect="Content" ObjectID="_1734527507" r:id="rId12"/>
              </w:object>
            </w:r>
            <w:proofErr w:type="gramStart"/>
            <w:r w:rsidRPr="004B7413">
              <w:rPr>
                <w:rFonts w:ascii="Times New Roman" w:eastAsia="標楷體" w:hint="eastAsia"/>
                <w:color w:val="000000"/>
                <w:kern w:val="2"/>
                <w:sz w:val="24"/>
                <w:szCs w:val="26"/>
              </w:rPr>
              <w:t>個</w:t>
            </w:r>
            <w:proofErr w:type="gramEnd"/>
            <w:r w:rsidRPr="004B7413">
              <w:rPr>
                <w:rFonts w:ascii="Times New Roman" w:eastAsia="標楷體" w:hint="eastAsia"/>
                <w:color w:val="000000"/>
                <w:kern w:val="2"/>
                <w:sz w:val="24"/>
                <w:szCs w:val="26"/>
              </w:rPr>
              <w:t>選項者，得該題</w:t>
            </w:r>
            <w:r w:rsidRPr="002E0E63">
              <w:rPr>
                <w:rFonts w:ascii="Times New Roman" w:eastAsia="標楷體"/>
                <w:color w:val="000000"/>
                <w:kern w:val="2"/>
                <w:position w:val="-22"/>
                <w:sz w:val="24"/>
                <w:szCs w:val="26"/>
              </w:rPr>
              <w:object w:dxaOrig="660" w:dyaOrig="580">
                <v:shape id="_x0000_i1028" type="#_x0000_t75" style="width:33pt;height:29.25pt" o:ole="">
                  <v:imagedata r:id="rId13" o:title=""/>
                </v:shape>
                <o:OLEObject Type="Embed" ProgID="Equation.DSMT4" ShapeID="_x0000_i1028" DrawAspect="Content" ObjectID="_1734527508" r:id="rId14"/>
              </w:object>
            </w:r>
            <w:r w:rsidRPr="004B7413">
              <w:rPr>
                <w:rFonts w:ascii="Times New Roman" w:eastAsia="標楷體" w:hint="eastAsia"/>
                <w:color w:val="000000"/>
                <w:kern w:val="2"/>
                <w:sz w:val="24"/>
                <w:szCs w:val="26"/>
              </w:rPr>
              <w:t>的分數；但得分低於零分或所有</w:t>
            </w:r>
            <w:proofErr w:type="gramStart"/>
            <w:r w:rsidRPr="004B7413">
              <w:rPr>
                <w:rFonts w:ascii="Times New Roman" w:eastAsia="標楷體" w:hint="eastAsia"/>
                <w:color w:val="000000"/>
                <w:kern w:val="2"/>
                <w:sz w:val="24"/>
                <w:szCs w:val="26"/>
              </w:rPr>
              <w:t>選項均未作</w:t>
            </w:r>
            <w:proofErr w:type="gramEnd"/>
            <w:r w:rsidRPr="004B7413">
              <w:rPr>
                <w:rFonts w:ascii="Times New Roman" w:eastAsia="標楷體" w:hint="eastAsia"/>
                <w:color w:val="000000"/>
                <w:kern w:val="2"/>
                <w:sz w:val="24"/>
                <w:szCs w:val="26"/>
              </w:rPr>
              <w:t>答者，該題以零分計算。</w:t>
            </w:r>
          </w:p>
        </w:tc>
      </w:tr>
    </w:tbl>
    <w:p w:rsidR="00F31297" w:rsidRDefault="00F31297" w:rsidP="00F31297">
      <w:pPr>
        <w:widowControl/>
        <w:autoSpaceDE w:val="0"/>
        <w:autoSpaceDN w:val="0"/>
        <w:jc w:val="center"/>
        <w:textAlignment w:val="bottom"/>
        <w:rPr>
          <w:rFonts w:eastAsia="標楷體"/>
          <w:sz w:val="36"/>
        </w:rPr>
      </w:pPr>
    </w:p>
    <w:p w:rsidR="00F31297" w:rsidRPr="00DC5DAE" w:rsidRDefault="00F31297" w:rsidP="00F31297">
      <w:pPr>
        <w:widowControl/>
        <w:autoSpaceDE w:val="0"/>
        <w:autoSpaceDN w:val="0"/>
        <w:jc w:val="center"/>
        <w:textAlignment w:val="bottom"/>
        <w:rPr>
          <w:rFonts w:eastAsia="標楷體"/>
          <w:sz w:val="36"/>
        </w:rPr>
      </w:pPr>
    </w:p>
    <w:p w:rsidR="00F31297" w:rsidRPr="00DC5DAE" w:rsidRDefault="00F31297" w:rsidP="00F31297">
      <w:pPr>
        <w:pStyle w:val="a5"/>
        <w:jc w:val="center"/>
        <w:rPr>
          <w:rFonts w:eastAsia="標楷體"/>
        </w:rPr>
      </w:pPr>
    </w:p>
    <w:p w:rsidR="00F31297" w:rsidRDefault="00F31297" w:rsidP="00F31297">
      <w:pPr>
        <w:widowControl/>
        <w:spacing w:line="240" w:lineRule="auto"/>
        <w:rPr>
          <w:rFonts w:cs="新細明體"/>
          <w:b/>
          <w:bCs/>
          <w:spacing w:val="45"/>
          <w:szCs w:val="22"/>
        </w:rPr>
      </w:pPr>
      <w:r>
        <w:rPr>
          <w:szCs w:val="22"/>
        </w:rPr>
        <w:br w:type="page"/>
      </w:r>
    </w:p>
    <w:p w:rsidR="004911BF" w:rsidRPr="00E965F5" w:rsidRDefault="004911BF" w:rsidP="005E5F6C">
      <w:pPr>
        <w:pStyle w:val="aff"/>
        <w:rPr>
          <w:sz w:val="26"/>
          <w:szCs w:val="26"/>
        </w:rPr>
      </w:pPr>
      <w:r w:rsidRPr="00E965F5">
        <w:rPr>
          <w:rFonts w:hint="eastAsia"/>
          <w:sz w:val="26"/>
          <w:szCs w:val="26"/>
        </w:rPr>
        <w:lastRenderedPageBreak/>
        <w:t>第壹部分、選擇題（占</w:t>
      </w:r>
      <w:r w:rsidR="00F74CDD" w:rsidRPr="00E965F5">
        <w:rPr>
          <w:rFonts w:hint="eastAsia"/>
          <w:sz w:val="26"/>
          <w:szCs w:val="26"/>
        </w:rPr>
        <w:t>72</w:t>
      </w:r>
      <w:r w:rsidRPr="00E965F5">
        <w:rPr>
          <w:rFonts w:hint="eastAsia"/>
          <w:sz w:val="26"/>
          <w:szCs w:val="26"/>
        </w:rPr>
        <w:t>分）</w:t>
      </w:r>
    </w:p>
    <w:p w:rsidR="004911BF" w:rsidRPr="00697148" w:rsidRDefault="00A4690F" w:rsidP="00CB555A">
      <w:pPr>
        <w:pStyle w:val="a6"/>
        <w:pBdr>
          <w:right w:val="single" w:sz="6" w:space="0" w:color="auto"/>
        </w:pBdr>
        <w:spacing w:beforeLines="25" w:before="60" w:afterLines="0" w:after="0"/>
        <w:ind w:left="720" w:hangingChars="300" w:hanging="720"/>
        <w:rPr>
          <w:sz w:val="24"/>
          <w:szCs w:val="24"/>
        </w:rPr>
      </w:pPr>
      <w:r w:rsidRPr="00697148">
        <w:rPr>
          <w:sz w:val="24"/>
          <w:szCs w:val="24"/>
        </w:rPr>
        <w:t>說明：</w:t>
      </w:r>
      <w:proofErr w:type="gramStart"/>
      <w:r w:rsidRPr="00697148">
        <w:rPr>
          <w:rFonts w:hint="eastAsia"/>
          <w:sz w:val="24"/>
          <w:szCs w:val="24"/>
        </w:rPr>
        <w:t>第</w:t>
      </w:r>
      <w:r w:rsidRPr="00697148">
        <w:rPr>
          <w:rFonts w:hint="eastAsia"/>
          <w:sz w:val="24"/>
          <w:szCs w:val="24"/>
        </w:rPr>
        <w:t>1</w:t>
      </w:r>
      <w:r w:rsidRPr="00697148">
        <w:rPr>
          <w:rFonts w:hint="eastAsia"/>
          <w:sz w:val="24"/>
          <w:szCs w:val="24"/>
        </w:rPr>
        <w:t>題至第</w:t>
      </w:r>
      <w:r w:rsidR="00673F16">
        <w:rPr>
          <w:rFonts w:hint="eastAsia"/>
          <w:sz w:val="24"/>
          <w:szCs w:val="24"/>
        </w:rPr>
        <w:t>36</w:t>
      </w:r>
      <w:proofErr w:type="gramEnd"/>
      <w:r w:rsidRPr="00697148">
        <w:rPr>
          <w:rFonts w:hint="eastAsia"/>
          <w:sz w:val="24"/>
          <w:szCs w:val="24"/>
        </w:rPr>
        <w:t>題，</w:t>
      </w:r>
      <w:proofErr w:type="gramStart"/>
      <w:r>
        <w:rPr>
          <w:rFonts w:hint="eastAsia"/>
          <w:sz w:val="24"/>
          <w:szCs w:val="24"/>
        </w:rPr>
        <w:t>含單</w:t>
      </w:r>
      <w:proofErr w:type="gramEnd"/>
      <w:r>
        <w:rPr>
          <w:rFonts w:hint="eastAsia"/>
          <w:sz w:val="24"/>
          <w:szCs w:val="24"/>
        </w:rPr>
        <w:t>選題及多選題，</w:t>
      </w:r>
      <w:r w:rsidRPr="00697148">
        <w:rPr>
          <w:rFonts w:hint="eastAsia"/>
          <w:sz w:val="24"/>
          <w:szCs w:val="24"/>
        </w:rPr>
        <w:t>每題</w:t>
      </w:r>
      <w:r w:rsidRPr="00697148">
        <w:rPr>
          <w:rFonts w:hint="eastAsia"/>
          <w:sz w:val="24"/>
          <w:szCs w:val="24"/>
        </w:rPr>
        <w:t>2</w:t>
      </w:r>
      <w:r>
        <w:rPr>
          <w:rFonts w:hint="eastAsia"/>
          <w:sz w:val="24"/>
          <w:szCs w:val="24"/>
        </w:rPr>
        <w:t>分</w:t>
      </w:r>
      <w:r w:rsidRPr="00697148">
        <w:rPr>
          <w:rFonts w:hint="eastAsia"/>
          <w:sz w:val="24"/>
          <w:szCs w:val="24"/>
        </w:rPr>
        <w:t>。</w:t>
      </w:r>
    </w:p>
    <w:p w:rsidR="00CB555A" w:rsidRPr="00E965F5" w:rsidRDefault="00B712DB" w:rsidP="00E965F5">
      <w:pPr>
        <w:pStyle w:val="TIT1"/>
        <w:spacing w:before="60"/>
        <w:ind w:left="357" w:hanging="357"/>
      </w:pPr>
      <w:r>
        <w:rPr>
          <w:rFonts w:hint="eastAsia"/>
          <w:noProof/>
        </w:rPr>
        <mc:AlternateContent>
          <mc:Choice Requires="wpg">
            <w:drawing>
              <wp:anchor distT="0" distB="0" distL="114300" distR="114300" simplePos="0" relativeHeight="251971072" behindDoc="0" locked="0" layoutInCell="1" allowOverlap="1">
                <wp:simplePos x="0" y="0"/>
                <wp:positionH relativeFrom="column">
                  <wp:align>right</wp:align>
                </wp:positionH>
                <wp:positionV relativeFrom="paragraph">
                  <wp:posOffset>410868</wp:posOffset>
                </wp:positionV>
                <wp:extent cx="1256030" cy="1677035"/>
                <wp:effectExtent l="0" t="0" r="1270" b="0"/>
                <wp:wrapSquare wrapText="bothSides"/>
                <wp:docPr id="45" name="群組 45"/>
                <wp:cNvGraphicFramePr/>
                <a:graphic xmlns:a="http://schemas.openxmlformats.org/drawingml/2006/main">
                  <a:graphicData uri="http://schemas.microsoft.com/office/word/2010/wordprocessingGroup">
                    <wpg:wgp>
                      <wpg:cNvGrpSpPr/>
                      <wpg:grpSpPr>
                        <a:xfrm>
                          <a:off x="0" y="0"/>
                          <a:ext cx="1256400" cy="1677600"/>
                          <a:chOff x="0" y="0"/>
                          <a:chExt cx="1256030" cy="1676409"/>
                        </a:xfrm>
                      </wpg:grpSpPr>
                      <wps:wsp>
                        <wps:cNvPr id="269" name="文字方塊 6"/>
                        <wps:cNvSpPr txBox="1"/>
                        <wps:spPr>
                          <a:xfrm>
                            <a:off x="454395" y="1486602"/>
                            <a:ext cx="437836" cy="1898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Default="00C262C6" w:rsidP="00541438">
                              <w:pPr>
                                <w:pStyle w:val="Web"/>
                                <w:spacing w:before="0" w:beforeAutospacing="0" w:after="0" w:afterAutospacing="0" w:line="240" w:lineRule="exact"/>
                                <w:jc w:val="center"/>
                              </w:pPr>
                              <w:r w:rsidRPr="000743A8">
                                <w:rPr>
                                  <w:rFonts w:ascii="Times New Roman" w:eastAsia="細明體" w:hAnsi="細明體" w:hint="eastAsia"/>
                                  <w:color w:val="0D0D0D" w:themeColor="text1" w:themeTint="F2"/>
                                  <w:sz w:val="22"/>
                                  <w:szCs w:val="22"/>
                                </w:rPr>
                                <w:t>圖</w:t>
                              </w:r>
                              <w:r w:rsidRPr="000743A8">
                                <w:rPr>
                                  <w:rFonts w:ascii="Times New Roman" w:eastAsia="細明體"/>
                                  <w:color w:val="0D0D0D" w:themeColor="text1" w:themeTint="F2"/>
                                  <w:sz w:val="22"/>
                                  <w:szCs w:val="22"/>
                                </w:rPr>
                                <w:t>1</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 name="圖片 40"/>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56030" cy="1410970"/>
                          </a:xfrm>
                          <a:prstGeom prst="rect">
                            <a:avLst/>
                          </a:prstGeom>
                          <a:noFill/>
                        </pic:spPr>
                      </pic:pic>
                      <wps:wsp>
                        <wps:cNvPr id="43" name="文字方塊 6"/>
                        <wps:cNvSpPr txBox="1"/>
                        <wps:spPr>
                          <a:xfrm>
                            <a:off x="336589" y="807814"/>
                            <a:ext cx="47244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41438" w:rsidRDefault="00C262C6" w:rsidP="00B712DB">
                              <w:pPr>
                                <w:pStyle w:val="a4"/>
                                <w:spacing w:line="240" w:lineRule="exact"/>
                                <w:jc w:val="center"/>
                                <w:rPr>
                                  <w:color w:val="000000" w:themeColor="text1"/>
                                  <w:spacing w:val="0"/>
                                  <w:sz w:val="20"/>
                                </w:rPr>
                              </w:pPr>
                              <w:r w:rsidRPr="00541438">
                                <w:rPr>
                                  <w:rFonts w:hAnsi="細明體" w:hint="eastAsia"/>
                                  <w:color w:val="000000" w:themeColor="text1"/>
                                  <w:spacing w:val="0"/>
                                  <w:sz w:val="20"/>
                                </w:rPr>
                                <w:t>基隆</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 name="文字方塊 6"/>
                        <wps:cNvSpPr txBox="1"/>
                        <wps:spPr>
                          <a:xfrm>
                            <a:off x="538542" y="56099"/>
                            <a:ext cx="472440"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41438" w:rsidRDefault="00C262C6" w:rsidP="00B712DB">
                              <w:pPr>
                                <w:pStyle w:val="a4"/>
                                <w:spacing w:line="240" w:lineRule="exact"/>
                                <w:jc w:val="center"/>
                                <w:rPr>
                                  <w:color w:val="000000" w:themeColor="text1"/>
                                  <w:spacing w:val="0"/>
                                  <w:sz w:val="20"/>
                                </w:rPr>
                              </w:pPr>
                              <w:r w:rsidRPr="00541438">
                                <w:rPr>
                                  <w:rFonts w:hAnsi="細明體" w:hint="eastAsia"/>
                                  <w:color w:val="000000" w:themeColor="text1"/>
                                  <w:spacing w:val="0"/>
                                  <w:sz w:val="20"/>
                                </w:rPr>
                                <w:t>彭佳嶼</w:t>
                              </w:r>
                            </w:p>
                          </w:txbxContent>
                        </wps:txbx>
                        <wps:bodyPr rot="0" spcFirstLastPara="0" vert="horz" wrap="square" lIns="0" tIns="0" rIns="0" bIns="0" numCol="1" spcCol="0" rtlCol="0" fromWordArt="0" anchor="t" anchorCtr="0" forceAA="0" compatLnSpc="1">
                          <a:prstTxWarp prst="textNoShape">
                            <a:avLst/>
                          </a:prstTxWarp>
                          <a:noAutofit/>
                        </wps:bodyPr>
                      </wps:wsp>
                      <wps:wsp>
                        <wps:cNvPr id="42" name="文字方塊 42"/>
                        <wps:cNvSpPr txBox="1"/>
                        <wps:spPr>
                          <a:xfrm>
                            <a:off x="465862" y="668414"/>
                            <a:ext cx="288925" cy="213360"/>
                          </a:xfrm>
                          <a:prstGeom prst="rect">
                            <a:avLst/>
                          </a:prstGeom>
                          <a:noFill/>
                          <a:ln w="6350">
                            <a:noFill/>
                          </a:ln>
                        </wps:spPr>
                        <wps:txbx>
                          <w:txbxContent>
                            <w:p w:rsidR="00C262C6" w:rsidRPr="0097645E" w:rsidRDefault="00C262C6" w:rsidP="00B712DB">
                              <w:pPr>
                                <w:snapToGrid w:val="0"/>
                                <w:spacing w:line="240" w:lineRule="auto"/>
                                <w:rPr>
                                  <w:rFonts w:ascii="細明體" w:hAnsi="細明體"/>
                                  <w:b/>
                                  <w:sz w:val="14"/>
                                </w:rPr>
                              </w:pPr>
                              <w:r w:rsidRPr="0097645E">
                                <w:rPr>
                                  <w:rFonts w:ascii="細明體" w:hAnsi="細明體" w:hint="eastAsia"/>
                                  <w:b/>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群組 45" o:spid="_x0000_s1026" style="position:absolute;left:0;text-align:left;margin-left:47.7pt;margin-top:32.35pt;width:98.9pt;height:132.05pt;z-index:251971072;mso-position-horizontal:right;mso-width-relative:margin;mso-height-relative:margin" coordsize="12560,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">
                <v:shapetype id="_x0000_t202" coordsize="21600,21600" o:spt="202" path="m,l,21600r21600,l21600,xe">
                  <v:stroke joinstyle="miter"/>
                  <v:path gradientshapeok="t" o:connecttype="rect"/>
                </v:shapetype>
                <v:shape id="文字方塊 6" o:spid="_x0000_s1027" type="#_x0000_t202" style="position:absolute;left:4543;top:14866;width:437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" filled="f" stroked="f" strokeweight=".5pt">
                  <v:textbox inset="0,0,0,0">
                    <w:txbxContent>
                      <w:p w:rsidR="00C262C6" w:rsidRDefault="00C262C6" w:rsidP="00541438">
                        <w:pPr>
                          <w:pStyle w:val="Web"/>
                          <w:spacing w:before="0" w:beforeAutospacing="0" w:after="0" w:afterAutospacing="0" w:line="240" w:lineRule="exact"/>
                          <w:jc w:val="center"/>
                        </w:pPr>
                        <w:r w:rsidRPr="000743A8">
                          <w:rPr>
                            <w:rFonts w:ascii="Times New Roman" w:eastAsia="細明體" w:hAnsi="細明體" w:hint="eastAsia"/>
                            <w:color w:val="0D0D0D" w:themeColor="text1" w:themeTint="F2"/>
                            <w:sz w:val="22"/>
                            <w:szCs w:val="22"/>
                          </w:rPr>
                          <w:t>圖</w:t>
                        </w:r>
                        <w:r w:rsidRPr="000743A8">
                          <w:rPr>
                            <w:rFonts w:ascii="Times New Roman" w:eastAsia="細明體"/>
                            <w:color w:val="0D0D0D" w:themeColor="text1" w:themeTint="F2"/>
                            <w:sz w:val="22"/>
                            <w:szCs w:val="22"/>
                          </w:rPr>
                          <w:t>1</w:t>
                        </w:r>
                      </w:p>
                    </w:txbxContent>
                  </v:textbox>
                </v:shape>
                <v:shape id="圖片 40" o:spid="_x0000_s1028" type="#_x0000_t75" style="position:absolute;width:12560;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">
                  <v:imagedata r:id="rId16" o:title=""/>
                </v:shape>
                <v:shape id="文字方塊 6" o:spid="_x0000_s1029" type="#_x0000_t202" style="position:absolute;left:3365;top:8078;width:472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rsidR="00C262C6" w:rsidRPr="00541438" w:rsidRDefault="00C262C6" w:rsidP="00B712DB">
                        <w:pPr>
                          <w:pStyle w:val="a4"/>
                          <w:spacing w:line="240" w:lineRule="exact"/>
                          <w:jc w:val="center"/>
                          <w:rPr>
                            <w:color w:val="000000" w:themeColor="text1"/>
                            <w:spacing w:val="0"/>
                            <w:sz w:val="20"/>
                          </w:rPr>
                        </w:pPr>
                        <w:r w:rsidRPr="00541438">
                          <w:rPr>
                            <w:rFonts w:hAnsi="細明體" w:hint="eastAsia"/>
                            <w:color w:val="000000" w:themeColor="text1"/>
                            <w:spacing w:val="0"/>
                            <w:sz w:val="20"/>
                          </w:rPr>
                          <w:t>基隆</w:t>
                        </w:r>
                      </w:p>
                    </w:txbxContent>
                  </v:textbox>
                </v:shape>
                <v:shape id="文字方塊 6" o:spid="_x0000_s1030" type="#_x0000_t202" style="position:absolute;left:5385;top:560;width:472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rsidR="00C262C6" w:rsidRPr="00541438" w:rsidRDefault="00C262C6" w:rsidP="00B712DB">
                        <w:pPr>
                          <w:pStyle w:val="a4"/>
                          <w:spacing w:line="240" w:lineRule="exact"/>
                          <w:jc w:val="center"/>
                          <w:rPr>
                            <w:color w:val="000000" w:themeColor="text1"/>
                            <w:spacing w:val="0"/>
                            <w:sz w:val="20"/>
                          </w:rPr>
                        </w:pPr>
                        <w:r w:rsidRPr="00541438">
                          <w:rPr>
                            <w:rFonts w:hAnsi="細明體" w:hint="eastAsia"/>
                            <w:color w:val="000000" w:themeColor="text1"/>
                            <w:spacing w:val="0"/>
                            <w:sz w:val="20"/>
                          </w:rPr>
                          <w:t>彭佳嶼</w:t>
                        </w:r>
                      </w:p>
                    </w:txbxContent>
                  </v:textbox>
                </v:shape>
                <v:shape id="文字方塊 42" o:spid="_x0000_s1031" type="#_x0000_t202" style="position:absolute;left:4658;top:6684;width:2889;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" filled="f" stroked="f" strokeweight=".5pt">
                  <v:textbox style="mso-fit-shape-to-text:t">
                    <w:txbxContent>
                      <w:p w:rsidR="00C262C6" w:rsidRPr="0097645E" w:rsidRDefault="00C262C6" w:rsidP="00B712DB">
                        <w:pPr>
                          <w:snapToGrid w:val="0"/>
                          <w:spacing w:line="240" w:lineRule="auto"/>
                          <w:rPr>
                            <w:rFonts w:ascii="細明體" w:hAnsi="細明體"/>
                            <w:b/>
                            <w:sz w:val="14"/>
                          </w:rPr>
                        </w:pPr>
                        <w:r w:rsidRPr="0097645E">
                          <w:rPr>
                            <w:rFonts w:ascii="細明體" w:hAnsi="細明體" w:hint="eastAsia"/>
                            <w:b/>
                            <w:sz w:val="14"/>
                          </w:rPr>
                          <w:t>◎</w:t>
                        </w:r>
                      </w:p>
                    </w:txbxContent>
                  </v:textbox>
                </v:shape>
                <w10:wrap type="square"/>
              </v:group>
            </w:pict>
          </mc:Fallback>
        </mc:AlternateContent>
      </w:r>
      <w:r w:rsidR="00CB555A" w:rsidRPr="00E965F5">
        <w:rPr>
          <w:rFonts w:hint="eastAsia"/>
        </w:rPr>
        <w:t>1.</w:t>
      </w:r>
      <w:r w:rsidR="00CB555A" w:rsidRPr="00512CB4">
        <w:tab/>
      </w:r>
      <w:r w:rsidR="00CB555A" w:rsidRPr="00804F41">
        <w:rPr>
          <w:spacing w:val="13"/>
        </w:rPr>
        <w:t>臺灣北部對「西北</w:t>
      </w:r>
      <w:proofErr w:type="gramStart"/>
      <w:r w:rsidR="00CB555A" w:rsidRPr="00804F41">
        <w:rPr>
          <w:spacing w:val="13"/>
        </w:rPr>
        <w:t>颱</w:t>
      </w:r>
      <w:proofErr w:type="gramEnd"/>
      <w:r w:rsidR="00CB555A" w:rsidRPr="00804F41">
        <w:rPr>
          <w:spacing w:val="13"/>
        </w:rPr>
        <w:t>」特別敏感，因</w:t>
      </w:r>
      <w:r w:rsidR="00CB555A" w:rsidRPr="00804F41">
        <w:rPr>
          <w:rFonts w:hint="eastAsia"/>
          <w:spacing w:val="13"/>
        </w:rPr>
        <w:t>其</w:t>
      </w:r>
      <w:r w:rsidR="00CB555A" w:rsidRPr="00804F41">
        <w:rPr>
          <w:spacing w:val="13"/>
        </w:rPr>
        <w:t>常帶來嚴重的災</w:t>
      </w:r>
      <w:r w:rsidR="00CB555A" w:rsidRPr="00804F41">
        <w:rPr>
          <w:rFonts w:hint="eastAsia"/>
          <w:spacing w:val="13"/>
        </w:rPr>
        <w:t>害</w:t>
      </w:r>
      <w:r w:rsidR="00CB555A" w:rsidRPr="00804F41">
        <w:rPr>
          <w:spacing w:val="13"/>
        </w:rPr>
        <w:t>。「西北</w:t>
      </w:r>
      <w:proofErr w:type="gramStart"/>
      <w:r w:rsidR="00CB555A" w:rsidRPr="00804F41">
        <w:rPr>
          <w:spacing w:val="13"/>
        </w:rPr>
        <w:t>颱</w:t>
      </w:r>
      <w:proofErr w:type="gramEnd"/>
      <w:r w:rsidR="00CB555A" w:rsidRPr="00804F41">
        <w:rPr>
          <w:spacing w:val="13"/>
        </w:rPr>
        <w:t>」係指颱風從臺灣東方海面向西北方行進，中心通過基隆與彭佳嶼之間的海面</w:t>
      </w:r>
      <w:r w:rsidR="00F31297" w:rsidRPr="00804F41">
        <w:rPr>
          <w:rFonts w:hint="eastAsia"/>
          <w:spacing w:val="13"/>
        </w:rPr>
        <w:t>（</w:t>
      </w:r>
      <w:r w:rsidR="00CB555A" w:rsidRPr="00804F41">
        <w:rPr>
          <w:rFonts w:hint="eastAsia"/>
          <w:spacing w:val="13"/>
        </w:rPr>
        <w:t>如圖</w:t>
      </w:r>
      <w:r w:rsidR="00CB555A" w:rsidRPr="00804F41">
        <w:rPr>
          <w:rFonts w:hint="eastAsia"/>
          <w:spacing w:val="13"/>
        </w:rPr>
        <w:t>1</w:t>
      </w:r>
      <w:r w:rsidR="00F31297" w:rsidRPr="00804F41">
        <w:rPr>
          <w:rFonts w:hint="eastAsia"/>
          <w:spacing w:val="13"/>
        </w:rPr>
        <w:t>）</w:t>
      </w:r>
      <w:r w:rsidR="00CB555A" w:rsidRPr="00804F41">
        <w:rPr>
          <w:spacing w:val="13"/>
        </w:rPr>
        <w:t>。下列選項，</w:t>
      </w:r>
      <w:proofErr w:type="gramStart"/>
      <w:r w:rsidR="00717EC3">
        <w:rPr>
          <w:rFonts w:hint="eastAsia"/>
          <w:spacing w:val="13"/>
        </w:rPr>
        <w:t>哪些</w:t>
      </w:r>
      <w:r w:rsidR="00CB555A" w:rsidRPr="00804F41">
        <w:rPr>
          <w:spacing w:val="13"/>
        </w:rPr>
        <w:t>最有</w:t>
      </w:r>
      <w:proofErr w:type="gramEnd"/>
      <w:r w:rsidR="00CB555A" w:rsidRPr="00804F41">
        <w:rPr>
          <w:spacing w:val="13"/>
        </w:rPr>
        <w:t>可能是颱風經過前後在基隆及彭佳嶼測得的風向？</w:t>
      </w:r>
      <w:r w:rsidR="00F31297" w:rsidRPr="00804F41">
        <w:rPr>
          <w:rFonts w:hint="eastAsia"/>
          <w:spacing w:val="13"/>
        </w:rPr>
        <w:t>（</w:t>
      </w:r>
      <w:r w:rsidR="00CB555A" w:rsidRPr="00804F41">
        <w:rPr>
          <w:spacing w:val="13"/>
        </w:rPr>
        <w:t>應選</w:t>
      </w:r>
      <w:r w:rsidR="00CB555A" w:rsidRPr="00804F41">
        <w:rPr>
          <w:spacing w:val="13"/>
        </w:rPr>
        <w:t>2</w:t>
      </w:r>
      <w:r w:rsidR="00CB555A" w:rsidRPr="00804F41">
        <w:rPr>
          <w:spacing w:val="13"/>
        </w:rPr>
        <w:t>項</w:t>
      </w:r>
      <w:r w:rsidR="00F31297" w:rsidRPr="00E965F5">
        <w:rPr>
          <w:rFonts w:hint="eastAsia"/>
        </w:rPr>
        <w:t>）</w:t>
      </w:r>
    </w:p>
    <w:p w:rsidR="00CB555A" w:rsidRPr="00E965F5" w:rsidRDefault="00CB555A" w:rsidP="00E965F5">
      <w:pPr>
        <w:pStyle w:val="AA"/>
        <w:ind w:left="684" w:hangingChars="135" w:hanging="324"/>
      </w:pPr>
      <w:r w:rsidRPr="001932FD">
        <w:t>(A)</w:t>
      </w:r>
      <w:r w:rsidRPr="00E965F5">
        <w:t>基隆的風向由北風轉南風</w:t>
      </w:r>
    </w:p>
    <w:p w:rsidR="00CB555A" w:rsidRPr="001932FD" w:rsidRDefault="00CB555A" w:rsidP="00E965F5">
      <w:pPr>
        <w:pStyle w:val="AA"/>
        <w:ind w:left="684" w:hangingChars="135" w:hanging="324"/>
      </w:pPr>
      <w:r w:rsidRPr="001932FD">
        <w:t>(B)</w:t>
      </w:r>
      <w:r w:rsidRPr="00E965F5">
        <w:t>彭佳嶼的風向由北風轉南風</w:t>
      </w:r>
    </w:p>
    <w:p w:rsidR="00CB555A" w:rsidRPr="00E965F5" w:rsidRDefault="00CB555A" w:rsidP="00E965F5">
      <w:pPr>
        <w:pStyle w:val="AA"/>
        <w:ind w:left="684" w:hangingChars="135" w:hanging="324"/>
      </w:pPr>
      <w:r w:rsidRPr="00512CB4">
        <w:t>(C)</w:t>
      </w:r>
      <w:r w:rsidRPr="00E965F5">
        <w:t>基隆的風向由南風轉北風</w:t>
      </w:r>
    </w:p>
    <w:p w:rsidR="00CB555A" w:rsidRPr="00512CB4" w:rsidRDefault="00CB555A" w:rsidP="00E965F5">
      <w:pPr>
        <w:pStyle w:val="AA"/>
        <w:ind w:left="684" w:hangingChars="135" w:hanging="324"/>
      </w:pPr>
      <w:r w:rsidRPr="00512CB4">
        <w:t>(D)</w:t>
      </w:r>
      <w:r w:rsidRPr="00E965F5">
        <w:t>彭佳嶼的風向由南風轉北風</w:t>
      </w:r>
    </w:p>
    <w:p w:rsidR="00CB555A" w:rsidRPr="00512CB4" w:rsidRDefault="00CB555A" w:rsidP="00E965F5">
      <w:pPr>
        <w:pStyle w:val="AA"/>
        <w:ind w:left="684" w:hangingChars="135" w:hanging="324"/>
      </w:pPr>
      <w:r w:rsidRPr="00512CB4">
        <w:t>(E)</w:t>
      </w:r>
      <w:r w:rsidRPr="00E965F5">
        <w:t>基隆的風向持續吹南風</w:t>
      </w:r>
    </w:p>
    <w:p w:rsidR="008C6245" w:rsidRPr="00E965F5" w:rsidRDefault="00B712DB" w:rsidP="00E965F5">
      <w:pPr>
        <w:pStyle w:val="TIT1"/>
        <w:spacing w:before="60"/>
        <w:ind w:left="357" w:hanging="357"/>
      </w:pPr>
      <w:r>
        <w:rPr>
          <w:noProof/>
        </w:rPr>
        <mc:AlternateContent>
          <mc:Choice Requires="wpg">
            <w:drawing>
              <wp:anchor distT="0" distB="0" distL="114300" distR="114300" simplePos="0" relativeHeight="251973120" behindDoc="0" locked="0" layoutInCell="1" allowOverlap="1" wp14:anchorId="26302F57" wp14:editId="2194D09C">
                <wp:simplePos x="0" y="0"/>
                <wp:positionH relativeFrom="column">
                  <wp:posOffset>3511550</wp:posOffset>
                </wp:positionH>
                <wp:positionV relativeFrom="paragraph">
                  <wp:posOffset>342426</wp:posOffset>
                </wp:positionV>
                <wp:extent cx="2476500" cy="1745615"/>
                <wp:effectExtent l="0" t="0" r="0" b="6985"/>
                <wp:wrapSquare wrapText="bothSides"/>
                <wp:docPr id="599" name="群組 599"/>
                <wp:cNvGraphicFramePr/>
                <a:graphic xmlns:a="http://schemas.openxmlformats.org/drawingml/2006/main">
                  <a:graphicData uri="http://schemas.microsoft.com/office/word/2010/wordprocessingGroup">
                    <wpg:wgp>
                      <wpg:cNvGrpSpPr/>
                      <wpg:grpSpPr>
                        <a:xfrm>
                          <a:off x="0" y="0"/>
                          <a:ext cx="2476500" cy="1745615"/>
                          <a:chOff x="0" y="0"/>
                          <a:chExt cx="2476500" cy="1744980"/>
                        </a:xfrm>
                      </wpg:grpSpPr>
                      <wpg:grpSp>
                        <wpg:cNvPr id="600" name="群組 600"/>
                        <wpg:cNvGrpSpPr/>
                        <wpg:grpSpPr>
                          <a:xfrm>
                            <a:off x="0" y="0"/>
                            <a:ext cx="2374900" cy="1744980"/>
                            <a:chOff x="0" y="0"/>
                            <a:chExt cx="2374900" cy="1744980"/>
                          </a:xfrm>
                        </wpg:grpSpPr>
                        <wpg:grpSp>
                          <wpg:cNvPr id="601" name="群組 601"/>
                          <wpg:cNvGrpSpPr>
                            <a:grpSpLocks noChangeAspect="1"/>
                          </wpg:cNvGrpSpPr>
                          <wpg:grpSpPr>
                            <a:xfrm>
                              <a:off x="269240" y="71120"/>
                              <a:ext cx="2105660" cy="1169670"/>
                              <a:chOff x="0" y="0"/>
                              <a:chExt cx="1993265" cy="1106803"/>
                            </a:xfrm>
                          </wpg:grpSpPr>
                          <wpg:grpSp>
                            <wpg:cNvPr id="602" name="群組 602"/>
                            <wpg:cNvGrpSpPr/>
                            <wpg:grpSpPr>
                              <a:xfrm>
                                <a:off x="0" y="0"/>
                                <a:ext cx="1993265" cy="1106803"/>
                                <a:chOff x="0" y="0"/>
                                <a:chExt cx="1993265" cy="1106803"/>
                              </a:xfrm>
                            </wpg:grpSpPr>
                            <wps:wsp>
                              <wps:cNvPr id="603" name="手繪多邊形: 圖案 603"/>
                              <wps:cNvSpPr/>
                              <wps:spPr>
                                <a:xfrm>
                                  <a:off x="231112" y="221063"/>
                                  <a:ext cx="1706838" cy="873769"/>
                                </a:xfrm>
                                <a:custGeom>
                                  <a:avLst/>
                                  <a:gdLst>
                                    <a:gd name="connsiteX0" fmla="*/ 0 w 1446633"/>
                                    <a:gd name="connsiteY0" fmla="*/ 874383 h 874383"/>
                                    <a:gd name="connsiteX1" fmla="*/ 836366 w 1446633"/>
                                    <a:gd name="connsiteY1" fmla="*/ 0 h 874383"/>
                                    <a:gd name="connsiteX2" fmla="*/ 1446633 w 1446633"/>
                                    <a:gd name="connsiteY2" fmla="*/ 872382 h 874383"/>
                                    <a:gd name="connsiteX3" fmla="*/ 1446633 w 1446633"/>
                                    <a:gd name="connsiteY3" fmla="*/ 872382 h 874383"/>
                                    <a:gd name="connsiteX0" fmla="*/ 0 w 1446633"/>
                                    <a:gd name="connsiteY0" fmla="*/ 877528 h 877528"/>
                                    <a:gd name="connsiteX1" fmla="*/ 478243 w 1446633"/>
                                    <a:gd name="connsiteY1" fmla="*/ 593825 h 877528"/>
                                    <a:gd name="connsiteX2" fmla="*/ 836366 w 1446633"/>
                                    <a:gd name="connsiteY2" fmla="*/ 3145 h 877528"/>
                                    <a:gd name="connsiteX3" fmla="*/ 1446633 w 1446633"/>
                                    <a:gd name="connsiteY3" fmla="*/ 875527 h 877528"/>
                                    <a:gd name="connsiteX4" fmla="*/ 1446633 w 1446633"/>
                                    <a:gd name="connsiteY4" fmla="*/ 875527 h 877528"/>
                                    <a:gd name="connsiteX0" fmla="*/ 0 w 1446633"/>
                                    <a:gd name="connsiteY0" fmla="*/ 877398 h 877398"/>
                                    <a:gd name="connsiteX1" fmla="*/ 252110 w 1446633"/>
                                    <a:gd name="connsiteY1" fmla="*/ 738193 h 877398"/>
                                    <a:gd name="connsiteX2" fmla="*/ 478243 w 1446633"/>
                                    <a:gd name="connsiteY2" fmla="*/ 593695 h 877398"/>
                                    <a:gd name="connsiteX3" fmla="*/ 836366 w 1446633"/>
                                    <a:gd name="connsiteY3" fmla="*/ 3015 h 877398"/>
                                    <a:gd name="connsiteX4" fmla="*/ 1446633 w 1446633"/>
                                    <a:gd name="connsiteY4" fmla="*/ 875397 h 877398"/>
                                    <a:gd name="connsiteX5" fmla="*/ 1446633 w 1446633"/>
                                    <a:gd name="connsiteY5" fmla="*/ 875397 h 877398"/>
                                    <a:gd name="connsiteX0" fmla="*/ 0 w 1446633"/>
                                    <a:gd name="connsiteY0" fmla="*/ 877398 h 877398"/>
                                    <a:gd name="connsiteX1" fmla="*/ 288129 w 1446633"/>
                                    <a:gd name="connsiteY1" fmla="*/ 800252 h 877398"/>
                                    <a:gd name="connsiteX2" fmla="*/ 478243 w 1446633"/>
                                    <a:gd name="connsiteY2" fmla="*/ 593695 h 877398"/>
                                    <a:gd name="connsiteX3" fmla="*/ 836366 w 1446633"/>
                                    <a:gd name="connsiteY3" fmla="*/ 3015 h 877398"/>
                                    <a:gd name="connsiteX4" fmla="*/ 1446633 w 1446633"/>
                                    <a:gd name="connsiteY4" fmla="*/ 875397 h 877398"/>
                                    <a:gd name="connsiteX5" fmla="*/ 1446633 w 1446633"/>
                                    <a:gd name="connsiteY5" fmla="*/ 875397 h 877398"/>
                                    <a:gd name="connsiteX0" fmla="*/ 0 w 1446633"/>
                                    <a:gd name="connsiteY0" fmla="*/ 877398 h 877398"/>
                                    <a:gd name="connsiteX1" fmla="*/ 124054 w 1446633"/>
                                    <a:gd name="connsiteY1" fmla="*/ 846370 h 877398"/>
                                    <a:gd name="connsiteX2" fmla="*/ 288129 w 1446633"/>
                                    <a:gd name="connsiteY2" fmla="*/ 800252 h 877398"/>
                                    <a:gd name="connsiteX3" fmla="*/ 478243 w 1446633"/>
                                    <a:gd name="connsiteY3" fmla="*/ 593695 h 877398"/>
                                    <a:gd name="connsiteX4" fmla="*/ 836366 w 1446633"/>
                                    <a:gd name="connsiteY4" fmla="*/ 3015 h 877398"/>
                                    <a:gd name="connsiteX5" fmla="*/ 1446633 w 1446633"/>
                                    <a:gd name="connsiteY5" fmla="*/ 875397 h 877398"/>
                                    <a:gd name="connsiteX6" fmla="*/ 1446633 w 1446633"/>
                                    <a:gd name="connsiteY6" fmla="*/ 875397 h 877398"/>
                                    <a:gd name="connsiteX0" fmla="*/ 0 w 1446633"/>
                                    <a:gd name="connsiteY0" fmla="*/ 877398 h 877398"/>
                                    <a:gd name="connsiteX1" fmla="*/ 128056 w 1446633"/>
                                    <a:gd name="connsiteY1" fmla="*/ 862385 h 877398"/>
                                    <a:gd name="connsiteX2" fmla="*/ 288129 w 1446633"/>
                                    <a:gd name="connsiteY2" fmla="*/ 800252 h 877398"/>
                                    <a:gd name="connsiteX3" fmla="*/ 478243 w 1446633"/>
                                    <a:gd name="connsiteY3" fmla="*/ 593695 h 877398"/>
                                    <a:gd name="connsiteX4" fmla="*/ 836366 w 1446633"/>
                                    <a:gd name="connsiteY4" fmla="*/ 3015 h 877398"/>
                                    <a:gd name="connsiteX5" fmla="*/ 1446633 w 1446633"/>
                                    <a:gd name="connsiteY5" fmla="*/ 875397 h 877398"/>
                                    <a:gd name="connsiteX6" fmla="*/ 1446633 w 1446633"/>
                                    <a:gd name="connsiteY6" fmla="*/ 875397 h 877398"/>
                                    <a:gd name="connsiteX0" fmla="*/ 0 w 1446633"/>
                                    <a:gd name="connsiteY0" fmla="*/ 877327 h 877327"/>
                                    <a:gd name="connsiteX1" fmla="*/ 128056 w 1446633"/>
                                    <a:gd name="connsiteY1" fmla="*/ 862314 h 877327"/>
                                    <a:gd name="connsiteX2" fmla="*/ 288129 w 1446633"/>
                                    <a:gd name="connsiteY2" fmla="*/ 800181 h 877327"/>
                                    <a:gd name="connsiteX3" fmla="*/ 426186 w 1446633"/>
                                    <a:gd name="connsiteY3" fmla="*/ 656216 h 877327"/>
                                    <a:gd name="connsiteX4" fmla="*/ 478243 w 1446633"/>
                                    <a:gd name="connsiteY4" fmla="*/ 593624 h 877327"/>
                                    <a:gd name="connsiteX5" fmla="*/ 836366 w 1446633"/>
                                    <a:gd name="connsiteY5" fmla="*/ 2944 h 877327"/>
                                    <a:gd name="connsiteX6" fmla="*/ 1446633 w 1446633"/>
                                    <a:gd name="connsiteY6" fmla="*/ 875326 h 877327"/>
                                    <a:gd name="connsiteX7" fmla="*/ 1446633 w 1446633"/>
                                    <a:gd name="connsiteY7" fmla="*/ 875326 h 877327"/>
                                    <a:gd name="connsiteX0" fmla="*/ 0 w 1446633"/>
                                    <a:gd name="connsiteY0" fmla="*/ 877327 h 877327"/>
                                    <a:gd name="connsiteX1" fmla="*/ 128056 w 1446633"/>
                                    <a:gd name="connsiteY1" fmla="*/ 862314 h 877327"/>
                                    <a:gd name="connsiteX2" fmla="*/ 288129 w 1446633"/>
                                    <a:gd name="connsiteY2" fmla="*/ 800181 h 877327"/>
                                    <a:gd name="connsiteX3" fmla="*/ 444195 w 1446633"/>
                                    <a:gd name="connsiteY3" fmla="*/ 658218 h 877327"/>
                                    <a:gd name="connsiteX4" fmla="*/ 478243 w 1446633"/>
                                    <a:gd name="connsiteY4" fmla="*/ 593624 h 877327"/>
                                    <a:gd name="connsiteX5" fmla="*/ 836366 w 1446633"/>
                                    <a:gd name="connsiteY5" fmla="*/ 2944 h 877327"/>
                                    <a:gd name="connsiteX6" fmla="*/ 1446633 w 1446633"/>
                                    <a:gd name="connsiteY6" fmla="*/ 875326 h 877327"/>
                                    <a:gd name="connsiteX7" fmla="*/ 1446633 w 1446633"/>
                                    <a:gd name="connsiteY7" fmla="*/ 875326 h 877327"/>
                                    <a:gd name="connsiteX0" fmla="*/ 0 w 1446633"/>
                                    <a:gd name="connsiteY0" fmla="*/ 876064 h 876064"/>
                                    <a:gd name="connsiteX1" fmla="*/ 128056 w 1446633"/>
                                    <a:gd name="connsiteY1" fmla="*/ 861051 h 876064"/>
                                    <a:gd name="connsiteX2" fmla="*/ 288129 w 1446633"/>
                                    <a:gd name="connsiteY2" fmla="*/ 798918 h 876064"/>
                                    <a:gd name="connsiteX3" fmla="*/ 444195 w 1446633"/>
                                    <a:gd name="connsiteY3" fmla="*/ 656955 h 876064"/>
                                    <a:gd name="connsiteX4" fmla="*/ 836366 w 1446633"/>
                                    <a:gd name="connsiteY4" fmla="*/ 1681 h 876064"/>
                                    <a:gd name="connsiteX5" fmla="*/ 1446633 w 1446633"/>
                                    <a:gd name="connsiteY5" fmla="*/ 874063 h 876064"/>
                                    <a:gd name="connsiteX6" fmla="*/ 1446633 w 1446633"/>
                                    <a:gd name="connsiteY6" fmla="*/ 874063 h 876064"/>
                                    <a:gd name="connsiteX0" fmla="*/ 0 w 1446633"/>
                                    <a:gd name="connsiteY0" fmla="*/ 883359 h 883359"/>
                                    <a:gd name="connsiteX1" fmla="*/ 128056 w 1446633"/>
                                    <a:gd name="connsiteY1" fmla="*/ 868346 h 883359"/>
                                    <a:gd name="connsiteX2" fmla="*/ 288129 w 1446633"/>
                                    <a:gd name="connsiteY2" fmla="*/ 806213 h 883359"/>
                                    <a:gd name="connsiteX3" fmla="*/ 444195 w 1446633"/>
                                    <a:gd name="connsiteY3" fmla="*/ 664250 h 883359"/>
                                    <a:gd name="connsiteX4" fmla="*/ 542237 w 1446633"/>
                                    <a:gd name="connsiteY4" fmla="*/ 441485 h 883359"/>
                                    <a:gd name="connsiteX5" fmla="*/ 836366 w 1446633"/>
                                    <a:gd name="connsiteY5" fmla="*/ 8976 h 883359"/>
                                    <a:gd name="connsiteX6" fmla="*/ 1446633 w 1446633"/>
                                    <a:gd name="connsiteY6" fmla="*/ 881358 h 883359"/>
                                    <a:gd name="connsiteX7" fmla="*/ 1446633 w 1446633"/>
                                    <a:gd name="connsiteY7" fmla="*/ 881358 h 883359"/>
                                    <a:gd name="connsiteX0" fmla="*/ 0 w 1446633"/>
                                    <a:gd name="connsiteY0" fmla="*/ 883359 h 883359"/>
                                    <a:gd name="connsiteX1" fmla="*/ 128056 w 1446633"/>
                                    <a:gd name="connsiteY1" fmla="*/ 868346 h 883359"/>
                                    <a:gd name="connsiteX2" fmla="*/ 288129 w 1446633"/>
                                    <a:gd name="connsiteY2" fmla="*/ 806213 h 883359"/>
                                    <a:gd name="connsiteX3" fmla="*/ 444195 w 1446633"/>
                                    <a:gd name="connsiteY3" fmla="*/ 664250 h 883359"/>
                                    <a:gd name="connsiteX4" fmla="*/ 564248 w 1446633"/>
                                    <a:gd name="connsiteY4" fmla="*/ 441485 h 883359"/>
                                    <a:gd name="connsiteX5" fmla="*/ 836366 w 1446633"/>
                                    <a:gd name="connsiteY5" fmla="*/ 8976 h 883359"/>
                                    <a:gd name="connsiteX6" fmla="*/ 1446633 w 1446633"/>
                                    <a:gd name="connsiteY6" fmla="*/ 881358 h 883359"/>
                                    <a:gd name="connsiteX7" fmla="*/ 1446633 w 1446633"/>
                                    <a:gd name="connsiteY7" fmla="*/ 881358 h 883359"/>
                                    <a:gd name="connsiteX0" fmla="*/ 0 w 1446633"/>
                                    <a:gd name="connsiteY0" fmla="*/ 883359 h 883359"/>
                                    <a:gd name="connsiteX1" fmla="*/ 128056 w 1446633"/>
                                    <a:gd name="connsiteY1" fmla="*/ 868346 h 883359"/>
                                    <a:gd name="connsiteX2" fmla="*/ 288129 w 1446633"/>
                                    <a:gd name="connsiteY2" fmla="*/ 806213 h 883359"/>
                                    <a:gd name="connsiteX3" fmla="*/ 444195 w 1446633"/>
                                    <a:gd name="connsiteY3" fmla="*/ 664250 h 883359"/>
                                    <a:gd name="connsiteX4" fmla="*/ 564248 w 1446633"/>
                                    <a:gd name="connsiteY4" fmla="*/ 441485 h 883359"/>
                                    <a:gd name="connsiteX5" fmla="*/ 836366 w 1446633"/>
                                    <a:gd name="connsiteY5" fmla="*/ 8976 h 883359"/>
                                    <a:gd name="connsiteX6" fmla="*/ 1446633 w 1446633"/>
                                    <a:gd name="connsiteY6" fmla="*/ 881358 h 883359"/>
                                    <a:gd name="connsiteX7" fmla="*/ 1446633 w 1446633"/>
                                    <a:gd name="connsiteY7" fmla="*/ 881358 h 883359"/>
                                    <a:gd name="connsiteX0" fmla="*/ 0 w 1446633"/>
                                    <a:gd name="connsiteY0" fmla="*/ 883515 h 883515"/>
                                    <a:gd name="connsiteX1" fmla="*/ 128056 w 1446633"/>
                                    <a:gd name="connsiteY1" fmla="*/ 868502 h 883515"/>
                                    <a:gd name="connsiteX2" fmla="*/ 288129 w 1446633"/>
                                    <a:gd name="connsiteY2" fmla="*/ 806369 h 883515"/>
                                    <a:gd name="connsiteX3" fmla="*/ 444195 w 1446633"/>
                                    <a:gd name="connsiteY3" fmla="*/ 664406 h 883515"/>
                                    <a:gd name="connsiteX4" fmla="*/ 564248 w 1446633"/>
                                    <a:gd name="connsiteY4" fmla="*/ 441641 h 883515"/>
                                    <a:gd name="connsiteX5" fmla="*/ 836366 w 1446633"/>
                                    <a:gd name="connsiteY5" fmla="*/ 9132 h 883515"/>
                                    <a:gd name="connsiteX6" fmla="*/ 1446633 w 1446633"/>
                                    <a:gd name="connsiteY6" fmla="*/ 881514 h 883515"/>
                                    <a:gd name="connsiteX7" fmla="*/ 1446633 w 1446633"/>
                                    <a:gd name="connsiteY7" fmla="*/ 881514 h 883515"/>
                                    <a:gd name="connsiteX0" fmla="*/ 0 w 1446633"/>
                                    <a:gd name="connsiteY0" fmla="*/ 873522 h 873522"/>
                                    <a:gd name="connsiteX1" fmla="*/ 128056 w 1446633"/>
                                    <a:gd name="connsiteY1" fmla="*/ 858509 h 873522"/>
                                    <a:gd name="connsiteX2" fmla="*/ 288129 w 1446633"/>
                                    <a:gd name="connsiteY2" fmla="*/ 796376 h 873522"/>
                                    <a:gd name="connsiteX3" fmla="*/ 444195 w 1446633"/>
                                    <a:gd name="connsiteY3" fmla="*/ 654413 h 873522"/>
                                    <a:gd name="connsiteX4" fmla="*/ 564248 w 1446633"/>
                                    <a:gd name="connsiteY4" fmla="*/ 431648 h 873522"/>
                                    <a:gd name="connsiteX5" fmla="*/ 858377 w 1446633"/>
                                    <a:gd name="connsiteY5" fmla="*/ 9146 h 873522"/>
                                    <a:gd name="connsiteX6" fmla="*/ 1446633 w 1446633"/>
                                    <a:gd name="connsiteY6" fmla="*/ 871521 h 873522"/>
                                    <a:gd name="connsiteX7" fmla="*/ 1446633 w 1446633"/>
                                    <a:gd name="connsiteY7" fmla="*/ 871521 h 873522"/>
                                    <a:gd name="connsiteX0" fmla="*/ 0 w 1446633"/>
                                    <a:gd name="connsiteY0" fmla="*/ 871555 h 871555"/>
                                    <a:gd name="connsiteX1" fmla="*/ 128056 w 1446633"/>
                                    <a:gd name="connsiteY1" fmla="*/ 856542 h 871555"/>
                                    <a:gd name="connsiteX2" fmla="*/ 288129 w 1446633"/>
                                    <a:gd name="connsiteY2" fmla="*/ 794409 h 871555"/>
                                    <a:gd name="connsiteX3" fmla="*/ 444195 w 1446633"/>
                                    <a:gd name="connsiteY3" fmla="*/ 652446 h 871555"/>
                                    <a:gd name="connsiteX4" fmla="*/ 564248 w 1446633"/>
                                    <a:gd name="connsiteY4" fmla="*/ 429681 h 871555"/>
                                    <a:gd name="connsiteX5" fmla="*/ 868382 w 1446633"/>
                                    <a:gd name="connsiteY5" fmla="*/ 9181 h 871555"/>
                                    <a:gd name="connsiteX6" fmla="*/ 1446633 w 1446633"/>
                                    <a:gd name="connsiteY6" fmla="*/ 869554 h 871555"/>
                                    <a:gd name="connsiteX7" fmla="*/ 1446633 w 1446633"/>
                                    <a:gd name="connsiteY7" fmla="*/ 869554 h 871555"/>
                                    <a:gd name="connsiteX0" fmla="*/ 0 w 1446633"/>
                                    <a:gd name="connsiteY0" fmla="*/ 910898 h 910898"/>
                                    <a:gd name="connsiteX1" fmla="*/ 128056 w 1446633"/>
                                    <a:gd name="connsiteY1" fmla="*/ 895885 h 910898"/>
                                    <a:gd name="connsiteX2" fmla="*/ 288129 w 1446633"/>
                                    <a:gd name="connsiteY2" fmla="*/ 833752 h 910898"/>
                                    <a:gd name="connsiteX3" fmla="*/ 444195 w 1446633"/>
                                    <a:gd name="connsiteY3" fmla="*/ 691789 h 910898"/>
                                    <a:gd name="connsiteX4" fmla="*/ 564248 w 1446633"/>
                                    <a:gd name="connsiteY4" fmla="*/ 469024 h 910898"/>
                                    <a:gd name="connsiteX5" fmla="*/ 868382 w 1446633"/>
                                    <a:gd name="connsiteY5" fmla="*/ 48524 h 910898"/>
                                    <a:gd name="connsiteX6" fmla="*/ 938410 w 1446633"/>
                                    <a:gd name="connsiteY6" fmla="*/ 105372 h 910898"/>
                                    <a:gd name="connsiteX7" fmla="*/ 1446633 w 1446633"/>
                                    <a:gd name="connsiteY7" fmla="*/ 908897 h 910898"/>
                                    <a:gd name="connsiteX8" fmla="*/ 1446633 w 1446633"/>
                                    <a:gd name="connsiteY8" fmla="*/ 908897 h 910898"/>
                                    <a:gd name="connsiteX0" fmla="*/ 0 w 1446633"/>
                                    <a:gd name="connsiteY0" fmla="*/ 815813 h 815813"/>
                                    <a:gd name="connsiteX1" fmla="*/ 128056 w 1446633"/>
                                    <a:gd name="connsiteY1" fmla="*/ 800800 h 815813"/>
                                    <a:gd name="connsiteX2" fmla="*/ 288129 w 1446633"/>
                                    <a:gd name="connsiteY2" fmla="*/ 738667 h 815813"/>
                                    <a:gd name="connsiteX3" fmla="*/ 444195 w 1446633"/>
                                    <a:gd name="connsiteY3" fmla="*/ 596704 h 815813"/>
                                    <a:gd name="connsiteX4" fmla="*/ 564248 w 1446633"/>
                                    <a:gd name="connsiteY4" fmla="*/ 373939 h 815813"/>
                                    <a:gd name="connsiteX5" fmla="*/ 938410 w 1446633"/>
                                    <a:gd name="connsiteY5" fmla="*/ 10287 h 815813"/>
                                    <a:gd name="connsiteX6" fmla="*/ 1446633 w 1446633"/>
                                    <a:gd name="connsiteY6" fmla="*/ 813812 h 815813"/>
                                    <a:gd name="connsiteX7" fmla="*/ 1446633 w 1446633"/>
                                    <a:gd name="connsiteY7" fmla="*/ 813812 h 815813"/>
                                    <a:gd name="connsiteX0" fmla="*/ 0 w 1446633"/>
                                    <a:gd name="connsiteY0" fmla="*/ 879274 h 879274"/>
                                    <a:gd name="connsiteX1" fmla="*/ 128056 w 1446633"/>
                                    <a:gd name="connsiteY1" fmla="*/ 864261 h 879274"/>
                                    <a:gd name="connsiteX2" fmla="*/ 288129 w 1446633"/>
                                    <a:gd name="connsiteY2" fmla="*/ 802128 h 879274"/>
                                    <a:gd name="connsiteX3" fmla="*/ 444195 w 1446633"/>
                                    <a:gd name="connsiteY3" fmla="*/ 660165 h 879274"/>
                                    <a:gd name="connsiteX4" fmla="*/ 564248 w 1446633"/>
                                    <a:gd name="connsiteY4" fmla="*/ 437400 h 879274"/>
                                    <a:gd name="connsiteX5" fmla="*/ 838367 w 1446633"/>
                                    <a:gd name="connsiteY5" fmla="*/ 77467 h 879274"/>
                                    <a:gd name="connsiteX6" fmla="*/ 938410 w 1446633"/>
                                    <a:gd name="connsiteY6" fmla="*/ 73748 h 879274"/>
                                    <a:gd name="connsiteX7" fmla="*/ 1446633 w 1446633"/>
                                    <a:gd name="connsiteY7" fmla="*/ 877273 h 879274"/>
                                    <a:gd name="connsiteX8" fmla="*/ 1446633 w 1446633"/>
                                    <a:gd name="connsiteY8" fmla="*/ 877273 h 879274"/>
                                    <a:gd name="connsiteX0" fmla="*/ 0 w 1446633"/>
                                    <a:gd name="connsiteY0" fmla="*/ 889768 h 889768"/>
                                    <a:gd name="connsiteX1" fmla="*/ 128056 w 1446633"/>
                                    <a:gd name="connsiteY1" fmla="*/ 874755 h 889768"/>
                                    <a:gd name="connsiteX2" fmla="*/ 288129 w 1446633"/>
                                    <a:gd name="connsiteY2" fmla="*/ 812622 h 889768"/>
                                    <a:gd name="connsiteX3" fmla="*/ 444195 w 1446633"/>
                                    <a:gd name="connsiteY3" fmla="*/ 670659 h 889768"/>
                                    <a:gd name="connsiteX4" fmla="*/ 564248 w 1446633"/>
                                    <a:gd name="connsiteY4" fmla="*/ 447894 h 889768"/>
                                    <a:gd name="connsiteX5" fmla="*/ 748321 w 1446633"/>
                                    <a:gd name="connsiteY5" fmla="*/ 61937 h 889768"/>
                                    <a:gd name="connsiteX6" fmla="*/ 938410 w 1446633"/>
                                    <a:gd name="connsiteY6" fmla="*/ 84242 h 889768"/>
                                    <a:gd name="connsiteX7" fmla="*/ 1446633 w 1446633"/>
                                    <a:gd name="connsiteY7" fmla="*/ 887767 h 889768"/>
                                    <a:gd name="connsiteX8" fmla="*/ 1446633 w 1446633"/>
                                    <a:gd name="connsiteY8" fmla="*/ 887767 h 889768"/>
                                    <a:gd name="connsiteX0" fmla="*/ 0 w 1446633"/>
                                    <a:gd name="connsiteY0" fmla="*/ 901929 h 901929"/>
                                    <a:gd name="connsiteX1" fmla="*/ 128056 w 1446633"/>
                                    <a:gd name="connsiteY1" fmla="*/ 886916 h 901929"/>
                                    <a:gd name="connsiteX2" fmla="*/ 288129 w 1446633"/>
                                    <a:gd name="connsiteY2" fmla="*/ 824783 h 901929"/>
                                    <a:gd name="connsiteX3" fmla="*/ 444195 w 1446633"/>
                                    <a:gd name="connsiteY3" fmla="*/ 682820 h 901929"/>
                                    <a:gd name="connsiteX4" fmla="*/ 564248 w 1446633"/>
                                    <a:gd name="connsiteY4" fmla="*/ 460055 h 901929"/>
                                    <a:gd name="connsiteX5" fmla="*/ 748321 w 1446633"/>
                                    <a:gd name="connsiteY5" fmla="*/ 74098 h 901929"/>
                                    <a:gd name="connsiteX6" fmla="*/ 836366 w 1446633"/>
                                    <a:gd name="connsiteY6" fmla="*/ 12161 h 901929"/>
                                    <a:gd name="connsiteX7" fmla="*/ 938410 w 1446633"/>
                                    <a:gd name="connsiteY7" fmla="*/ 96403 h 901929"/>
                                    <a:gd name="connsiteX8" fmla="*/ 1446633 w 1446633"/>
                                    <a:gd name="connsiteY8" fmla="*/ 899928 h 901929"/>
                                    <a:gd name="connsiteX9" fmla="*/ 1446633 w 1446633"/>
                                    <a:gd name="connsiteY9" fmla="*/ 899928 h 901929"/>
                                    <a:gd name="connsiteX0" fmla="*/ 0 w 1446633"/>
                                    <a:gd name="connsiteY0" fmla="*/ 891183 h 891183"/>
                                    <a:gd name="connsiteX1" fmla="*/ 128056 w 1446633"/>
                                    <a:gd name="connsiteY1" fmla="*/ 876170 h 891183"/>
                                    <a:gd name="connsiteX2" fmla="*/ 288129 w 1446633"/>
                                    <a:gd name="connsiteY2" fmla="*/ 814037 h 891183"/>
                                    <a:gd name="connsiteX3" fmla="*/ 444195 w 1446633"/>
                                    <a:gd name="connsiteY3" fmla="*/ 672074 h 891183"/>
                                    <a:gd name="connsiteX4" fmla="*/ 564248 w 1446633"/>
                                    <a:gd name="connsiteY4" fmla="*/ 449309 h 891183"/>
                                    <a:gd name="connsiteX5" fmla="*/ 748321 w 1446633"/>
                                    <a:gd name="connsiteY5" fmla="*/ 63352 h 891183"/>
                                    <a:gd name="connsiteX6" fmla="*/ 836366 w 1446633"/>
                                    <a:gd name="connsiteY6" fmla="*/ 23430 h 891183"/>
                                    <a:gd name="connsiteX7" fmla="*/ 938410 w 1446633"/>
                                    <a:gd name="connsiteY7" fmla="*/ 85657 h 891183"/>
                                    <a:gd name="connsiteX8" fmla="*/ 1446633 w 1446633"/>
                                    <a:gd name="connsiteY8" fmla="*/ 889182 h 891183"/>
                                    <a:gd name="connsiteX9" fmla="*/ 1446633 w 1446633"/>
                                    <a:gd name="connsiteY9" fmla="*/ 889182 h 891183"/>
                                    <a:gd name="connsiteX0" fmla="*/ 0 w 1446633"/>
                                    <a:gd name="connsiteY0" fmla="*/ 891183 h 891183"/>
                                    <a:gd name="connsiteX1" fmla="*/ 128056 w 1446633"/>
                                    <a:gd name="connsiteY1" fmla="*/ 876170 h 891183"/>
                                    <a:gd name="connsiteX2" fmla="*/ 288129 w 1446633"/>
                                    <a:gd name="connsiteY2" fmla="*/ 814037 h 891183"/>
                                    <a:gd name="connsiteX3" fmla="*/ 444195 w 1446633"/>
                                    <a:gd name="connsiteY3" fmla="*/ 672074 h 891183"/>
                                    <a:gd name="connsiteX4" fmla="*/ 564248 w 1446633"/>
                                    <a:gd name="connsiteY4" fmla="*/ 449309 h 891183"/>
                                    <a:gd name="connsiteX5" fmla="*/ 748321 w 1446633"/>
                                    <a:gd name="connsiteY5" fmla="*/ 63352 h 891183"/>
                                    <a:gd name="connsiteX6" fmla="*/ 836366 w 1446633"/>
                                    <a:gd name="connsiteY6" fmla="*/ 23430 h 891183"/>
                                    <a:gd name="connsiteX7" fmla="*/ 938410 w 1446633"/>
                                    <a:gd name="connsiteY7" fmla="*/ 85657 h 891183"/>
                                    <a:gd name="connsiteX8" fmla="*/ 1446633 w 1446633"/>
                                    <a:gd name="connsiteY8" fmla="*/ 889182 h 891183"/>
                                    <a:gd name="connsiteX9" fmla="*/ 1446633 w 1446633"/>
                                    <a:gd name="connsiteY9" fmla="*/ 889182 h 891183"/>
                                    <a:gd name="connsiteX0" fmla="*/ 0 w 1446633"/>
                                    <a:gd name="connsiteY0" fmla="*/ 891506 h 891506"/>
                                    <a:gd name="connsiteX1" fmla="*/ 128056 w 1446633"/>
                                    <a:gd name="connsiteY1" fmla="*/ 876493 h 891506"/>
                                    <a:gd name="connsiteX2" fmla="*/ 288129 w 1446633"/>
                                    <a:gd name="connsiteY2" fmla="*/ 814360 h 891506"/>
                                    <a:gd name="connsiteX3" fmla="*/ 444195 w 1446633"/>
                                    <a:gd name="connsiteY3" fmla="*/ 672397 h 891506"/>
                                    <a:gd name="connsiteX4" fmla="*/ 564248 w 1446633"/>
                                    <a:gd name="connsiteY4" fmla="*/ 449632 h 891506"/>
                                    <a:gd name="connsiteX5" fmla="*/ 748321 w 1446633"/>
                                    <a:gd name="connsiteY5" fmla="*/ 63675 h 891506"/>
                                    <a:gd name="connsiteX6" fmla="*/ 938410 w 1446633"/>
                                    <a:gd name="connsiteY6" fmla="*/ 85980 h 891506"/>
                                    <a:gd name="connsiteX7" fmla="*/ 1446633 w 1446633"/>
                                    <a:gd name="connsiteY7" fmla="*/ 889505 h 891506"/>
                                    <a:gd name="connsiteX8" fmla="*/ 1446633 w 1446633"/>
                                    <a:gd name="connsiteY8" fmla="*/ 889505 h 891506"/>
                                    <a:gd name="connsiteX0" fmla="*/ 0 w 1446633"/>
                                    <a:gd name="connsiteY0" fmla="*/ 866075 h 866075"/>
                                    <a:gd name="connsiteX1" fmla="*/ 128056 w 1446633"/>
                                    <a:gd name="connsiteY1" fmla="*/ 851062 h 866075"/>
                                    <a:gd name="connsiteX2" fmla="*/ 288129 w 1446633"/>
                                    <a:gd name="connsiteY2" fmla="*/ 788929 h 866075"/>
                                    <a:gd name="connsiteX3" fmla="*/ 444195 w 1446633"/>
                                    <a:gd name="connsiteY3" fmla="*/ 646966 h 866075"/>
                                    <a:gd name="connsiteX4" fmla="*/ 564248 w 1446633"/>
                                    <a:gd name="connsiteY4" fmla="*/ 424201 h 866075"/>
                                    <a:gd name="connsiteX5" fmla="*/ 748321 w 1446633"/>
                                    <a:gd name="connsiteY5" fmla="*/ 38244 h 866075"/>
                                    <a:gd name="connsiteX6" fmla="*/ 990437 w 1446633"/>
                                    <a:gd name="connsiteY6" fmla="*/ 116611 h 866075"/>
                                    <a:gd name="connsiteX7" fmla="*/ 1446633 w 1446633"/>
                                    <a:gd name="connsiteY7" fmla="*/ 864074 h 866075"/>
                                    <a:gd name="connsiteX8" fmla="*/ 1446633 w 1446633"/>
                                    <a:gd name="connsiteY8" fmla="*/ 864074 h 866075"/>
                                    <a:gd name="connsiteX0" fmla="*/ 0 w 1446633"/>
                                    <a:gd name="connsiteY0" fmla="*/ 867223 h 867223"/>
                                    <a:gd name="connsiteX1" fmla="*/ 128056 w 1446633"/>
                                    <a:gd name="connsiteY1" fmla="*/ 852210 h 867223"/>
                                    <a:gd name="connsiteX2" fmla="*/ 288129 w 1446633"/>
                                    <a:gd name="connsiteY2" fmla="*/ 790077 h 867223"/>
                                    <a:gd name="connsiteX3" fmla="*/ 444195 w 1446633"/>
                                    <a:gd name="connsiteY3" fmla="*/ 648114 h 867223"/>
                                    <a:gd name="connsiteX4" fmla="*/ 564248 w 1446633"/>
                                    <a:gd name="connsiteY4" fmla="*/ 425349 h 867223"/>
                                    <a:gd name="connsiteX5" fmla="*/ 748321 w 1446633"/>
                                    <a:gd name="connsiteY5" fmla="*/ 39392 h 867223"/>
                                    <a:gd name="connsiteX6" fmla="*/ 990437 w 1446633"/>
                                    <a:gd name="connsiteY6" fmla="*/ 117759 h 867223"/>
                                    <a:gd name="connsiteX7" fmla="*/ 1446633 w 1446633"/>
                                    <a:gd name="connsiteY7" fmla="*/ 865222 h 867223"/>
                                    <a:gd name="connsiteX8" fmla="*/ 1446633 w 1446633"/>
                                    <a:gd name="connsiteY8" fmla="*/ 865222 h 867223"/>
                                    <a:gd name="connsiteX0" fmla="*/ 0 w 1446633"/>
                                    <a:gd name="connsiteY0" fmla="*/ 850820 h 850820"/>
                                    <a:gd name="connsiteX1" fmla="*/ 128056 w 1446633"/>
                                    <a:gd name="connsiteY1" fmla="*/ 835807 h 850820"/>
                                    <a:gd name="connsiteX2" fmla="*/ 288129 w 1446633"/>
                                    <a:gd name="connsiteY2" fmla="*/ 773674 h 850820"/>
                                    <a:gd name="connsiteX3" fmla="*/ 444195 w 1446633"/>
                                    <a:gd name="connsiteY3" fmla="*/ 631711 h 850820"/>
                                    <a:gd name="connsiteX4" fmla="*/ 564248 w 1446633"/>
                                    <a:gd name="connsiteY4" fmla="*/ 408946 h 850820"/>
                                    <a:gd name="connsiteX5" fmla="*/ 748321 w 1446633"/>
                                    <a:gd name="connsiteY5" fmla="*/ 22989 h 850820"/>
                                    <a:gd name="connsiteX6" fmla="*/ 990437 w 1446633"/>
                                    <a:gd name="connsiteY6" fmla="*/ 101356 h 850820"/>
                                    <a:gd name="connsiteX7" fmla="*/ 1196523 w 1446633"/>
                                    <a:gd name="connsiteY7" fmla="*/ 431793 h 850820"/>
                                    <a:gd name="connsiteX8" fmla="*/ 1446633 w 1446633"/>
                                    <a:gd name="connsiteY8" fmla="*/ 848819 h 850820"/>
                                    <a:gd name="connsiteX9" fmla="*/ 1446633 w 1446633"/>
                                    <a:gd name="connsiteY9" fmla="*/ 848819 h 850820"/>
                                    <a:gd name="connsiteX0" fmla="*/ 0 w 1446633"/>
                                    <a:gd name="connsiteY0" fmla="*/ 850820 h 850820"/>
                                    <a:gd name="connsiteX1" fmla="*/ 128056 w 1446633"/>
                                    <a:gd name="connsiteY1" fmla="*/ 835807 h 850820"/>
                                    <a:gd name="connsiteX2" fmla="*/ 288129 w 1446633"/>
                                    <a:gd name="connsiteY2" fmla="*/ 773674 h 850820"/>
                                    <a:gd name="connsiteX3" fmla="*/ 444195 w 1446633"/>
                                    <a:gd name="connsiteY3" fmla="*/ 631711 h 850820"/>
                                    <a:gd name="connsiteX4" fmla="*/ 564248 w 1446633"/>
                                    <a:gd name="connsiteY4" fmla="*/ 408946 h 850820"/>
                                    <a:gd name="connsiteX5" fmla="*/ 748321 w 1446633"/>
                                    <a:gd name="connsiteY5" fmla="*/ 22989 h 850820"/>
                                    <a:gd name="connsiteX6" fmla="*/ 990437 w 1446633"/>
                                    <a:gd name="connsiteY6" fmla="*/ 101356 h 850820"/>
                                    <a:gd name="connsiteX7" fmla="*/ 1164507 w 1446633"/>
                                    <a:gd name="connsiteY7" fmla="*/ 523894 h 850820"/>
                                    <a:gd name="connsiteX8" fmla="*/ 1446633 w 1446633"/>
                                    <a:gd name="connsiteY8" fmla="*/ 848819 h 850820"/>
                                    <a:gd name="connsiteX9" fmla="*/ 1446633 w 1446633"/>
                                    <a:gd name="connsiteY9" fmla="*/ 848819 h 850820"/>
                                    <a:gd name="connsiteX0" fmla="*/ 0 w 1446633"/>
                                    <a:gd name="connsiteY0" fmla="*/ 850820 h 850820"/>
                                    <a:gd name="connsiteX1" fmla="*/ 128056 w 1446633"/>
                                    <a:gd name="connsiteY1" fmla="*/ 835807 h 850820"/>
                                    <a:gd name="connsiteX2" fmla="*/ 288129 w 1446633"/>
                                    <a:gd name="connsiteY2" fmla="*/ 773674 h 850820"/>
                                    <a:gd name="connsiteX3" fmla="*/ 444195 w 1446633"/>
                                    <a:gd name="connsiteY3" fmla="*/ 631711 h 850820"/>
                                    <a:gd name="connsiteX4" fmla="*/ 564248 w 1446633"/>
                                    <a:gd name="connsiteY4" fmla="*/ 408946 h 850820"/>
                                    <a:gd name="connsiteX5" fmla="*/ 748321 w 1446633"/>
                                    <a:gd name="connsiteY5" fmla="*/ 22989 h 850820"/>
                                    <a:gd name="connsiteX6" fmla="*/ 990437 w 1446633"/>
                                    <a:gd name="connsiteY6" fmla="*/ 101356 h 850820"/>
                                    <a:gd name="connsiteX7" fmla="*/ 1164507 w 1446633"/>
                                    <a:gd name="connsiteY7" fmla="*/ 523894 h 850820"/>
                                    <a:gd name="connsiteX8" fmla="*/ 1446633 w 1446633"/>
                                    <a:gd name="connsiteY8" fmla="*/ 848819 h 850820"/>
                                    <a:gd name="connsiteX9" fmla="*/ 1446633 w 1446633"/>
                                    <a:gd name="connsiteY9" fmla="*/ 848819 h 850820"/>
                                    <a:gd name="connsiteX0" fmla="*/ 0 w 1446633"/>
                                    <a:gd name="connsiteY0" fmla="*/ 855003 h 855003"/>
                                    <a:gd name="connsiteX1" fmla="*/ 128056 w 1446633"/>
                                    <a:gd name="connsiteY1" fmla="*/ 839990 h 855003"/>
                                    <a:gd name="connsiteX2" fmla="*/ 288129 w 1446633"/>
                                    <a:gd name="connsiteY2" fmla="*/ 777857 h 855003"/>
                                    <a:gd name="connsiteX3" fmla="*/ 444195 w 1446633"/>
                                    <a:gd name="connsiteY3" fmla="*/ 635894 h 855003"/>
                                    <a:gd name="connsiteX4" fmla="*/ 564248 w 1446633"/>
                                    <a:gd name="connsiteY4" fmla="*/ 413129 h 855003"/>
                                    <a:gd name="connsiteX5" fmla="*/ 748321 w 1446633"/>
                                    <a:gd name="connsiteY5" fmla="*/ 27172 h 855003"/>
                                    <a:gd name="connsiteX6" fmla="*/ 902395 w 1446633"/>
                                    <a:gd name="connsiteY6" fmla="*/ 40199 h 855003"/>
                                    <a:gd name="connsiteX7" fmla="*/ 990437 w 1446633"/>
                                    <a:gd name="connsiteY7" fmla="*/ 105539 h 855003"/>
                                    <a:gd name="connsiteX8" fmla="*/ 1164507 w 1446633"/>
                                    <a:gd name="connsiteY8" fmla="*/ 528077 h 855003"/>
                                    <a:gd name="connsiteX9" fmla="*/ 1446633 w 1446633"/>
                                    <a:gd name="connsiteY9" fmla="*/ 853002 h 855003"/>
                                    <a:gd name="connsiteX10" fmla="*/ 1446633 w 1446633"/>
                                    <a:gd name="connsiteY10" fmla="*/ 853002 h 855003"/>
                                    <a:gd name="connsiteX0" fmla="*/ 0 w 1446633"/>
                                    <a:gd name="connsiteY0" fmla="*/ 863963 h 863963"/>
                                    <a:gd name="connsiteX1" fmla="*/ 128056 w 1446633"/>
                                    <a:gd name="connsiteY1" fmla="*/ 848950 h 863963"/>
                                    <a:gd name="connsiteX2" fmla="*/ 288129 w 1446633"/>
                                    <a:gd name="connsiteY2" fmla="*/ 786817 h 863963"/>
                                    <a:gd name="connsiteX3" fmla="*/ 444195 w 1446633"/>
                                    <a:gd name="connsiteY3" fmla="*/ 644854 h 863963"/>
                                    <a:gd name="connsiteX4" fmla="*/ 564248 w 1446633"/>
                                    <a:gd name="connsiteY4" fmla="*/ 422089 h 863963"/>
                                    <a:gd name="connsiteX5" fmla="*/ 748321 w 1446633"/>
                                    <a:gd name="connsiteY5" fmla="*/ 36132 h 863963"/>
                                    <a:gd name="connsiteX6" fmla="*/ 916402 w 1446633"/>
                                    <a:gd name="connsiteY6" fmla="*/ 21136 h 863963"/>
                                    <a:gd name="connsiteX7" fmla="*/ 990437 w 1446633"/>
                                    <a:gd name="connsiteY7" fmla="*/ 114499 h 863963"/>
                                    <a:gd name="connsiteX8" fmla="*/ 1164507 w 1446633"/>
                                    <a:gd name="connsiteY8" fmla="*/ 537037 h 863963"/>
                                    <a:gd name="connsiteX9" fmla="*/ 1446633 w 1446633"/>
                                    <a:gd name="connsiteY9" fmla="*/ 861962 h 863963"/>
                                    <a:gd name="connsiteX10" fmla="*/ 1446633 w 1446633"/>
                                    <a:gd name="connsiteY10" fmla="*/ 861962 h 863963"/>
                                    <a:gd name="connsiteX0" fmla="*/ 0 w 1446633"/>
                                    <a:gd name="connsiteY0" fmla="*/ 863963 h 863963"/>
                                    <a:gd name="connsiteX1" fmla="*/ 128056 w 1446633"/>
                                    <a:gd name="connsiteY1" fmla="*/ 848950 h 863963"/>
                                    <a:gd name="connsiteX2" fmla="*/ 288129 w 1446633"/>
                                    <a:gd name="connsiteY2" fmla="*/ 786817 h 863963"/>
                                    <a:gd name="connsiteX3" fmla="*/ 444195 w 1446633"/>
                                    <a:gd name="connsiteY3" fmla="*/ 644854 h 863963"/>
                                    <a:gd name="connsiteX4" fmla="*/ 564248 w 1446633"/>
                                    <a:gd name="connsiteY4" fmla="*/ 422089 h 863963"/>
                                    <a:gd name="connsiteX5" fmla="*/ 748321 w 1446633"/>
                                    <a:gd name="connsiteY5" fmla="*/ 36132 h 863963"/>
                                    <a:gd name="connsiteX6" fmla="*/ 916402 w 1446633"/>
                                    <a:gd name="connsiteY6" fmla="*/ 21136 h 863963"/>
                                    <a:gd name="connsiteX7" fmla="*/ 990437 w 1446633"/>
                                    <a:gd name="connsiteY7" fmla="*/ 114499 h 863963"/>
                                    <a:gd name="connsiteX8" fmla="*/ 1164507 w 1446633"/>
                                    <a:gd name="connsiteY8" fmla="*/ 537037 h 863963"/>
                                    <a:gd name="connsiteX9" fmla="*/ 1446633 w 1446633"/>
                                    <a:gd name="connsiteY9" fmla="*/ 861962 h 863963"/>
                                    <a:gd name="connsiteX10" fmla="*/ 1446633 w 1446633"/>
                                    <a:gd name="connsiteY10" fmla="*/ 861962 h 863963"/>
                                    <a:gd name="connsiteX0" fmla="*/ 0 w 1446633"/>
                                    <a:gd name="connsiteY0" fmla="*/ 863963 h 863963"/>
                                    <a:gd name="connsiteX1" fmla="*/ 128056 w 1446633"/>
                                    <a:gd name="connsiteY1" fmla="*/ 848950 h 863963"/>
                                    <a:gd name="connsiteX2" fmla="*/ 288129 w 1446633"/>
                                    <a:gd name="connsiteY2" fmla="*/ 786817 h 863963"/>
                                    <a:gd name="connsiteX3" fmla="*/ 444195 w 1446633"/>
                                    <a:gd name="connsiteY3" fmla="*/ 644854 h 863963"/>
                                    <a:gd name="connsiteX4" fmla="*/ 564248 w 1446633"/>
                                    <a:gd name="connsiteY4" fmla="*/ 422089 h 863963"/>
                                    <a:gd name="connsiteX5" fmla="*/ 748321 w 1446633"/>
                                    <a:gd name="connsiteY5" fmla="*/ 36132 h 863963"/>
                                    <a:gd name="connsiteX6" fmla="*/ 916402 w 1446633"/>
                                    <a:gd name="connsiteY6" fmla="*/ 21136 h 863963"/>
                                    <a:gd name="connsiteX7" fmla="*/ 990437 w 1446633"/>
                                    <a:gd name="connsiteY7" fmla="*/ 114499 h 863963"/>
                                    <a:gd name="connsiteX8" fmla="*/ 1164507 w 1446633"/>
                                    <a:gd name="connsiteY8" fmla="*/ 537037 h 863963"/>
                                    <a:gd name="connsiteX9" fmla="*/ 1446633 w 1446633"/>
                                    <a:gd name="connsiteY9" fmla="*/ 861962 h 863963"/>
                                    <a:gd name="connsiteX10" fmla="*/ 1446633 w 1446633"/>
                                    <a:gd name="connsiteY10" fmla="*/ 861962 h 863963"/>
                                    <a:gd name="connsiteX0" fmla="*/ 0 w 1446633"/>
                                    <a:gd name="connsiteY0" fmla="*/ 863316 h 863316"/>
                                    <a:gd name="connsiteX1" fmla="*/ 128056 w 1446633"/>
                                    <a:gd name="connsiteY1" fmla="*/ 848303 h 863316"/>
                                    <a:gd name="connsiteX2" fmla="*/ 288129 w 1446633"/>
                                    <a:gd name="connsiteY2" fmla="*/ 786170 h 863316"/>
                                    <a:gd name="connsiteX3" fmla="*/ 444195 w 1446633"/>
                                    <a:gd name="connsiteY3" fmla="*/ 644207 h 863316"/>
                                    <a:gd name="connsiteX4" fmla="*/ 564248 w 1446633"/>
                                    <a:gd name="connsiteY4" fmla="*/ 421442 h 863316"/>
                                    <a:gd name="connsiteX5" fmla="*/ 748321 w 1446633"/>
                                    <a:gd name="connsiteY5" fmla="*/ 35485 h 863316"/>
                                    <a:gd name="connsiteX6" fmla="*/ 916402 w 1446633"/>
                                    <a:gd name="connsiteY6" fmla="*/ 20489 h 863316"/>
                                    <a:gd name="connsiteX7" fmla="*/ 990437 w 1446633"/>
                                    <a:gd name="connsiteY7" fmla="*/ 113852 h 863316"/>
                                    <a:gd name="connsiteX8" fmla="*/ 1164507 w 1446633"/>
                                    <a:gd name="connsiteY8" fmla="*/ 536390 h 863316"/>
                                    <a:gd name="connsiteX9" fmla="*/ 1446633 w 1446633"/>
                                    <a:gd name="connsiteY9" fmla="*/ 861315 h 863316"/>
                                    <a:gd name="connsiteX10" fmla="*/ 1446633 w 1446633"/>
                                    <a:gd name="connsiteY10" fmla="*/ 861315 h 863316"/>
                                    <a:gd name="connsiteX0" fmla="*/ 0 w 1446633"/>
                                    <a:gd name="connsiteY0" fmla="*/ 863316 h 863316"/>
                                    <a:gd name="connsiteX1" fmla="*/ 128056 w 1446633"/>
                                    <a:gd name="connsiteY1" fmla="*/ 848303 h 863316"/>
                                    <a:gd name="connsiteX2" fmla="*/ 288129 w 1446633"/>
                                    <a:gd name="connsiteY2" fmla="*/ 786170 h 863316"/>
                                    <a:gd name="connsiteX3" fmla="*/ 444195 w 1446633"/>
                                    <a:gd name="connsiteY3" fmla="*/ 644207 h 863316"/>
                                    <a:gd name="connsiteX4" fmla="*/ 564248 w 1446633"/>
                                    <a:gd name="connsiteY4" fmla="*/ 421442 h 863316"/>
                                    <a:gd name="connsiteX5" fmla="*/ 748321 w 1446633"/>
                                    <a:gd name="connsiteY5" fmla="*/ 35485 h 863316"/>
                                    <a:gd name="connsiteX6" fmla="*/ 916402 w 1446633"/>
                                    <a:gd name="connsiteY6" fmla="*/ 20489 h 863316"/>
                                    <a:gd name="connsiteX7" fmla="*/ 990437 w 1446633"/>
                                    <a:gd name="connsiteY7" fmla="*/ 113852 h 863316"/>
                                    <a:gd name="connsiteX8" fmla="*/ 1164507 w 1446633"/>
                                    <a:gd name="connsiteY8" fmla="*/ 536390 h 863316"/>
                                    <a:gd name="connsiteX9" fmla="*/ 1298568 w 1446633"/>
                                    <a:gd name="connsiteY9" fmla="*/ 708310 h 863316"/>
                                    <a:gd name="connsiteX10" fmla="*/ 1446633 w 1446633"/>
                                    <a:gd name="connsiteY10" fmla="*/ 861315 h 863316"/>
                                    <a:gd name="connsiteX11" fmla="*/ 1446633 w 1446633"/>
                                    <a:gd name="connsiteY11" fmla="*/ 861315 h 863316"/>
                                    <a:gd name="connsiteX0" fmla="*/ 0 w 1446633"/>
                                    <a:gd name="connsiteY0" fmla="*/ 863316 h 863316"/>
                                    <a:gd name="connsiteX1" fmla="*/ 128056 w 1446633"/>
                                    <a:gd name="connsiteY1" fmla="*/ 848303 h 863316"/>
                                    <a:gd name="connsiteX2" fmla="*/ 288129 w 1446633"/>
                                    <a:gd name="connsiteY2" fmla="*/ 786170 h 863316"/>
                                    <a:gd name="connsiteX3" fmla="*/ 444195 w 1446633"/>
                                    <a:gd name="connsiteY3" fmla="*/ 644207 h 863316"/>
                                    <a:gd name="connsiteX4" fmla="*/ 564248 w 1446633"/>
                                    <a:gd name="connsiteY4" fmla="*/ 421442 h 863316"/>
                                    <a:gd name="connsiteX5" fmla="*/ 748321 w 1446633"/>
                                    <a:gd name="connsiteY5" fmla="*/ 35485 h 863316"/>
                                    <a:gd name="connsiteX6" fmla="*/ 916402 w 1446633"/>
                                    <a:gd name="connsiteY6" fmla="*/ 20489 h 863316"/>
                                    <a:gd name="connsiteX7" fmla="*/ 990437 w 1446633"/>
                                    <a:gd name="connsiteY7" fmla="*/ 113852 h 863316"/>
                                    <a:gd name="connsiteX8" fmla="*/ 1164507 w 1446633"/>
                                    <a:gd name="connsiteY8" fmla="*/ 536390 h 863316"/>
                                    <a:gd name="connsiteX9" fmla="*/ 1300570 w 1446633"/>
                                    <a:gd name="connsiteY9" fmla="*/ 756351 h 863316"/>
                                    <a:gd name="connsiteX10" fmla="*/ 1446633 w 1446633"/>
                                    <a:gd name="connsiteY10" fmla="*/ 861315 h 863316"/>
                                    <a:gd name="connsiteX11" fmla="*/ 1446633 w 1446633"/>
                                    <a:gd name="connsiteY11" fmla="*/ 861315 h 863316"/>
                                    <a:gd name="connsiteX0" fmla="*/ 0 w 1457452"/>
                                    <a:gd name="connsiteY0" fmla="*/ 863316 h 869628"/>
                                    <a:gd name="connsiteX1" fmla="*/ 128056 w 1457452"/>
                                    <a:gd name="connsiteY1" fmla="*/ 848303 h 869628"/>
                                    <a:gd name="connsiteX2" fmla="*/ 288129 w 1457452"/>
                                    <a:gd name="connsiteY2" fmla="*/ 786170 h 869628"/>
                                    <a:gd name="connsiteX3" fmla="*/ 444195 w 1457452"/>
                                    <a:gd name="connsiteY3" fmla="*/ 644207 h 869628"/>
                                    <a:gd name="connsiteX4" fmla="*/ 564248 w 1457452"/>
                                    <a:gd name="connsiteY4" fmla="*/ 421442 h 869628"/>
                                    <a:gd name="connsiteX5" fmla="*/ 748321 w 1457452"/>
                                    <a:gd name="connsiteY5" fmla="*/ 35485 h 869628"/>
                                    <a:gd name="connsiteX6" fmla="*/ 916402 w 1457452"/>
                                    <a:gd name="connsiteY6" fmla="*/ 20489 h 869628"/>
                                    <a:gd name="connsiteX7" fmla="*/ 990437 w 1457452"/>
                                    <a:gd name="connsiteY7" fmla="*/ 113852 h 869628"/>
                                    <a:gd name="connsiteX8" fmla="*/ 1164507 w 1457452"/>
                                    <a:gd name="connsiteY8" fmla="*/ 536390 h 869628"/>
                                    <a:gd name="connsiteX9" fmla="*/ 1300570 w 1457452"/>
                                    <a:gd name="connsiteY9" fmla="*/ 756351 h 869628"/>
                                    <a:gd name="connsiteX10" fmla="*/ 1446633 w 1457452"/>
                                    <a:gd name="connsiteY10" fmla="*/ 861315 h 869628"/>
                                    <a:gd name="connsiteX11" fmla="*/ 1446633 w 1457452"/>
                                    <a:gd name="connsiteY11" fmla="*/ 863316 h 869628"/>
                                    <a:gd name="connsiteX0" fmla="*/ 0 w 1457452"/>
                                    <a:gd name="connsiteY0" fmla="*/ 863316 h 869628"/>
                                    <a:gd name="connsiteX1" fmla="*/ 128056 w 1457452"/>
                                    <a:gd name="connsiteY1" fmla="*/ 848303 h 869628"/>
                                    <a:gd name="connsiteX2" fmla="*/ 288129 w 1457452"/>
                                    <a:gd name="connsiteY2" fmla="*/ 786170 h 869628"/>
                                    <a:gd name="connsiteX3" fmla="*/ 444195 w 1457452"/>
                                    <a:gd name="connsiteY3" fmla="*/ 644207 h 869628"/>
                                    <a:gd name="connsiteX4" fmla="*/ 564248 w 1457452"/>
                                    <a:gd name="connsiteY4" fmla="*/ 421442 h 869628"/>
                                    <a:gd name="connsiteX5" fmla="*/ 748321 w 1457452"/>
                                    <a:gd name="connsiteY5" fmla="*/ 35485 h 869628"/>
                                    <a:gd name="connsiteX6" fmla="*/ 916402 w 1457452"/>
                                    <a:gd name="connsiteY6" fmla="*/ 20489 h 869628"/>
                                    <a:gd name="connsiteX7" fmla="*/ 990437 w 1457452"/>
                                    <a:gd name="connsiteY7" fmla="*/ 113852 h 869628"/>
                                    <a:gd name="connsiteX8" fmla="*/ 1164507 w 1457452"/>
                                    <a:gd name="connsiteY8" fmla="*/ 536390 h 869628"/>
                                    <a:gd name="connsiteX9" fmla="*/ 1300570 w 1457452"/>
                                    <a:gd name="connsiteY9" fmla="*/ 756351 h 869628"/>
                                    <a:gd name="connsiteX10" fmla="*/ 1446633 w 1457452"/>
                                    <a:gd name="connsiteY10" fmla="*/ 861315 h 869628"/>
                                    <a:gd name="connsiteX11" fmla="*/ 1446633 w 1457452"/>
                                    <a:gd name="connsiteY11" fmla="*/ 863316 h 869628"/>
                                    <a:gd name="connsiteX0" fmla="*/ 0 w 1461916"/>
                                    <a:gd name="connsiteY0" fmla="*/ 863316 h 872342"/>
                                    <a:gd name="connsiteX1" fmla="*/ 128056 w 1461916"/>
                                    <a:gd name="connsiteY1" fmla="*/ 848303 h 872342"/>
                                    <a:gd name="connsiteX2" fmla="*/ 288129 w 1461916"/>
                                    <a:gd name="connsiteY2" fmla="*/ 786170 h 872342"/>
                                    <a:gd name="connsiteX3" fmla="*/ 444195 w 1461916"/>
                                    <a:gd name="connsiteY3" fmla="*/ 644207 h 872342"/>
                                    <a:gd name="connsiteX4" fmla="*/ 564248 w 1461916"/>
                                    <a:gd name="connsiteY4" fmla="*/ 421442 h 872342"/>
                                    <a:gd name="connsiteX5" fmla="*/ 748321 w 1461916"/>
                                    <a:gd name="connsiteY5" fmla="*/ 35485 h 872342"/>
                                    <a:gd name="connsiteX6" fmla="*/ 916402 w 1461916"/>
                                    <a:gd name="connsiteY6" fmla="*/ 20489 h 872342"/>
                                    <a:gd name="connsiteX7" fmla="*/ 990437 w 1461916"/>
                                    <a:gd name="connsiteY7" fmla="*/ 113852 h 872342"/>
                                    <a:gd name="connsiteX8" fmla="*/ 1164507 w 1461916"/>
                                    <a:gd name="connsiteY8" fmla="*/ 536390 h 872342"/>
                                    <a:gd name="connsiteX9" fmla="*/ 1300570 w 1461916"/>
                                    <a:gd name="connsiteY9" fmla="*/ 756351 h 872342"/>
                                    <a:gd name="connsiteX10" fmla="*/ 1446633 w 1461916"/>
                                    <a:gd name="connsiteY10" fmla="*/ 861315 h 872342"/>
                                    <a:gd name="connsiteX11" fmla="*/ 1457452 w 1461916"/>
                                    <a:gd name="connsiteY11" fmla="*/ 869628 h 872342"/>
                                    <a:gd name="connsiteX0" fmla="*/ 0 w 1446633"/>
                                    <a:gd name="connsiteY0" fmla="*/ 863316 h 863316"/>
                                    <a:gd name="connsiteX1" fmla="*/ 128056 w 1446633"/>
                                    <a:gd name="connsiteY1" fmla="*/ 848303 h 863316"/>
                                    <a:gd name="connsiteX2" fmla="*/ 288129 w 1446633"/>
                                    <a:gd name="connsiteY2" fmla="*/ 786170 h 863316"/>
                                    <a:gd name="connsiteX3" fmla="*/ 444195 w 1446633"/>
                                    <a:gd name="connsiteY3" fmla="*/ 644207 h 863316"/>
                                    <a:gd name="connsiteX4" fmla="*/ 564248 w 1446633"/>
                                    <a:gd name="connsiteY4" fmla="*/ 421442 h 863316"/>
                                    <a:gd name="connsiteX5" fmla="*/ 748321 w 1446633"/>
                                    <a:gd name="connsiteY5" fmla="*/ 35485 h 863316"/>
                                    <a:gd name="connsiteX6" fmla="*/ 916402 w 1446633"/>
                                    <a:gd name="connsiteY6" fmla="*/ 20489 h 863316"/>
                                    <a:gd name="connsiteX7" fmla="*/ 990437 w 1446633"/>
                                    <a:gd name="connsiteY7" fmla="*/ 113852 h 863316"/>
                                    <a:gd name="connsiteX8" fmla="*/ 1164507 w 1446633"/>
                                    <a:gd name="connsiteY8" fmla="*/ 536390 h 863316"/>
                                    <a:gd name="connsiteX9" fmla="*/ 1300570 w 1446633"/>
                                    <a:gd name="connsiteY9" fmla="*/ 756351 h 863316"/>
                                    <a:gd name="connsiteX10" fmla="*/ 1446633 w 1446633"/>
                                    <a:gd name="connsiteY10" fmla="*/ 861315 h 863316"/>
                                    <a:gd name="connsiteX0" fmla="*/ 0 w 1470645"/>
                                    <a:gd name="connsiteY0" fmla="*/ 863316 h 885335"/>
                                    <a:gd name="connsiteX1" fmla="*/ 128056 w 1470645"/>
                                    <a:gd name="connsiteY1" fmla="*/ 848303 h 885335"/>
                                    <a:gd name="connsiteX2" fmla="*/ 288129 w 1470645"/>
                                    <a:gd name="connsiteY2" fmla="*/ 786170 h 885335"/>
                                    <a:gd name="connsiteX3" fmla="*/ 444195 w 1470645"/>
                                    <a:gd name="connsiteY3" fmla="*/ 644207 h 885335"/>
                                    <a:gd name="connsiteX4" fmla="*/ 564248 w 1470645"/>
                                    <a:gd name="connsiteY4" fmla="*/ 421442 h 885335"/>
                                    <a:gd name="connsiteX5" fmla="*/ 748321 w 1470645"/>
                                    <a:gd name="connsiteY5" fmla="*/ 35485 h 885335"/>
                                    <a:gd name="connsiteX6" fmla="*/ 916402 w 1470645"/>
                                    <a:gd name="connsiteY6" fmla="*/ 20489 h 885335"/>
                                    <a:gd name="connsiteX7" fmla="*/ 990437 w 1470645"/>
                                    <a:gd name="connsiteY7" fmla="*/ 113852 h 885335"/>
                                    <a:gd name="connsiteX8" fmla="*/ 1164507 w 1470645"/>
                                    <a:gd name="connsiteY8" fmla="*/ 536390 h 885335"/>
                                    <a:gd name="connsiteX9" fmla="*/ 1300570 w 1470645"/>
                                    <a:gd name="connsiteY9" fmla="*/ 756351 h 885335"/>
                                    <a:gd name="connsiteX10" fmla="*/ 1470645 w 1470645"/>
                                    <a:gd name="connsiteY10" fmla="*/ 885335 h 885335"/>
                                    <a:gd name="connsiteX0" fmla="*/ 0 w 1482655"/>
                                    <a:gd name="connsiteY0" fmla="*/ 863316 h 885335"/>
                                    <a:gd name="connsiteX1" fmla="*/ 140066 w 1482655"/>
                                    <a:gd name="connsiteY1" fmla="*/ 848303 h 885335"/>
                                    <a:gd name="connsiteX2" fmla="*/ 300139 w 1482655"/>
                                    <a:gd name="connsiteY2" fmla="*/ 786170 h 885335"/>
                                    <a:gd name="connsiteX3" fmla="*/ 456205 w 1482655"/>
                                    <a:gd name="connsiteY3" fmla="*/ 644207 h 885335"/>
                                    <a:gd name="connsiteX4" fmla="*/ 576258 w 1482655"/>
                                    <a:gd name="connsiteY4" fmla="*/ 421442 h 885335"/>
                                    <a:gd name="connsiteX5" fmla="*/ 760331 w 1482655"/>
                                    <a:gd name="connsiteY5" fmla="*/ 35485 h 885335"/>
                                    <a:gd name="connsiteX6" fmla="*/ 928412 w 1482655"/>
                                    <a:gd name="connsiteY6" fmla="*/ 20489 h 885335"/>
                                    <a:gd name="connsiteX7" fmla="*/ 1002447 w 1482655"/>
                                    <a:gd name="connsiteY7" fmla="*/ 113852 h 885335"/>
                                    <a:gd name="connsiteX8" fmla="*/ 1176517 w 1482655"/>
                                    <a:gd name="connsiteY8" fmla="*/ 536390 h 885335"/>
                                    <a:gd name="connsiteX9" fmla="*/ 1312580 w 1482655"/>
                                    <a:gd name="connsiteY9" fmla="*/ 756351 h 885335"/>
                                    <a:gd name="connsiteX10" fmla="*/ 1482655 w 1482655"/>
                                    <a:gd name="connsiteY10" fmla="*/ 885335 h 885335"/>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76517 w 1706838"/>
                                    <a:gd name="connsiteY8" fmla="*/ 536390 h 871327"/>
                                    <a:gd name="connsiteX9" fmla="*/ 1312580 w 1706838"/>
                                    <a:gd name="connsiteY9" fmla="*/ 756351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76517 w 1706838"/>
                                    <a:gd name="connsiteY8" fmla="*/ 536390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76517 w 1706838"/>
                                    <a:gd name="connsiteY8" fmla="*/ 536390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81388 w 1706838"/>
                                    <a:gd name="connsiteY9" fmla="*/ 779693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81388 w 1706838"/>
                                    <a:gd name="connsiteY9" fmla="*/ 779693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81388 w 1706838"/>
                                    <a:gd name="connsiteY9" fmla="*/ 779693 h 871327"/>
                                    <a:gd name="connsiteX10" fmla="*/ 1706838 w 1706838"/>
                                    <a:gd name="connsiteY10" fmla="*/ 871327 h 871327"/>
                                    <a:gd name="connsiteX0" fmla="*/ 0 w 1706838"/>
                                    <a:gd name="connsiteY0" fmla="*/ 865758 h 873769"/>
                                    <a:gd name="connsiteX1" fmla="*/ 140066 w 1706838"/>
                                    <a:gd name="connsiteY1" fmla="*/ 850745 h 873769"/>
                                    <a:gd name="connsiteX2" fmla="*/ 300139 w 1706838"/>
                                    <a:gd name="connsiteY2" fmla="*/ 788612 h 873769"/>
                                    <a:gd name="connsiteX3" fmla="*/ 456205 w 1706838"/>
                                    <a:gd name="connsiteY3" fmla="*/ 646649 h 873769"/>
                                    <a:gd name="connsiteX4" fmla="*/ 576258 w 1706838"/>
                                    <a:gd name="connsiteY4" fmla="*/ 423884 h 873769"/>
                                    <a:gd name="connsiteX5" fmla="*/ 760331 w 1706838"/>
                                    <a:gd name="connsiteY5" fmla="*/ 37927 h 873769"/>
                                    <a:gd name="connsiteX6" fmla="*/ 928412 w 1706838"/>
                                    <a:gd name="connsiteY6" fmla="*/ 17215 h 873769"/>
                                    <a:gd name="connsiteX7" fmla="*/ 1002447 w 1706838"/>
                                    <a:gd name="connsiteY7" fmla="*/ 116294 h 873769"/>
                                    <a:gd name="connsiteX8" fmla="*/ 1196533 w 1706838"/>
                                    <a:gd name="connsiteY8" fmla="*/ 578855 h 873769"/>
                                    <a:gd name="connsiteX9" fmla="*/ 1381388 w 1706838"/>
                                    <a:gd name="connsiteY9" fmla="*/ 782135 h 873769"/>
                                    <a:gd name="connsiteX10" fmla="*/ 1706838 w 1706838"/>
                                    <a:gd name="connsiteY10" fmla="*/ 873769 h 873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6838" h="873769">
                                      <a:moveTo>
                                        <a:pt x="0" y="865758"/>
                                      </a:moveTo>
                                      <a:cubicBezTo>
                                        <a:pt x="20676" y="860587"/>
                                        <a:pt x="92045" y="863603"/>
                                        <a:pt x="140066" y="850745"/>
                                      </a:cubicBezTo>
                                      <a:cubicBezTo>
                                        <a:pt x="188087" y="837887"/>
                                        <a:pt x="250451" y="822962"/>
                                        <a:pt x="300139" y="788612"/>
                                      </a:cubicBezTo>
                                      <a:cubicBezTo>
                                        <a:pt x="349827" y="754262"/>
                                        <a:pt x="413854" y="707437"/>
                                        <a:pt x="456205" y="646649"/>
                                      </a:cubicBezTo>
                                      <a:cubicBezTo>
                                        <a:pt x="498556" y="585861"/>
                                        <a:pt x="525570" y="525338"/>
                                        <a:pt x="576258" y="423884"/>
                                      </a:cubicBezTo>
                                      <a:cubicBezTo>
                                        <a:pt x="626946" y="322430"/>
                                        <a:pt x="703973" y="100082"/>
                                        <a:pt x="760331" y="37927"/>
                                      </a:cubicBezTo>
                                      <a:cubicBezTo>
                                        <a:pt x="816689" y="-24228"/>
                                        <a:pt x="916073" y="6156"/>
                                        <a:pt x="928412" y="17215"/>
                                      </a:cubicBezTo>
                                      <a:cubicBezTo>
                                        <a:pt x="966764" y="42286"/>
                                        <a:pt x="958762" y="42988"/>
                                        <a:pt x="1002447" y="116294"/>
                                      </a:cubicBezTo>
                                      <a:cubicBezTo>
                                        <a:pt x="1046132" y="197607"/>
                                        <a:pt x="1128506" y="462282"/>
                                        <a:pt x="1196533" y="578855"/>
                                      </a:cubicBezTo>
                                      <a:cubicBezTo>
                                        <a:pt x="1281915" y="711950"/>
                                        <a:pt x="1326744" y="733697"/>
                                        <a:pt x="1381388" y="782135"/>
                                      </a:cubicBezTo>
                                      <a:cubicBezTo>
                                        <a:pt x="1632474" y="894705"/>
                                        <a:pt x="1680691" y="854890"/>
                                        <a:pt x="1706838" y="873769"/>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手繪多邊形: 圖案 604"/>
                              <wps:cNvSpPr/>
                              <wps:spPr>
                                <a:xfrm>
                                  <a:off x="10048" y="221063"/>
                                  <a:ext cx="1706838" cy="873769"/>
                                </a:xfrm>
                                <a:custGeom>
                                  <a:avLst/>
                                  <a:gdLst>
                                    <a:gd name="connsiteX0" fmla="*/ 0 w 1446633"/>
                                    <a:gd name="connsiteY0" fmla="*/ 874383 h 874383"/>
                                    <a:gd name="connsiteX1" fmla="*/ 836366 w 1446633"/>
                                    <a:gd name="connsiteY1" fmla="*/ 0 h 874383"/>
                                    <a:gd name="connsiteX2" fmla="*/ 1446633 w 1446633"/>
                                    <a:gd name="connsiteY2" fmla="*/ 872382 h 874383"/>
                                    <a:gd name="connsiteX3" fmla="*/ 1446633 w 1446633"/>
                                    <a:gd name="connsiteY3" fmla="*/ 872382 h 874383"/>
                                    <a:gd name="connsiteX0" fmla="*/ 0 w 1446633"/>
                                    <a:gd name="connsiteY0" fmla="*/ 877528 h 877528"/>
                                    <a:gd name="connsiteX1" fmla="*/ 478243 w 1446633"/>
                                    <a:gd name="connsiteY1" fmla="*/ 593825 h 877528"/>
                                    <a:gd name="connsiteX2" fmla="*/ 836366 w 1446633"/>
                                    <a:gd name="connsiteY2" fmla="*/ 3145 h 877528"/>
                                    <a:gd name="connsiteX3" fmla="*/ 1446633 w 1446633"/>
                                    <a:gd name="connsiteY3" fmla="*/ 875527 h 877528"/>
                                    <a:gd name="connsiteX4" fmla="*/ 1446633 w 1446633"/>
                                    <a:gd name="connsiteY4" fmla="*/ 875527 h 877528"/>
                                    <a:gd name="connsiteX0" fmla="*/ 0 w 1446633"/>
                                    <a:gd name="connsiteY0" fmla="*/ 877398 h 877398"/>
                                    <a:gd name="connsiteX1" fmla="*/ 252110 w 1446633"/>
                                    <a:gd name="connsiteY1" fmla="*/ 738193 h 877398"/>
                                    <a:gd name="connsiteX2" fmla="*/ 478243 w 1446633"/>
                                    <a:gd name="connsiteY2" fmla="*/ 593695 h 877398"/>
                                    <a:gd name="connsiteX3" fmla="*/ 836366 w 1446633"/>
                                    <a:gd name="connsiteY3" fmla="*/ 3015 h 877398"/>
                                    <a:gd name="connsiteX4" fmla="*/ 1446633 w 1446633"/>
                                    <a:gd name="connsiteY4" fmla="*/ 875397 h 877398"/>
                                    <a:gd name="connsiteX5" fmla="*/ 1446633 w 1446633"/>
                                    <a:gd name="connsiteY5" fmla="*/ 875397 h 877398"/>
                                    <a:gd name="connsiteX0" fmla="*/ 0 w 1446633"/>
                                    <a:gd name="connsiteY0" fmla="*/ 877398 h 877398"/>
                                    <a:gd name="connsiteX1" fmla="*/ 288129 w 1446633"/>
                                    <a:gd name="connsiteY1" fmla="*/ 800252 h 877398"/>
                                    <a:gd name="connsiteX2" fmla="*/ 478243 w 1446633"/>
                                    <a:gd name="connsiteY2" fmla="*/ 593695 h 877398"/>
                                    <a:gd name="connsiteX3" fmla="*/ 836366 w 1446633"/>
                                    <a:gd name="connsiteY3" fmla="*/ 3015 h 877398"/>
                                    <a:gd name="connsiteX4" fmla="*/ 1446633 w 1446633"/>
                                    <a:gd name="connsiteY4" fmla="*/ 875397 h 877398"/>
                                    <a:gd name="connsiteX5" fmla="*/ 1446633 w 1446633"/>
                                    <a:gd name="connsiteY5" fmla="*/ 875397 h 877398"/>
                                    <a:gd name="connsiteX0" fmla="*/ 0 w 1446633"/>
                                    <a:gd name="connsiteY0" fmla="*/ 877398 h 877398"/>
                                    <a:gd name="connsiteX1" fmla="*/ 124054 w 1446633"/>
                                    <a:gd name="connsiteY1" fmla="*/ 846370 h 877398"/>
                                    <a:gd name="connsiteX2" fmla="*/ 288129 w 1446633"/>
                                    <a:gd name="connsiteY2" fmla="*/ 800252 h 877398"/>
                                    <a:gd name="connsiteX3" fmla="*/ 478243 w 1446633"/>
                                    <a:gd name="connsiteY3" fmla="*/ 593695 h 877398"/>
                                    <a:gd name="connsiteX4" fmla="*/ 836366 w 1446633"/>
                                    <a:gd name="connsiteY4" fmla="*/ 3015 h 877398"/>
                                    <a:gd name="connsiteX5" fmla="*/ 1446633 w 1446633"/>
                                    <a:gd name="connsiteY5" fmla="*/ 875397 h 877398"/>
                                    <a:gd name="connsiteX6" fmla="*/ 1446633 w 1446633"/>
                                    <a:gd name="connsiteY6" fmla="*/ 875397 h 877398"/>
                                    <a:gd name="connsiteX0" fmla="*/ 0 w 1446633"/>
                                    <a:gd name="connsiteY0" fmla="*/ 877398 h 877398"/>
                                    <a:gd name="connsiteX1" fmla="*/ 128056 w 1446633"/>
                                    <a:gd name="connsiteY1" fmla="*/ 862385 h 877398"/>
                                    <a:gd name="connsiteX2" fmla="*/ 288129 w 1446633"/>
                                    <a:gd name="connsiteY2" fmla="*/ 800252 h 877398"/>
                                    <a:gd name="connsiteX3" fmla="*/ 478243 w 1446633"/>
                                    <a:gd name="connsiteY3" fmla="*/ 593695 h 877398"/>
                                    <a:gd name="connsiteX4" fmla="*/ 836366 w 1446633"/>
                                    <a:gd name="connsiteY4" fmla="*/ 3015 h 877398"/>
                                    <a:gd name="connsiteX5" fmla="*/ 1446633 w 1446633"/>
                                    <a:gd name="connsiteY5" fmla="*/ 875397 h 877398"/>
                                    <a:gd name="connsiteX6" fmla="*/ 1446633 w 1446633"/>
                                    <a:gd name="connsiteY6" fmla="*/ 875397 h 877398"/>
                                    <a:gd name="connsiteX0" fmla="*/ 0 w 1446633"/>
                                    <a:gd name="connsiteY0" fmla="*/ 877327 h 877327"/>
                                    <a:gd name="connsiteX1" fmla="*/ 128056 w 1446633"/>
                                    <a:gd name="connsiteY1" fmla="*/ 862314 h 877327"/>
                                    <a:gd name="connsiteX2" fmla="*/ 288129 w 1446633"/>
                                    <a:gd name="connsiteY2" fmla="*/ 800181 h 877327"/>
                                    <a:gd name="connsiteX3" fmla="*/ 426186 w 1446633"/>
                                    <a:gd name="connsiteY3" fmla="*/ 656216 h 877327"/>
                                    <a:gd name="connsiteX4" fmla="*/ 478243 w 1446633"/>
                                    <a:gd name="connsiteY4" fmla="*/ 593624 h 877327"/>
                                    <a:gd name="connsiteX5" fmla="*/ 836366 w 1446633"/>
                                    <a:gd name="connsiteY5" fmla="*/ 2944 h 877327"/>
                                    <a:gd name="connsiteX6" fmla="*/ 1446633 w 1446633"/>
                                    <a:gd name="connsiteY6" fmla="*/ 875326 h 877327"/>
                                    <a:gd name="connsiteX7" fmla="*/ 1446633 w 1446633"/>
                                    <a:gd name="connsiteY7" fmla="*/ 875326 h 877327"/>
                                    <a:gd name="connsiteX0" fmla="*/ 0 w 1446633"/>
                                    <a:gd name="connsiteY0" fmla="*/ 877327 h 877327"/>
                                    <a:gd name="connsiteX1" fmla="*/ 128056 w 1446633"/>
                                    <a:gd name="connsiteY1" fmla="*/ 862314 h 877327"/>
                                    <a:gd name="connsiteX2" fmla="*/ 288129 w 1446633"/>
                                    <a:gd name="connsiteY2" fmla="*/ 800181 h 877327"/>
                                    <a:gd name="connsiteX3" fmla="*/ 444195 w 1446633"/>
                                    <a:gd name="connsiteY3" fmla="*/ 658218 h 877327"/>
                                    <a:gd name="connsiteX4" fmla="*/ 478243 w 1446633"/>
                                    <a:gd name="connsiteY4" fmla="*/ 593624 h 877327"/>
                                    <a:gd name="connsiteX5" fmla="*/ 836366 w 1446633"/>
                                    <a:gd name="connsiteY5" fmla="*/ 2944 h 877327"/>
                                    <a:gd name="connsiteX6" fmla="*/ 1446633 w 1446633"/>
                                    <a:gd name="connsiteY6" fmla="*/ 875326 h 877327"/>
                                    <a:gd name="connsiteX7" fmla="*/ 1446633 w 1446633"/>
                                    <a:gd name="connsiteY7" fmla="*/ 875326 h 877327"/>
                                    <a:gd name="connsiteX0" fmla="*/ 0 w 1446633"/>
                                    <a:gd name="connsiteY0" fmla="*/ 876064 h 876064"/>
                                    <a:gd name="connsiteX1" fmla="*/ 128056 w 1446633"/>
                                    <a:gd name="connsiteY1" fmla="*/ 861051 h 876064"/>
                                    <a:gd name="connsiteX2" fmla="*/ 288129 w 1446633"/>
                                    <a:gd name="connsiteY2" fmla="*/ 798918 h 876064"/>
                                    <a:gd name="connsiteX3" fmla="*/ 444195 w 1446633"/>
                                    <a:gd name="connsiteY3" fmla="*/ 656955 h 876064"/>
                                    <a:gd name="connsiteX4" fmla="*/ 836366 w 1446633"/>
                                    <a:gd name="connsiteY4" fmla="*/ 1681 h 876064"/>
                                    <a:gd name="connsiteX5" fmla="*/ 1446633 w 1446633"/>
                                    <a:gd name="connsiteY5" fmla="*/ 874063 h 876064"/>
                                    <a:gd name="connsiteX6" fmla="*/ 1446633 w 1446633"/>
                                    <a:gd name="connsiteY6" fmla="*/ 874063 h 876064"/>
                                    <a:gd name="connsiteX0" fmla="*/ 0 w 1446633"/>
                                    <a:gd name="connsiteY0" fmla="*/ 883359 h 883359"/>
                                    <a:gd name="connsiteX1" fmla="*/ 128056 w 1446633"/>
                                    <a:gd name="connsiteY1" fmla="*/ 868346 h 883359"/>
                                    <a:gd name="connsiteX2" fmla="*/ 288129 w 1446633"/>
                                    <a:gd name="connsiteY2" fmla="*/ 806213 h 883359"/>
                                    <a:gd name="connsiteX3" fmla="*/ 444195 w 1446633"/>
                                    <a:gd name="connsiteY3" fmla="*/ 664250 h 883359"/>
                                    <a:gd name="connsiteX4" fmla="*/ 542237 w 1446633"/>
                                    <a:gd name="connsiteY4" fmla="*/ 441485 h 883359"/>
                                    <a:gd name="connsiteX5" fmla="*/ 836366 w 1446633"/>
                                    <a:gd name="connsiteY5" fmla="*/ 8976 h 883359"/>
                                    <a:gd name="connsiteX6" fmla="*/ 1446633 w 1446633"/>
                                    <a:gd name="connsiteY6" fmla="*/ 881358 h 883359"/>
                                    <a:gd name="connsiteX7" fmla="*/ 1446633 w 1446633"/>
                                    <a:gd name="connsiteY7" fmla="*/ 881358 h 883359"/>
                                    <a:gd name="connsiteX0" fmla="*/ 0 w 1446633"/>
                                    <a:gd name="connsiteY0" fmla="*/ 883359 h 883359"/>
                                    <a:gd name="connsiteX1" fmla="*/ 128056 w 1446633"/>
                                    <a:gd name="connsiteY1" fmla="*/ 868346 h 883359"/>
                                    <a:gd name="connsiteX2" fmla="*/ 288129 w 1446633"/>
                                    <a:gd name="connsiteY2" fmla="*/ 806213 h 883359"/>
                                    <a:gd name="connsiteX3" fmla="*/ 444195 w 1446633"/>
                                    <a:gd name="connsiteY3" fmla="*/ 664250 h 883359"/>
                                    <a:gd name="connsiteX4" fmla="*/ 564248 w 1446633"/>
                                    <a:gd name="connsiteY4" fmla="*/ 441485 h 883359"/>
                                    <a:gd name="connsiteX5" fmla="*/ 836366 w 1446633"/>
                                    <a:gd name="connsiteY5" fmla="*/ 8976 h 883359"/>
                                    <a:gd name="connsiteX6" fmla="*/ 1446633 w 1446633"/>
                                    <a:gd name="connsiteY6" fmla="*/ 881358 h 883359"/>
                                    <a:gd name="connsiteX7" fmla="*/ 1446633 w 1446633"/>
                                    <a:gd name="connsiteY7" fmla="*/ 881358 h 883359"/>
                                    <a:gd name="connsiteX0" fmla="*/ 0 w 1446633"/>
                                    <a:gd name="connsiteY0" fmla="*/ 883359 h 883359"/>
                                    <a:gd name="connsiteX1" fmla="*/ 128056 w 1446633"/>
                                    <a:gd name="connsiteY1" fmla="*/ 868346 h 883359"/>
                                    <a:gd name="connsiteX2" fmla="*/ 288129 w 1446633"/>
                                    <a:gd name="connsiteY2" fmla="*/ 806213 h 883359"/>
                                    <a:gd name="connsiteX3" fmla="*/ 444195 w 1446633"/>
                                    <a:gd name="connsiteY3" fmla="*/ 664250 h 883359"/>
                                    <a:gd name="connsiteX4" fmla="*/ 564248 w 1446633"/>
                                    <a:gd name="connsiteY4" fmla="*/ 441485 h 883359"/>
                                    <a:gd name="connsiteX5" fmla="*/ 836366 w 1446633"/>
                                    <a:gd name="connsiteY5" fmla="*/ 8976 h 883359"/>
                                    <a:gd name="connsiteX6" fmla="*/ 1446633 w 1446633"/>
                                    <a:gd name="connsiteY6" fmla="*/ 881358 h 883359"/>
                                    <a:gd name="connsiteX7" fmla="*/ 1446633 w 1446633"/>
                                    <a:gd name="connsiteY7" fmla="*/ 881358 h 883359"/>
                                    <a:gd name="connsiteX0" fmla="*/ 0 w 1446633"/>
                                    <a:gd name="connsiteY0" fmla="*/ 883515 h 883515"/>
                                    <a:gd name="connsiteX1" fmla="*/ 128056 w 1446633"/>
                                    <a:gd name="connsiteY1" fmla="*/ 868502 h 883515"/>
                                    <a:gd name="connsiteX2" fmla="*/ 288129 w 1446633"/>
                                    <a:gd name="connsiteY2" fmla="*/ 806369 h 883515"/>
                                    <a:gd name="connsiteX3" fmla="*/ 444195 w 1446633"/>
                                    <a:gd name="connsiteY3" fmla="*/ 664406 h 883515"/>
                                    <a:gd name="connsiteX4" fmla="*/ 564248 w 1446633"/>
                                    <a:gd name="connsiteY4" fmla="*/ 441641 h 883515"/>
                                    <a:gd name="connsiteX5" fmla="*/ 836366 w 1446633"/>
                                    <a:gd name="connsiteY5" fmla="*/ 9132 h 883515"/>
                                    <a:gd name="connsiteX6" fmla="*/ 1446633 w 1446633"/>
                                    <a:gd name="connsiteY6" fmla="*/ 881514 h 883515"/>
                                    <a:gd name="connsiteX7" fmla="*/ 1446633 w 1446633"/>
                                    <a:gd name="connsiteY7" fmla="*/ 881514 h 883515"/>
                                    <a:gd name="connsiteX0" fmla="*/ 0 w 1446633"/>
                                    <a:gd name="connsiteY0" fmla="*/ 873522 h 873522"/>
                                    <a:gd name="connsiteX1" fmla="*/ 128056 w 1446633"/>
                                    <a:gd name="connsiteY1" fmla="*/ 858509 h 873522"/>
                                    <a:gd name="connsiteX2" fmla="*/ 288129 w 1446633"/>
                                    <a:gd name="connsiteY2" fmla="*/ 796376 h 873522"/>
                                    <a:gd name="connsiteX3" fmla="*/ 444195 w 1446633"/>
                                    <a:gd name="connsiteY3" fmla="*/ 654413 h 873522"/>
                                    <a:gd name="connsiteX4" fmla="*/ 564248 w 1446633"/>
                                    <a:gd name="connsiteY4" fmla="*/ 431648 h 873522"/>
                                    <a:gd name="connsiteX5" fmla="*/ 858377 w 1446633"/>
                                    <a:gd name="connsiteY5" fmla="*/ 9146 h 873522"/>
                                    <a:gd name="connsiteX6" fmla="*/ 1446633 w 1446633"/>
                                    <a:gd name="connsiteY6" fmla="*/ 871521 h 873522"/>
                                    <a:gd name="connsiteX7" fmla="*/ 1446633 w 1446633"/>
                                    <a:gd name="connsiteY7" fmla="*/ 871521 h 873522"/>
                                    <a:gd name="connsiteX0" fmla="*/ 0 w 1446633"/>
                                    <a:gd name="connsiteY0" fmla="*/ 871555 h 871555"/>
                                    <a:gd name="connsiteX1" fmla="*/ 128056 w 1446633"/>
                                    <a:gd name="connsiteY1" fmla="*/ 856542 h 871555"/>
                                    <a:gd name="connsiteX2" fmla="*/ 288129 w 1446633"/>
                                    <a:gd name="connsiteY2" fmla="*/ 794409 h 871555"/>
                                    <a:gd name="connsiteX3" fmla="*/ 444195 w 1446633"/>
                                    <a:gd name="connsiteY3" fmla="*/ 652446 h 871555"/>
                                    <a:gd name="connsiteX4" fmla="*/ 564248 w 1446633"/>
                                    <a:gd name="connsiteY4" fmla="*/ 429681 h 871555"/>
                                    <a:gd name="connsiteX5" fmla="*/ 868382 w 1446633"/>
                                    <a:gd name="connsiteY5" fmla="*/ 9181 h 871555"/>
                                    <a:gd name="connsiteX6" fmla="*/ 1446633 w 1446633"/>
                                    <a:gd name="connsiteY6" fmla="*/ 869554 h 871555"/>
                                    <a:gd name="connsiteX7" fmla="*/ 1446633 w 1446633"/>
                                    <a:gd name="connsiteY7" fmla="*/ 869554 h 871555"/>
                                    <a:gd name="connsiteX0" fmla="*/ 0 w 1446633"/>
                                    <a:gd name="connsiteY0" fmla="*/ 910898 h 910898"/>
                                    <a:gd name="connsiteX1" fmla="*/ 128056 w 1446633"/>
                                    <a:gd name="connsiteY1" fmla="*/ 895885 h 910898"/>
                                    <a:gd name="connsiteX2" fmla="*/ 288129 w 1446633"/>
                                    <a:gd name="connsiteY2" fmla="*/ 833752 h 910898"/>
                                    <a:gd name="connsiteX3" fmla="*/ 444195 w 1446633"/>
                                    <a:gd name="connsiteY3" fmla="*/ 691789 h 910898"/>
                                    <a:gd name="connsiteX4" fmla="*/ 564248 w 1446633"/>
                                    <a:gd name="connsiteY4" fmla="*/ 469024 h 910898"/>
                                    <a:gd name="connsiteX5" fmla="*/ 868382 w 1446633"/>
                                    <a:gd name="connsiteY5" fmla="*/ 48524 h 910898"/>
                                    <a:gd name="connsiteX6" fmla="*/ 938410 w 1446633"/>
                                    <a:gd name="connsiteY6" fmla="*/ 105372 h 910898"/>
                                    <a:gd name="connsiteX7" fmla="*/ 1446633 w 1446633"/>
                                    <a:gd name="connsiteY7" fmla="*/ 908897 h 910898"/>
                                    <a:gd name="connsiteX8" fmla="*/ 1446633 w 1446633"/>
                                    <a:gd name="connsiteY8" fmla="*/ 908897 h 910898"/>
                                    <a:gd name="connsiteX0" fmla="*/ 0 w 1446633"/>
                                    <a:gd name="connsiteY0" fmla="*/ 815813 h 815813"/>
                                    <a:gd name="connsiteX1" fmla="*/ 128056 w 1446633"/>
                                    <a:gd name="connsiteY1" fmla="*/ 800800 h 815813"/>
                                    <a:gd name="connsiteX2" fmla="*/ 288129 w 1446633"/>
                                    <a:gd name="connsiteY2" fmla="*/ 738667 h 815813"/>
                                    <a:gd name="connsiteX3" fmla="*/ 444195 w 1446633"/>
                                    <a:gd name="connsiteY3" fmla="*/ 596704 h 815813"/>
                                    <a:gd name="connsiteX4" fmla="*/ 564248 w 1446633"/>
                                    <a:gd name="connsiteY4" fmla="*/ 373939 h 815813"/>
                                    <a:gd name="connsiteX5" fmla="*/ 938410 w 1446633"/>
                                    <a:gd name="connsiteY5" fmla="*/ 10287 h 815813"/>
                                    <a:gd name="connsiteX6" fmla="*/ 1446633 w 1446633"/>
                                    <a:gd name="connsiteY6" fmla="*/ 813812 h 815813"/>
                                    <a:gd name="connsiteX7" fmla="*/ 1446633 w 1446633"/>
                                    <a:gd name="connsiteY7" fmla="*/ 813812 h 815813"/>
                                    <a:gd name="connsiteX0" fmla="*/ 0 w 1446633"/>
                                    <a:gd name="connsiteY0" fmla="*/ 879274 h 879274"/>
                                    <a:gd name="connsiteX1" fmla="*/ 128056 w 1446633"/>
                                    <a:gd name="connsiteY1" fmla="*/ 864261 h 879274"/>
                                    <a:gd name="connsiteX2" fmla="*/ 288129 w 1446633"/>
                                    <a:gd name="connsiteY2" fmla="*/ 802128 h 879274"/>
                                    <a:gd name="connsiteX3" fmla="*/ 444195 w 1446633"/>
                                    <a:gd name="connsiteY3" fmla="*/ 660165 h 879274"/>
                                    <a:gd name="connsiteX4" fmla="*/ 564248 w 1446633"/>
                                    <a:gd name="connsiteY4" fmla="*/ 437400 h 879274"/>
                                    <a:gd name="connsiteX5" fmla="*/ 838367 w 1446633"/>
                                    <a:gd name="connsiteY5" fmla="*/ 77467 h 879274"/>
                                    <a:gd name="connsiteX6" fmla="*/ 938410 w 1446633"/>
                                    <a:gd name="connsiteY6" fmla="*/ 73748 h 879274"/>
                                    <a:gd name="connsiteX7" fmla="*/ 1446633 w 1446633"/>
                                    <a:gd name="connsiteY7" fmla="*/ 877273 h 879274"/>
                                    <a:gd name="connsiteX8" fmla="*/ 1446633 w 1446633"/>
                                    <a:gd name="connsiteY8" fmla="*/ 877273 h 879274"/>
                                    <a:gd name="connsiteX0" fmla="*/ 0 w 1446633"/>
                                    <a:gd name="connsiteY0" fmla="*/ 889768 h 889768"/>
                                    <a:gd name="connsiteX1" fmla="*/ 128056 w 1446633"/>
                                    <a:gd name="connsiteY1" fmla="*/ 874755 h 889768"/>
                                    <a:gd name="connsiteX2" fmla="*/ 288129 w 1446633"/>
                                    <a:gd name="connsiteY2" fmla="*/ 812622 h 889768"/>
                                    <a:gd name="connsiteX3" fmla="*/ 444195 w 1446633"/>
                                    <a:gd name="connsiteY3" fmla="*/ 670659 h 889768"/>
                                    <a:gd name="connsiteX4" fmla="*/ 564248 w 1446633"/>
                                    <a:gd name="connsiteY4" fmla="*/ 447894 h 889768"/>
                                    <a:gd name="connsiteX5" fmla="*/ 748321 w 1446633"/>
                                    <a:gd name="connsiteY5" fmla="*/ 61937 h 889768"/>
                                    <a:gd name="connsiteX6" fmla="*/ 938410 w 1446633"/>
                                    <a:gd name="connsiteY6" fmla="*/ 84242 h 889768"/>
                                    <a:gd name="connsiteX7" fmla="*/ 1446633 w 1446633"/>
                                    <a:gd name="connsiteY7" fmla="*/ 887767 h 889768"/>
                                    <a:gd name="connsiteX8" fmla="*/ 1446633 w 1446633"/>
                                    <a:gd name="connsiteY8" fmla="*/ 887767 h 889768"/>
                                    <a:gd name="connsiteX0" fmla="*/ 0 w 1446633"/>
                                    <a:gd name="connsiteY0" fmla="*/ 901929 h 901929"/>
                                    <a:gd name="connsiteX1" fmla="*/ 128056 w 1446633"/>
                                    <a:gd name="connsiteY1" fmla="*/ 886916 h 901929"/>
                                    <a:gd name="connsiteX2" fmla="*/ 288129 w 1446633"/>
                                    <a:gd name="connsiteY2" fmla="*/ 824783 h 901929"/>
                                    <a:gd name="connsiteX3" fmla="*/ 444195 w 1446633"/>
                                    <a:gd name="connsiteY3" fmla="*/ 682820 h 901929"/>
                                    <a:gd name="connsiteX4" fmla="*/ 564248 w 1446633"/>
                                    <a:gd name="connsiteY4" fmla="*/ 460055 h 901929"/>
                                    <a:gd name="connsiteX5" fmla="*/ 748321 w 1446633"/>
                                    <a:gd name="connsiteY5" fmla="*/ 74098 h 901929"/>
                                    <a:gd name="connsiteX6" fmla="*/ 836366 w 1446633"/>
                                    <a:gd name="connsiteY6" fmla="*/ 12161 h 901929"/>
                                    <a:gd name="connsiteX7" fmla="*/ 938410 w 1446633"/>
                                    <a:gd name="connsiteY7" fmla="*/ 96403 h 901929"/>
                                    <a:gd name="connsiteX8" fmla="*/ 1446633 w 1446633"/>
                                    <a:gd name="connsiteY8" fmla="*/ 899928 h 901929"/>
                                    <a:gd name="connsiteX9" fmla="*/ 1446633 w 1446633"/>
                                    <a:gd name="connsiteY9" fmla="*/ 899928 h 901929"/>
                                    <a:gd name="connsiteX0" fmla="*/ 0 w 1446633"/>
                                    <a:gd name="connsiteY0" fmla="*/ 891183 h 891183"/>
                                    <a:gd name="connsiteX1" fmla="*/ 128056 w 1446633"/>
                                    <a:gd name="connsiteY1" fmla="*/ 876170 h 891183"/>
                                    <a:gd name="connsiteX2" fmla="*/ 288129 w 1446633"/>
                                    <a:gd name="connsiteY2" fmla="*/ 814037 h 891183"/>
                                    <a:gd name="connsiteX3" fmla="*/ 444195 w 1446633"/>
                                    <a:gd name="connsiteY3" fmla="*/ 672074 h 891183"/>
                                    <a:gd name="connsiteX4" fmla="*/ 564248 w 1446633"/>
                                    <a:gd name="connsiteY4" fmla="*/ 449309 h 891183"/>
                                    <a:gd name="connsiteX5" fmla="*/ 748321 w 1446633"/>
                                    <a:gd name="connsiteY5" fmla="*/ 63352 h 891183"/>
                                    <a:gd name="connsiteX6" fmla="*/ 836366 w 1446633"/>
                                    <a:gd name="connsiteY6" fmla="*/ 23430 h 891183"/>
                                    <a:gd name="connsiteX7" fmla="*/ 938410 w 1446633"/>
                                    <a:gd name="connsiteY7" fmla="*/ 85657 h 891183"/>
                                    <a:gd name="connsiteX8" fmla="*/ 1446633 w 1446633"/>
                                    <a:gd name="connsiteY8" fmla="*/ 889182 h 891183"/>
                                    <a:gd name="connsiteX9" fmla="*/ 1446633 w 1446633"/>
                                    <a:gd name="connsiteY9" fmla="*/ 889182 h 891183"/>
                                    <a:gd name="connsiteX0" fmla="*/ 0 w 1446633"/>
                                    <a:gd name="connsiteY0" fmla="*/ 891183 h 891183"/>
                                    <a:gd name="connsiteX1" fmla="*/ 128056 w 1446633"/>
                                    <a:gd name="connsiteY1" fmla="*/ 876170 h 891183"/>
                                    <a:gd name="connsiteX2" fmla="*/ 288129 w 1446633"/>
                                    <a:gd name="connsiteY2" fmla="*/ 814037 h 891183"/>
                                    <a:gd name="connsiteX3" fmla="*/ 444195 w 1446633"/>
                                    <a:gd name="connsiteY3" fmla="*/ 672074 h 891183"/>
                                    <a:gd name="connsiteX4" fmla="*/ 564248 w 1446633"/>
                                    <a:gd name="connsiteY4" fmla="*/ 449309 h 891183"/>
                                    <a:gd name="connsiteX5" fmla="*/ 748321 w 1446633"/>
                                    <a:gd name="connsiteY5" fmla="*/ 63352 h 891183"/>
                                    <a:gd name="connsiteX6" fmla="*/ 836366 w 1446633"/>
                                    <a:gd name="connsiteY6" fmla="*/ 23430 h 891183"/>
                                    <a:gd name="connsiteX7" fmla="*/ 938410 w 1446633"/>
                                    <a:gd name="connsiteY7" fmla="*/ 85657 h 891183"/>
                                    <a:gd name="connsiteX8" fmla="*/ 1446633 w 1446633"/>
                                    <a:gd name="connsiteY8" fmla="*/ 889182 h 891183"/>
                                    <a:gd name="connsiteX9" fmla="*/ 1446633 w 1446633"/>
                                    <a:gd name="connsiteY9" fmla="*/ 889182 h 891183"/>
                                    <a:gd name="connsiteX0" fmla="*/ 0 w 1446633"/>
                                    <a:gd name="connsiteY0" fmla="*/ 891506 h 891506"/>
                                    <a:gd name="connsiteX1" fmla="*/ 128056 w 1446633"/>
                                    <a:gd name="connsiteY1" fmla="*/ 876493 h 891506"/>
                                    <a:gd name="connsiteX2" fmla="*/ 288129 w 1446633"/>
                                    <a:gd name="connsiteY2" fmla="*/ 814360 h 891506"/>
                                    <a:gd name="connsiteX3" fmla="*/ 444195 w 1446633"/>
                                    <a:gd name="connsiteY3" fmla="*/ 672397 h 891506"/>
                                    <a:gd name="connsiteX4" fmla="*/ 564248 w 1446633"/>
                                    <a:gd name="connsiteY4" fmla="*/ 449632 h 891506"/>
                                    <a:gd name="connsiteX5" fmla="*/ 748321 w 1446633"/>
                                    <a:gd name="connsiteY5" fmla="*/ 63675 h 891506"/>
                                    <a:gd name="connsiteX6" fmla="*/ 938410 w 1446633"/>
                                    <a:gd name="connsiteY6" fmla="*/ 85980 h 891506"/>
                                    <a:gd name="connsiteX7" fmla="*/ 1446633 w 1446633"/>
                                    <a:gd name="connsiteY7" fmla="*/ 889505 h 891506"/>
                                    <a:gd name="connsiteX8" fmla="*/ 1446633 w 1446633"/>
                                    <a:gd name="connsiteY8" fmla="*/ 889505 h 891506"/>
                                    <a:gd name="connsiteX0" fmla="*/ 0 w 1446633"/>
                                    <a:gd name="connsiteY0" fmla="*/ 866075 h 866075"/>
                                    <a:gd name="connsiteX1" fmla="*/ 128056 w 1446633"/>
                                    <a:gd name="connsiteY1" fmla="*/ 851062 h 866075"/>
                                    <a:gd name="connsiteX2" fmla="*/ 288129 w 1446633"/>
                                    <a:gd name="connsiteY2" fmla="*/ 788929 h 866075"/>
                                    <a:gd name="connsiteX3" fmla="*/ 444195 w 1446633"/>
                                    <a:gd name="connsiteY3" fmla="*/ 646966 h 866075"/>
                                    <a:gd name="connsiteX4" fmla="*/ 564248 w 1446633"/>
                                    <a:gd name="connsiteY4" fmla="*/ 424201 h 866075"/>
                                    <a:gd name="connsiteX5" fmla="*/ 748321 w 1446633"/>
                                    <a:gd name="connsiteY5" fmla="*/ 38244 h 866075"/>
                                    <a:gd name="connsiteX6" fmla="*/ 990437 w 1446633"/>
                                    <a:gd name="connsiteY6" fmla="*/ 116611 h 866075"/>
                                    <a:gd name="connsiteX7" fmla="*/ 1446633 w 1446633"/>
                                    <a:gd name="connsiteY7" fmla="*/ 864074 h 866075"/>
                                    <a:gd name="connsiteX8" fmla="*/ 1446633 w 1446633"/>
                                    <a:gd name="connsiteY8" fmla="*/ 864074 h 866075"/>
                                    <a:gd name="connsiteX0" fmla="*/ 0 w 1446633"/>
                                    <a:gd name="connsiteY0" fmla="*/ 867223 h 867223"/>
                                    <a:gd name="connsiteX1" fmla="*/ 128056 w 1446633"/>
                                    <a:gd name="connsiteY1" fmla="*/ 852210 h 867223"/>
                                    <a:gd name="connsiteX2" fmla="*/ 288129 w 1446633"/>
                                    <a:gd name="connsiteY2" fmla="*/ 790077 h 867223"/>
                                    <a:gd name="connsiteX3" fmla="*/ 444195 w 1446633"/>
                                    <a:gd name="connsiteY3" fmla="*/ 648114 h 867223"/>
                                    <a:gd name="connsiteX4" fmla="*/ 564248 w 1446633"/>
                                    <a:gd name="connsiteY4" fmla="*/ 425349 h 867223"/>
                                    <a:gd name="connsiteX5" fmla="*/ 748321 w 1446633"/>
                                    <a:gd name="connsiteY5" fmla="*/ 39392 h 867223"/>
                                    <a:gd name="connsiteX6" fmla="*/ 990437 w 1446633"/>
                                    <a:gd name="connsiteY6" fmla="*/ 117759 h 867223"/>
                                    <a:gd name="connsiteX7" fmla="*/ 1446633 w 1446633"/>
                                    <a:gd name="connsiteY7" fmla="*/ 865222 h 867223"/>
                                    <a:gd name="connsiteX8" fmla="*/ 1446633 w 1446633"/>
                                    <a:gd name="connsiteY8" fmla="*/ 865222 h 867223"/>
                                    <a:gd name="connsiteX0" fmla="*/ 0 w 1446633"/>
                                    <a:gd name="connsiteY0" fmla="*/ 850820 h 850820"/>
                                    <a:gd name="connsiteX1" fmla="*/ 128056 w 1446633"/>
                                    <a:gd name="connsiteY1" fmla="*/ 835807 h 850820"/>
                                    <a:gd name="connsiteX2" fmla="*/ 288129 w 1446633"/>
                                    <a:gd name="connsiteY2" fmla="*/ 773674 h 850820"/>
                                    <a:gd name="connsiteX3" fmla="*/ 444195 w 1446633"/>
                                    <a:gd name="connsiteY3" fmla="*/ 631711 h 850820"/>
                                    <a:gd name="connsiteX4" fmla="*/ 564248 w 1446633"/>
                                    <a:gd name="connsiteY4" fmla="*/ 408946 h 850820"/>
                                    <a:gd name="connsiteX5" fmla="*/ 748321 w 1446633"/>
                                    <a:gd name="connsiteY5" fmla="*/ 22989 h 850820"/>
                                    <a:gd name="connsiteX6" fmla="*/ 990437 w 1446633"/>
                                    <a:gd name="connsiteY6" fmla="*/ 101356 h 850820"/>
                                    <a:gd name="connsiteX7" fmla="*/ 1196523 w 1446633"/>
                                    <a:gd name="connsiteY7" fmla="*/ 431793 h 850820"/>
                                    <a:gd name="connsiteX8" fmla="*/ 1446633 w 1446633"/>
                                    <a:gd name="connsiteY8" fmla="*/ 848819 h 850820"/>
                                    <a:gd name="connsiteX9" fmla="*/ 1446633 w 1446633"/>
                                    <a:gd name="connsiteY9" fmla="*/ 848819 h 850820"/>
                                    <a:gd name="connsiteX0" fmla="*/ 0 w 1446633"/>
                                    <a:gd name="connsiteY0" fmla="*/ 850820 h 850820"/>
                                    <a:gd name="connsiteX1" fmla="*/ 128056 w 1446633"/>
                                    <a:gd name="connsiteY1" fmla="*/ 835807 h 850820"/>
                                    <a:gd name="connsiteX2" fmla="*/ 288129 w 1446633"/>
                                    <a:gd name="connsiteY2" fmla="*/ 773674 h 850820"/>
                                    <a:gd name="connsiteX3" fmla="*/ 444195 w 1446633"/>
                                    <a:gd name="connsiteY3" fmla="*/ 631711 h 850820"/>
                                    <a:gd name="connsiteX4" fmla="*/ 564248 w 1446633"/>
                                    <a:gd name="connsiteY4" fmla="*/ 408946 h 850820"/>
                                    <a:gd name="connsiteX5" fmla="*/ 748321 w 1446633"/>
                                    <a:gd name="connsiteY5" fmla="*/ 22989 h 850820"/>
                                    <a:gd name="connsiteX6" fmla="*/ 990437 w 1446633"/>
                                    <a:gd name="connsiteY6" fmla="*/ 101356 h 850820"/>
                                    <a:gd name="connsiteX7" fmla="*/ 1164507 w 1446633"/>
                                    <a:gd name="connsiteY7" fmla="*/ 523894 h 850820"/>
                                    <a:gd name="connsiteX8" fmla="*/ 1446633 w 1446633"/>
                                    <a:gd name="connsiteY8" fmla="*/ 848819 h 850820"/>
                                    <a:gd name="connsiteX9" fmla="*/ 1446633 w 1446633"/>
                                    <a:gd name="connsiteY9" fmla="*/ 848819 h 850820"/>
                                    <a:gd name="connsiteX0" fmla="*/ 0 w 1446633"/>
                                    <a:gd name="connsiteY0" fmla="*/ 850820 h 850820"/>
                                    <a:gd name="connsiteX1" fmla="*/ 128056 w 1446633"/>
                                    <a:gd name="connsiteY1" fmla="*/ 835807 h 850820"/>
                                    <a:gd name="connsiteX2" fmla="*/ 288129 w 1446633"/>
                                    <a:gd name="connsiteY2" fmla="*/ 773674 h 850820"/>
                                    <a:gd name="connsiteX3" fmla="*/ 444195 w 1446633"/>
                                    <a:gd name="connsiteY3" fmla="*/ 631711 h 850820"/>
                                    <a:gd name="connsiteX4" fmla="*/ 564248 w 1446633"/>
                                    <a:gd name="connsiteY4" fmla="*/ 408946 h 850820"/>
                                    <a:gd name="connsiteX5" fmla="*/ 748321 w 1446633"/>
                                    <a:gd name="connsiteY5" fmla="*/ 22989 h 850820"/>
                                    <a:gd name="connsiteX6" fmla="*/ 990437 w 1446633"/>
                                    <a:gd name="connsiteY6" fmla="*/ 101356 h 850820"/>
                                    <a:gd name="connsiteX7" fmla="*/ 1164507 w 1446633"/>
                                    <a:gd name="connsiteY7" fmla="*/ 523894 h 850820"/>
                                    <a:gd name="connsiteX8" fmla="*/ 1446633 w 1446633"/>
                                    <a:gd name="connsiteY8" fmla="*/ 848819 h 850820"/>
                                    <a:gd name="connsiteX9" fmla="*/ 1446633 w 1446633"/>
                                    <a:gd name="connsiteY9" fmla="*/ 848819 h 850820"/>
                                    <a:gd name="connsiteX0" fmla="*/ 0 w 1446633"/>
                                    <a:gd name="connsiteY0" fmla="*/ 855003 h 855003"/>
                                    <a:gd name="connsiteX1" fmla="*/ 128056 w 1446633"/>
                                    <a:gd name="connsiteY1" fmla="*/ 839990 h 855003"/>
                                    <a:gd name="connsiteX2" fmla="*/ 288129 w 1446633"/>
                                    <a:gd name="connsiteY2" fmla="*/ 777857 h 855003"/>
                                    <a:gd name="connsiteX3" fmla="*/ 444195 w 1446633"/>
                                    <a:gd name="connsiteY3" fmla="*/ 635894 h 855003"/>
                                    <a:gd name="connsiteX4" fmla="*/ 564248 w 1446633"/>
                                    <a:gd name="connsiteY4" fmla="*/ 413129 h 855003"/>
                                    <a:gd name="connsiteX5" fmla="*/ 748321 w 1446633"/>
                                    <a:gd name="connsiteY5" fmla="*/ 27172 h 855003"/>
                                    <a:gd name="connsiteX6" fmla="*/ 902395 w 1446633"/>
                                    <a:gd name="connsiteY6" fmla="*/ 40199 h 855003"/>
                                    <a:gd name="connsiteX7" fmla="*/ 990437 w 1446633"/>
                                    <a:gd name="connsiteY7" fmla="*/ 105539 h 855003"/>
                                    <a:gd name="connsiteX8" fmla="*/ 1164507 w 1446633"/>
                                    <a:gd name="connsiteY8" fmla="*/ 528077 h 855003"/>
                                    <a:gd name="connsiteX9" fmla="*/ 1446633 w 1446633"/>
                                    <a:gd name="connsiteY9" fmla="*/ 853002 h 855003"/>
                                    <a:gd name="connsiteX10" fmla="*/ 1446633 w 1446633"/>
                                    <a:gd name="connsiteY10" fmla="*/ 853002 h 855003"/>
                                    <a:gd name="connsiteX0" fmla="*/ 0 w 1446633"/>
                                    <a:gd name="connsiteY0" fmla="*/ 863963 h 863963"/>
                                    <a:gd name="connsiteX1" fmla="*/ 128056 w 1446633"/>
                                    <a:gd name="connsiteY1" fmla="*/ 848950 h 863963"/>
                                    <a:gd name="connsiteX2" fmla="*/ 288129 w 1446633"/>
                                    <a:gd name="connsiteY2" fmla="*/ 786817 h 863963"/>
                                    <a:gd name="connsiteX3" fmla="*/ 444195 w 1446633"/>
                                    <a:gd name="connsiteY3" fmla="*/ 644854 h 863963"/>
                                    <a:gd name="connsiteX4" fmla="*/ 564248 w 1446633"/>
                                    <a:gd name="connsiteY4" fmla="*/ 422089 h 863963"/>
                                    <a:gd name="connsiteX5" fmla="*/ 748321 w 1446633"/>
                                    <a:gd name="connsiteY5" fmla="*/ 36132 h 863963"/>
                                    <a:gd name="connsiteX6" fmla="*/ 916402 w 1446633"/>
                                    <a:gd name="connsiteY6" fmla="*/ 21136 h 863963"/>
                                    <a:gd name="connsiteX7" fmla="*/ 990437 w 1446633"/>
                                    <a:gd name="connsiteY7" fmla="*/ 114499 h 863963"/>
                                    <a:gd name="connsiteX8" fmla="*/ 1164507 w 1446633"/>
                                    <a:gd name="connsiteY8" fmla="*/ 537037 h 863963"/>
                                    <a:gd name="connsiteX9" fmla="*/ 1446633 w 1446633"/>
                                    <a:gd name="connsiteY9" fmla="*/ 861962 h 863963"/>
                                    <a:gd name="connsiteX10" fmla="*/ 1446633 w 1446633"/>
                                    <a:gd name="connsiteY10" fmla="*/ 861962 h 863963"/>
                                    <a:gd name="connsiteX0" fmla="*/ 0 w 1446633"/>
                                    <a:gd name="connsiteY0" fmla="*/ 863963 h 863963"/>
                                    <a:gd name="connsiteX1" fmla="*/ 128056 w 1446633"/>
                                    <a:gd name="connsiteY1" fmla="*/ 848950 h 863963"/>
                                    <a:gd name="connsiteX2" fmla="*/ 288129 w 1446633"/>
                                    <a:gd name="connsiteY2" fmla="*/ 786817 h 863963"/>
                                    <a:gd name="connsiteX3" fmla="*/ 444195 w 1446633"/>
                                    <a:gd name="connsiteY3" fmla="*/ 644854 h 863963"/>
                                    <a:gd name="connsiteX4" fmla="*/ 564248 w 1446633"/>
                                    <a:gd name="connsiteY4" fmla="*/ 422089 h 863963"/>
                                    <a:gd name="connsiteX5" fmla="*/ 748321 w 1446633"/>
                                    <a:gd name="connsiteY5" fmla="*/ 36132 h 863963"/>
                                    <a:gd name="connsiteX6" fmla="*/ 916402 w 1446633"/>
                                    <a:gd name="connsiteY6" fmla="*/ 21136 h 863963"/>
                                    <a:gd name="connsiteX7" fmla="*/ 990437 w 1446633"/>
                                    <a:gd name="connsiteY7" fmla="*/ 114499 h 863963"/>
                                    <a:gd name="connsiteX8" fmla="*/ 1164507 w 1446633"/>
                                    <a:gd name="connsiteY8" fmla="*/ 537037 h 863963"/>
                                    <a:gd name="connsiteX9" fmla="*/ 1446633 w 1446633"/>
                                    <a:gd name="connsiteY9" fmla="*/ 861962 h 863963"/>
                                    <a:gd name="connsiteX10" fmla="*/ 1446633 w 1446633"/>
                                    <a:gd name="connsiteY10" fmla="*/ 861962 h 863963"/>
                                    <a:gd name="connsiteX0" fmla="*/ 0 w 1446633"/>
                                    <a:gd name="connsiteY0" fmla="*/ 863963 h 863963"/>
                                    <a:gd name="connsiteX1" fmla="*/ 128056 w 1446633"/>
                                    <a:gd name="connsiteY1" fmla="*/ 848950 h 863963"/>
                                    <a:gd name="connsiteX2" fmla="*/ 288129 w 1446633"/>
                                    <a:gd name="connsiteY2" fmla="*/ 786817 h 863963"/>
                                    <a:gd name="connsiteX3" fmla="*/ 444195 w 1446633"/>
                                    <a:gd name="connsiteY3" fmla="*/ 644854 h 863963"/>
                                    <a:gd name="connsiteX4" fmla="*/ 564248 w 1446633"/>
                                    <a:gd name="connsiteY4" fmla="*/ 422089 h 863963"/>
                                    <a:gd name="connsiteX5" fmla="*/ 748321 w 1446633"/>
                                    <a:gd name="connsiteY5" fmla="*/ 36132 h 863963"/>
                                    <a:gd name="connsiteX6" fmla="*/ 916402 w 1446633"/>
                                    <a:gd name="connsiteY6" fmla="*/ 21136 h 863963"/>
                                    <a:gd name="connsiteX7" fmla="*/ 990437 w 1446633"/>
                                    <a:gd name="connsiteY7" fmla="*/ 114499 h 863963"/>
                                    <a:gd name="connsiteX8" fmla="*/ 1164507 w 1446633"/>
                                    <a:gd name="connsiteY8" fmla="*/ 537037 h 863963"/>
                                    <a:gd name="connsiteX9" fmla="*/ 1446633 w 1446633"/>
                                    <a:gd name="connsiteY9" fmla="*/ 861962 h 863963"/>
                                    <a:gd name="connsiteX10" fmla="*/ 1446633 w 1446633"/>
                                    <a:gd name="connsiteY10" fmla="*/ 861962 h 863963"/>
                                    <a:gd name="connsiteX0" fmla="*/ 0 w 1446633"/>
                                    <a:gd name="connsiteY0" fmla="*/ 863316 h 863316"/>
                                    <a:gd name="connsiteX1" fmla="*/ 128056 w 1446633"/>
                                    <a:gd name="connsiteY1" fmla="*/ 848303 h 863316"/>
                                    <a:gd name="connsiteX2" fmla="*/ 288129 w 1446633"/>
                                    <a:gd name="connsiteY2" fmla="*/ 786170 h 863316"/>
                                    <a:gd name="connsiteX3" fmla="*/ 444195 w 1446633"/>
                                    <a:gd name="connsiteY3" fmla="*/ 644207 h 863316"/>
                                    <a:gd name="connsiteX4" fmla="*/ 564248 w 1446633"/>
                                    <a:gd name="connsiteY4" fmla="*/ 421442 h 863316"/>
                                    <a:gd name="connsiteX5" fmla="*/ 748321 w 1446633"/>
                                    <a:gd name="connsiteY5" fmla="*/ 35485 h 863316"/>
                                    <a:gd name="connsiteX6" fmla="*/ 916402 w 1446633"/>
                                    <a:gd name="connsiteY6" fmla="*/ 20489 h 863316"/>
                                    <a:gd name="connsiteX7" fmla="*/ 990437 w 1446633"/>
                                    <a:gd name="connsiteY7" fmla="*/ 113852 h 863316"/>
                                    <a:gd name="connsiteX8" fmla="*/ 1164507 w 1446633"/>
                                    <a:gd name="connsiteY8" fmla="*/ 536390 h 863316"/>
                                    <a:gd name="connsiteX9" fmla="*/ 1446633 w 1446633"/>
                                    <a:gd name="connsiteY9" fmla="*/ 861315 h 863316"/>
                                    <a:gd name="connsiteX10" fmla="*/ 1446633 w 1446633"/>
                                    <a:gd name="connsiteY10" fmla="*/ 861315 h 863316"/>
                                    <a:gd name="connsiteX0" fmla="*/ 0 w 1446633"/>
                                    <a:gd name="connsiteY0" fmla="*/ 863316 h 863316"/>
                                    <a:gd name="connsiteX1" fmla="*/ 128056 w 1446633"/>
                                    <a:gd name="connsiteY1" fmla="*/ 848303 h 863316"/>
                                    <a:gd name="connsiteX2" fmla="*/ 288129 w 1446633"/>
                                    <a:gd name="connsiteY2" fmla="*/ 786170 h 863316"/>
                                    <a:gd name="connsiteX3" fmla="*/ 444195 w 1446633"/>
                                    <a:gd name="connsiteY3" fmla="*/ 644207 h 863316"/>
                                    <a:gd name="connsiteX4" fmla="*/ 564248 w 1446633"/>
                                    <a:gd name="connsiteY4" fmla="*/ 421442 h 863316"/>
                                    <a:gd name="connsiteX5" fmla="*/ 748321 w 1446633"/>
                                    <a:gd name="connsiteY5" fmla="*/ 35485 h 863316"/>
                                    <a:gd name="connsiteX6" fmla="*/ 916402 w 1446633"/>
                                    <a:gd name="connsiteY6" fmla="*/ 20489 h 863316"/>
                                    <a:gd name="connsiteX7" fmla="*/ 990437 w 1446633"/>
                                    <a:gd name="connsiteY7" fmla="*/ 113852 h 863316"/>
                                    <a:gd name="connsiteX8" fmla="*/ 1164507 w 1446633"/>
                                    <a:gd name="connsiteY8" fmla="*/ 536390 h 863316"/>
                                    <a:gd name="connsiteX9" fmla="*/ 1298568 w 1446633"/>
                                    <a:gd name="connsiteY9" fmla="*/ 708310 h 863316"/>
                                    <a:gd name="connsiteX10" fmla="*/ 1446633 w 1446633"/>
                                    <a:gd name="connsiteY10" fmla="*/ 861315 h 863316"/>
                                    <a:gd name="connsiteX11" fmla="*/ 1446633 w 1446633"/>
                                    <a:gd name="connsiteY11" fmla="*/ 861315 h 863316"/>
                                    <a:gd name="connsiteX0" fmla="*/ 0 w 1446633"/>
                                    <a:gd name="connsiteY0" fmla="*/ 863316 h 863316"/>
                                    <a:gd name="connsiteX1" fmla="*/ 128056 w 1446633"/>
                                    <a:gd name="connsiteY1" fmla="*/ 848303 h 863316"/>
                                    <a:gd name="connsiteX2" fmla="*/ 288129 w 1446633"/>
                                    <a:gd name="connsiteY2" fmla="*/ 786170 h 863316"/>
                                    <a:gd name="connsiteX3" fmla="*/ 444195 w 1446633"/>
                                    <a:gd name="connsiteY3" fmla="*/ 644207 h 863316"/>
                                    <a:gd name="connsiteX4" fmla="*/ 564248 w 1446633"/>
                                    <a:gd name="connsiteY4" fmla="*/ 421442 h 863316"/>
                                    <a:gd name="connsiteX5" fmla="*/ 748321 w 1446633"/>
                                    <a:gd name="connsiteY5" fmla="*/ 35485 h 863316"/>
                                    <a:gd name="connsiteX6" fmla="*/ 916402 w 1446633"/>
                                    <a:gd name="connsiteY6" fmla="*/ 20489 h 863316"/>
                                    <a:gd name="connsiteX7" fmla="*/ 990437 w 1446633"/>
                                    <a:gd name="connsiteY7" fmla="*/ 113852 h 863316"/>
                                    <a:gd name="connsiteX8" fmla="*/ 1164507 w 1446633"/>
                                    <a:gd name="connsiteY8" fmla="*/ 536390 h 863316"/>
                                    <a:gd name="connsiteX9" fmla="*/ 1300570 w 1446633"/>
                                    <a:gd name="connsiteY9" fmla="*/ 756351 h 863316"/>
                                    <a:gd name="connsiteX10" fmla="*/ 1446633 w 1446633"/>
                                    <a:gd name="connsiteY10" fmla="*/ 861315 h 863316"/>
                                    <a:gd name="connsiteX11" fmla="*/ 1446633 w 1446633"/>
                                    <a:gd name="connsiteY11" fmla="*/ 861315 h 863316"/>
                                    <a:gd name="connsiteX0" fmla="*/ 0 w 1457452"/>
                                    <a:gd name="connsiteY0" fmla="*/ 863316 h 869628"/>
                                    <a:gd name="connsiteX1" fmla="*/ 128056 w 1457452"/>
                                    <a:gd name="connsiteY1" fmla="*/ 848303 h 869628"/>
                                    <a:gd name="connsiteX2" fmla="*/ 288129 w 1457452"/>
                                    <a:gd name="connsiteY2" fmla="*/ 786170 h 869628"/>
                                    <a:gd name="connsiteX3" fmla="*/ 444195 w 1457452"/>
                                    <a:gd name="connsiteY3" fmla="*/ 644207 h 869628"/>
                                    <a:gd name="connsiteX4" fmla="*/ 564248 w 1457452"/>
                                    <a:gd name="connsiteY4" fmla="*/ 421442 h 869628"/>
                                    <a:gd name="connsiteX5" fmla="*/ 748321 w 1457452"/>
                                    <a:gd name="connsiteY5" fmla="*/ 35485 h 869628"/>
                                    <a:gd name="connsiteX6" fmla="*/ 916402 w 1457452"/>
                                    <a:gd name="connsiteY6" fmla="*/ 20489 h 869628"/>
                                    <a:gd name="connsiteX7" fmla="*/ 990437 w 1457452"/>
                                    <a:gd name="connsiteY7" fmla="*/ 113852 h 869628"/>
                                    <a:gd name="connsiteX8" fmla="*/ 1164507 w 1457452"/>
                                    <a:gd name="connsiteY8" fmla="*/ 536390 h 869628"/>
                                    <a:gd name="connsiteX9" fmla="*/ 1300570 w 1457452"/>
                                    <a:gd name="connsiteY9" fmla="*/ 756351 h 869628"/>
                                    <a:gd name="connsiteX10" fmla="*/ 1446633 w 1457452"/>
                                    <a:gd name="connsiteY10" fmla="*/ 861315 h 869628"/>
                                    <a:gd name="connsiteX11" fmla="*/ 1446633 w 1457452"/>
                                    <a:gd name="connsiteY11" fmla="*/ 863316 h 869628"/>
                                    <a:gd name="connsiteX0" fmla="*/ 0 w 1457452"/>
                                    <a:gd name="connsiteY0" fmla="*/ 863316 h 869628"/>
                                    <a:gd name="connsiteX1" fmla="*/ 128056 w 1457452"/>
                                    <a:gd name="connsiteY1" fmla="*/ 848303 h 869628"/>
                                    <a:gd name="connsiteX2" fmla="*/ 288129 w 1457452"/>
                                    <a:gd name="connsiteY2" fmla="*/ 786170 h 869628"/>
                                    <a:gd name="connsiteX3" fmla="*/ 444195 w 1457452"/>
                                    <a:gd name="connsiteY3" fmla="*/ 644207 h 869628"/>
                                    <a:gd name="connsiteX4" fmla="*/ 564248 w 1457452"/>
                                    <a:gd name="connsiteY4" fmla="*/ 421442 h 869628"/>
                                    <a:gd name="connsiteX5" fmla="*/ 748321 w 1457452"/>
                                    <a:gd name="connsiteY5" fmla="*/ 35485 h 869628"/>
                                    <a:gd name="connsiteX6" fmla="*/ 916402 w 1457452"/>
                                    <a:gd name="connsiteY6" fmla="*/ 20489 h 869628"/>
                                    <a:gd name="connsiteX7" fmla="*/ 990437 w 1457452"/>
                                    <a:gd name="connsiteY7" fmla="*/ 113852 h 869628"/>
                                    <a:gd name="connsiteX8" fmla="*/ 1164507 w 1457452"/>
                                    <a:gd name="connsiteY8" fmla="*/ 536390 h 869628"/>
                                    <a:gd name="connsiteX9" fmla="*/ 1300570 w 1457452"/>
                                    <a:gd name="connsiteY9" fmla="*/ 756351 h 869628"/>
                                    <a:gd name="connsiteX10" fmla="*/ 1446633 w 1457452"/>
                                    <a:gd name="connsiteY10" fmla="*/ 861315 h 869628"/>
                                    <a:gd name="connsiteX11" fmla="*/ 1446633 w 1457452"/>
                                    <a:gd name="connsiteY11" fmla="*/ 863316 h 869628"/>
                                    <a:gd name="connsiteX0" fmla="*/ 0 w 1461916"/>
                                    <a:gd name="connsiteY0" fmla="*/ 863316 h 872342"/>
                                    <a:gd name="connsiteX1" fmla="*/ 128056 w 1461916"/>
                                    <a:gd name="connsiteY1" fmla="*/ 848303 h 872342"/>
                                    <a:gd name="connsiteX2" fmla="*/ 288129 w 1461916"/>
                                    <a:gd name="connsiteY2" fmla="*/ 786170 h 872342"/>
                                    <a:gd name="connsiteX3" fmla="*/ 444195 w 1461916"/>
                                    <a:gd name="connsiteY3" fmla="*/ 644207 h 872342"/>
                                    <a:gd name="connsiteX4" fmla="*/ 564248 w 1461916"/>
                                    <a:gd name="connsiteY4" fmla="*/ 421442 h 872342"/>
                                    <a:gd name="connsiteX5" fmla="*/ 748321 w 1461916"/>
                                    <a:gd name="connsiteY5" fmla="*/ 35485 h 872342"/>
                                    <a:gd name="connsiteX6" fmla="*/ 916402 w 1461916"/>
                                    <a:gd name="connsiteY6" fmla="*/ 20489 h 872342"/>
                                    <a:gd name="connsiteX7" fmla="*/ 990437 w 1461916"/>
                                    <a:gd name="connsiteY7" fmla="*/ 113852 h 872342"/>
                                    <a:gd name="connsiteX8" fmla="*/ 1164507 w 1461916"/>
                                    <a:gd name="connsiteY8" fmla="*/ 536390 h 872342"/>
                                    <a:gd name="connsiteX9" fmla="*/ 1300570 w 1461916"/>
                                    <a:gd name="connsiteY9" fmla="*/ 756351 h 872342"/>
                                    <a:gd name="connsiteX10" fmla="*/ 1446633 w 1461916"/>
                                    <a:gd name="connsiteY10" fmla="*/ 861315 h 872342"/>
                                    <a:gd name="connsiteX11" fmla="*/ 1457452 w 1461916"/>
                                    <a:gd name="connsiteY11" fmla="*/ 869628 h 872342"/>
                                    <a:gd name="connsiteX0" fmla="*/ 0 w 1446633"/>
                                    <a:gd name="connsiteY0" fmla="*/ 863316 h 863316"/>
                                    <a:gd name="connsiteX1" fmla="*/ 128056 w 1446633"/>
                                    <a:gd name="connsiteY1" fmla="*/ 848303 h 863316"/>
                                    <a:gd name="connsiteX2" fmla="*/ 288129 w 1446633"/>
                                    <a:gd name="connsiteY2" fmla="*/ 786170 h 863316"/>
                                    <a:gd name="connsiteX3" fmla="*/ 444195 w 1446633"/>
                                    <a:gd name="connsiteY3" fmla="*/ 644207 h 863316"/>
                                    <a:gd name="connsiteX4" fmla="*/ 564248 w 1446633"/>
                                    <a:gd name="connsiteY4" fmla="*/ 421442 h 863316"/>
                                    <a:gd name="connsiteX5" fmla="*/ 748321 w 1446633"/>
                                    <a:gd name="connsiteY5" fmla="*/ 35485 h 863316"/>
                                    <a:gd name="connsiteX6" fmla="*/ 916402 w 1446633"/>
                                    <a:gd name="connsiteY6" fmla="*/ 20489 h 863316"/>
                                    <a:gd name="connsiteX7" fmla="*/ 990437 w 1446633"/>
                                    <a:gd name="connsiteY7" fmla="*/ 113852 h 863316"/>
                                    <a:gd name="connsiteX8" fmla="*/ 1164507 w 1446633"/>
                                    <a:gd name="connsiteY8" fmla="*/ 536390 h 863316"/>
                                    <a:gd name="connsiteX9" fmla="*/ 1300570 w 1446633"/>
                                    <a:gd name="connsiteY9" fmla="*/ 756351 h 863316"/>
                                    <a:gd name="connsiteX10" fmla="*/ 1446633 w 1446633"/>
                                    <a:gd name="connsiteY10" fmla="*/ 861315 h 863316"/>
                                    <a:gd name="connsiteX0" fmla="*/ 0 w 1470645"/>
                                    <a:gd name="connsiteY0" fmla="*/ 863316 h 885335"/>
                                    <a:gd name="connsiteX1" fmla="*/ 128056 w 1470645"/>
                                    <a:gd name="connsiteY1" fmla="*/ 848303 h 885335"/>
                                    <a:gd name="connsiteX2" fmla="*/ 288129 w 1470645"/>
                                    <a:gd name="connsiteY2" fmla="*/ 786170 h 885335"/>
                                    <a:gd name="connsiteX3" fmla="*/ 444195 w 1470645"/>
                                    <a:gd name="connsiteY3" fmla="*/ 644207 h 885335"/>
                                    <a:gd name="connsiteX4" fmla="*/ 564248 w 1470645"/>
                                    <a:gd name="connsiteY4" fmla="*/ 421442 h 885335"/>
                                    <a:gd name="connsiteX5" fmla="*/ 748321 w 1470645"/>
                                    <a:gd name="connsiteY5" fmla="*/ 35485 h 885335"/>
                                    <a:gd name="connsiteX6" fmla="*/ 916402 w 1470645"/>
                                    <a:gd name="connsiteY6" fmla="*/ 20489 h 885335"/>
                                    <a:gd name="connsiteX7" fmla="*/ 990437 w 1470645"/>
                                    <a:gd name="connsiteY7" fmla="*/ 113852 h 885335"/>
                                    <a:gd name="connsiteX8" fmla="*/ 1164507 w 1470645"/>
                                    <a:gd name="connsiteY8" fmla="*/ 536390 h 885335"/>
                                    <a:gd name="connsiteX9" fmla="*/ 1300570 w 1470645"/>
                                    <a:gd name="connsiteY9" fmla="*/ 756351 h 885335"/>
                                    <a:gd name="connsiteX10" fmla="*/ 1470645 w 1470645"/>
                                    <a:gd name="connsiteY10" fmla="*/ 885335 h 885335"/>
                                    <a:gd name="connsiteX0" fmla="*/ 0 w 1482655"/>
                                    <a:gd name="connsiteY0" fmla="*/ 863316 h 885335"/>
                                    <a:gd name="connsiteX1" fmla="*/ 140066 w 1482655"/>
                                    <a:gd name="connsiteY1" fmla="*/ 848303 h 885335"/>
                                    <a:gd name="connsiteX2" fmla="*/ 300139 w 1482655"/>
                                    <a:gd name="connsiteY2" fmla="*/ 786170 h 885335"/>
                                    <a:gd name="connsiteX3" fmla="*/ 456205 w 1482655"/>
                                    <a:gd name="connsiteY3" fmla="*/ 644207 h 885335"/>
                                    <a:gd name="connsiteX4" fmla="*/ 576258 w 1482655"/>
                                    <a:gd name="connsiteY4" fmla="*/ 421442 h 885335"/>
                                    <a:gd name="connsiteX5" fmla="*/ 760331 w 1482655"/>
                                    <a:gd name="connsiteY5" fmla="*/ 35485 h 885335"/>
                                    <a:gd name="connsiteX6" fmla="*/ 928412 w 1482655"/>
                                    <a:gd name="connsiteY6" fmla="*/ 20489 h 885335"/>
                                    <a:gd name="connsiteX7" fmla="*/ 1002447 w 1482655"/>
                                    <a:gd name="connsiteY7" fmla="*/ 113852 h 885335"/>
                                    <a:gd name="connsiteX8" fmla="*/ 1176517 w 1482655"/>
                                    <a:gd name="connsiteY8" fmla="*/ 536390 h 885335"/>
                                    <a:gd name="connsiteX9" fmla="*/ 1312580 w 1482655"/>
                                    <a:gd name="connsiteY9" fmla="*/ 756351 h 885335"/>
                                    <a:gd name="connsiteX10" fmla="*/ 1482655 w 1482655"/>
                                    <a:gd name="connsiteY10" fmla="*/ 885335 h 885335"/>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76517 w 1706838"/>
                                    <a:gd name="connsiteY8" fmla="*/ 536390 h 871327"/>
                                    <a:gd name="connsiteX9" fmla="*/ 1312580 w 1706838"/>
                                    <a:gd name="connsiteY9" fmla="*/ 756351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76517 w 1706838"/>
                                    <a:gd name="connsiteY8" fmla="*/ 536390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76517 w 1706838"/>
                                    <a:gd name="connsiteY8" fmla="*/ 536390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56614 w 1706838"/>
                                    <a:gd name="connsiteY9" fmla="*/ 766356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81388 w 1706838"/>
                                    <a:gd name="connsiteY9" fmla="*/ 779693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81388 w 1706838"/>
                                    <a:gd name="connsiteY9" fmla="*/ 779693 h 871327"/>
                                    <a:gd name="connsiteX10" fmla="*/ 1706838 w 1706838"/>
                                    <a:gd name="connsiteY10" fmla="*/ 871327 h 871327"/>
                                    <a:gd name="connsiteX0" fmla="*/ 0 w 1706838"/>
                                    <a:gd name="connsiteY0" fmla="*/ 863316 h 871327"/>
                                    <a:gd name="connsiteX1" fmla="*/ 140066 w 1706838"/>
                                    <a:gd name="connsiteY1" fmla="*/ 848303 h 871327"/>
                                    <a:gd name="connsiteX2" fmla="*/ 300139 w 1706838"/>
                                    <a:gd name="connsiteY2" fmla="*/ 786170 h 871327"/>
                                    <a:gd name="connsiteX3" fmla="*/ 456205 w 1706838"/>
                                    <a:gd name="connsiteY3" fmla="*/ 644207 h 871327"/>
                                    <a:gd name="connsiteX4" fmla="*/ 576258 w 1706838"/>
                                    <a:gd name="connsiteY4" fmla="*/ 421442 h 871327"/>
                                    <a:gd name="connsiteX5" fmla="*/ 760331 w 1706838"/>
                                    <a:gd name="connsiteY5" fmla="*/ 35485 h 871327"/>
                                    <a:gd name="connsiteX6" fmla="*/ 928412 w 1706838"/>
                                    <a:gd name="connsiteY6" fmla="*/ 20489 h 871327"/>
                                    <a:gd name="connsiteX7" fmla="*/ 1002447 w 1706838"/>
                                    <a:gd name="connsiteY7" fmla="*/ 113852 h 871327"/>
                                    <a:gd name="connsiteX8" fmla="*/ 1196533 w 1706838"/>
                                    <a:gd name="connsiteY8" fmla="*/ 576413 h 871327"/>
                                    <a:gd name="connsiteX9" fmla="*/ 1381388 w 1706838"/>
                                    <a:gd name="connsiteY9" fmla="*/ 779693 h 871327"/>
                                    <a:gd name="connsiteX10" fmla="*/ 1706838 w 1706838"/>
                                    <a:gd name="connsiteY10" fmla="*/ 871327 h 871327"/>
                                    <a:gd name="connsiteX0" fmla="*/ 0 w 1706838"/>
                                    <a:gd name="connsiteY0" fmla="*/ 865758 h 873769"/>
                                    <a:gd name="connsiteX1" fmla="*/ 140066 w 1706838"/>
                                    <a:gd name="connsiteY1" fmla="*/ 850745 h 873769"/>
                                    <a:gd name="connsiteX2" fmla="*/ 300139 w 1706838"/>
                                    <a:gd name="connsiteY2" fmla="*/ 788612 h 873769"/>
                                    <a:gd name="connsiteX3" fmla="*/ 456205 w 1706838"/>
                                    <a:gd name="connsiteY3" fmla="*/ 646649 h 873769"/>
                                    <a:gd name="connsiteX4" fmla="*/ 576258 w 1706838"/>
                                    <a:gd name="connsiteY4" fmla="*/ 423884 h 873769"/>
                                    <a:gd name="connsiteX5" fmla="*/ 760331 w 1706838"/>
                                    <a:gd name="connsiteY5" fmla="*/ 37927 h 873769"/>
                                    <a:gd name="connsiteX6" fmla="*/ 928412 w 1706838"/>
                                    <a:gd name="connsiteY6" fmla="*/ 17215 h 873769"/>
                                    <a:gd name="connsiteX7" fmla="*/ 1002447 w 1706838"/>
                                    <a:gd name="connsiteY7" fmla="*/ 116294 h 873769"/>
                                    <a:gd name="connsiteX8" fmla="*/ 1196533 w 1706838"/>
                                    <a:gd name="connsiteY8" fmla="*/ 578855 h 873769"/>
                                    <a:gd name="connsiteX9" fmla="*/ 1381388 w 1706838"/>
                                    <a:gd name="connsiteY9" fmla="*/ 782135 h 873769"/>
                                    <a:gd name="connsiteX10" fmla="*/ 1706838 w 1706838"/>
                                    <a:gd name="connsiteY10" fmla="*/ 873769 h 873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06838" h="873769">
                                      <a:moveTo>
                                        <a:pt x="0" y="865758"/>
                                      </a:moveTo>
                                      <a:cubicBezTo>
                                        <a:pt x="20676" y="860587"/>
                                        <a:pt x="92045" y="863603"/>
                                        <a:pt x="140066" y="850745"/>
                                      </a:cubicBezTo>
                                      <a:cubicBezTo>
                                        <a:pt x="188087" y="837887"/>
                                        <a:pt x="250451" y="822962"/>
                                        <a:pt x="300139" y="788612"/>
                                      </a:cubicBezTo>
                                      <a:cubicBezTo>
                                        <a:pt x="349827" y="754262"/>
                                        <a:pt x="413854" y="707437"/>
                                        <a:pt x="456205" y="646649"/>
                                      </a:cubicBezTo>
                                      <a:cubicBezTo>
                                        <a:pt x="498556" y="585861"/>
                                        <a:pt x="525570" y="525338"/>
                                        <a:pt x="576258" y="423884"/>
                                      </a:cubicBezTo>
                                      <a:cubicBezTo>
                                        <a:pt x="626946" y="322430"/>
                                        <a:pt x="703973" y="100082"/>
                                        <a:pt x="760331" y="37927"/>
                                      </a:cubicBezTo>
                                      <a:cubicBezTo>
                                        <a:pt x="816689" y="-24228"/>
                                        <a:pt x="916073" y="6156"/>
                                        <a:pt x="928412" y="17215"/>
                                      </a:cubicBezTo>
                                      <a:cubicBezTo>
                                        <a:pt x="966764" y="42286"/>
                                        <a:pt x="958762" y="42988"/>
                                        <a:pt x="1002447" y="116294"/>
                                      </a:cubicBezTo>
                                      <a:cubicBezTo>
                                        <a:pt x="1046132" y="197607"/>
                                        <a:pt x="1128506" y="462282"/>
                                        <a:pt x="1196533" y="578855"/>
                                      </a:cubicBezTo>
                                      <a:cubicBezTo>
                                        <a:pt x="1281915" y="711950"/>
                                        <a:pt x="1326744" y="733697"/>
                                        <a:pt x="1381388" y="782135"/>
                                      </a:cubicBezTo>
                                      <a:cubicBezTo>
                                        <a:pt x="1632474" y="894705"/>
                                        <a:pt x="1680691" y="854890"/>
                                        <a:pt x="1706838" y="873769"/>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5" name="群組 605"/>
                              <wpg:cNvGrpSpPr/>
                              <wpg:grpSpPr>
                                <a:xfrm>
                                  <a:off x="0" y="0"/>
                                  <a:ext cx="1993265" cy="1106803"/>
                                  <a:chOff x="0" y="0"/>
                                  <a:chExt cx="1993585" cy="1106805"/>
                                </a:xfrm>
                              </wpg:grpSpPr>
                              <wps:wsp>
                                <wps:cNvPr id="606" name="直線單箭頭接點 606"/>
                                <wps:cNvCnPr/>
                                <wps:spPr>
                                  <a:xfrm flipV="1">
                                    <a:off x="4763" y="0"/>
                                    <a:ext cx="0" cy="1106805"/>
                                  </a:xfrm>
                                  <a:prstGeom prst="straightConnector1">
                                    <a:avLst/>
                                  </a:prstGeom>
                                  <a:ln w="1270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607" name="直線單箭頭接點 607"/>
                                <wps:cNvCnPr/>
                                <wps:spPr>
                                  <a:xfrm rot="5400000" flipV="1">
                                    <a:off x="995363" y="103779"/>
                                    <a:ext cx="2859" cy="1993585"/>
                                  </a:xfrm>
                                  <a:prstGeom prst="straightConnector1">
                                    <a:avLst/>
                                  </a:prstGeom>
                                  <a:ln w="1270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grpSp>
                            <wps:wsp>
                              <wps:cNvPr id="608" name="直線單箭頭接點 608"/>
                              <wps:cNvCnPr/>
                              <wps:spPr>
                                <a:xfrm>
                                  <a:off x="609600" y="107182"/>
                                  <a:ext cx="152400" cy="102870"/>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609" name="直線單箭頭接點 609"/>
                              <wps:cNvCnPr/>
                              <wps:spPr>
                                <a:xfrm>
                                  <a:off x="334945" y="582804"/>
                                  <a:ext cx="457200" cy="266700"/>
                                </a:xfrm>
                                <a:prstGeom prst="straightConnector1">
                                  <a:avLst/>
                                </a:prstGeom>
                                <a:ln w="9525">
                                  <a:solidFill>
                                    <a:schemeClr val="tx1"/>
                                  </a:solidFill>
                                  <a:prstDash val="sysDash"/>
                                  <a:tailEnd type="triangle" w="sm" len="sm"/>
                                </a:ln>
                              </wps:spPr>
                              <wps:style>
                                <a:lnRef idx="1">
                                  <a:schemeClr val="accent1"/>
                                </a:lnRef>
                                <a:fillRef idx="0">
                                  <a:schemeClr val="accent1"/>
                                </a:fillRef>
                                <a:effectRef idx="0">
                                  <a:schemeClr val="accent1"/>
                                </a:effectRef>
                                <a:fontRef idx="minor">
                                  <a:schemeClr val="tx1"/>
                                </a:fontRef>
                              </wps:style>
                              <wps:bodyPr/>
                            </wps:wsp>
                            <wps:wsp>
                              <wps:cNvPr id="610" name="直線單箭頭接點 610"/>
                              <wps:cNvCnPr/>
                              <wps:spPr>
                                <a:xfrm flipH="1">
                                  <a:off x="1182356" y="90435"/>
                                  <a:ext cx="154306" cy="154305"/>
                                </a:xfrm>
                                <a:prstGeom prst="straightConnector1">
                                  <a:avLst/>
                                </a:prstGeom>
                                <a:ln w="9525">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611" name="直線接點 611"/>
                            <wps:cNvCnPr/>
                            <wps:spPr>
                              <a:xfrm>
                                <a:off x="509954" y="879231"/>
                                <a:ext cx="699135" cy="0"/>
                              </a:xfrm>
                              <a:prstGeom prst="line">
                                <a:avLst/>
                              </a:prstGeom>
                              <a:ln w="9525">
                                <a:solidFill>
                                  <a:schemeClr val="tx1"/>
                                </a:solidFill>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12" name="直線接點 612"/>
                            <wps:cNvCnPr/>
                            <wps:spPr>
                              <a:xfrm>
                                <a:off x="509954" y="870439"/>
                                <a:ext cx="0" cy="22606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3" name="直線接點 613"/>
                            <wps:cNvCnPr/>
                            <wps:spPr>
                              <a:xfrm>
                                <a:off x="1204546" y="870439"/>
                                <a:ext cx="0" cy="226060"/>
                              </a:xfrm>
                              <a:prstGeom prst="line">
                                <a:avLst/>
                              </a:prstGeom>
                              <a:ln w="952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614" name="文字方塊 35"/>
                          <wps:cNvSpPr txBox="1"/>
                          <wps:spPr>
                            <a:xfrm>
                              <a:off x="0" y="264160"/>
                              <a:ext cx="227965"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00EA4" w:rsidRDefault="00C262C6" w:rsidP="00B712DB">
                                <w:pPr>
                                  <w:spacing w:line="240" w:lineRule="atLeast"/>
                                  <w:rPr>
                                    <w:spacing w:val="20"/>
                                    <w:sz w:val="20"/>
                                  </w:rPr>
                                </w:pPr>
                                <w:r w:rsidRPr="00200EA4">
                                  <w:rPr>
                                    <w:rFonts w:hint="eastAsia"/>
                                    <w:spacing w:val="20"/>
                                    <w:sz w:val="20"/>
                                  </w:rPr>
                                  <w:t>機率</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615" name="文字方塊 8"/>
                          <wps:cNvSpPr txBox="1">
                            <a:spLocks noChangeAspect="1"/>
                          </wps:cNvSpPr>
                          <wps:spPr>
                            <a:xfrm>
                              <a:off x="695960" y="1264920"/>
                              <a:ext cx="212600" cy="21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B712DB" w:rsidRDefault="00C262C6" w:rsidP="00B712DB">
                                <w:pPr>
                                  <w:pStyle w:val="Web"/>
                                  <w:spacing w:before="0" w:beforeAutospacing="0" w:after="72" w:afterAutospacing="0" w:line="240" w:lineRule="exact"/>
                                  <w:rPr>
                                    <w:sz w:val="20"/>
                                    <w:szCs w:val="20"/>
                                  </w:rPr>
                                </w:pPr>
                                <w:r>
                                  <w:rPr>
                                    <w:rFonts w:hint="eastAsia"/>
                                    <w:sz w:val="20"/>
                                    <w:szCs w:val="20"/>
                                  </w:rPr>
                                  <w:t>甲</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6" name="文字方塊 8"/>
                          <wps:cNvSpPr txBox="1">
                            <a:spLocks noChangeAspect="1"/>
                          </wps:cNvSpPr>
                          <wps:spPr>
                            <a:xfrm>
                              <a:off x="1457960" y="1259840"/>
                              <a:ext cx="212600" cy="212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B712DB" w:rsidRDefault="00C262C6" w:rsidP="00B712DB">
                                <w:pPr>
                                  <w:pStyle w:val="Web"/>
                                  <w:spacing w:before="0" w:beforeAutospacing="0" w:after="72" w:afterAutospacing="0" w:line="240" w:lineRule="exact"/>
                                  <w:rPr>
                                    <w:sz w:val="20"/>
                                    <w:szCs w:val="20"/>
                                  </w:rPr>
                                </w:pPr>
                                <w:r>
                                  <w:rPr>
                                    <w:rFonts w:hint="eastAsia"/>
                                    <w:sz w:val="20"/>
                                    <w:szCs w:val="20"/>
                                  </w:rPr>
                                  <w:t>乙</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7" name="文字方塊 8"/>
                          <wps:cNvSpPr txBox="1"/>
                          <wps:spPr>
                            <a:xfrm>
                              <a:off x="452120" y="30480"/>
                              <a:ext cx="590834" cy="1866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Default="00C262C6" w:rsidP="00B712DB">
                                <w:pPr>
                                  <w:pStyle w:val="Web"/>
                                  <w:spacing w:before="0" w:beforeAutospacing="0" w:after="72" w:afterAutospacing="0" w:line="240" w:lineRule="exact"/>
                                </w:pPr>
                                <w:r w:rsidRPr="00E10524">
                                  <w:rPr>
                                    <w:sz w:val="20"/>
                                    <w:szCs w:val="20"/>
                                  </w:rPr>
                                  <w:t>未來氣候</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8" name="文字方塊 618"/>
                          <wps:cNvSpPr txBox="1"/>
                          <wps:spPr>
                            <a:xfrm>
                              <a:off x="1473200" y="0"/>
                              <a:ext cx="59436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Default="00C262C6" w:rsidP="00B712DB">
                                <w:pPr>
                                  <w:pStyle w:val="Web"/>
                                  <w:spacing w:before="0" w:beforeAutospacing="0" w:after="72" w:afterAutospacing="0" w:line="240" w:lineRule="exact"/>
                                </w:pPr>
                                <w:r>
                                  <w:rPr>
                                    <w:rFonts w:hint="eastAsia"/>
                                    <w:sz w:val="20"/>
                                    <w:szCs w:val="20"/>
                                  </w:rPr>
                                  <w:t>現今氣候</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9" name="文字方塊 8"/>
                          <wps:cNvSpPr txBox="1"/>
                          <wps:spPr>
                            <a:xfrm>
                              <a:off x="314960" y="508000"/>
                              <a:ext cx="552459" cy="175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Default="00C262C6" w:rsidP="00B712DB">
                                <w:pPr>
                                  <w:pStyle w:val="Web"/>
                                  <w:spacing w:before="0" w:beforeAutospacing="0" w:after="72" w:afterAutospacing="0" w:line="240" w:lineRule="exact"/>
                                </w:pPr>
                                <w:r>
                                  <w:rPr>
                                    <w:rFonts w:hint="eastAsia"/>
                                    <w:sz w:val="20"/>
                                    <w:szCs w:val="20"/>
                                  </w:rPr>
                                  <w:t>適應</w:t>
                                </w:r>
                                <w:r w:rsidRPr="00E10524">
                                  <w:rPr>
                                    <w:sz w:val="20"/>
                                    <w:szCs w:val="20"/>
                                  </w:rPr>
                                  <w:t>區間</w:t>
                                </w:r>
                              </w:p>
                            </w:txbxContent>
                          </wps:txbx>
                          <wps:bodyPr rot="0" spcFirstLastPara="0" vert="horz" wrap="square" lIns="0" tIns="0" rIns="0" bIns="0" numCol="1" spcCol="0" rtlCol="0" fromWordArt="0" anchor="t" anchorCtr="0" forceAA="0" compatLnSpc="1">
                            <a:prstTxWarp prst="textNoShape">
                              <a:avLst/>
                            </a:prstTxWarp>
                            <a:noAutofit/>
                          </wps:bodyPr>
                        </wps:wsp>
                        <wps:wsp>
                          <wps:cNvPr id="620" name="文字方塊 31"/>
                          <wps:cNvSpPr txBox="1"/>
                          <wps:spPr>
                            <a:xfrm>
                              <a:off x="939800" y="1554480"/>
                              <a:ext cx="57531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00EA4" w:rsidRDefault="00C262C6" w:rsidP="00B712DB">
                                <w:pPr>
                                  <w:snapToGrid w:val="0"/>
                                  <w:spacing w:line="240" w:lineRule="atLeast"/>
                                  <w:jc w:val="center"/>
                                  <w:rPr>
                                    <w:color w:val="FF0000"/>
                                    <w:sz w:val="22"/>
                                    <w:szCs w:val="22"/>
                                  </w:rPr>
                                </w:pPr>
                                <w:r w:rsidRPr="000743A8">
                                  <w:rPr>
                                    <w:color w:val="0D0D0D" w:themeColor="text1" w:themeTint="F2"/>
                                    <w:sz w:val="22"/>
                                    <w:szCs w:val="22"/>
                                  </w:rPr>
                                  <w:t>圖</w:t>
                                </w:r>
                                <w:r w:rsidRPr="000743A8">
                                  <w:rPr>
                                    <w:color w:val="0D0D0D" w:themeColor="text1" w:themeTint="F2"/>
                                    <w:sz w:val="22"/>
                                    <w:szCs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1" name="文字方塊 8"/>
                          <wps:cNvSpPr txBox="1"/>
                          <wps:spPr>
                            <a:xfrm>
                              <a:off x="929640" y="1356360"/>
                              <a:ext cx="575271" cy="1988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00EA4" w:rsidRDefault="00C262C6" w:rsidP="00B712DB">
                                <w:pPr>
                                  <w:pStyle w:val="Web"/>
                                  <w:spacing w:before="0" w:beforeAutospacing="0" w:after="72" w:afterAutospacing="0" w:line="240" w:lineRule="exact"/>
                                  <w:jc w:val="center"/>
                                  <w:rPr>
                                    <w:spacing w:val="20"/>
                                    <w:sz w:val="20"/>
                                    <w:szCs w:val="20"/>
                                  </w:rPr>
                                </w:pPr>
                                <w:r w:rsidRPr="00B712DB">
                                  <w:rPr>
                                    <w:rFonts w:hint="eastAsia"/>
                                    <w:sz w:val="20"/>
                                    <w:szCs w:val="20"/>
                                  </w:rPr>
                                  <w:t>溫度</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622" name="文字方塊 8"/>
                        <wps:cNvSpPr txBox="1"/>
                        <wps:spPr>
                          <a:xfrm>
                            <a:off x="133350" y="1200150"/>
                            <a:ext cx="362816"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B712DB" w:rsidRDefault="00C262C6" w:rsidP="00B712DB">
                              <w:pPr>
                                <w:pStyle w:val="Web"/>
                                <w:spacing w:before="0" w:beforeAutospacing="0" w:after="72" w:afterAutospacing="0" w:line="240" w:lineRule="exact"/>
                                <w:rPr>
                                  <w:sz w:val="20"/>
                                  <w:szCs w:val="20"/>
                                </w:rPr>
                              </w:pPr>
                              <w:r>
                                <w:rPr>
                                  <w:rFonts w:hint="eastAsia"/>
                                  <w:sz w:val="20"/>
                                  <w:szCs w:val="20"/>
                                </w:rPr>
                                <w:t>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3" name="文字方塊 8"/>
                        <wps:cNvSpPr txBox="1"/>
                        <wps:spPr>
                          <a:xfrm>
                            <a:off x="2114550" y="1219200"/>
                            <a:ext cx="361950" cy="256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B712DB" w:rsidRDefault="00C262C6" w:rsidP="00B712DB">
                              <w:pPr>
                                <w:pStyle w:val="Web"/>
                                <w:spacing w:before="0" w:beforeAutospacing="0" w:after="72" w:afterAutospacing="0" w:line="240" w:lineRule="exact"/>
                                <w:rPr>
                                  <w:sz w:val="20"/>
                                  <w:szCs w:val="20"/>
                                </w:rPr>
                              </w:pPr>
                              <w:r>
                                <w:rPr>
                                  <w:rFonts w:hint="eastAsia"/>
                                  <w:sz w:val="20"/>
                                  <w:szCs w:val="20"/>
                                </w:rPr>
                                <w:t>高</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02F57" id="群組 599" o:spid="_x0000_s1032" style="position:absolute;left:0;text-align:left;margin-left:276.5pt;margin-top:26.95pt;width:195pt;height:137.45pt;z-index:251973120;mso-width-relative:margin;mso-height-relative:margin" coordsize="24765,1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">
                <v:group id="群組 600" o:spid="_x0000_s1033" style="position:absolute;width:23749;height:17449" coordsize="23749,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group id="群組 601" o:spid="_x0000_s1034" style="position:absolute;left:2692;top:711;width:21057;height:11696" coordsize="19932,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o:lock v:ext="edit" aspectratio="t"/>
                    <v:group id="群組 602" o:spid="_x0000_s1035" style="position:absolute;width:19932;height:11068" coordsize="19932,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手繪多邊形: 圖案 603" o:spid="_x0000_s1036" style="position:absolute;left:2311;top:2210;width:17068;height:8738;visibility:visible;mso-wrap-style:square;v-text-anchor:middle" coordsize="1706838,87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" path="m,865758v20676,-5171,92045,-2155,140066,-15013c188087,837887,250451,822962,300139,788612,349827,754262,413854,707437,456205,646649,498556,585861,525570,525338,576258,423884,626946,322430,703973,100082,760331,37927,816689,-24228,916073,6156,928412,17215v38352,25071,30350,25773,74035,99079c1046132,197607,1128506,462282,1196533,578855v85382,133095,130211,154842,184855,203280c1632474,894705,1680691,854890,1706838,873769e" filled="f" strokecolor="black [3213]">
                        <v:stroke joinstyle="miter"/>
                        <v:path arrowok="t" o:connecttype="custom" o:connectlocs="0,865758;140066,850745;300139,788612;456205,646649;576258,423884;760331,37927;928412,17215;1002447,116294;1196533,578855;1381388,782135;1706838,873769" o:connectangles="0,0,0,0,0,0,0,0,0,0,0"/>
                      </v:shape>
                      <v:shape id="手繪多邊形: 圖案 604" o:spid="_x0000_s1037" style="position:absolute;left:100;top:2210;width:17068;height:8738;visibility:visible;mso-wrap-style:square;v-text-anchor:middle" coordsize="1706838,87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" path="m,865758v20676,-5171,92045,-2155,140066,-15013c188087,837887,250451,822962,300139,788612,349827,754262,413854,707437,456205,646649,498556,585861,525570,525338,576258,423884,626946,322430,703973,100082,760331,37927,816689,-24228,916073,6156,928412,17215v38352,25071,30350,25773,74035,99079c1046132,197607,1128506,462282,1196533,578855v85382,133095,130211,154842,184855,203280c1632474,894705,1680691,854890,1706838,873769e" filled="f" strokecolor="black [3213]">
                        <v:stroke joinstyle="miter"/>
                        <v:path arrowok="t" o:connecttype="custom" o:connectlocs="0,865758;140066,850745;300139,788612;456205,646649;576258,423884;760331,37927;928412,17215;1002447,116294;1196533,578855;1381388,782135;1706838,873769" o:connectangles="0,0,0,0,0,0,0,0,0,0,0"/>
                      </v:shape>
                      <v:group id="群組 605" o:spid="_x0000_s1038" style="position:absolute;width:19932;height:11068" coordsize="19935,1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type id="_x0000_t32" coordsize="21600,21600" o:spt="32" o:oned="t" path="m,l21600,21600e" filled="f">
                          <v:path arrowok="t" fillok="f" o:connecttype="none"/>
                          <o:lock v:ext="edit" shapetype="t"/>
                        </v:shapetype>
                        <v:shape id="直線單箭頭接點 606" o:spid="_x0000_s1039" type="#_x0000_t32" style="position:absolute;left:47;width:0;height:11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" strokecolor="black [3213]" strokeweight="1pt">
                          <v:stroke endarrow="open" endarrowwidth="narrow" endarrowlength="short" joinstyle="miter"/>
                        </v:shape>
                        <v:shape id="直線單箭頭接點 607" o:spid="_x0000_s1040" type="#_x0000_t32" style="position:absolute;left:9953;top:1038;width:29;height:1993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" strokecolor="black [3213]" strokeweight="1pt">
                          <v:stroke endarrow="open" endarrowwidth="narrow" endarrowlength="short" joinstyle="miter"/>
                        </v:shape>
                      </v:group>
                      <v:shape id="直線單箭頭接點 608" o:spid="_x0000_s1041" type="#_x0000_t32" style="position:absolute;left:6096;top:1071;width:1524;height:1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" strokecolor="black [3213]">
                        <v:stroke endarrow="block" endarrowwidth="narrow" endarrowlength="short" joinstyle="miter"/>
                      </v:shape>
                      <v:shape id="直線單箭頭接點 609" o:spid="_x0000_s1042" type="#_x0000_t32" style="position:absolute;left:3349;top:5828;width:4572;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" strokecolor="black [3213]">
                        <v:stroke dashstyle="3 1" endarrow="block" endarrowwidth="narrow" endarrowlength="short" joinstyle="miter"/>
                      </v:shape>
                      <v:shape id="直線單箭頭接點 610" o:spid="_x0000_s1043" type="#_x0000_t32" style="position:absolute;left:11823;top:904;width:1543;height:15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" strokecolor="black [3213]">
                        <v:stroke endarrow="block" endarrowwidth="narrow" endarrowlength="short" joinstyle="miter"/>
                      </v:shape>
                    </v:group>
                    <v:line id="直線接點 611" o:spid="_x0000_s1044" style="position:absolute;visibility:visible;mso-wrap-style:square" from="5099,8792" to="12090,8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" strokecolor="black [3213]">
                      <v:stroke startarrow="block" startarrowwidth="narrow" startarrowlength="short" endarrow="block" endarrowwidth="narrow" endarrowlength="short" joinstyle="miter"/>
                    </v:line>
                    <v:line id="直線接點 612" o:spid="_x0000_s1045" style="position:absolute;visibility:visible;mso-wrap-style:square" from="5099,8704" to="5099,10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" strokecolor="black [3213]">
                      <v:stroke dashstyle="3 1" joinstyle="miter"/>
                    </v:line>
                    <v:line id="直線接點 613" o:spid="_x0000_s1046" style="position:absolute;visibility:visible;mso-wrap-style:square" from="12045,8704" to="12045,10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" strokecolor="black [3213]">
                      <v:stroke dashstyle="3 1" joinstyle="miter"/>
                    </v:line>
                  </v:group>
                  <v:shape id="文字方塊 35" o:spid="_x0000_s1047" type="#_x0000_t202" style="position:absolute;top:2641;width:2279;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" filled="f" stroked="f" strokeweight=".5pt">
                    <v:textbox style="layout-flow:vertical-ideographic" inset="0,0,0,0">
                      <w:txbxContent>
                        <w:p w:rsidR="00C262C6" w:rsidRPr="00200EA4" w:rsidRDefault="00C262C6" w:rsidP="00B712DB">
                          <w:pPr>
                            <w:spacing w:line="240" w:lineRule="atLeast"/>
                            <w:rPr>
                              <w:spacing w:val="20"/>
                              <w:sz w:val="20"/>
                            </w:rPr>
                          </w:pPr>
                          <w:r w:rsidRPr="00200EA4">
                            <w:rPr>
                              <w:rFonts w:hint="eastAsia"/>
                              <w:spacing w:val="20"/>
                              <w:sz w:val="20"/>
                            </w:rPr>
                            <w:t>機率</w:t>
                          </w:r>
                        </w:p>
                      </w:txbxContent>
                    </v:textbox>
                  </v:shape>
                  <v:shape id="文字方塊 8" o:spid="_x0000_s1048" type="#_x0000_t202" style="position:absolute;left:6959;top:12649;width:2126;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" filled="f" stroked="f" strokeweight=".5pt">
                    <o:lock v:ext="edit" aspectratio="t"/>
                    <v:textbox inset="0,0,0,0">
                      <w:txbxContent>
                        <w:p w:rsidR="00C262C6" w:rsidRPr="00B712DB" w:rsidRDefault="00C262C6" w:rsidP="00B712DB">
                          <w:pPr>
                            <w:pStyle w:val="Web"/>
                            <w:spacing w:before="0" w:beforeAutospacing="0" w:after="72" w:afterAutospacing="0" w:line="240" w:lineRule="exact"/>
                            <w:rPr>
                              <w:sz w:val="20"/>
                              <w:szCs w:val="20"/>
                            </w:rPr>
                          </w:pPr>
                          <w:r>
                            <w:rPr>
                              <w:rFonts w:hint="eastAsia"/>
                              <w:sz w:val="20"/>
                              <w:szCs w:val="20"/>
                            </w:rPr>
                            <w:t>甲</w:t>
                          </w:r>
                        </w:p>
                      </w:txbxContent>
                    </v:textbox>
                  </v:shape>
                  <v:shape id="文字方塊 8" o:spid="_x0000_s1049" type="#_x0000_t202" style="position:absolute;left:14579;top:12598;width:2126;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" filled="f" stroked="f" strokeweight=".5pt">
                    <o:lock v:ext="edit" aspectratio="t"/>
                    <v:textbox inset="0,0,0,0">
                      <w:txbxContent>
                        <w:p w:rsidR="00C262C6" w:rsidRPr="00B712DB" w:rsidRDefault="00C262C6" w:rsidP="00B712DB">
                          <w:pPr>
                            <w:pStyle w:val="Web"/>
                            <w:spacing w:before="0" w:beforeAutospacing="0" w:after="72" w:afterAutospacing="0" w:line="240" w:lineRule="exact"/>
                            <w:rPr>
                              <w:sz w:val="20"/>
                              <w:szCs w:val="20"/>
                            </w:rPr>
                          </w:pPr>
                          <w:r>
                            <w:rPr>
                              <w:rFonts w:hint="eastAsia"/>
                              <w:sz w:val="20"/>
                              <w:szCs w:val="20"/>
                            </w:rPr>
                            <w:t>乙</w:t>
                          </w:r>
                        </w:p>
                      </w:txbxContent>
                    </v:textbox>
                  </v:shape>
                  <v:shape id="文字方塊 8" o:spid="_x0000_s1050" type="#_x0000_t202" style="position:absolute;left:4521;top:304;width:5908;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" filled="f" stroked="f" strokeweight=".5pt">
                    <v:textbox inset="0,0,0,0">
                      <w:txbxContent>
                        <w:p w:rsidR="00C262C6" w:rsidRDefault="00C262C6" w:rsidP="00B712DB">
                          <w:pPr>
                            <w:pStyle w:val="Web"/>
                            <w:spacing w:before="0" w:beforeAutospacing="0" w:after="72" w:afterAutospacing="0" w:line="240" w:lineRule="exact"/>
                          </w:pPr>
                          <w:r w:rsidRPr="00E10524">
                            <w:rPr>
                              <w:sz w:val="20"/>
                              <w:szCs w:val="20"/>
                            </w:rPr>
                            <w:t>未來氣候</w:t>
                          </w:r>
                        </w:p>
                      </w:txbxContent>
                    </v:textbox>
                  </v:shape>
                  <v:shape id="文字方塊 618" o:spid="_x0000_s1051" type="#_x0000_t202" style="position:absolute;left:14732;width:5943;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" filled="f" stroked="f" strokeweight=".5pt">
                    <v:textbox inset="0,0,0,0">
                      <w:txbxContent>
                        <w:p w:rsidR="00C262C6" w:rsidRDefault="00C262C6" w:rsidP="00B712DB">
                          <w:pPr>
                            <w:pStyle w:val="Web"/>
                            <w:spacing w:before="0" w:beforeAutospacing="0" w:after="72" w:afterAutospacing="0" w:line="240" w:lineRule="exact"/>
                          </w:pPr>
                          <w:r>
                            <w:rPr>
                              <w:rFonts w:hint="eastAsia"/>
                              <w:sz w:val="20"/>
                              <w:szCs w:val="20"/>
                            </w:rPr>
                            <w:t>現今氣候</w:t>
                          </w:r>
                        </w:p>
                      </w:txbxContent>
                    </v:textbox>
                  </v:shape>
                  <v:shape id="文字方塊 8" o:spid="_x0000_s1052" type="#_x0000_t202" style="position:absolute;left:3149;top:5080;width:5525;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" filled="f" stroked="f" strokeweight=".5pt">
                    <v:textbox inset="0,0,0,0">
                      <w:txbxContent>
                        <w:p w:rsidR="00C262C6" w:rsidRDefault="00C262C6" w:rsidP="00B712DB">
                          <w:pPr>
                            <w:pStyle w:val="Web"/>
                            <w:spacing w:before="0" w:beforeAutospacing="0" w:after="72" w:afterAutospacing="0" w:line="240" w:lineRule="exact"/>
                          </w:pPr>
                          <w:r>
                            <w:rPr>
                              <w:rFonts w:hint="eastAsia"/>
                              <w:sz w:val="20"/>
                              <w:szCs w:val="20"/>
                            </w:rPr>
                            <w:t>適應</w:t>
                          </w:r>
                          <w:r w:rsidRPr="00E10524">
                            <w:rPr>
                              <w:sz w:val="20"/>
                              <w:szCs w:val="20"/>
                            </w:rPr>
                            <w:t>區間</w:t>
                          </w:r>
                        </w:p>
                      </w:txbxContent>
                    </v:textbox>
                  </v:shape>
                  <v:shape id="文字方塊 31" o:spid="_x0000_s1053" type="#_x0000_t202" style="position:absolute;left:9398;top:15544;width:57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" filled="f" stroked="f" strokeweight=".5pt">
                    <v:textbox inset="0,0,0,0">
                      <w:txbxContent>
                        <w:p w:rsidR="00C262C6" w:rsidRPr="00200EA4" w:rsidRDefault="00C262C6" w:rsidP="00B712DB">
                          <w:pPr>
                            <w:snapToGrid w:val="0"/>
                            <w:spacing w:line="240" w:lineRule="atLeast"/>
                            <w:jc w:val="center"/>
                            <w:rPr>
                              <w:color w:val="FF0000"/>
                              <w:sz w:val="22"/>
                              <w:szCs w:val="22"/>
                            </w:rPr>
                          </w:pPr>
                          <w:r w:rsidRPr="000743A8">
                            <w:rPr>
                              <w:color w:val="0D0D0D" w:themeColor="text1" w:themeTint="F2"/>
                              <w:sz w:val="22"/>
                              <w:szCs w:val="22"/>
                            </w:rPr>
                            <w:t>圖</w:t>
                          </w:r>
                          <w:r w:rsidRPr="000743A8">
                            <w:rPr>
                              <w:color w:val="0D0D0D" w:themeColor="text1" w:themeTint="F2"/>
                              <w:sz w:val="22"/>
                              <w:szCs w:val="22"/>
                            </w:rPr>
                            <w:t>2</w:t>
                          </w:r>
                        </w:p>
                      </w:txbxContent>
                    </v:textbox>
                  </v:shape>
                  <v:shape id="文字方塊 8" o:spid="_x0000_s1054" type="#_x0000_t202" style="position:absolute;left:9296;top:13563;width:5753;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" filled="f" stroked="f" strokeweight=".5pt">
                    <v:textbox inset="0,0,0,0">
                      <w:txbxContent>
                        <w:p w:rsidR="00C262C6" w:rsidRPr="00200EA4" w:rsidRDefault="00C262C6" w:rsidP="00B712DB">
                          <w:pPr>
                            <w:pStyle w:val="Web"/>
                            <w:spacing w:before="0" w:beforeAutospacing="0" w:after="72" w:afterAutospacing="0" w:line="240" w:lineRule="exact"/>
                            <w:jc w:val="center"/>
                            <w:rPr>
                              <w:spacing w:val="20"/>
                              <w:sz w:val="20"/>
                              <w:szCs w:val="20"/>
                            </w:rPr>
                          </w:pPr>
                          <w:r w:rsidRPr="00B712DB">
                            <w:rPr>
                              <w:rFonts w:hint="eastAsia"/>
                              <w:sz w:val="20"/>
                              <w:szCs w:val="20"/>
                            </w:rPr>
                            <w:t>溫度</w:t>
                          </w:r>
                        </w:p>
                      </w:txbxContent>
                    </v:textbox>
                  </v:shape>
                </v:group>
                <v:shape id="文字方塊 8" o:spid="_x0000_s1055" type="#_x0000_t202" style="position:absolute;left:1333;top:12001;width:362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aD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ksDfmXAE5OIXAAD//wMAUEsBAi0AFAAGAAgAAAAhANvh9svuAAAAhQEAABMAAAAAAAAA&#10;AAAAAAAAAAAAAFtDb250ZW50X1R5cGVzXS54bWxQSwECLQAUAAYACAAAACEAWvQsW78AAAAVAQAA&#10;CwAAAAAAAAAAAAAAAAAfAQAAX3JlbHMvLnJlbHNQSwECLQAUAAYACAAAACEAfRWg6sYAAADcAAAA&#10;DwAAAAAAAAAAAAAAAAAHAgAAZHJzL2Rvd25yZXYueG1sUEsFBgAAAAADAAMAtwAAAPoCAAAAAA==&#10;" filled="f" stroked="f" strokeweight=".5pt">
                  <v:textbox>
                    <w:txbxContent>
                      <w:p w:rsidR="00C262C6" w:rsidRPr="00B712DB" w:rsidRDefault="00C262C6" w:rsidP="00B712DB">
                        <w:pPr>
                          <w:pStyle w:val="Web"/>
                          <w:spacing w:before="0" w:beforeAutospacing="0" w:after="72" w:afterAutospacing="0" w:line="240" w:lineRule="exact"/>
                          <w:rPr>
                            <w:sz w:val="20"/>
                            <w:szCs w:val="20"/>
                          </w:rPr>
                        </w:pPr>
                        <w:r>
                          <w:rPr>
                            <w:rFonts w:hint="eastAsia"/>
                            <w:sz w:val="20"/>
                            <w:szCs w:val="20"/>
                          </w:rPr>
                          <w:t>低</w:t>
                        </w:r>
                      </w:p>
                    </w:txbxContent>
                  </v:textbox>
                </v:shape>
                <v:shape id="文字方塊 8" o:spid="_x0000_s1056" type="#_x0000_t202" style="position:absolute;left:21145;top:12192;width:362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Vx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BJZBXHHAAAA3AAA&#10;AA8AAAAAAAAAAAAAAAAABwIAAGRycy9kb3ducmV2LnhtbFBLBQYAAAAAAwADALcAAAD7AgAAAAA=&#10;" filled="f" stroked="f" strokeweight=".5pt">
                  <v:textbox>
                    <w:txbxContent>
                      <w:p w:rsidR="00C262C6" w:rsidRPr="00B712DB" w:rsidRDefault="00C262C6" w:rsidP="00B712DB">
                        <w:pPr>
                          <w:pStyle w:val="Web"/>
                          <w:spacing w:before="0" w:beforeAutospacing="0" w:after="72" w:afterAutospacing="0" w:line="240" w:lineRule="exact"/>
                          <w:rPr>
                            <w:sz w:val="20"/>
                            <w:szCs w:val="20"/>
                          </w:rPr>
                        </w:pPr>
                        <w:r>
                          <w:rPr>
                            <w:rFonts w:hint="eastAsia"/>
                            <w:sz w:val="20"/>
                            <w:szCs w:val="20"/>
                          </w:rPr>
                          <w:t>高</w:t>
                        </w:r>
                      </w:p>
                    </w:txbxContent>
                  </v:textbox>
                </v:shape>
                <w10:wrap type="square"/>
              </v:group>
            </w:pict>
          </mc:Fallback>
        </mc:AlternateContent>
      </w:r>
      <w:r w:rsidR="008C6245" w:rsidRPr="00512CB4">
        <w:rPr>
          <w:rFonts w:hint="eastAsia"/>
        </w:rPr>
        <w:t>2.</w:t>
      </w:r>
      <w:r w:rsidR="008C6245" w:rsidRPr="00512CB4">
        <w:tab/>
      </w:r>
      <w:r w:rsidR="008C6245" w:rsidRPr="00E965F5">
        <w:rPr>
          <w:rFonts w:hint="eastAsia"/>
        </w:rPr>
        <w:t>圖</w:t>
      </w:r>
      <w:r w:rsidR="008C6245" w:rsidRPr="00E965F5">
        <w:rPr>
          <w:rFonts w:hint="eastAsia"/>
        </w:rPr>
        <w:t>2</w:t>
      </w:r>
      <w:r w:rsidR="008C6245" w:rsidRPr="00E965F5">
        <w:t>代表某星球現</w:t>
      </w:r>
      <w:r w:rsidR="008C6245" w:rsidRPr="00E965F5">
        <w:rPr>
          <w:rFonts w:hint="eastAsia"/>
        </w:rPr>
        <w:t>今</w:t>
      </w:r>
      <w:r w:rsidR="008C6245" w:rsidRPr="00E965F5">
        <w:t>氣候與未來氣候的溫度機率分布，</w:t>
      </w:r>
      <w:r w:rsidR="008C6245" w:rsidRPr="00E965F5">
        <w:rPr>
          <w:rFonts w:hint="eastAsia"/>
        </w:rPr>
        <w:t>有一種</w:t>
      </w:r>
      <w:r w:rsidR="008C6245" w:rsidRPr="00E965F5">
        <w:t>農作物</w:t>
      </w:r>
      <w:r w:rsidR="008C6245" w:rsidRPr="00E965F5">
        <w:rPr>
          <w:rFonts w:hint="eastAsia"/>
        </w:rPr>
        <w:t>在</w:t>
      </w:r>
      <w:r w:rsidR="008C6245" w:rsidRPr="00E965F5">
        <w:t>該星球</w:t>
      </w:r>
      <w:r w:rsidR="008C6245" w:rsidRPr="00E965F5">
        <w:rPr>
          <w:rFonts w:hint="eastAsia"/>
        </w:rPr>
        <w:t>上可</w:t>
      </w:r>
      <w:r w:rsidR="008C6245" w:rsidRPr="00E965F5">
        <w:t>生存的溫度區間</w:t>
      </w:r>
      <w:r w:rsidR="008C6245" w:rsidRPr="00E965F5">
        <w:rPr>
          <w:rFonts w:hint="eastAsia"/>
        </w:rPr>
        <w:t>為</w:t>
      </w:r>
      <w:proofErr w:type="gramStart"/>
      <w:r w:rsidR="008C6245" w:rsidRPr="00E965F5">
        <w:t>甲至乙</w:t>
      </w:r>
      <w:proofErr w:type="gramEnd"/>
      <w:r w:rsidR="008C6245" w:rsidRPr="00E965F5">
        <w:t>，比較該星球現</w:t>
      </w:r>
      <w:r w:rsidR="008C6245" w:rsidRPr="00E965F5">
        <w:rPr>
          <w:rFonts w:hint="eastAsia"/>
        </w:rPr>
        <w:t>今</w:t>
      </w:r>
      <w:r w:rsidR="008C6245" w:rsidRPr="00E965F5">
        <w:t>氣候與未來氣候的溫度機率分布，下列敘述何者</w:t>
      </w:r>
      <w:r w:rsidR="008C6245" w:rsidRPr="00104569">
        <w:rPr>
          <w:b/>
          <w:u w:val="single"/>
        </w:rPr>
        <w:t>錯誤</w:t>
      </w:r>
      <w:r w:rsidR="008C6245" w:rsidRPr="00E965F5">
        <w:rPr>
          <w:rFonts w:hint="eastAsia"/>
        </w:rPr>
        <w:t>？</w:t>
      </w:r>
    </w:p>
    <w:p w:rsidR="00FF7B6F" w:rsidRPr="00E965F5" w:rsidRDefault="00FF7B6F" w:rsidP="00E965F5">
      <w:pPr>
        <w:pStyle w:val="AA"/>
        <w:ind w:left="684" w:hangingChars="135" w:hanging="324"/>
      </w:pPr>
      <w:r w:rsidRPr="00E965F5">
        <w:t>(</w:t>
      </w:r>
      <w:r w:rsidRPr="00E965F5">
        <w:rPr>
          <w:rFonts w:hint="eastAsia"/>
        </w:rPr>
        <w:t>A</w:t>
      </w:r>
      <w:r w:rsidRPr="00E965F5">
        <w:t>)</w:t>
      </w:r>
      <w:r w:rsidRPr="00E965F5">
        <w:t>現</w:t>
      </w:r>
      <w:r w:rsidRPr="00E965F5">
        <w:rPr>
          <w:rFonts w:hint="eastAsia"/>
        </w:rPr>
        <w:t>今</w:t>
      </w:r>
      <w:r w:rsidRPr="00E965F5">
        <w:t>氣候的低溫事件發生機率較高</w:t>
      </w:r>
    </w:p>
    <w:p w:rsidR="00FF7B6F" w:rsidRPr="00E965F5" w:rsidRDefault="00FF7B6F" w:rsidP="00E965F5">
      <w:pPr>
        <w:pStyle w:val="AA"/>
        <w:ind w:left="684" w:hangingChars="135" w:hanging="324"/>
      </w:pPr>
      <w:r w:rsidRPr="00E965F5">
        <w:t>(</w:t>
      </w:r>
      <w:r w:rsidRPr="00E965F5">
        <w:rPr>
          <w:rFonts w:hint="eastAsia"/>
        </w:rPr>
        <w:t>B</w:t>
      </w:r>
      <w:r w:rsidRPr="00E965F5">
        <w:t>)</w:t>
      </w:r>
      <w:r w:rsidRPr="00E965F5">
        <w:t>未來氣候的高溫事件發生機率較低</w:t>
      </w:r>
    </w:p>
    <w:p w:rsidR="008C6245" w:rsidRPr="00E965F5" w:rsidRDefault="008C6245" w:rsidP="00E965F5">
      <w:pPr>
        <w:pStyle w:val="AA"/>
        <w:ind w:left="684" w:hangingChars="135" w:hanging="324"/>
      </w:pPr>
      <w:r w:rsidRPr="00E965F5">
        <w:t>(</w:t>
      </w:r>
      <w:r w:rsidR="00FF7B6F" w:rsidRPr="00E965F5">
        <w:rPr>
          <w:rFonts w:hint="eastAsia"/>
        </w:rPr>
        <w:t>C</w:t>
      </w:r>
      <w:r w:rsidRPr="00E965F5">
        <w:t>)</w:t>
      </w:r>
      <w:r w:rsidRPr="00E965F5">
        <w:t>未來氣候平均溫度比現</w:t>
      </w:r>
      <w:r w:rsidRPr="00E965F5">
        <w:rPr>
          <w:rFonts w:hint="eastAsia"/>
        </w:rPr>
        <w:t>今</w:t>
      </w:r>
      <w:r w:rsidRPr="00E965F5">
        <w:t>氣候低</w:t>
      </w:r>
    </w:p>
    <w:p w:rsidR="008C6245" w:rsidRPr="00512CB4" w:rsidRDefault="008C6245" w:rsidP="00E965F5">
      <w:pPr>
        <w:pStyle w:val="AA"/>
        <w:ind w:left="684" w:hangingChars="135" w:hanging="324"/>
      </w:pPr>
      <w:r w:rsidRPr="00512CB4">
        <w:t>(D)</w:t>
      </w:r>
      <w:r w:rsidRPr="00E965F5">
        <w:t>可耐低溫作物在該星球未來氣候較易生存</w:t>
      </w:r>
    </w:p>
    <w:p w:rsidR="008C6245" w:rsidRPr="00512CB4" w:rsidRDefault="008C6245" w:rsidP="00E965F5">
      <w:pPr>
        <w:pStyle w:val="AA"/>
        <w:ind w:left="684" w:hangingChars="135" w:hanging="324"/>
      </w:pPr>
      <w:r w:rsidRPr="00512CB4">
        <w:t>(E)</w:t>
      </w:r>
      <w:r w:rsidRPr="00E965F5">
        <w:t>該</w:t>
      </w:r>
      <w:r w:rsidRPr="00E965F5">
        <w:rPr>
          <w:rFonts w:hint="eastAsia"/>
        </w:rPr>
        <w:t>種</w:t>
      </w:r>
      <w:r w:rsidRPr="00E965F5">
        <w:t>農作物在未來氣候可適應機率較現</w:t>
      </w:r>
      <w:r w:rsidRPr="00E965F5">
        <w:rPr>
          <w:rFonts w:hint="eastAsia"/>
        </w:rPr>
        <w:t>今</w:t>
      </w:r>
      <w:r w:rsidRPr="00E965F5">
        <w:t>氣候為高</w:t>
      </w:r>
    </w:p>
    <w:p w:rsidR="008C6245" w:rsidRPr="00512CB4" w:rsidRDefault="008C6245" w:rsidP="00E965F5">
      <w:pPr>
        <w:pStyle w:val="TIT1"/>
        <w:spacing w:before="60"/>
        <w:ind w:left="357" w:hanging="357"/>
      </w:pPr>
      <w:r w:rsidRPr="00512CB4">
        <w:rPr>
          <w:rFonts w:hint="eastAsia"/>
        </w:rPr>
        <w:t>3.</w:t>
      </w:r>
      <w:r w:rsidRPr="00512CB4">
        <w:tab/>
      </w:r>
      <w:r w:rsidRPr="00E965F5">
        <w:t>新聞曾報導在地球南極</w:t>
      </w:r>
      <w:r w:rsidR="002B0469">
        <w:rPr>
          <w:rFonts w:hint="eastAsia"/>
        </w:rPr>
        <w:t>大陸</w:t>
      </w:r>
      <w:r w:rsidRPr="00E965F5">
        <w:t>發現來自火星的隕石，科學家</w:t>
      </w:r>
      <w:r w:rsidRPr="00E965F5">
        <w:rPr>
          <w:rFonts w:hint="eastAsia"/>
        </w:rPr>
        <w:t>何以</w:t>
      </w:r>
      <w:r w:rsidRPr="00E965F5">
        <w:t>推測該隕石來自火星？</w:t>
      </w:r>
    </w:p>
    <w:p w:rsidR="008C6245" w:rsidRPr="00512CB4" w:rsidRDefault="008C6245" w:rsidP="00E965F5">
      <w:pPr>
        <w:pStyle w:val="AA"/>
        <w:ind w:left="684" w:hangingChars="135" w:hanging="324"/>
      </w:pPr>
      <w:r w:rsidRPr="00512CB4">
        <w:t>(A)</w:t>
      </w:r>
      <w:r w:rsidRPr="00E965F5">
        <w:t>已經</w:t>
      </w:r>
      <w:r w:rsidR="002B0469">
        <w:rPr>
          <w:rFonts w:hint="eastAsia"/>
        </w:rPr>
        <w:t>有載人太空船</w:t>
      </w:r>
      <w:r w:rsidRPr="00E965F5">
        <w:t>登陸火星，</w:t>
      </w:r>
      <w:r w:rsidR="002B0469">
        <w:rPr>
          <w:rFonts w:hint="eastAsia"/>
        </w:rPr>
        <w:t>並</w:t>
      </w:r>
      <w:r w:rsidRPr="00E965F5">
        <w:t>曾攜回火星岩石</w:t>
      </w:r>
    </w:p>
    <w:p w:rsidR="008C6245" w:rsidRPr="00E965F5" w:rsidRDefault="008C6245" w:rsidP="00E965F5">
      <w:pPr>
        <w:pStyle w:val="AA"/>
        <w:ind w:left="684" w:hangingChars="135" w:hanging="324"/>
      </w:pPr>
      <w:r w:rsidRPr="00512CB4">
        <w:t>(B)</w:t>
      </w:r>
      <w:r w:rsidRPr="00E965F5">
        <w:t>太陽系早期火星與地球曾</w:t>
      </w:r>
      <w:r w:rsidR="002B0469">
        <w:rPr>
          <w:rFonts w:hint="eastAsia"/>
        </w:rPr>
        <w:t>發生碰撞</w:t>
      </w:r>
      <w:r w:rsidRPr="00E965F5">
        <w:t>，可判斷當時有大量火星岩石掉落到地球</w:t>
      </w:r>
    </w:p>
    <w:p w:rsidR="008C6245" w:rsidRPr="001932FD" w:rsidRDefault="008C6245" w:rsidP="00E965F5">
      <w:pPr>
        <w:pStyle w:val="AA"/>
        <w:ind w:left="684" w:hangingChars="135" w:hanging="324"/>
      </w:pPr>
      <w:r w:rsidRPr="001932FD">
        <w:t>(C)</w:t>
      </w:r>
      <w:r w:rsidRPr="00E965F5">
        <w:t>經過</w:t>
      </w:r>
      <w:r w:rsidRPr="00E965F5">
        <w:rPr>
          <w:rFonts w:hint="eastAsia"/>
        </w:rPr>
        <w:t>化學</w:t>
      </w:r>
      <w:r w:rsidRPr="00E965F5">
        <w:t>分析，隕石中的元素</w:t>
      </w:r>
      <w:r w:rsidR="002B0469">
        <w:rPr>
          <w:rFonts w:hint="eastAsia"/>
        </w:rPr>
        <w:t>同位素</w:t>
      </w:r>
      <w:r w:rsidRPr="00E965F5">
        <w:t>比例符合火星</w:t>
      </w:r>
      <w:r w:rsidR="002B0469">
        <w:rPr>
          <w:rFonts w:hint="eastAsia"/>
        </w:rPr>
        <w:t>的元素同位素比例</w:t>
      </w:r>
    </w:p>
    <w:p w:rsidR="008C6245" w:rsidRPr="00512CB4" w:rsidRDefault="008C6245" w:rsidP="00E965F5">
      <w:pPr>
        <w:pStyle w:val="AA"/>
        <w:ind w:left="684" w:hangingChars="135" w:hanging="324"/>
      </w:pPr>
      <w:r w:rsidRPr="00512CB4">
        <w:t>(D)</w:t>
      </w:r>
      <w:r w:rsidRPr="00E965F5">
        <w:t>該隕石含有大量氧化鐵，呈現暗紅色</w:t>
      </w:r>
    </w:p>
    <w:p w:rsidR="008C6245" w:rsidRPr="00512CB4" w:rsidRDefault="008C6245" w:rsidP="00E965F5">
      <w:pPr>
        <w:pStyle w:val="AA"/>
        <w:ind w:left="684" w:hangingChars="135" w:hanging="324"/>
      </w:pPr>
      <w:r w:rsidRPr="00512CB4">
        <w:t>(E)</w:t>
      </w:r>
      <w:r w:rsidRPr="00E965F5">
        <w:t>該隕石外觀焦黑，有火燒的痕跡</w:t>
      </w:r>
    </w:p>
    <w:p w:rsidR="008C6245" w:rsidRPr="00E965F5" w:rsidRDefault="008C6245" w:rsidP="00E965F5">
      <w:pPr>
        <w:pStyle w:val="TIT1"/>
        <w:spacing w:before="60"/>
        <w:ind w:left="357" w:hanging="357"/>
      </w:pPr>
      <w:r w:rsidRPr="00512CB4">
        <w:rPr>
          <w:rFonts w:hint="eastAsia"/>
        </w:rPr>
        <w:t>4.</w:t>
      </w:r>
      <w:r w:rsidRPr="00E965F5">
        <w:tab/>
      </w:r>
      <w:r w:rsidRPr="00E965F5">
        <w:rPr>
          <w:rFonts w:hint="eastAsia"/>
        </w:rPr>
        <w:t>海岸邊突然來個大浪將岸上的釣客或遊客捲入海中，這種大浪俗稱「瘋狗浪」。</w:t>
      </w:r>
      <w:r w:rsidR="00B5375B" w:rsidRPr="00E965F5">
        <w:rPr>
          <w:rFonts w:hint="eastAsia"/>
        </w:rPr>
        <w:t>報載</w:t>
      </w:r>
      <w:r w:rsidRPr="00E965F5">
        <w:rPr>
          <w:rFonts w:hint="eastAsia"/>
        </w:rPr>
        <w:t>2013</w:t>
      </w:r>
      <w:r w:rsidRPr="00E965F5">
        <w:rPr>
          <w:rFonts w:hint="eastAsia"/>
        </w:rPr>
        <w:t>年</w:t>
      </w:r>
      <w:r w:rsidRPr="00E965F5">
        <w:rPr>
          <w:rFonts w:hint="eastAsia"/>
        </w:rPr>
        <w:t>11</w:t>
      </w:r>
      <w:r w:rsidRPr="00E965F5">
        <w:rPr>
          <w:rFonts w:hint="eastAsia"/>
        </w:rPr>
        <w:t>月</w:t>
      </w:r>
      <w:r w:rsidRPr="00E965F5">
        <w:rPr>
          <w:rFonts w:hint="eastAsia"/>
        </w:rPr>
        <w:t>9</w:t>
      </w:r>
      <w:r w:rsidRPr="00E965F5">
        <w:rPr>
          <w:rFonts w:hint="eastAsia"/>
        </w:rPr>
        <w:t>日強烈颱風海燕穿過菲律賓</w:t>
      </w:r>
      <w:r w:rsidR="00B5375B" w:rsidRPr="00E965F5">
        <w:rPr>
          <w:rFonts w:hint="eastAsia"/>
        </w:rPr>
        <w:t>，</w:t>
      </w:r>
      <w:r w:rsidRPr="00E965F5">
        <w:rPr>
          <w:rFonts w:hint="eastAsia"/>
        </w:rPr>
        <w:t>在南海西部向越南挺進。當日臺灣北部天氣良好，無風無雨。某社區大學學員前往新北市貢寮區鼻頭角地質公園海濱從事戶外教學，地質公園海濱突然出現</w:t>
      </w:r>
      <w:r w:rsidRPr="00E965F5">
        <w:rPr>
          <w:rFonts w:hint="eastAsia"/>
        </w:rPr>
        <w:t>5</w:t>
      </w:r>
      <w:r w:rsidRPr="00E965F5">
        <w:rPr>
          <w:rFonts w:hint="eastAsia"/>
        </w:rPr>
        <w:t>公尺高的「瘋狗浪」，參觀海岸地形的遊客，遭大浪捲入海中。此次「瘋狗浪」最有可能是由哪種因素所造成的？</w:t>
      </w:r>
    </w:p>
    <w:p w:rsidR="008C6245" w:rsidRPr="00E965F5" w:rsidRDefault="008C6245" w:rsidP="00E965F5">
      <w:pPr>
        <w:pStyle w:val="AA"/>
        <w:ind w:left="684" w:hangingChars="135" w:hanging="324"/>
      </w:pPr>
      <w:r w:rsidRPr="002D454A">
        <w:t>(A)</w:t>
      </w:r>
      <w:r w:rsidRPr="00E965F5">
        <w:rPr>
          <w:rFonts w:hint="eastAsia"/>
        </w:rPr>
        <w:t>因颱風瞬間強風直接產生的風浪</w:t>
      </w:r>
    </w:p>
    <w:p w:rsidR="008C6245" w:rsidRPr="00E965F5" w:rsidRDefault="008C6245" w:rsidP="00E965F5">
      <w:pPr>
        <w:pStyle w:val="AA"/>
        <w:ind w:left="684" w:hangingChars="135" w:hanging="324"/>
      </w:pPr>
      <w:r w:rsidRPr="00E965F5">
        <w:t>(B)</w:t>
      </w:r>
      <w:r w:rsidRPr="00E965F5">
        <w:rPr>
          <w:rFonts w:hint="eastAsia"/>
        </w:rPr>
        <w:t>因颱風外圍環流挾帶東北季風產生的湧浪</w:t>
      </w:r>
    </w:p>
    <w:p w:rsidR="008C6245" w:rsidRPr="00E965F5" w:rsidRDefault="008C6245" w:rsidP="00E965F5">
      <w:pPr>
        <w:pStyle w:val="AA"/>
        <w:ind w:left="684" w:hangingChars="135" w:hanging="324"/>
      </w:pPr>
      <w:r w:rsidRPr="00E965F5">
        <w:t>(</w:t>
      </w:r>
      <w:r w:rsidRPr="00E965F5">
        <w:rPr>
          <w:rFonts w:hint="eastAsia"/>
        </w:rPr>
        <w:t>C</w:t>
      </w:r>
      <w:r w:rsidRPr="00E965F5">
        <w:t>)</w:t>
      </w:r>
      <w:r w:rsidRPr="00E965F5">
        <w:rPr>
          <w:rFonts w:hint="eastAsia"/>
        </w:rPr>
        <w:t>因颱風造成的風浪破碎後產生的碎浪</w:t>
      </w:r>
    </w:p>
    <w:p w:rsidR="008C6245" w:rsidRPr="00E965F5" w:rsidRDefault="008C6245" w:rsidP="00E965F5">
      <w:pPr>
        <w:pStyle w:val="AA"/>
        <w:ind w:left="684" w:hangingChars="135" w:hanging="324"/>
      </w:pPr>
      <w:r w:rsidRPr="00E965F5">
        <w:t>(</w:t>
      </w:r>
      <w:r w:rsidRPr="00E965F5">
        <w:rPr>
          <w:rFonts w:hint="eastAsia"/>
        </w:rPr>
        <w:t>D</w:t>
      </w:r>
      <w:r w:rsidRPr="00E965F5">
        <w:t>)</w:t>
      </w:r>
      <w:r w:rsidRPr="00E965F5">
        <w:rPr>
          <w:rFonts w:hint="eastAsia"/>
        </w:rPr>
        <w:t>因颱風低壓引起水位高漲的暴潮</w:t>
      </w:r>
    </w:p>
    <w:p w:rsidR="008C6245" w:rsidRPr="00E965F5" w:rsidRDefault="008C6245" w:rsidP="00E965F5">
      <w:pPr>
        <w:pStyle w:val="AA"/>
        <w:ind w:left="684" w:hangingChars="135" w:hanging="324"/>
      </w:pPr>
      <w:r w:rsidRPr="00512CB4">
        <w:t>(</w:t>
      </w:r>
      <w:r>
        <w:rPr>
          <w:rFonts w:hint="eastAsia"/>
        </w:rPr>
        <w:t>E</w:t>
      </w:r>
      <w:r w:rsidRPr="00512CB4">
        <w:t>)</w:t>
      </w:r>
      <w:r w:rsidRPr="00E965F5">
        <w:rPr>
          <w:rFonts w:hint="eastAsia"/>
        </w:rPr>
        <w:t>因颱風造成土石崩落產生的海嘯</w:t>
      </w:r>
    </w:p>
    <w:p w:rsidR="008C6245" w:rsidRPr="00E965F5" w:rsidRDefault="008C6245" w:rsidP="00E965F5">
      <w:pPr>
        <w:pStyle w:val="TIT1"/>
        <w:spacing w:before="60"/>
        <w:ind w:left="357" w:hanging="357"/>
      </w:pPr>
      <w:r w:rsidRPr="00E965F5">
        <w:rPr>
          <w:rFonts w:hint="eastAsia"/>
        </w:rPr>
        <w:lastRenderedPageBreak/>
        <w:t>5.</w:t>
      </w:r>
      <w:r w:rsidRPr="00E965F5">
        <w:tab/>
      </w:r>
      <w:r w:rsidRPr="00E965F5">
        <w:rPr>
          <w:rFonts w:hint="eastAsia"/>
        </w:rPr>
        <w:t>圖</w:t>
      </w:r>
      <w:r w:rsidRPr="00E965F5">
        <w:rPr>
          <w:rFonts w:hint="eastAsia"/>
        </w:rPr>
        <w:t>3</w:t>
      </w:r>
      <w:r w:rsidRPr="00E965F5">
        <w:t>為臺灣四個潮位站在</w:t>
      </w:r>
      <w:r w:rsidRPr="00E965F5">
        <w:rPr>
          <w:rFonts w:hint="eastAsia"/>
        </w:rPr>
        <w:t>7</w:t>
      </w:r>
      <w:r w:rsidRPr="00E965F5">
        <w:t>月</w:t>
      </w:r>
      <w:r w:rsidRPr="00E965F5">
        <w:rPr>
          <w:rFonts w:hint="eastAsia"/>
        </w:rPr>
        <w:t>26</w:t>
      </w:r>
      <w:r w:rsidRPr="00E965F5">
        <w:t>日至</w:t>
      </w:r>
      <w:r w:rsidRPr="00E965F5">
        <w:rPr>
          <w:rFonts w:hint="eastAsia"/>
        </w:rPr>
        <w:t>7</w:t>
      </w:r>
      <w:r w:rsidRPr="00E965F5">
        <w:t>月</w:t>
      </w:r>
      <w:r w:rsidRPr="00E965F5">
        <w:rPr>
          <w:rFonts w:hint="eastAsia"/>
        </w:rPr>
        <w:t>28</w:t>
      </w:r>
      <w:r w:rsidRPr="00E965F5">
        <w:t>日三天中的海水面高度紀錄，海水面</w:t>
      </w:r>
      <w:proofErr w:type="gramStart"/>
      <w:r w:rsidRPr="00E965F5">
        <w:t>高度均以基隆</w:t>
      </w:r>
      <w:proofErr w:type="gramEnd"/>
      <w:r w:rsidRPr="00E965F5">
        <w:t>的海平面作為基準點。</w:t>
      </w:r>
      <w:r w:rsidRPr="00E965F5">
        <w:rPr>
          <w:rFonts w:hint="eastAsia"/>
        </w:rPr>
        <w:t>若潮汐為影響港灣汙染物擴散之主因，</w:t>
      </w:r>
      <w:r w:rsidRPr="00E965F5">
        <w:t>根據這四</w:t>
      </w:r>
      <w:proofErr w:type="gramStart"/>
      <w:r w:rsidRPr="00E965F5">
        <w:t>個</w:t>
      </w:r>
      <w:proofErr w:type="gramEnd"/>
      <w:r w:rsidRPr="00E965F5">
        <w:t>紀錄判斷，以下敘述</w:t>
      </w:r>
      <w:r w:rsidR="002B0469">
        <w:rPr>
          <w:rFonts w:hint="eastAsia"/>
        </w:rPr>
        <w:t>哪</w:t>
      </w:r>
      <w:r w:rsidRPr="00E965F5">
        <w:rPr>
          <w:rFonts w:hint="eastAsia"/>
        </w:rPr>
        <w:t>些正確</w:t>
      </w:r>
      <w:r w:rsidRPr="00E965F5">
        <w:t>？</w:t>
      </w:r>
      <w:r w:rsidR="0014242A" w:rsidRPr="00E965F5">
        <w:rPr>
          <w:rFonts w:hint="eastAsia"/>
        </w:rPr>
        <w:t>（</w:t>
      </w:r>
      <w:r w:rsidRPr="00E965F5">
        <w:rPr>
          <w:rFonts w:hint="eastAsia"/>
        </w:rPr>
        <w:t>應選</w:t>
      </w:r>
      <w:r w:rsidRPr="00E965F5">
        <w:rPr>
          <w:rFonts w:hint="eastAsia"/>
        </w:rPr>
        <w:t>2</w:t>
      </w:r>
      <w:r w:rsidRPr="00E965F5">
        <w:rPr>
          <w:rFonts w:hint="eastAsia"/>
        </w:rPr>
        <w:t>項</w:t>
      </w:r>
      <w:r w:rsidR="0014242A" w:rsidRPr="00E965F5">
        <w:rPr>
          <w:rFonts w:hint="eastAsia"/>
        </w:rPr>
        <w:t>）</w:t>
      </w:r>
    </w:p>
    <w:p w:rsidR="0014242A" w:rsidRDefault="00703EAF" w:rsidP="008C6245">
      <w:pPr>
        <w:pStyle w:val="TIT1"/>
        <w:autoSpaceDE w:val="0"/>
        <w:autoSpaceDN w:val="0"/>
        <w:adjustRightInd w:val="0"/>
        <w:spacing w:before="60"/>
        <w:ind w:left="360" w:hanging="360"/>
        <w:textAlignment w:val="bottom"/>
        <w:rPr>
          <w:rFonts w:eastAsia="新細明體"/>
          <w:spacing w:val="20"/>
          <w:kern w:val="0"/>
          <w:szCs w:val="22"/>
        </w:rPr>
      </w:pPr>
      <w:r>
        <w:rPr>
          <w:rFonts w:eastAsia="新細明體"/>
          <w:noProof/>
          <w:spacing w:val="20"/>
          <w:kern w:val="0"/>
          <w:szCs w:val="22"/>
        </w:rPr>
        <mc:AlternateContent>
          <mc:Choice Requires="wpg">
            <w:drawing>
              <wp:anchor distT="0" distB="0" distL="114300" distR="114300" simplePos="0" relativeHeight="251652608" behindDoc="0" locked="0" layoutInCell="1" allowOverlap="1">
                <wp:simplePos x="0" y="0"/>
                <wp:positionH relativeFrom="column">
                  <wp:posOffset>234950</wp:posOffset>
                </wp:positionH>
                <wp:positionV relativeFrom="paragraph">
                  <wp:posOffset>34129</wp:posOffset>
                </wp:positionV>
                <wp:extent cx="5572628" cy="2367695"/>
                <wp:effectExtent l="0" t="0" r="9525" b="13970"/>
                <wp:wrapNone/>
                <wp:docPr id="279" name="群組 279"/>
                <wp:cNvGraphicFramePr/>
                <a:graphic xmlns:a="http://schemas.openxmlformats.org/drawingml/2006/main">
                  <a:graphicData uri="http://schemas.microsoft.com/office/word/2010/wordprocessingGroup">
                    <wpg:wgp>
                      <wpg:cNvGrpSpPr/>
                      <wpg:grpSpPr>
                        <a:xfrm>
                          <a:off x="0" y="0"/>
                          <a:ext cx="5572628" cy="2367695"/>
                          <a:chOff x="0" y="0"/>
                          <a:chExt cx="5572628" cy="2367695"/>
                        </a:xfrm>
                      </wpg:grpSpPr>
                      <pic:pic xmlns:pic="http://schemas.openxmlformats.org/drawingml/2006/picture">
                        <pic:nvPicPr>
                          <pic:cNvPr id="38" name="圖片 38">
                            <a:extLst>
                              <a:ext uri="{FF2B5EF4-FFF2-40B4-BE49-F238E27FC236}">
                                <a16:creationId xmlns:a16="http://schemas.microsoft.com/office/drawing/2014/main" id="{668DC40F-C1FD-49BB-9455-01274F9BBFFA}"/>
                              </a:ext>
                            </a:extLst>
                          </pic:cNvPr>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3223034" y="67901"/>
                            <a:ext cx="2339975" cy="2098675"/>
                          </a:xfrm>
                          <a:prstGeom prst="rect">
                            <a:avLst/>
                          </a:prstGeom>
                          <a:noFill/>
                        </pic:spPr>
                      </pic:pic>
                      <pic:pic xmlns:pic="http://schemas.openxmlformats.org/drawingml/2006/picture">
                        <pic:nvPicPr>
                          <pic:cNvPr id="39" name="圖片 39">
                            <a:extLst>
                              <a:ext uri="{FF2B5EF4-FFF2-40B4-BE49-F238E27FC236}">
                                <a16:creationId xmlns:a16="http://schemas.microsoft.com/office/drawing/2014/main" id="{9CF052FD-D718-431A-9332-49EBD3587DA2}"/>
                              </a:ext>
                            </a:extLst>
                          </pic:cNvPr>
                          <pic:cNvPicPr>
                            <a:picLocks/>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153909" y="63374"/>
                            <a:ext cx="2339975" cy="1979930"/>
                          </a:xfrm>
                          <a:prstGeom prst="rect">
                            <a:avLst/>
                          </a:prstGeom>
                          <a:noFill/>
                        </pic:spPr>
                      </pic:pic>
                      <wps:wsp>
                        <wps:cNvPr id="247" name="文字方塊 11"/>
                        <wps:cNvSpPr txBox="1"/>
                        <wps:spPr>
                          <a:xfrm>
                            <a:off x="2620978" y="2168305"/>
                            <a:ext cx="557530" cy="199390"/>
                          </a:xfrm>
                          <a:prstGeom prst="rect">
                            <a:avLst/>
                          </a:prstGeom>
                          <a:noFill/>
                          <a:ln w="6350">
                            <a:noFill/>
                          </a:ln>
                          <a:effectLst/>
                        </wps:spPr>
                        <wps:txbx>
                          <w:txbxContent>
                            <w:p w:rsidR="00C262C6" w:rsidRPr="00A83DF6" w:rsidRDefault="00C262C6" w:rsidP="00A83DF6">
                              <w:pPr>
                                <w:pStyle w:val="Web"/>
                                <w:snapToGrid w:val="0"/>
                                <w:spacing w:before="0" w:beforeAutospacing="0" w:after="0" w:afterAutospacing="0" w:line="240" w:lineRule="atLeast"/>
                                <w:jc w:val="center"/>
                                <w:rPr>
                                  <w:color w:val="0D0D0D" w:themeColor="text1" w:themeTint="F2"/>
                                </w:rPr>
                              </w:pPr>
                              <w:r w:rsidRPr="00A83DF6">
                                <w:rPr>
                                  <w:rFonts w:ascii="Times New Roman"/>
                                  <w:color w:val="0D0D0D" w:themeColor="text1" w:themeTint="F2"/>
                                  <w:sz w:val="22"/>
                                  <w:szCs w:val="22"/>
                                </w:rPr>
                                <w:t>圖</w:t>
                              </w:r>
                              <w:r w:rsidRPr="00A83DF6">
                                <w:rPr>
                                  <w:rFonts w:ascii="Times New Roman" w:hint="eastAsia"/>
                                  <w:color w:val="0D0D0D" w:themeColor="text1" w:themeTint="F2"/>
                                  <w:sz w:val="22"/>
                                  <w:szCs w:val="22"/>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 name="文字方塊 11"/>
                        <wps:cNvSpPr txBox="1"/>
                        <wps:spPr>
                          <a:xfrm>
                            <a:off x="289711" y="0"/>
                            <a:ext cx="354330" cy="193675"/>
                          </a:xfrm>
                          <a:prstGeom prst="rect">
                            <a:avLst/>
                          </a:prstGeom>
                          <a:noFill/>
                          <a:ln w="6350">
                            <a:noFill/>
                          </a:ln>
                          <a:effectLst/>
                        </wps:spPr>
                        <wps:txbx>
                          <w:txbxContent>
                            <w:p w:rsidR="00C262C6" w:rsidRPr="00A83DF6" w:rsidRDefault="00C262C6" w:rsidP="00A83DF6">
                              <w:pPr>
                                <w:pStyle w:val="a0"/>
                                <w:snapToGrid w:val="0"/>
                                <w:spacing w:line="240" w:lineRule="atLeast"/>
                                <w:ind w:leftChars="0" w:left="0" w:firstLineChars="0" w:firstLine="0"/>
                                <w:rPr>
                                  <w:color w:val="0D0D0D" w:themeColor="text1" w:themeTint="F2"/>
                                  <w:spacing w:val="0"/>
                                  <w:sz w:val="16"/>
                                  <w:szCs w:val="16"/>
                                </w:rPr>
                              </w:pPr>
                              <w:proofErr w:type="gramStart"/>
                              <w:r>
                                <w:rPr>
                                  <w:rFonts w:hint="eastAsia"/>
                                  <w:color w:val="0D0D0D" w:themeColor="text1" w:themeTint="F2"/>
                                  <w:spacing w:val="0"/>
                                  <w:sz w:val="16"/>
                                  <w:szCs w:val="16"/>
                                </w:rPr>
                                <w:t>臺</w:t>
                              </w:r>
                              <w:proofErr w:type="gramEnd"/>
                              <w:r>
                                <w:rPr>
                                  <w:rFonts w:hint="eastAsia"/>
                                  <w:color w:val="0D0D0D" w:themeColor="text1" w:themeTint="F2"/>
                                  <w:spacing w:val="0"/>
                                  <w:sz w:val="16"/>
                                  <w:szCs w:val="16"/>
                                </w:rPr>
                                <w:t>北港</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 name="文字方塊 11"/>
                        <wps:cNvSpPr txBox="1"/>
                        <wps:spPr>
                          <a:xfrm>
                            <a:off x="289711" y="1009462"/>
                            <a:ext cx="354330" cy="193675"/>
                          </a:xfrm>
                          <a:prstGeom prst="rect">
                            <a:avLst/>
                          </a:prstGeom>
                          <a:noFill/>
                          <a:ln w="6350">
                            <a:noFill/>
                          </a:ln>
                          <a:effectLst/>
                        </wps:spPr>
                        <wps:txbx>
                          <w:txbxContent>
                            <w:p w:rsidR="00C262C6" w:rsidRPr="00A83DF6" w:rsidRDefault="00C262C6" w:rsidP="00A83DF6">
                              <w:pPr>
                                <w:pStyle w:val="a0"/>
                                <w:snapToGrid w:val="0"/>
                                <w:spacing w:line="240" w:lineRule="atLeast"/>
                                <w:ind w:leftChars="0" w:left="0" w:firstLineChars="0" w:firstLine="0"/>
                                <w:rPr>
                                  <w:color w:val="0D0D0D" w:themeColor="text1" w:themeTint="F2"/>
                                  <w:spacing w:val="0"/>
                                  <w:sz w:val="16"/>
                                  <w:szCs w:val="16"/>
                                </w:rPr>
                              </w:pPr>
                              <w:proofErr w:type="gramStart"/>
                              <w:r>
                                <w:rPr>
                                  <w:rFonts w:hint="eastAsia"/>
                                  <w:color w:val="0D0D0D" w:themeColor="text1" w:themeTint="F2"/>
                                  <w:spacing w:val="0"/>
                                  <w:sz w:val="16"/>
                                  <w:szCs w:val="16"/>
                                </w:rPr>
                                <w:t>臺</w:t>
                              </w:r>
                              <w:proofErr w:type="gramEnd"/>
                              <w:r>
                                <w:rPr>
                                  <w:rFonts w:hint="eastAsia"/>
                                  <w:color w:val="0D0D0D" w:themeColor="text1" w:themeTint="F2"/>
                                  <w:spacing w:val="0"/>
                                  <w:sz w:val="16"/>
                                  <w:szCs w:val="16"/>
                                </w:rPr>
                                <w:t>中港</w:t>
                              </w:r>
                            </w:p>
                          </w:txbxContent>
                        </wps:txbx>
                        <wps:bodyPr rot="0" spcFirstLastPara="0" vert="horz" wrap="square" lIns="0" tIns="0" rIns="0" bIns="0" numCol="1" spcCol="0" rtlCol="0" fromWordArt="0" anchor="t" anchorCtr="0" forceAA="0" compatLnSpc="1">
                          <a:prstTxWarp prst="textNoShape">
                            <a:avLst/>
                          </a:prstTxWarp>
                          <a:noAutofit/>
                        </wps:bodyPr>
                      </wps:wsp>
                      <wps:wsp>
                        <wps:cNvPr id="89" name="文字方塊 11"/>
                        <wps:cNvSpPr txBox="1"/>
                        <wps:spPr>
                          <a:xfrm>
                            <a:off x="3349782" y="4527"/>
                            <a:ext cx="354677" cy="193963"/>
                          </a:xfrm>
                          <a:prstGeom prst="rect">
                            <a:avLst/>
                          </a:prstGeom>
                          <a:noFill/>
                          <a:ln w="6350">
                            <a:noFill/>
                          </a:ln>
                          <a:effectLst/>
                        </wps:spPr>
                        <wps:txbx>
                          <w:txbxContent>
                            <w:p w:rsidR="00C262C6" w:rsidRPr="00A83DF6" w:rsidRDefault="00C262C6" w:rsidP="00A83DF6">
                              <w:pPr>
                                <w:pStyle w:val="a5"/>
                                <w:snapToGrid w:val="0"/>
                                <w:spacing w:afterLines="0" w:after="0" w:line="240" w:lineRule="atLeast"/>
                                <w:rPr>
                                  <w:color w:val="0D0D0D" w:themeColor="text1" w:themeTint="F2"/>
                                  <w:spacing w:val="0"/>
                                  <w:sz w:val="16"/>
                                  <w:szCs w:val="16"/>
                                </w:rPr>
                              </w:pPr>
                              <w:r>
                                <w:rPr>
                                  <w:rFonts w:hint="eastAsia"/>
                                  <w:color w:val="0D0D0D" w:themeColor="text1" w:themeTint="F2"/>
                                  <w:spacing w:val="0"/>
                                  <w:sz w:val="16"/>
                                  <w:szCs w:val="16"/>
                                </w:rPr>
                                <w:t>花蓮</w:t>
                              </w:r>
                            </w:p>
                          </w:txbxContent>
                        </wps:txbx>
                        <wps:bodyPr rot="0" spcFirstLastPara="0" vert="horz" wrap="square" lIns="0" tIns="0" rIns="0" bIns="0" numCol="1" spcCol="0" rtlCol="0" fromWordArt="0" anchor="t" anchorCtr="0" forceAA="0" compatLnSpc="1">
                          <a:prstTxWarp prst="textNoShape">
                            <a:avLst/>
                          </a:prstTxWarp>
                          <a:noAutofit/>
                        </wps:bodyPr>
                      </wps:wsp>
                      <wps:wsp>
                        <wps:cNvPr id="96" name="文字方塊 11"/>
                        <wps:cNvSpPr txBox="1"/>
                        <wps:spPr>
                          <a:xfrm>
                            <a:off x="3349782" y="1018515"/>
                            <a:ext cx="354330" cy="193675"/>
                          </a:xfrm>
                          <a:prstGeom prst="rect">
                            <a:avLst/>
                          </a:prstGeom>
                          <a:noFill/>
                          <a:ln w="6350">
                            <a:noFill/>
                          </a:ln>
                          <a:effectLst/>
                        </wps:spPr>
                        <wps:txbx>
                          <w:txbxContent>
                            <w:p w:rsidR="00C262C6" w:rsidRPr="00A83DF6" w:rsidRDefault="00C262C6" w:rsidP="00A83DF6">
                              <w:pPr>
                                <w:pStyle w:val="a5"/>
                                <w:snapToGrid w:val="0"/>
                                <w:spacing w:afterLines="0" w:after="0" w:line="240" w:lineRule="atLeast"/>
                                <w:rPr>
                                  <w:color w:val="0D0D0D" w:themeColor="text1" w:themeTint="F2"/>
                                  <w:spacing w:val="0"/>
                                  <w:sz w:val="16"/>
                                  <w:szCs w:val="16"/>
                                </w:rPr>
                              </w:pPr>
                              <w:r>
                                <w:rPr>
                                  <w:rFonts w:hint="eastAsia"/>
                                  <w:color w:val="0D0D0D" w:themeColor="text1" w:themeTint="F2"/>
                                  <w:spacing w:val="0"/>
                                  <w:sz w:val="16"/>
                                  <w:szCs w:val="16"/>
                                </w:rPr>
                                <w:t>馬祖</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235" name="群組 235"/>
                        <wpg:cNvGrpSpPr/>
                        <wpg:grpSpPr>
                          <a:xfrm>
                            <a:off x="0" y="95062"/>
                            <a:ext cx="261593" cy="876881"/>
                            <a:chOff x="0" y="0"/>
                            <a:chExt cx="261593" cy="876881"/>
                          </a:xfrm>
                        </wpg:grpSpPr>
                        <wps:wsp>
                          <wps:cNvPr id="101" name="文字方塊 11"/>
                          <wps:cNvSpPr txBox="1"/>
                          <wps:spPr>
                            <a:xfrm>
                              <a:off x="29183" y="0"/>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rFonts w:hint="eastAsia"/>
                                    <w:color w:val="0D0D0D" w:themeColor="text1" w:themeTint="F2"/>
                                    <w:spacing w:val="0"/>
                                    <w:sz w:val="12"/>
                                    <w:szCs w:val="12"/>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2" name="文字方塊 11"/>
                          <wps:cNvSpPr txBox="1"/>
                          <wps:spPr>
                            <a:xfrm>
                              <a:off x="29183" y="126459"/>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3" name="文字方塊 11"/>
                          <wps:cNvSpPr txBox="1"/>
                          <wps:spPr>
                            <a:xfrm>
                              <a:off x="24320" y="248055"/>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4" name="文字方塊 11"/>
                          <wps:cNvSpPr txBox="1"/>
                          <wps:spPr>
                            <a:xfrm>
                              <a:off x="24320" y="379378"/>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37" name="文字方塊 11"/>
                          <wps:cNvSpPr txBox="1"/>
                          <wps:spPr>
                            <a:xfrm>
                              <a:off x="0" y="491246"/>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40" name="文字方塊 11"/>
                          <wps:cNvSpPr txBox="1"/>
                          <wps:spPr>
                            <a:xfrm>
                              <a:off x="0" y="617706"/>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8" name="文字方塊 11"/>
                          <wps:cNvSpPr txBox="1"/>
                          <wps:spPr>
                            <a:xfrm>
                              <a:off x="0" y="744166"/>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w:t>
                                </w:r>
                                <w:r w:rsidRPr="00194579">
                                  <w:rPr>
                                    <w:rFonts w:hint="eastAsia"/>
                                    <w:color w:val="0D0D0D" w:themeColor="text1" w:themeTint="F2"/>
                                    <w:spacing w:val="0"/>
                                    <w:sz w:val="12"/>
                                    <w:szCs w:val="12"/>
                                  </w:rPr>
                                  <w:t>3</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36" name="群組 236"/>
                        <wpg:cNvGrpSpPr/>
                        <wpg:grpSpPr>
                          <a:xfrm>
                            <a:off x="0" y="1122630"/>
                            <a:ext cx="268047" cy="833701"/>
                            <a:chOff x="0" y="0"/>
                            <a:chExt cx="268047" cy="833701"/>
                          </a:xfrm>
                        </wpg:grpSpPr>
                        <wps:wsp>
                          <wps:cNvPr id="161" name="文字方塊 11"/>
                          <wps:cNvSpPr txBox="1"/>
                          <wps:spPr>
                            <a:xfrm>
                              <a:off x="34047" y="102140"/>
                              <a:ext cx="233680" cy="89535"/>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rFonts w:hint="eastAsia"/>
                                    <w:color w:val="0D0D0D" w:themeColor="text1" w:themeTint="F2"/>
                                    <w:spacing w:val="0"/>
                                    <w:sz w:val="12"/>
                                    <w:szCs w:val="12"/>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3" name="文字方塊 11"/>
                          <wps:cNvSpPr txBox="1"/>
                          <wps:spPr>
                            <a:xfrm>
                              <a:off x="34047" y="199417"/>
                              <a:ext cx="234000" cy="9000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4" name="文字方塊 11"/>
                          <wps:cNvSpPr txBox="1"/>
                          <wps:spPr>
                            <a:xfrm>
                              <a:off x="29183" y="286966"/>
                              <a:ext cx="233680" cy="89535"/>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4" name="文字方塊 11"/>
                          <wps:cNvSpPr txBox="1"/>
                          <wps:spPr>
                            <a:xfrm>
                              <a:off x="29183" y="374514"/>
                              <a:ext cx="234000" cy="9000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0" name="文字方塊 11"/>
                          <wps:cNvSpPr txBox="1"/>
                          <wps:spPr>
                            <a:xfrm>
                              <a:off x="4864" y="466927"/>
                              <a:ext cx="233680" cy="89535"/>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1" name="文字方塊 11"/>
                          <wps:cNvSpPr txBox="1"/>
                          <wps:spPr>
                            <a:xfrm>
                              <a:off x="4864" y="559340"/>
                              <a:ext cx="233680" cy="89535"/>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2" name="文字方塊 11"/>
                          <wps:cNvSpPr txBox="1"/>
                          <wps:spPr>
                            <a:xfrm>
                              <a:off x="4864" y="656617"/>
                              <a:ext cx="233680" cy="89535"/>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w:t>
                                </w:r>
                                <w:r w:rsidRPr="00194579">
                                  <w:rPr>
                                    <w:rFonts w:hint="eastAsia"/>
                                    <w:color w:val="0D0D0D" w:themeColor="text1" w:themeTint="F2"/>
                                    <w:spacing w:val="0"/>
                                    <w:sz w:val="12"/>
                                    <w:szCs w:val="12"/>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 name="文字方塊 11"/>
                          <wps:cNvSpPr txBox="1"/>
                          <wps:spPr>
                            <a:xfrm>
                              <a:off x="0" y="744166"/>
                              <a:ext cx="233680" cy="89535"/>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4" name="文字方塊 11"/>
                          <wps:cNvSpPr txBox="1"/>
                          <wps:spPr>
                            <a:xfrm>
                              <a:off x="34047" y="0"/>
                              <a:ext cx="233680" cy="89535"/>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rFonts w:hint="eastAsia"/>
                                    <w:color w:val="0D0D0D" w:themeColor="text1" w:themeTint="F2"/>
                                    <w:spacing w:val="0"/>
                                    <w:sz w:val="12"/>
                                    <w:szCs w:val="12"/>
                                  </w:rPr>
                                  <w:t>4</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33" name="群組 233"/>
                        <wpg:cNvGrpSpPr/>
                        <wpg:grpSpPr>
                          <a:xfrm>
                            <a:off x="3082705" y="108642"/>
                            <a:ext cx="261593" cy="862290"/>
                            <a:chOff x="0" y="0"/>
                            <a:chExt cx="261593" cy="862290"/>
                          </a:xfrm>
                        </wpg:grpSpPr>
                        <wps:wsp>
                          <wps:cNvPr id="225" name="文字方塊 11"/>
                          <wps:cNvSpPr txBox="1"/>
                          <wps:spPr>
                            <a:xfrm>
                              <a:off x="29183" y="0"/>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6" name="文字方塊 11"/>
                          <wps:cNvSpPr txBox="1"/>
                          <wps:spPr>
                            <a:xfrm>
                              <a:off x="29183" y="179962"/>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8" name="文字方塊 11"/>
                          <wps:cNvSpPr txBox="1"/>
                          <wps:spPr>
                            <a:xfrm>
                              <a:off x="24320" y="364787"/>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9" name="文字方塊 11"/>
                          <wps:cNvSpPr txBox="1"/>
                          <wps:spPr>
                            <a:xfrm>
                              <a:off x="0" y="539885"/>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0" name="文字方塊 11"/>
                          <wps:cNvSpPr txBox="1"/>
                          <wps:spPr>
                            <a:xfrm>
                              <a:off x="0" y="729575"/>
                              <a:ext cx="232410" cy="132715"/>
                            </a:xfrm>
                            <a:prstGeom prst="rect">
                              <a:avLst/>
                            </a:prstGeom>
                            <a:noFill/>
                            <a:ln w="6350">
                              <a:noFill/>
                            </a:ln>
                            <a:effectLst/>
                          </wps:spPr>
                          <wps:txbx>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34" name="群組 234"/>
                        <wpg:cNvGrpSpPr/>
                        <wpg:grpSpPr>
                          <a:xfrm>
                            <a:off x="3078178" y="1127157"/>
                            <a:ext cx="226668" cy="813179"/>
                            <a:chOff x="0" y="0"/>
                            <a:chExt cx="226668" cy="813179"/>
                          </a:xfrm>
                        </wpg:grpSpPr>
                        <wps:wsp>
                          <wps:cNvPr id="215" name="文字方塊 11"/>
                          <wps:cNvSpPr txBox="1"/>
                          <wps:spPr>
                            <a:xfrm>
                              <a:off x="29183" y="77822"/>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6" name="文字方塊 11"/>
                          <wps:cNvSpPr txBox="1"/>
                          <wps:spPr>
                            <a:xfrm>
                              <a:off x="29183" y="165371"/>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8" name="文字方塊 11"/>
                          <wps:cNvSpPr txBox="1"/>
                          <wps:spPr>
                            <a:xfrm>
                              <a:off x="29183" y="248056"/>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9" name="文字方塊 11"/>
                          <wps:cNvSpPr txBox="1"/>
                          <wps:spPr>
                            <a:xfrm>
                              <a:off x="9727" y="330741"/>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0" name="文字方塊 11"/>
                          <wps:cNvSpPr txBox="1"/>
                          <wps:spPr>
                            <a:xfrm>
                              <a:off x="4863" y="403698"/>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1" name="文字方塊 11"/>
                          <wps:cNvSpPr txBox="1"/>
                          <wps:spPr>
                            <a:xfrm>
                              <a:off x="4863" y="486383"/>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2" name="文字方塊 11"/>
                          <wps:cNvSpPr txBox="1"/>
                          <wps:spPr>
                            <a:xfrm>
                              <a:off x="4863" y="573932"/>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−4</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3" name="文字方塊 11"/>
                          <wps:cNvSpPr txBox="1"/>
                          <wps:spPr>
                            <a:xfrm>
                              <a:off x="0" y="656617"/>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−5</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4" name="文字方塊 11"/>
                          <wps:cNvSpPr txBox="1"/>
                          <wps:spPr>
                            <a:xfrm>
                              <a:off x="29183" y="0"/>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2" name="文字方塊 11"/>
                          <wps:cNvSpPr txBox="1"/>
                          <wps:spPr>
                            <a:xfrm>
                              <a:off x="0" y="734439"/>
                              <a:ext cx="197485" cy="78740"/>
                            </a:xfrm>
                            <a:prstGeom prst="rect">
                              <a:avLst/>
                            </a:prstGeom>
                            <a:noFill/>
                            <a:ln w="6350">
                              <a:noFill/>
                            </a:ln>
                            <a:effectLst/>
                          </wps:spPr>
                          <wps:txbx>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w:t>
                                </w:r>
                                <w:r>
                                  <w:rPr>
                                    <w:color w:val="0D0D0D" w:themeColor="text1" w:themeTint="F2"/>
                                    <w:spacing w:val="0"/>
                                    <w:sz w:val="12"/>
                                    <w:szCs w:val="12"/>
                                  </w:rPr>
                                  <w:t>6</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50" name="群組 250"/>
                        <wpg:cNvGrpSpPr/>
                        <wpg:grpSpPr>
                          <a:xfrm>
                            <a:off x="339505" y="914400"/>
                            <a:ext cx="2168525" cy="166370"/>
                            <a:chOff x="0" y="0"/>
                            <a:chExt cx="2168674" cy="166861"/>
                          </a:xfrm>
                        </wpg:grpSpPr>
                        <wps:wsp>
                          <wps:cNvPr id="237" name="文字方塊 11"/>
                          <wps:cNvSpPr txBox="1"/>
                          <wps:spPr>
                            <a:xfrm>
                              <a:off x="0"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8" name="文字方塊 11"/>
                          <wps:cNvSpPr txBox="1"/>
                          <wps:spPr>
                            <a:xfrm>
                              <a:off x="180211"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9" name="文字方塊 11"/>
                          <wps:cNvSpPr txBox="1"/>
                          <wps:spPr>
                            <a:xfrm>
                              <a:off x="360421"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0" name="文字方塊 11"/>
                          <wps:cNvSpPr txBox="1"/>
                          <wps:spPr>
                            <a:xfrm>
                              <a:off x="538406" y="0"/>
                              <a:ext cx="197485" cy="166861"/>
                            </a:xfrm>
                            <a:prstGeom prst="rect">
                              <a:avLst/>
                            </a:prstGeom>
                            <a:noFill/>
                            <a:ln w="6350">
                              <a:noFill/>
                            </a:ln>
                            <a:effectLst/>
                          </wps:spPr>
                          <wps:txbx>
                            <w:txbxContent>
                              <w:p w:rsidR="00C262C6"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/27</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1" name="文字方塊 11"/>
                          <wps:cNvSpPr txBox="1"/>
                          <wps:spPr>
                            <a:xfrm>
                              <a:off x="718616"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2" name="文字方塊 11"/>
                          <wps:cNvSpPr txBox="1"/>
                          <wps:spPr>
                            <a:xfrm>
                              <a:off x="898827"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3" name="文字方塊 11"/>
                          <wps:cNvSpPr txBox="1"/>
                          <wps:spPr>
                            <a:xfrm>
                              <a:off x="1074587"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18</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4" name="文字方塊 11"/>
                          <wps:cNvSpPr txBox="1"/>
                          <wps:spPr>
                            <a:xfrm>
                              <a:off x="1252573" y="0"/>
                              <a:ext cx="197485" cy="166370"/>
                            </a:xfrm>
                            <a:prstGeom prst="rect">
                              <a:avLst/>
                            </a:prstGeom>
                            <a:noFill/>
                            <a:ln w="6350">
                              <a:noFill/>
                            </a:ln>
                            <a:effectLst/>
                          </wps:spPr>
                          <wps:txbx>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/28</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45" name="文字方塊 11"/>
                          <wps:cNvSpPr txBox="1"/>
                          <wps:spPr>
                            <a:xfrm>
                              <a:off x="143500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6" name="文字方塊 11"/>
                          <wps:cNvSpPr txBox="1"/>
                          <wps:spPr>
                            <a:xfrm>
                              <a:off x="161076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8" name="文字方塊 11"/>
                          <wps:cNvSpPr txBox="1"/>
                          <wps:spPr>
                            <a:xfrm>
                              <a:off x="179097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249" name="文字方塊 11"/>
                          <wps:cNvSpPr txBox="1"/>
                          <wps:spPr>
                            <a:xfrm>
                              <a:off x="1971189" y="0"/>
                              <a:ext cx="197485" cy="166370"/>
                            </a:xfrm>
                            <a:prstGeom prst="rect">
                              <a:avLst/>
                            </a:prstGeom>
                            <a:noFill/>
                            <a:ln w="6350">
                              <a:noFill/>
                            </a:ln>
                            <a:effectLst/>
                          </wps:spPr>
                          <wps:txbx>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/29</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51" name="群組 251"/>
                        <wpg:cNvGrpSpPr/>
                        <wpg:grpSpPr>
                          <a:xfrm>
                            <a:off x="334978" y="1932915"/>
                            <a:ext cx="2168525" cy="166370"/>
                            <a:chOff x="0" y="0"/>
                            <a:chExt cx="2168674" cy="166861"/>
                          </a:xfrm>
                        </wpg:grpSpPr>
                        <wps:wsp>
                          <wps:cNvPr id="252" name="文字方塊 11"/>
                          <wps:cNvSpPr txBox="1"/>
                          <wps:spPr>
                            <a:xfrm>
                              <a:off x="0"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3" name="文字方塊 11"/>
                          <wps:cNvSpPr txBox="1"/>
                          <wps:spPr>
                            <a:xfrm>
                              <a:off x="180211"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4" name="文字方塊 11"/>
                          <wps:cNvSpPr txBox="1"/>
                          <wps:spPr>
                            <a:xfrm>
                              <a:off x="360421"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5" name="文字方塊 11"/>
                          <wps:cNvSpPr txBox="1"/>
                          <wps:spPr>
                            <a:xfrm>
                              <a:off x="538406" y="0"/>
                              <a:ext cx="197485" cy="166861"/>
                            </a:xfrm>
                            <a:prstGeom prst="rect">
                              <a:avLst/>
                            </a:prstGeom>
                            <a:noFill/>
                            <a:ln w="6350">
                              <a:noFill/>
                            </a:ln>
                            <a:effectLst/>
                          </wps:spPr>
                          <wps:txbx>
                            <w:txbxContent>
                              <w:p w:rsidR="00C262C6"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/27</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5" name="文字方塊 11"/>
                          <wps:cNvSpPr txBox="1"/>
                          <wps:spPr>
                            <a:xfrm>
                              <a:off x="718616"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6" name="文字方塊 11"/>
                          <wps:cNvSpPr txBox="1"/>
                          <wps:spPr>
                            <a:xfrm>
                              <a:off x="898827"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7" name="文字方塊 11"/>
                          <wps:cNvSpPr txBox="1"/>
                          <wps:spPr>
                            <a:xfrm>
                              <a:off x="1074587"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18</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8" name="文字方塊 11"/>
                          <wps:cNvSpPr txBox="1"/>
                          <wps:spPr>
                            <a:xfrm>
                              <a:off x="1252573" y="0"/>
                              <a:ext cx="197485" cy="166370"/>
                            </a:xfrm>
                            <a:prstGeom prst="rect">
                              <a:avLst/>
                            </a:prstGeom>
                            <a:noFill/>
                            <a:ln w="6350">
                              <a:noFill/>
                            </a:ln>
                            <a:effectLst/>
                          </wps:spPr>
                          <wps:txbx>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/28</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689" name="文字方塊 11"/>
                          <wps:cNvSpPr txBox="1"/>
                          <wps:spPr>
                            <a:xfrm>
                              <a:off x="143500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0" name="文字方塊 11"/>
                          <wps:cNvSpPr txBox="1"/>
                          <wps:spPr>
                            <a:xfrm>
                              <a:off x="161076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1" name="文字方塊 11"/>
                          <wps:cNvSpPr txBox="1"/>
                          <wps:spPr>
                            <a:xfrm>
                              <a:off x="179097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2" name="文字方塊 11"/>
                          <wps:cNvSpPr txBox="1"/>
                          <wps:spPr>
                            <a:xfrm>
                              <a:off x="1971189" y="0"/>
                              <a:ext cx="197485" cy="166370"/>
                            </a:xfrm>
                            <a:prstGeom prst="rect">
                              <a:avLst/>
                            </a:prstGeom>
                            <a:noFill/>
                            <a:ln w="6350">
                              <a:noFill/>
                            </a:ln>
                            <a:effectLst/>
                          </wps:spPr>
                          <wps:txbx>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/29</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693" name="群組 693"/>
                        <wpg:cNvGrpSpPr/>
                        <wpg:grpSpPr>
                          <a:xfrm>
                            <a:off x="3404103" y="923454"/>
                            <a:ext cx="2168525" cy="166370"/>
                            <a:chOff x="0" y="0"/>
                            <a:chExt cx="2168674" cy="166861"/>
                          </a:xfrm>
                        </wpg:grpSpPr>
                        <wps:wsp>
                          <wps:cNvPr id="694" name="文字方塊 11"/>
                          <wps:cNvSpPr txBox="1"/>
                          <wps:spPr>
                            <a:xfrm>
                              <a:off x="0"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5" name="文字方塊 11"/>
                          <wps:cNvSpPr txBox="1"/>
                          <wps:spPr>
                            <a:xfrm>
                              <a:off x="180211"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6" name="文字方塊 11"/>
                          <wps:cNvSpPr txBox="1"/>
                          <wps:spPr>
                            <a:xfrm>
                              <a:off x="360421"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7" name="文字方塊 11"/>
                          <wps:cNvSpPr txBox="1"/>
                          <wps:spPr>
                            <a:xfrm>
                              <a:off x="538406" y="0"/>
                              <a:ext cx="197485" cy="166861"/>
                            </a:xfrm>
                            <a:prstGeom prst="rect">
                              <a:avLst/>
                            </a:prstGeom>
                            <a:noFill/>
                            <a:ln w="6350">
                              <a:noFill/>
                            </a:ln>
                            <a:effectLst/>
                          </wps:spPr>
                          <wps:txbx>
                            <w:txbxContent>
                              <w:p w:rsidR="00C262C6"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/27</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8" name="文字方塊 11"/>
                          <wps:cNvSpPr txBox="1"/>
                          <wps:spPr>
                            <a:xfrm>
                              <a:off x="718616"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699" name="文字方塊 11"/>
                          <wps:cNvSpPr txBox="1"/>
                          <wps:spPr>
                            <a:xfrm>
                              <a:off x="898827"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0" name="文字方塊 11"/>
                          <wps:cNvSpPr txBox="1"/>
                          <wps:spPr>
                            <a:xfrm>
                              <a:off x="1074587"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18</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1" name="文字方塊 11"/>
                          <wps:cNvSpPr txBox="1"/>
                          <wps:spPr>
                            <a:xfrm>
                              <a:off x="1252573" y="0"/>
                              <a:ext cx="197485" cy="166370"/>
                            </a:xfrm>
                            <a:prstGeom prst="rect">
                              <a:avLst/>
                            </a:prstGeom>
                            <a:noFill/>
                            <a:ln w="6350">
                              <a:noFill/>
                            </a:ln>
                            <a:effectLst/>
                          </wps:spPr>
                          <wps:txbx>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/28</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702" name="文字方塊 11"/>
                          <wps:cNvSpPr txBox="1"/>
                          <wps:spPr>
                            <a:xfrm>
                              <a:off x="143500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3" name="文字方塊 11"/>
                          <wps:cNvSpPr txBox="1"/>
                          <wps:spPr>
                            <a:xfrm>
                              <a:off x="161076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6" name="文字方塊 11"/>
                          <wps:cNvSpPr txBox="1"/>
                          <wps:spPr>
                            <a:xfrm>
                              <a:off x="179097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7" name="文字方塊 11"/>
                          <wps:cNvSpPr txBox="1"/>
                          <wps:spPr>
                            <a:xfrm>
                              <a:off x="1971189" y="0"/>
                              <a:ext cx="197485" cy="166370"/>
                            </a:xfrm>
                            <a:prstGeom prst="rect">
                              <a:avLst/>
                            </a:prstGeom>
                            <a:noFill/>
                            <a:ln w="6350">
                              <a:noFill/>
                            </a:ln>
                            <a:effectLst/>
                          </wps:spPr>
                          <wps:txbx>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/29</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258" name="群組 258"/>
                        <wpg:cNvGrpSpPr/>
                        <wpg:grpSpPr>
                          <a:xfrm>
                            <a:off x="3395050" y="1923862"/>
                            <a:ext cx="2168525" cy="166370"/>
                            <a:chOff x="0" y="0"/>
                            <a:chExt cx="2168674" cy="166861"/>
                          </a:xfrm>
                        </wpg:grpSpPr>
                        <wps:wsp>
                          <wps:cNvPr id="259" name="文字方塊 11"/>
                          <wps:cNvSpPr txBox="1"/>
                          <wps:spPr>
                            <a:xfrm>
                              <a:off x="0"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0" name="文字方塊 11"/>
                          <wps:cNvSpPr txBox="1"/>
                          <wps:spPr>
                            <a:xfrm>
                              <a:off x="180211"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1" name="文字方塊 11"/>
                          <wps:cNvSpPr txBox="1"/>
                          <wps:spPr>
                            <a:xfrm>
                              <a:off x="360421" y="0"/>
                              <a:ext cx="198000" cy="7920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2" name="文字方塊 11"/>
                          <wps:cNvSpPr txBox="1"/>
                          <wps:spPr>
                            <a:xfrm>
                              <a:off x="538406" y="0"/>
                              <a:ext cx="197485" cy="166861"/>
                            </a:xfrm>
                            <a:prstGeom prst="rect">
                              <a:avLst/>
                            </a:prstGeom>
                            <a:noFill/>
                            <a:ln w="6350">
                              <a:noFill/>
                            </a:ln>
                            <a:effectLst/>
                          </wps:spPr>
                          <wps:txbx>
                            <w:txbxContent>
                              <w:p w:rsidR="00C262C6"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/27</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3" name="文字方塊 11"/>
                          <wps:cNvSpPr txBox="1"/>
                          <wps:spPr>
                            <a:xfrm>
                              <a:off x="718616"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4" name="文字方塊 11"/>
                          <wps:cNvSpPr txBox="1"/>
                          <wps:spPr>
                            <a:xfrm>
                              <a:off x="898827"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5" name="文字方塊 11"/>
                          <wps:cNvSpPr txBox="1"/>
                          <wps:spPr>
                            <a:xfrm>
                              <a:off x="1074587"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18</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6" name="文字方塊 11"/>
                          <wps:cNvSpPr txBox="1"/>
                          <wps:spPr>
                            <a:xfrm>
                              <a:off x="1252573" y="0"/>
                              <a:ext cx="197485" cy="166370"/>
                            </a:xfrm>
                            <a:prstGeom prst="rect">
                              <a:avLst/>
                            </a:prstGeom>
                            <a:noFill/>
                            <a:ln w="6350">
                              <a:noFill/>
                            </a:ln>
                            <a:effectLst/>
                          </wps:spPr>
                          <wps:txbx>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/28</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67" name="文字方塊 11"/>
                          <wps:cNvSpPr txBox="1"/>
                          <wps:spPr>
                            <a:xfrm>
                              <a:off x="143500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8" name="文字方塊 11"/>
                          <wps:cNvSpPr txBox="1"/>
                          <wps:spPr>
                            <a:xfrm>
                              <a:off x="161076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0" name="文字方塊 11"/>
                          <wps:cNvSpPr txBox="1"/>
                          <wps:spPr>
                            <a:xfrm>
                              <a:off x="1790978" y="0"/>
                              <a:ext cx="197485" cy="78740"/>
                            </a:xfrm>
                            <a:prstGeom prst="rect">
                              <a:avLst/>
                            </a:prstGeom>
                            <a:noFill/>
                            <a:ln w="6350">
                              <a:noFill/>
                            </a:ln>
                            <a:effectLst/>
                          </wps:spPr>
                          <wps:txbx>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1" name="文字方塊 11"/>
                          <wps:cNvSpPr txBox="1"/>
                          <wps:spPr>
                            <a:xfrm>
                              <a:off x="1971189" y="0"/>
                              <a:ext cx="197485" cy="166370"/>
                            </a:xfrm>
                            <a:prstGeom prst="rect">
                              <a:avLst/>
                            </a:prstGeom>
                            <a:noFill/>
                            <a:ln w="6350">
                              <a:noFill/>
                            </a:ln>
                            <a:effectLst/>
                          </wps:spPr>
                          <wps:txbx>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/29</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273" name="文字方塊 11"/>
                        <wps:cNvSpPr txBox="1"/>
                        <wps:spPr>
                          <a:xfrm>
                            <a:off x="5364178" y="2095877"/>
                            <a:ext cx="197471" cy="165880"/>
                          </a:xfrm>
                          <a:prstGeom prst="rect">
                            <a:avLst/>
                          </a:prstGeom>
                          <a:noFill/>
                          <a:ln w="6350">
                            <a:noFill/>
                          </a:ln>
                          <a:effectLst/>
                        </wps:spPr>
                        <wps:txbx>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時間</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月</w:t>
                              </w:r>
                              <w:r>
                                <w:rPr>
                                  <w:color w:val="0D0D0D" w:themeColor="text1" w:themeTint="F2"/>
                                  <w:spacing w:val="0"/>
                                  <w:sz w:val="12"/>
                                  <w:szCs w:val="12"/>
                                </w:rPr>
                                <w:t>/</w:t>
                              </w:r>
                              <w:r>
                                <w:rPr>
                                  <w:rFonts w:hint="eastAsia"/>
                                  <w:color w:val="0D0D0D" w:themeColor="text1" w:themeTint="F2"/>
                                  <w:spacing w:val="0"/>
                                  <w:sz w:val="12"/>
                                  <w:szCs w:val="12"/>
                                </w:rPr>
                                <w:t>日</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p>
                          </w:txbxContent>
                        </wps:txbx>
                        <wps:bodyPr rot="0" spcFirstLastPara="0" vert="horz" wrap="square" lIns="0" tIns="0" rIns="0" bIns="0" numCol="1" spcCol="0" rtlCol="0" fromWordArt="0" anchor="t" anchorCtr="0" forceAA="0" compatLnSpc="1">
                          <a:prstTxWarp prst="textNoShape">
                            <a:avLst/>
                          </a:prstTxWarp>
                          <a:noAutofit/>
                        </wps:bodyPr>
                      </wps:wsp>
                      <wps:wsp>
                        <wps:cNvPr id="274" name="文字方塊 11"/>
                        <wps:cNvSpPr txBox="1"/>
                        <wps:spPr>
                          <a:xfrm>
                            <a:off x="3286408" y="2127565"/>
                            <a:ext cx="600075" cy="90805"/>
                          </a:xfrm>
                          <a:prstGeom prst="rect">
                            <a:avLst/>
                          </a:prstGeom>
                          <a:noFill/>
                          <a:ln w="6350">
                            <a:noFill/>
                          </a:ln>
                          <a:effectLst/>
                        </wps:spPr>
                        <wps:txbx>
                          <w:txbxContent>
                            <w:p w:rsidR="00C262C6" w:rsidRPr="00194579" w:rsidRDefault="00C262C6" w:rsidP="00B22688">
                              <w:pPr>
                                <w:pStyle w:val="a0"/>
                                <w:snapToGrid w:val="0"/>
                                <w:spacing w:line="130" w:lineRule="exact"/>
                                <w:ind w:leftChars="0" w:left="0" w:firstLineChars="0" w:firstLine="0"/>
                                <w:jc w:val="left"/>
                                <w:rPr>
                                  <w:color w:val="0D0D0D" w:themeColor="text1" w:themeTint="F2"/>
                                  <w:spacing w:val="0"/>
                                  <w:sz w:val="12"/>
                                  <w:szCs w:val="12"/>
                                </w:rPr>
                              </w:pPr>
                              <w:r>
                                <w:rPr>
                                  <w:rFonts w:hint="eastAsia"/>
                                  <w:color w:val="0D0D0D" w:themeColor="text1" w:themeTint="F2"/>
                                  <w:spacing w:val="0"/>
                                  <w:sz w:val="12"/>
                                  <w:szCs w:val="12"/>
                                </w:rPr>
                                <w:t>潮位單位：公尺</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278" name="群組 278"/>
                        <wpg:cNvGrpSpPr/>
                        <wpg:grpSpPr>
                          <a:xfrm>
                            <a:off x="4028792" y="2127565"/>
                            <a:ext cx="334163" cy="90805"/>
                            <a:chOff x="0" y="0"/>
                            <a:chExt cx="334163" cy="90805"/>
                          </a:xfrm>
                        </wpg:grpSpPr>
                        <wps:wsp>
                          <wps:cNvPr id="275" name="文字方塊 11"/>
                          <wps:cNvSpPr txBox="1"/>
                          <wps:spPr>
                            <a:xfrm>
                              <a:off x="146838" y="0"/>
                              <a:ext cx="187325" cy="90805"/>
                            </a:xfrm>
                            <a:prstGeom prst="rect">
                              <a:avLst/>
                            </a:prstGeom>
                            <a:noFill/>
                            <a:ln w="6350">
                              <a:noFill/>
                            </a:ln>
                            <a:effectLst/>
                          </wps:spPr>
                          <wps:txbx>
                            <w:txbxContent>
                              <w:p w:rsidR="00C262C6" w:rsidRPr="00194579" w:rsidRDefault="00C262C6" w:rsidP="00B22688">
                                <w:pPr>
                                  <w:pStyle w:val="a0"/>
                                  <w:snapToGrid w:val="0"/>
                                  <w:spacing w:line="130" w:lineRule="exact"/>
                                  <w:ind w:leftChars="0" w:left="0" w:firstLineChars="0" w:firstLine="0"/>
                                  <w:jc w:val="left"/>
                                  <w:rPr>
                                    <w:color w:val="0D0D0D" w:themeColor="text1" w:themeTint="F2"/>
                                    <w:spacing w:val="0"/>
                                    <w:sz w:val="12"/>
                                    <w:szCs w:val="12"/>
                                  </w:rPr>
                                </w:pPr>
                                <w:r>
                                  <w:rPr>
                                    <w:rFonts w:hint="eastAsia"/>
                                    <w:color w:val="0D0D0D" w:themeColor="text1" w:themeTint="F2"/>
                                    <w:spacing w:val="0"/>
                                    <w:sz w:val="12"/>
                                    <w:szCs w:val="12"/>
                                  </w:rPr>
                                  <w:t>潮高</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7" name="直線接點 277"/>
                          <wps:cNvCnPr/>
                          <wps:spPr>
                            <a:xfrm>
                              <a:off x="0" y="46721"/>
                              <a:ext cx="12573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群組 279" o:spid="_x0000_s1057" style="position:absolute;left:0;text-align:left;margin-left:18.5pt;margin-top:2.7pt;width:438.8pt;height:186.45pt;z-index:251652608" coordsize="55726,2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">
                <v:shape id="圖片 38" o:spid="_x0000_s1058" type="#_x0000_t75" style="position:absolute;left:32230;top:679;width:23400;height:2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">
                  <v:imagedata r:id="rId21" o:title=""/>
                </v:shape>
                <v:shape id="圖片 39" o:spid="_x0000_s1059" type="#_x0000_t75" style="position:absolute;left:1539;top:633;width:23399;height:1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">
                  <v:imagedata r:id="rId22" o:title=""/>
                  <o:lock v:ext="edit" aspectratio="f"/>
                </v:shape>
                <v:shape id="文字方塊 11" o:spid="_x0000_s1060" type="#_x0000_t202" style="position:absolute;left:26209;top:21683;width:5576;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43j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LLHjePHAAAA3AAA&#10;AA8AAAAAAAAAAAAAAAAABwIAAGRycy9kb3ducmV2LnhtbFBLBQYAAAAAAwADALcAAAD7AgAAAAA=&#10;" filled="f" stroked="f" strokeweight=".5pt">
                  <v:textbox inset="0,0,0,0">
                    <w:txbxContent>
                      <w:p w:rsidR="00C262C6" w:rsidRPr="00A83DF6" w:rsidRDefault="00C262C6" w:rsidP="00A83DF6">
                        <w:pPr>
                          <w:pStyle w:val="Web"/>
                          <w:snapToGrid w:val="0"/>
                          <w:spacing w:before="0" w:beforeAutospacing="0" w:after="0" w:afterAutospacing="0" w:line="240" w:lineRule="atLeast"/>
                          <w:jc w:val="center"/>
                          <w:rPr>
                            <w:color w:val="0D0D0D" w:themeColor="text1" w:themeTint="F2"/>
                          </w:rPr>
                        </w:pPr>
                        <w:r w:rsidRPr="00A83DF6">
                          <w:rPr>
                            <w:rFonts w:ascii="Times New Roman"/>
                            <w:color w:val="0D0D0D" w:themeColor="text1" w:themeTint="F2"/>
                            <w:sz w:val="22"/>
                            <w:szCs w:val="22"/>
                          </w:rPr>
                          <w:t>圖</w:t>
                        </w:r>
                        <w:r w:rsidRPr="00A83DF6">
                          <w:rPr>
                            <w:rFonts w:ascii="Times New Roman" w:hint="eastAsia"/>
                            <w:color w:val="0D0D0D" w:themeColor="text1" w:themeTint="F2"/>
                            <w:sz w:val="22"/>
                            <w:szCs w:val="22"/>
                          </w:rPr>
                          <w:t>3</w:t>
                        </w:r>
                      </w:p>
                    </w:txbxContent>
                  </v:textbox>
                </v:shape>
                <v:shape id="文字方塊 11" o:spid="_x0000_s1061" type="#_x0000_t202" style="position:absolute;left:2897;width:354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rsidR="00C262C6" w:rsidRPr="00A83DF6" w:rsidRDefault="00C262C6" w:rsidP="00A83DF6">
                        <w:pPr>
                          <w:pStyle w:val="a0"/>
                          <w:snapToGrid w:val="0"/>
                          <w:spacing w:line="240" w:lineRule="atLeast"/>
                          <w:ind w:leftChars="0" w:left="0" w:firstLineChars="0" w:firstLine="0"/>
                          <w:rPr>
                            <w:color w:val="0D0D0D" w:themeColor="text1" w:themeTint="F2"/>
                            <w:spacing w:val="0"/>
                            <w:sz w:val="16"/>
                            <w:szCs w:val="16"/>
                          </w:rPr>
                        </w:pPr>
                        <w:proofErr w:type="gramStart"/>
                        <w:r>
                          <w:rPr>
                            <w:rFonts w:hint="eastAsia"/>
                            <w:color w:val="0D0D0D" w:themeColor="text1" w:themeTint="F2"/>
                            <w:spacing w:val="0"/>
                            <w:sz w:val="16"/>
                            <w:szCs w:val="16"/>
                          </w:rPr>
                          <w:t>臺</w:t>
                        </w:r>
                        <w:proofErr w:type="gramEnd"/>
                        <w:r>
                          <w:rPr>
                            <w:rFonts w:hint="eastAsia"/>
                            <w:color w:val="0D0D0D" w:themeColor="text1" w:themeTint="F2"/>
                            <w:spacing w:val="0"/>
                            <w:sz w:val="16"/>
                            <w:szCs w:val="16"/>
                          </w:rPr>
                          <w:t>北港</w:t>
                        </w:r>
                      </w:p>
                    </w:txbxContent>
                  </v:textbox>
                </v:shape>
                <v:shape id="文字方塊 11" o:spid="_x0000_s1062" type="#_x0000_t202" style="position:absolute;left:2897;top:10094;width:354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C262C6" w:rsidRPr="00A83DF6" w:rsidRDefault="00C262C6" w:rsidP="00A83DF6">
                        <w:pPr>
                          <w:pStyle w:val="a0"/>
                          <w:snapToGrid w:val="0"/>
                          <w:spacing w:line="240" w:lineRule="atLeast"/>
                          <w:ind w:leftChars="0" w:left="0" w:firstLineChars="0" w:firstLine="0"/>
                          <w:rPr>
                            <w:color w:val="0D0D0D" w:themeColor="text1" w:themeTint="F2"/>
                            <w:spacing w:val="0"/>
                            <w:sz w:val="16"/>
                            <w:szCs w:val="16"/>
                          </w:rPr>
                        </w:pPr>
                        <w:proofErr w:type="gramStart"/>
                        <w:r>
                          <w:rPr>
                            <w:rFonts w:hint="eastAsia"/>
                            <w:color w:val="0D0D0D" w:themeColor="text1" w:themeTint="F2"/>
                            <w:spacing w:val="0"/>
                            <w:sz w:val="16"/>
                            <w:szCs w:val="16"/>
                          </w:rPr>
                          <w:t>臺</w:t>
                        </w:r>
                        <w:proofErr w:type="gramEnd"/>
                        <w:r>
                          <w:rPr>
                            <w:rFonts w:hint="eastAsia"/>
                            <w:color w:val="0D0D0D" w:themeColor="text1" w:themeTint="F2"/>
                            <w:spacing w:val="0"/>
                            <w:sz w:val="16"/>
                            <w:szCs w:val="16"/>
                          </w:rPr>
                          <w:t>中港</w:t>
                        </w:r>
                      </w:p>
                    </w:txbxContent>
                  </v:textbox>
                </v:shape>
                <v:shape id="文字方塊 11" o:spid="_x0000_s1063" type="#_x0000_t202" style="position:absolute;left:33497;top:45;width:3547;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rsidR="00C262C6" w:rsidRPr="00A83DF6" w:rsidRDefault="00C262C6" w:rsidP="00A83DF6">
                        <w:pPr>
                          <w:pStyle w:val="a5"/>
                          <w:snapToGrid w:val="0"/>
                          <w:spacing w:afterLines="0" w:after="0" w:line="240" w:lineRule="atLeast"/>
                          <w:rPr>
                            <w:color w:val="0D0D0D" w:themeColor="text1" w:themeTint="F2"/>
                            <w:spacing w:val="0"/>
                            <w:sz w:val="16"/>
                            <w:szCs w:val="16"/>
                          </w:rPr>
                        </w:pPr>
                        <w:r>
                          <w:rPr>
                            <w:rFonts w:hint="eastAsia"/>
                            <w:color w:val="0D0D0D" w:themeColor="text1" w:themeTint="F2"/>
                            <w:spacing w:val="0"/>
                            <w:sz w:val="16"/>
                            <w:szCs w:val="16"/>
                          </w:rPr>
                          <w:t>花蓮</w:t>
                        </w:r>
                      </w:p>
                    </w:txbxContent>
                  </v:textbox>
                </v:shape>
                <v:shape id="文字方塊 11" o:spid="_x0000_s1064" type="#_x0000_t202" style="position:absolute;left:33497;top:10185;width:354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rsidR="00C262C6" w:rsidRPr="00A83DF6" w:rsidRDefault="00C262C6" w:rsidP="00A83DF6">
                        <w:pPr>
                          <w:pStyle w:val="a5"/>
                          <w:snapToGrid w:val="0"/>
                          <w:spacing w:afterLines="0" w:after="0" w:line="240" w:lineRule="atLeast"/>
                          <w:rPr>
                            <w:color w:val="0D0D0D" w:themeColor="text1" w:themeTint="F2"/>
                            <w:spacing w:val="0"/>
                            <w:sz w:val="16"/>
                            <w:szCs w:val="16"/>
                          </w:rPr>
                        </w:pPr>
                        <w:r>
                          <w:rPr>
                            <w:rFonts w:hint="eastAsia"/>
                            <w:color w:val="0D0D0D" w:themeColor="text1" w:themeTint="F2"/>
                            <w:spacing w:val="0"/>
                            <w:sz w:val="16"/>
                            <w:szCs w:val="16"/>
                          </w:rPr>
                          <w:t>馬祖</w:t>
                        </w:r>
                      </w:p>
                    </w:txbxContent>
                  </v:textbox>
                </v:shape>
                <v:group id="群組 235" o:spid="_x0000_s1065" style="position:absolute;top:950;width:2615;height:8769" coordsize="2615,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文字方塊 11" o:spid="_x0000_s1066" type="#_x0000_t202" style="position:absolute;left:291;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rFonts w:hint="eastAsia"/>
                              <w:color w:val="0D0D0D" w:themeColor="text1" w:themeTint="F2"/>
                              <w:spacing w:val="0"/>
                              <w:sz w:val="12"/>
                              <w:szCs w:val="12"/>
                            </w:rPr>
                            <w:t>3</w:t>
                          </w:r>
                        </w:p>
                      </w:txbxContent>
                    </v:textbox>
                  </v:shape>
                  <v:shape id="文字方塊 11" o:spid="_x0000_s1067" type="#_x0000_t202" style="position:absolute;left:291;top:1264;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v:textbox>
                  </v:shape>
                  <v:shape id="文字方塊 11" o:spid="_x0000_s1068" type="#_x0000_t202" style="position:absolute;left:243;top:2480;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v:textbox>
                  </v:shape>
                  <v:shape id="文字方塊 11" o:spid="_x0000_s1069" type="#_x0000_t202" style="position:absolute;left:243;top:3793;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VxAAAANwAAAAPAAAAZHJzL2Rvd25yZXYueG1sRE9LS8NA&#10;EL4X+h+WKXhrN1Up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ME2AZXEAAAA3AAAAA8A&#10;AAAAAAAAAAAAAAAABwIAAGRycy9kb3ducmV2LnhtbFBLBQYAAAAAAwADALcAAAD4Ag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0</w:t>
                          </w:r>
                        </w:p>
                      </w:txbxContent>
                    </v:textbox>
                  </v:shape>
                  <v:shape id="文字方塊 11" o:spid="_x0000_s1070" type="#_x0000_t202" style="position:absolute;top:4912;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v:textbox>
                  </v:shape>
                  <v:shape id="文字方塊 11" o:spid="_x0000_s1071" type="#_x0000_t202" style="position:absolute;top:6177;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v:textbox>
                  </v:shape>
                  <v:shape id="文字方塊 11" o:spid="_x0000_s1072" type="#_x0000_t202" style="position:absolute;top:7441;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w:t>
                          </w:r>
                          <w:r w:rsidRPr="00194579">
                            <w:rPr>
                              <w:rFonts w:hint="eastAsia"/>
                              <w:color w:val="0D0D0D" w:themeColor="text1" w:themeTint="F2"/>
                              <w:spacing w:val="0"/>
                              <w:sz w:val="12"/>
                              <w:szCs w:val="12"/>
                            </w:rPr>
                            <w:t>3</w:t>
                          </w:r>
                        </w:p>
                      </w:txbxContent>
                    </v:textbox>
                  </v:shape>
                </v:group>
                <v:group id="群組 236" o:spid="_x0000_s1073" style="position:absolute;top:11226;width:2680;height:8337" coordsize="2680,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文字方塊 11" o:spid="_x0000_s1074" type="#_x0000_t202" style="position:absolute;left:340;top:1021;width:233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rFonts w:hint="eastAsia"/>
                              <w:color w:val="0D0D0D" w:themeColor="text1" w:themeTint="F2"/>
                              <w:spacing w:val="0"/>
                              <w:sz w:val="12"/>
                              <w:szCs w:val="12"/>
                            </w:rPr>
                            <w:t>3</w:t>
                          </w:r>
                        </w:p>
                      </w:txbxContent>
                    </v:textbox>
                  </v:shape>
                  <v:shape id="文字方塊 11" o:spid="_x0000_s1075" type="#_x0000_t202" style="position:absolute;left:340;top:1994;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b8xAAAANwAAAAPAAAAZHJzL2Rvd25yZXYueG1sRE9La8JA&#10;EL4X+h+WEXqrGy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F1stvzEAAAA3AAAAA8A&#10;AAAAAAAAAAAAAAAABwIAAGRycy9kb3ducmV2LnhtbFBLBQYAAAAAAwADALcAAAD4Ag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v:textbox>
                  </v:shape>
                  <v:shape id="文字方塊 11" o:spid="_x0000_s1076" type="#_x0000_t202" style="position:absolute;left:291;top:2869;width:2337;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6IxAAAANwAAAAPAAAAZHJzL2Rvd25yZXYueG1sRE9La8JA&#10;EL4X+h+WEXqrG4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NKFLojEAAAA3AAAAA8A&#10;AAAAAAAAAAAAAAAABwIAAGRycy9kb3ducmV2LnhtbFBLBQYAAAAAAwADALcAAAD4Ag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v:textbox>
                  </v:shape>
                  <v:shape id="文字方塊 11" o:spid="_x0000_s1077" type="#_x0000_t202" style="position:absolute;left:291;top:3745;width:23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pUxgAAANwAAAAPAAAAZHJzL2Rvd25yZXYueG1sRI9BSwMx&#10;FITvgv8hPMGbTVpE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1H+qVM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0</w:t>
                          </w:r>
                        </w:p>
                      </w:txbxContent>
                    </v:textbox>
                  </v:shape>
                  <v:shape id="文字方塊 11" o:spid="_x0000_s1078" type="#_x0000_t202" style="position:absolute;left:48;top:4669;width:233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v:textbox>
                  </v:shape>
                  <v:shape id="文字方塊 11" o:spid="_x0000_s1079" type="#_x0000_t202" style="position:absolute;left:48;top:5593;width:233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v:textbox>
                  </v:shape>
                  <v:shape id="文字方塊 11" o:spid="_x0000_s1080" type="#_x0000_t202" style="position:absolute;left:48;top:6566;width:233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w:t>
                          </w:r>
                          <w:r w:rsidRPr="00194579">
                            <w:rPr>
                              <w:rFonts w:hint="eastAsia"/>
                              <w:color w:val="0D0D0D" w:themeColor="text1" w:themeTint="F2"/>
                              <w:spacing w:val="0"/>
                              <w:sz w:val="12"/>
                              <w:szCs w:val="12"/>
                            </w:rPr>
                            <w:t>3</w:t>
                          </w:r>
                        </w:p>
                      </w:txbxContent>
                    </v:textbox>
                  </v:shape>
                  <v:shape id="文字方塊 11" o:spid="_x0000_s1081" type="#_x0000_t202" style="position:absolute;top:7441;width:2336;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−4</w:t>
                          </w:r>
                        </w:p>
                      </w:txbxContent>
                    </v:textbox>
                  </v:shape>
                  <v:shape id="文字方塊 11" o:spid="_x0000_s1082" type="#_x0000_t202" style="position:absolute;left:340;width:2337;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J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UaY8ic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rFonts w:hint="eastAsia"/>
                              <w:color w:val="0D0D0D" w:themeColor="text1" w:themeTint="F2"/>
                              <w:spacing w:val="0"/>
                              <w:sz w:val="12"/>
                              <w:szCs w:val="12"/>
                            </w:rPr>
                            <w:t>4</w:t>
                          </w:r>
                        </w:p>
                      </w:txbxContent>
                    </v:textbox>
                  </v:shape>
                </v:group>
                <v:group id="群組 233" o:spid="_x0000_s1083" style="position:absolute;left:30827;top:1086;width:2615;height:8623" coordsize="2615,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文字方塊 11" o:spid="_x0000_s1084" type="#_x0000_t202" style="position:absolute;left:291;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lOv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8IZTr8YAAADcAAAA&#10;DwAAAAAAAAAAAAAAAAAHAgAAZHJzL2Rvd25yZXYueG1sUEsFBgAAAAADAAMAtwAAAPoCA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2</w:t>
                          </w:r>
                        </w:p>
                      </w:txbxContent>
                    </v:textbox>
                  </v:shape>
                  <v:shape id="文字方塊 11" o:spid="_x0000_s1085" type="#_x0000_t202" style="position:absolute;left:291;top:1799;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w:t>
                          </w:r>
                        </w:p>
                      </w:txbxContent>
                    </v:textbox>
                  </v:shape>
                  <v:shape id="文字方塊 11" o:spid="_x0000_s1086" type="#_x0000_t202" style="position:absolute;left:243;top:3647;width:2324;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0</w:t>
                          </w:r>
                        </w:p>
                      </w:txbxContent>
                    </v:textbox>
                  </v:shape>
                  <v:shape id="文字方塊 11" o:spid="_x0000_s1087" type="#_x0000_t202" style="position:absolute;top:5398;width:2324;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v:textbox>
                  </v:shape>
                  <v:shape id="文字方塊 11" o:spid="_x0000_s1088" type="#_x0000_t202" style="position:absolute;top:7295;width:23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GbqwwAAANwAAAAPAAAAZHJzL2Rvd25yZXYueG1sRE9LS8NA&#10;EL4L/odlBG920xZ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ZShm6sMAAADcAAAADwAA&#10;AAAAAAAAAAAAAAAHAgAAZHJzL2Rvd25yZXYueG1sUEsFBgAAAAADAAMAtwAAAPcCAAAAAA==&#10;" filled="f" stroked="f" strokeweight=".5pt">
                    <v:textbox inset="0,0,0,0">
                      <w:txbxContent>
                        <w:p w:rsidR="00C262C6" w:rsidRPr="00194579" w:rsidRDefault="00C262C6" w:rsidP="00A83DF6">
                          <w:pPr>
                            <w:pStyle w:val="a0"/>
                            <w:snapToGrid w:val="0"/>
                            <w:spacing w:line="18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v:textbox>
                  </v:shape>
                </v:group>
                <v:group id="群組 234" o:spid="_x0000_s1089" style="position:absolute;left:30781;top:11271;width:2267;height:8132" coordsize="2266,8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文字方塊 11" o:spid="_x0000_s1090" type="#_x0000_t202" style="position:absolute;left:291;top:778;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S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PuqZEs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v:textbox>
                  </v:shape>
                  <v:shape id="文字方塊 11" o:spid="_x0000_s1091" type="#_x0000_t202" style="position:absolute;left:291;top:1653;width:197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v:textbox>
                  </v:shape>
                  <v:shape id="文字方塊 11" o:spid="_x0000_s1092" type="#_x0000_t202" style="position:absolute;left:291;top:2480;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0</w:t>
                          </w:r>
                        </w:p>
                      </w:txbxContent>
                    </v:textbox>
                  </v:shape>
                  <v:shape id="文字方塊 11" o:spid="_x0000_s1093" type="#_x0000_t202" style="position:absolute;left:97;top:3307;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−1</w:t>
                          </w:r>
                        </w:p>
                      </w:txbxContent>
                    </v:textbox>
                  </v:shape>
                  <v:shape id="文字方塊 11" o:spid="_x0000_s1094" type="#_x0000_t202" style="position:absolute;left:48;top:4036;width:197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−2</w:t>
                          </w:r>
                        </w:p>
                      </w:txbxContent>
                    </v:textbox>
                  </v:shape>
                  <v:shape id="文字方塊 11" o:spid="_x0000_s1095" type="#_x0000_t202" style="position:absolute;left:48;top:4863;width:1975;height: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−3</w:t>
                          </w:r>
                        </w:p>
                      </w:txbxContent>
                    </v:textbox>
                  </v:shape>
                  <v:shape id="文字方塊 11" o:spid="_x0000_s1096" type="#_x0000_t202" style="position:absolute;left:48;top:5739;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−4</w:t>
                          </w:r>
                        </w:p>
                      </w:txbxContent>
                    </v:textbox>
                  </v:shape>
                  <v:shape id="文字方塊 11" o:spid="_x0000_s1097" type="#_x0000_t202" style="position:absolute;top:6566;width:197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5A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ECNuQM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−5</w:t>
                          </w:r>
                        </w:p>
                      </w:txbxContent>
                    </v:textbox>
                  </v:shape>
                  <v:shape id="文字方塊 11" o:spid="_x0000_s1098" type="#_x0000_t202" style="position:absolute;left:291;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3</w:t>
                          </w:r>
                        </w:p>
                      </w:txbxContent>
                    </v:textbox>
                  </v:shape>
                  <v:shape id="文字方塊 11" o:spid="_x0000_s1099" type="#_x0000_t202" style="position:absolute;top:7344;width:197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l0GxgAAANwAAAAPAAAAZHJzL2Rvd25yZXYueG1sRI9La8Mw&#10;EITvhf4HsYXcGjkO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rZdBsYAAADcAAAA&#10;DwAAAAAAAAAAAAAAAAAHAgAAZHJzL2Rvd25yZXYueG1sUEsFBgAAAAADAAMAtwAAAPoCAAAAAA==&#10;" filled="f" stroked="f" strokeweight=".5pt">
                    <v:textbox inset="0,0,0,0">
                      <w:txbxContent>
                        <w:p w:rsidR="00C262C6" w:rsidRPr="00194579" w:rsidRDefault="00C262C6" w:rsidP="00C25640">
                          <w:pPr>
                            <w:pStyle w:val="a0"/>
                            <w:snapToGrid w:val="0"/>
                            <w:spacing w:line="130" w:lineRule="exact"/>
                            <w:ind w:leftChars="0" w:left="0" w:firstLineChars="0" w:firstLine="0"/>
                            <w:jc w:val="center"/>
                            <w:rPr>
                              <w:color w:val="0D0D0D" w:themeColor="text1" w:themeTint="F2"/>
                              <w:spacing w:val="0"/>
                              <w:sz w:val="12"/>
                              <w:szCs w:val="12"/>
                            </w:rPr>
                          </w:pPr>
                          <w:r w:rsidRPr="00194579">
                            <w:rPr>
                              <w:color w:val="0D0D0D" w:themeColor="text1" w:themeTint="F2"/>
                              <w:spacing w:val="0"/>
                              <w:sz w:val="12"/>
                              <w:szCs w:val="12"/>
                            </w:rPr>
                            <w:t>−</w:t>
                          </w:r>
                          <w:r>
                            <w:rPr>
                              <w:color w:val="0D0D0D" w:themeColor="text1" w:themeTint="F2"/>
                              <w:spacing w:val="0"/>
                              <w:sz w:val="12"/>
                              <w:szCs w:val="12"/>
                            </w:rPr>
                            <w:t>6</w:t>
                          </w:r>
                        </w:p>
                      </w:txbxContent>
                    </v:textbox>
                  </v:shape>
                </v:group>
                <v:group id="群組 250" o:spid="_x0000_s1100" style="position:absolute;left:3395;top:9144;width:21685;height:1663" coordsize="21686,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文字方塊 11" o:spid="_x0000_s1101" type="#_x0000_t202" style="position:absolute;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6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OrB/p7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02" type="#_x0000_t202" style="position:absolute;left:1802;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rswwAAANwAAAAPAAAAZHJzL2Rvd25yZXYueG1sRE9LS8NA&#10;EL4L/odlBG920xZ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m15q7MMAAADcAAAADwAA&#10;AAAAAAAAAAAAAAAHAgAAZHJzL2Rvd25yZXYueG1sUEsFBgAAAAADAAMAtwAAAPc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v:textbox>
                  </v:shape>
                  <v:shape id="文字方塊 11" o:spid="_x0000_s1103" type="#_x0000_t202" style="position:absolute;left:3604;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s93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PQSz3f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v:textbox>
                  </v:shape>
                  <v:shape id="文字方塊 11" o:spid="_x0000_s1104" type="#_x0000_t202" style="position:absolute;left:5384;width:1974;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" filled="f" stroked="f" strokeweight=".5pt">
                    <v:textbox inset="0,0,0,0">
                      <w:txbxContent>
                        <w:p w:rsidR="00C262C6"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/27</w:t>
                          </w:r>
                        </w:p>
                      </w:txbxContent>
                    </v:textbox>
                  </v:shape>
                  <v:shape id="文字方塊 11" o:spid="_x0000_s1105" type="#_x0000_t202" style="position:absolute;left:7186;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AM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hMc/g7k46AXv4CAAD//wMAUEsBAi0AFAAGAAgAAAAhANvh9svuAAAAhQEAABMAAAAAAAAA&#10;AAAAAAAAAAAAAFtDb250ZW50X1R5cGVzXS54bWxQSwECLQAUAAYACAAAACEAWvQsW78AAAAVAQAA&#10;CwAAAAAAAAAAAAAAAAAfAQAAX3JlbHMvLnJlbHNQSwECLQAUAAYACAAAACEAUmKwDM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06" type="#_x0000_t202" style="position:absolute;left:8988;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57xgAAANwAAAAPAAAAZHJzL2Rvd25yZXYueG1sRI9La8Mw&#10;EITvhf4HsYXcGjkm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orAue8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v:textbox>
                  </v:shape>
                  <v:shape id="文字方塊 11" o:spid="_x0000_s1107" type="#_x0000_t202" style="position:absolute;left:10745;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g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38i+D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18</w:t>
                          </w:r>
                        </w:p>
                      </w:txbxContent>
                    </v:textbox>
                  </v:shape>
                  <v:shape id="文字方塊 11" o:spid="_x0000_s1108" type="#_x0000_t202" style="position:absolute;left:12525;width:197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OUxwAAANwAAAAPAAAAZHJzL2Rvd25yZXYueG1sRI9fa8JA&#10;EMTfC/0OxxZ8qxdFSk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EIVE5THAAAA3AAA&#10;AA8AAAAAAAAAAAAAAAAABwIAAGRycy9kb3ducmV2LnhtbFBLBQYAAAAAAwADALcAAAD7AgAAAAA=&#10;" filled="f" stroked="f" strokeweight=".5pt">
                    <v:textbox inset="0,0,0,0">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/28</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v:textbox>
                  </v:shape>
                  <v:shape id="文字方塊 11" o:spid="_x0000_s1109" type="#_x0000_t202" style="position:absolute;left:14350;width:197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YP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A2v4TfM+kI6NUPAAAA//8DAFBLAQItABQABgAIAAAAIQDb4fbL7gAAAIUBAAATAAAAAAAA&#10;AAAAAAAAAAAAAABbQ29udGVudF9UeXBlc10ueG1sUEsBAi0AFAAGAAgAAAAhAFr0LFu/AAAAFQEA&#10;AAsAAAAAAAAAAAAAAAAAHwEAAF9yZWxzLy5yZWxzUEsBAi0AFAAGAAgAAAAhAC1Ztg/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10" type="#_x0000_t202" style="position:absolute;left:16107;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h4xwAAANwAAAAPAAAAZHJzL2Rvd25yZXYueG1sRI9fS8NA&#10;EMTfC36HY4W+tZcWKR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N2LKHj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12</w:t>
                          </w:r>
                        </w:p>
                      </w:txbxContent>
                    </v:textbox>
                  </v:shape>
                  <v:shape id="文字方塊 11" o:spid="_x0000_s1111" type="#_x0000_t202" style="position:absolute;left:17909;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mRwwAAANwAAAAPAAAAZHJzL2Rvd25yZXYueG1sRE9LS8NA&#10;EL4L/odlBG9201J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w1gZkcMAAADcAAAADwAA&#10;AAAAAAAAAAAAAAAHAgAAZHJzL2Rvd25yZXYueG1sUEsFBgAAAAADAAMAtwAAAPc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v:textbox>
                  </v:shape>
                  <v:shape id="文字方塊 11" o:spid="_x0000_s1112" type="#_x0000_t202" style="position:absolute;left:19711;width:197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wKxwAAANwAAAAPAAAAZHJzL2Rvd25yZXYueG1sRI9BS8NA&#10;FITvhf6H5Qm9tZuWI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KwUvArHAAAA3AAA&#10;AA8AAAAAAAAAAAAAAAAABwIAAGRycy9kb3ducmV2LnhtbFBLBQYAAAAAAwADALcAAAD7AgAAAAA=&#10;" filled="f" stroked="f" strokeweight=".5pt">
                    <v:textbox inset="0,0,0,0">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/29</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v:textbox>
                  </v:shape>
                </v:group>
                <v:group id="群組 251" o:spid="_x0000_s1113" style="position:absolute;left:3349;top:19329;width:21686;height:1663" coordsize="21686,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文字方塊 11" o:spid="_x0000_s1114" type="#_x0000_t202" style="position:absolute;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im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J2m4ps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15" type="#_x0000_t202" style="position:absolute;left:1802;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9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EglHT3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v:textbox>
                  </v:shape>
                  <v:shape id="文字方塊 11" o:spid="_x0000_s1116" type="#_x0000_t202" style="position:absolute;left:3604;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J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fMhUn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v:textbox>
                  </v:shape>
                  <v:shape id="文字方塊 11" o:spid="_x0000_s1117" type="#_x0000_t202" style="position:absolute;left:5384;width:1974;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" filled="f" stroked="f" strokeweight=".5pt">
                    <v:textbox inset="0,0,0,0">
                      <w:txbxContent>
                        <w:p w:rsidR="00C262C6"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/27</w:t>
                          </w:r>
                        </w:p>
                      </w:txbxContent>
                    </v:textbox>
                  </v:shape>
                  <v:shape id="文字方塊 11" o:spid="_x0000_s1118" type="#_x0000_t202" style="position:absolute;left:7186;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19" type="#_x0000_t202" style="position:absolute;left:8988;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v:textbox>
                  </v:shape>
                  <v:shape id="文字方塊 11" o:spid="_x0000_s1120" type="#_x0000_t202" style="position:absolute;left:10745;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18</w:t>
                          </w:r>
                        </w:p>
                      </w:txbxContent>
                    </v:textbox>
                  </v:shape>
                  <v:shape id="文字方塊 11" o:spid="_x0000_s1121" type="#_x0000_t202" style="position:absolute;left:12525;width:197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" filled="f" stroked="f" strokeweight=".5pt">
                    <v:textbox inset="0,0,0,0">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/28</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v:textbox>
                  </v:shape>
                  <v:shape id="文字方塊 11" o:spid="_x0000_s1122" type="#_x0000_t202" style="position:absolute;left:14350;width:197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23" type="#_x0000_t202" style="position:absolute;left:16107;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12</w:t>
                          </w:r>
                        </w:p>
                      </w:txbxContent>
                    </v:textbox>
                  </v:shape>
                  <v:shape id="文字方塊 11" o:spid="_x0000_s1124" type="#_x0000_t202" style="position:absolute;left:17909;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v:textbox>
                  </v:shape>
                  <v:shape id="文字方塊 11" o:spid="_x0000_s1125" type="#_x0000_t202" style="position:absolute;left:19711;width:197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" filled="f" stroked="f" strokeweight=".5pt">
                    <v:textbox inset="0,0,0,0">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/29</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v:textbox>
                  </v:shape>
                </v:group>
                <v:group id="群組 693" o:spid="_x0000_s1126" style="position:absolute;left:34041;top:9234;width:21685;height:1664" coordsize="21686,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文字方塊 11" o:spid="_x0000_s1127" type="#_x0000_t202" style="position:absolute;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28" type="#_x0000_t202" style="position:absolute;left:1802;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v:textbox>
                  </v:shape>
                  <v:shape id="文字方塊 11" o:spid="_x0000_s1129" type="#_x0000_t202" style="position:absolute;left:3604;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v:textbox>
                  </v:shape>
                  <v:shape id="文字方塊 11" o:spid="_x0000_s1130" type="#_x0000_t202" style="position:absolute;left:5384;width:1974;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" filled="f" stroked="f" strokeweight=".5pt">
                    <v:textbox inset="0,0,0,0">
                      <w:txbxContent>
                        <w:p w:rsidR="00C262C6"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/27</w:t>
                          </w:r>
                        </w:p>
                      </w:txbxContent>
                    </v:textbox>
                  </v:shape>
                  <v:shape id="文字方塊 11" o:spid="_x0000_s1131" type="#_x0000_t202" style="position:absolute;left:7186;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32" type="#_x0000_t202" style="position:absolute;left:8988;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v:textbox>
                  </v:shape>
                  <v:shape id="文字方塊 11" o:spid="_x0000_s1133" type="#_x0000_t202" style="position:absolute;left:10745;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18</w:t>
                          </w:r>
                        </w:p>
                      </w:txbxContent>
                    </v:textbox>
                  </v:shape>
                  <v:shape id="文字方塊 11" o:spid="_x0000_s1134" type="#_x0000_t202" style="position:absolute;left:12525;width:197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" filled="f" stroked="f" strokeweight=".5pt">
                    <v:textbox inset="0,0,0,0">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/28</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v:textbox>
                  </v:shape>
                  <v:shape id="文字方塊 11" o:spid="_x0000_s1135" type="#_x0000_t202" style="position:absolute;left:14350;width:197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36" type="#_x0000_t202" style="position:absolute;left:16107;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12</w:t>
                          </w:r>
                        </w:p>
                      </w:txbxContent>
                    </v:textbox>
                  </v:shape>
                  <v:shape id="文字方塊 11" o:spid="_x0000_s1137" type="#_x0000_t202" style="position:absolute;left:17909;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6lxwAAANwAAAAPAAAAZHJzL2Rvd25yZXYueG1sRI9fS8NA&#10;EMTfC36HY4W+tZcWLB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FhSvqX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v:textbox>
                  </v:shape>
                  <v:shape id="文字方塊 11" o:spid="_x0000_s1138" type="#_x0000_t202" style="position:absolute;left:19711;width:197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s+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A2v4LfM+kI6NUPAAAA//8DAFBLAQItABQABgAIAAAAIQDb4fbL7gAAAIUBAAATAAAAAAAA&#10;AAAAAAAAAAAAAABbQ29udGVudF9UeXBlc10ueG1sUEsBAi0AFAAGAAgAAAAhAFr0LFu/AAAAFQEA&#10;AAsAAAAAAAAAAAAAAAAAHwEAAF9yZWxzLy5yZWxzUEsBAi0AFAAGAAgAAAAhADceGz7HAAAA3AAA&#10;AA8AAAAAAAAAAAAAAAAABwIAAGRycy9kb3ducmV2LnhtbFBLBQYAAAAAAwADALcAAAD7AgAAAAA=&#10;" filled="f" stroked="f" strokeweight=".5pt">
                    <v:textbox inset="0,0,0,0">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/29</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v:textbox>
                  </v:shape>
                </v:group>
                <v:group id="群組 258" o:spid="_x0000_s1139" style="position:absolute;left:33950;top:19238;width:21685;height:1664" coordsize="21686,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文字方塊 11" o:spid="_x0000_s1140" type="#_x0000_t202" style="position:absolute;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SrX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svoDfM+kI6NUPAAAA//8DAFBLAQItABQABgAIAAAAIQDb4fbL7gAAAIUBAAATAAAAAAAA&#10;AAAAAAAAAAAAAABbQ29udGVudF9UeXBlc10ueG1sUEsBAi0AFAAGAAgAAAAhAFr0LFu/AAAAFQEA&#10;AAsAAAAAAAAAAAAAAAAAHwEAAF9yZWxzLy5yZWxzUEsBAi0AFAAGAAgAAAAhACnNKtf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41" type="#_x0000_t202" style="position:absolute;left:1802;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v:textbox>
                  </v:shape>
                  <v:shape id="文字方塊 11" o:spid="_x0000_s1142" type="#_x0000_t202" style="position:absolute;left:3604;width:198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v:textbox>
                  </v:shape>
                  <v:shape id="文字方塊 11" o:spid="_x0000_s1143" type="#_x0000_t202" style="position:absolute;left:5384;width:1974;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" filled="f" stroked="f" strokeweight=".5pt">
                    <v:textbox inset="0,0,0,0">
                      <w:txbxContent>
                        <w:p w:rsidR="00C262C6"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/27</w:t>
                          </w:r>
                        </w:p>
                      </w:txbxContent>
                    </v:textbox>
                  </v:shape>
                  <v:shape id="文字方塊 11" o:spid="_x0000_s1144" type="#_x0000_t202" style="position:absolute;left:7186;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deAxwAAANwAAAAPAAAAZHJzL2Rvd25yZXYueG1sRI9fS8NA&#10;EMTfC36HY4W+tZdWK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IZJ14D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45" type="#_x0000_t202" style="position:absolute;left:8988;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0xwAAANwAAAAPAAAAZHJzL2Rvd25yZXYueG1sRI9fS8NA&#10;EMTfC36HY4W+tZcWKR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AmgT/T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2</w:t>
                          </w:r>
                        </w:p>
                      </w:txbxContent>
                    </v:textbox>
                  </v:shape>
                  <v:shape id="文字方塊 11" o:spid="_x0000_s1146" type="#_x0000_t202" style="position:absolute;left:10745;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18</w:t>
                          </w:r>
                        </w:p>
                      </w:txbxContent>
                    </v:textbox>
                  </v:shape>
                  <v:shape id="文字方塊 11" o:spid="_x0000_s1147" type="#_x0000_t202" style="position:absolute;left:12525;width:197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" filled="f" stroked="f" strokeweight=".5pt">
                    <v:textbox inset="0,0,0,0">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/28</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v:textbox>
                  </v:shape>
                  <v:shape id="文字方塊 11" o:spid="_x0000_s1148" type="#_x0000_t202" style="position:absolute;left:14350;width:1974;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06</w:t>
                          </w:r>
                        </w:p>
                      </w:txbxContent>
                    </v:textbox>
                  </v:shape>
                  <v:shape id="文字方塊 11" o:spid="_x0000_s1149" type="#_x0000_t202" style="position:absolute;left:16107;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12</w:t>
                          </w:r>
                        </w:p>
                      </w:txbxContent>
                    </v:textbox>
                  </v:shape>
                  <v:shape id="文字方塊 11" o:spid="_x0000_s1150" type="#_x0000_t202" style="position:absolute;left:17909;width:1975;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" filled="f" stroked="f" strokeweight=".5pt">
                    <v:textbox inset="0,0,0,0">
                      <w:txbxContent>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1</w:t>
                          </w:r>
                          <w:r>
                            <w:rPr>
                              <w:color w:val="0D0D0D" w:themeColor="text1" w:themeTint="F2"/>
                              <w:spacing w:val="0"/>
                              <w:sz w:val="12"/>
                              <w:szCs w:val="12"/>
                            </w:rPr>
                            <w:t>8</w:t>
                          </w:r>
                        </w:p>
                      </w:txbxContent>
                    </v:textbox>
                  </v:shape>
                  <v:shape id="文字方塊 11" o:spid="_x0000_s1151" type="#_x0000_t202" style="position:absolute;left:19711;width:197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" filled="f" stroked="f" strokeweight=".5pt">
                    <v:textbox inset="0,0,0,0">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color w:val="0D0D0D" w:themeColor="text1" w:themeTint="F2"/>
                              <w:spacing w:val="0"/>
                              <w:sz w:val="12"/>
                              <w:szCs w:val="12"/>
                            </w:rPr>
                            <w:t>00</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7</w:t>
                          </w:r>
                          <w:r>
                            <w:rPr>
                              <w:color w:val="0D0D0D" w:themeColor="text1" w:themeTint="F2"/>
                              <w:spacing w:val="0"/>
                              <w:sz w:val="12"/>
                              <w:szCs w:val="12"/>
                            </w:rPr>
                            <w:t>/29</w:t>
                          </w:r>
                        </w:p>
                        <w:p w:rsidR="00C262C6" w:rsidRPr="00194579" w:rsidRDefault="00C262C6" w:rsidP="00194579">
                          <w:pPr>
                            <w:pStyle w:val="a0"/>
                            <w:snapToGrid w:val="0"/>
                            <w:spacing w:line="130" w:lineRule="exact"/>
                            <w:ind w:leftChars="0" w:left="0" w:firstLineChars="0" w:firstLine="0"/>
                            <w:jc w:val="center"/>
                            <w:rPr>
                              <w:color w:val="0D0D0D" w:themeColor="text1" w:themeTint="F2"/>
                              <w:spacing w:val="0"/>
                              <w:sz w:val="12"/>
                              <w:szCs w:val="12"/>
                            </w:rPr>
                          </w:pPr>
                        </w:p>
                      </w:txbxContent>
                    </v:textbox>
                  </v:shape>
                </v:group>
                <v:shape id="文字方塊 11" o:spid="_x0000_s1152" type="#_x0000_t202" style="position:absolute;left:53641;top:20958;width:1975;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Fd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AOQQV3HAAAA3AAA&#10;AA8AAAAAAAAAAAAAAAAABwIAAGRycy9kb3ducmV2LnhtbFBLBQYAAAAAAwADALcAAAD7AgAAAAA=&#10;" filled="f" stroked="f" strokeweight=".5pt">
                  <v:textbox inset="0,0,0,0">
                    <w:txbxContent>
                      <w:p w:rsidR="00C262C6"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時間</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r>
                          <w:rPr>
                            <w:rFonts w:hint="eastAsia"/>
                            <w:color w:val="0D0D0D" w:themeColor="text1" w:themeTint="F2"/>
                            <w:spacing w:val="0"/>
                            <w:sz w:val="12"/>
                            <w:szCs w:val="12"/>
                          </w:rPr>
                          <w:t>月</w:t>
                        </w:r>
                        <w:r>
                          <w:rPr>
                            <w:color w:val="0D0D0D" w:themeColor="text1" w:themeTint="F2"/>
                            <w:spacing w:val="0"/>
                            <w:sz w:val="12"/>
                            <w:szCs w:val="12"/>
                          </w:rPr>
                          <w:t>/</w:t>
                        </w:r>
                        <w:r>
                          <w:rPr>
                            <w:rFonts w:hint="eastAsia"/>
                            <w:color w:val="0D0D0D" w:themeColor="text1" w:themeTint="F2"/>
                            <w:spacing w:val="0"/>
                            <w:sz w:val="12"/>
                            <w:szCs w:val="12"/>
                          </w:rPr>
                          <w:t>日</w:t>
                        </w:r>
                      </w:p>
                      <w:p w:rsidR="00C262C6" w:rsidRPr="00194579" w:rsidRDefault="00C262C6" w:rsidP="00B22688">
                        <w:pPr>
                          <w:pStyle w:val="a0"/>
                          <w:snapToGrid w:val="0"/>
                          <w:spacing w:line="130" w:lineRule="exact"/>
                          <w:ind w:leftChars="0" w:left="0" w:firstLineChars="0" w:firstLine="0"/>
                          <w:jc w:val="center"/>
                          <w:rPr>
                            <w:color w:val="0D0D0D" w:themeColor="text1" w:themeTint="F2"/>
                            <w:spacing w:val="0"/>
                            <w:sz w:val="12"/>
                            <w:szCs w:val="12"/>
                          </w:rPr>
                        </w:pPr>
                      </w:p>
                    </w:txbxContent>
                  </v:textbox>
                </v:shape>
                <v:shape id="文字方塊 11" o:spid="_x0000_s1153" type="#_x0000_t202" style="position:absolute;left:32864;top:21275;width:6000;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kpxwAAANwAAAAPAAAAZHJzL2Rvd25yZXYueG1sRI9BS8NA&#10;FITvhf6H5Qm9tZuWo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Ix52SnHAAAA3AAA&#10;AA8AAAAAAAAAAAAAAAAABwIAAGRycy9kb3ducmV2LnhtbFBLBQYAAAAAAwADALcAAAD7AgAAAAA=&#10;" filled="f" stroked="f" strokeweight=".5pt">
                  <v:textbox inset="0,0,0,0">
                    <w:txbxContent>
                      <w:p w:rsidR="00C262C6" w:rsidRPr="00194579" w:rsidRDefault="00C262C6" w:rsidP="00B22688">
                        <w:pPr>
                          <w:pStyle w:val="a0"/>
                          <w:snapToGrid w:val="0"/>
                          <w:spacing w:line="130" w:lineRule="exact"/>
                          <w:ind w:leftChars="0" w:left="0" w:firstLineChars="0" w:firstLine="0"/>
                          <w:jc w:val="left"/>
                          <w:rPr>
                            <w:color w:val="0D0D0D" w:themeColor="text1" w:themeTint="F2"/>
                            <w:spacing w:val="0"/>
                            <w:sz w:val="12"/>
                            <w:szCs w:val="12"/>
                          </w:rPr>
                        </w:pPr>
                        <w:r>
                          <w:rPr>
                            <w:rFonts w:hint="eastAsia"/>
                            <w:color w:val="0D0D0D" w:themeColor="text1" w:themeTint="F2"/>
                            <w:spacing w:val="0"/>
                            <w:sz w:val="12"/>
                            <w:szCs w:val="12"/>
                          </w:rPr>
                          <w:t>潮位單位：公尺</w:t>
                        </w:r>
                      </w:p>
                    </w:txbxContent>
                  </v:textbox>
                </v:shape>
                <v:group id="群組 278" o:spid="_x0000_s1154" style="position:absolute;left:40287;top:21275;width:3342;height:908" coordsize="334163,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文字方塊 11" o:spid="_x0000_s1155" type="#_x0000_t202" style="position:absolute;left:146838;width:187325;height:90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yy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OM1fLLHAAAA3AAA&#10;AA8AAAAAAAAAAAAAAAAABwIAAGRycy9kb3ducmV2LnhtbFBLBQYAAAAAAwADALcAAAD7AgAAAAA=&#10;" filled="f" stroked="f" strokeweight=".5pt">
                    <v:textbox inset="0,0,0,0">
                      <w:txbxContent>
                        <w:p w:rsidR="00C262C6" w:rsidRPr="00194579" w:rsidRDefault="00C262C6" w:rsidP="00B22688">
                          <w:pPr>
                            <w:pStyle w:val="a0"/>
                            <w:snapToGrid w:val="0"/>
                            <w:spacing w:line="130" w:lineRule="exact"/>
                            <w:ind w:leftChars="0" w:left="0" w:firstLineChars="0" w:firstLine="0"/>
                            <w:jc w:val="left"/>
                            <w:rPr>
                              <w:color w:val="0D0D0D" w:themeColor="text1" w:themeTint="F2"/>
                              <w:spacing w:val="0"/>
                              <w:sz w:val="12"/>
                              <w:szCs w:val="12"/>
                            </w:rPr>
                          </w:pPr>
                          <w:r>
                            <w:rPr>
                              <w:rFonts w:hint="eastAsia"/>
                              <w:color w:val="0D0D0D" w:themeColor="text1" w:themeTint="F2"/>
                              <w:spacing w:val="0"/>
                              <w:sz w:val="12"/>
                              <w:szCs w:val="12"/>
                            </w:rPr>
                            <w:t>潮高</w:t>
                          </w:r>
                        </w:p>
                      </w:txbxContent>
                    </v:textbox>
                  </v:shape>
                  <v:line id="直線接點 277" o:spid="_x0000_s1156" style="position:absolute;visibility:visible;mso-wrap-style:square" from="0,46721" to="125730,4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" strokecolor="black [3200]" strokeweight=".5pt">
                    <v:stroke joinstyle="miter"/>
                  </v:line>
                </v:group>
              </v:group>
            </w:pict>
          </mc:Fallback>
        </mc:AlternateContent>
      </w:r>
    </w:p>
    <w:p w:rsidR="0014242A" w:rsidRDefault="0014242A" w:rsidP="008C6245">
      <w:pPr>
        <w:pStyle w:val="TIT1"/>
        <w:autoSpaceDE w:val="0"/>
        <w:autoSpaceDN w:val="0"/>
        <w:adjustRightInd w:val="0"/>
        <w:spacing w:before="60"/>
        <w:ind w:left="360" w:hanging="360"/>
        <w:textAlignment w:val="bottom"/>
        <w:rPr>
          <w:rFonts w:eastAsia="新細明體"/>
          <w:spacing w:val="20"/>
          <w:kern w:val="0"/>
          <w:szCs w:val="22"/>
        </w:rPr>
      </w:pPr>
    </w:p>
    <w:p w:rsidR="0014242A" w:rsidRDefault="0014242A" w:rsidP="008C6245">
      <w:pPr>
        <w:pStyle w:val="TIT1"/>
        <w:autoSpaceDE w:val="0"/>
        <w:autoSpaceDN w:val="0"/>
        <w:adjustRightInd w:val="0"/>
        <w:spacing w:before="60"/>
        <w:ind w:left="360" w:hanging="360"/>
        <w:textAlignment w:val="bottom"/>
        <w:rPr>
          <w:rFonts w:eastAsia="新細明體"/>
          <w:spacing w:val="20"/>
          <w:kern w:val="0"/>
          <w:szCs w:val="22"/>
        </w:rPr>
      </w:pPr>
    </w:p>
    <w:p w:rsidR="0014242A" w:rsidRDefault="0014242A" w:rsidP="008C6245">
      <w:pPr>
        <w:pStyle w:val="TIT1"/>
        <w:autoSpaceDE w:val="0"/>
        <w:autoSpaceDN w:val="0"/>
        <w:adjustRightInd w:val="0"/>
        <w:spacing w:before="60"/>
        <w:ind w:left="360" w:hanging="360"/>
        <w:textAlignment w:val="bottom"/>
        <w:rPr>
          <w:rFonts w:eastAsia="新細明體"/>
          <w:spacing w:val="20"/>
          <w:kern w:val="0"/>
          <w:szCs w:val="22"/>
        </w:rPr>
      </w:pPr>
    </w:p>
    <w:p w:rsidR="0014242A" w:rsidRDefault="0014242A" w:rsidP="008C6245">
      <w:pPr>
        <w:pStyle w:val="TIT1"/>
        <w:autoSpaceDE w:val="0"/>
        <w:autoSpaceDN w:val="0"/>
        <w:adjustRightInd w:val="0"/>
        <w:spacing w:before="60"/>
        <w:ind w:left="360" w:hanging="360"/>
        <w:textAlignment w:val="bottom"/>
        <w:rPr>
          <w:rFonts w:eastAsia="新細明體"/>
          <w:spacing w:val="20"/>
          <w:kern w:val="0"/>
          <w:szCs w:val="22"/>
        </w:rPr>
      </w:pPr>
    </w:p>
    <w:p w:rsidR="0014242A" w:rsidRDefault="0014242A" w:rsidP="008C6245">
      <w:pPr>
        <w:pStyle w:val="TIT1"/>
        <w:autoSpaceDE w:val="0"/>
        <w:autoSpaceDN w:val="0"/>
        <w:adjustRightInd w:val="0"/>
        <w:spacing w:before="60"/>
        <w:ind w:left="360" w:hanging="360"/>
        <w:textAlignment w:val="bottom"/>
        <w:rPr>
          <w:rFonts w:eastAsia="新細明體"/>
          <w:spacing w:val="20"/>
          <w:kern w:val="0"/>
          <w:szCs w:val="22"/>
        </w:rPr>
      </w:pPr>
    </w:p>
    <w:p w:rsidR="0014242A" w:rsidRDefault="0014242A" w:rsidP="008C6245">
      <w:pPr>
        <w:pStyle w:val="TIT1"/>
        <w:autoSpaceDE w:val="0"/>
        <w:autoSpaceDN w:val="0"/>
        <w:adjustRightInd w:val="0"/>
        <w:spacing w:before="60"/>
        <w:ind w:left="360" w:hanging="360"/>
        <w:textAlignment w:val="bottom"/>
        <w:rPr>
          <w:rFonts w:eastAsia="新細明體"/>
          <w:spacing w:val="20"/>
          <w:kern w:val="0"/>
          <w:szCs w:val="22"/>
        </w:rPr>
      </w:pPr>
    </w:p>
    <w:p w:rsidR="0014242A" w:rsidRDefault="0014242A" w:rsidP="008C6245">
      <w:pPr>
        <w:pStyle w:val="TIT1"/>
        <w:autoSpaceDE w:val="0"/>
        <w:autoSpaceDN w:val="0"/>
        <w:adjustRightInd w:val="0"/>
        <w:spacing w:before="60"/>
        <w:ind w:left="360" w:hanging="360"/>
        <w:textAlignment w:val="bottom"/>
        <w:rPr>
          <w:rFonts w:eastAsia="新細明體"/>
          <w:spacing w:val="20"/>
          <w:kern w:val="0"/>
          <w:szCs w:val="22"/>
        </w:rPr>
      </w:pPr>
    </w:p>
    <w:p w:rsidR="0014242A" w:rsidRPr="00512CB4" w:rsidRDefault="0014242A" w:rsidP="008C6245">
      <w:pPr>
        <w:pStyle w:val="TIT1"/>
        <w:autoSpaceDE w:val="0"/>
        <w:autoSpaceDN w:val="0"/>
        <w:adjustRightInd w:val="0"/>
        <w:spacing w:before="60"/>
        <w:ind w:left="360" w:hanging="360"/>
        <w:textAlignment w:val="bottom"/>
        <w:rPr>
          <w:rFonts w:eastAsia="新細明體"/>
          <w:spacing w:val="20"/>
          <w:kern w:val="0"/>
          <w:szCs w:val="22"/>
        </w:rPr>
      </w:pPr>
    </w:p>
    <w:p w:rsidR="008C6245" w:rsidRPr="00512CB4" w:rsidRDefault="008C6245" w:rsidP="00E965F5">
      <w:pPr>
        <w:pStyle w:val="AA"/>
        <w:ind w:left="684" w:hangingChars="135" w:hanging="324"/>
      </w:pPr>
      <w:r w:rsidRPr="00512CB4">
        <w:t>(A)</w:t>
      </w:r>
      <w:r w:rsidRPr="00E965F5">
        <w:t>各</w:t>
      </w:r>
      <w:r w:rsidR="002B0469">
        <w:rPr>
          <w:rFonts w:hint="eastAsia"/>
        </w:rPr>
        <w:t>測</w:t>
      </w:r>
      <w:r w:rsidRPr="00E965F5">
        <w:t>站每日</w:t>
      </w:r>
      <w:r w:rsidR="002B0469">
        <w:rPr>
          <w:rFonts w:hint="eastAsia"/>
        </w:rPr>
        <w:t>24</w:t>
      </w:r>
      <w:r w:rsidR="002B0469">
        <w:rPr>
          <w:rFonts w:hint="eastAsia"/>
        </w:rPr>
        <w:t>小時內</w:t>
      </w:r>
      <w:r w:rsidR="00907FA8">
        <w:rPr>
          <w:rFonts w:hint="eastAsia"/>
        </w:rPr>
        <w:t>會</w:t>
      </w:r>
      <w:r w:rsidRPr="00E965F5">
        <w:t>有兩次潮</w:t>
      </w:r>
      <w:r w:rsidR="00907FA8">
        <w:rPr>
          <w:rFonts w:hint="eastAsia"/>
        </w:rPr>
        <w:t>汐週期</w:t>
      </w:r>
    </w:p>
    <w:p w:rsidR="008C6245" w:rsidRPr="001932FD" w:rsidRDefault="008C6245" w:rsidP="00E965F5">
      <w:pPr>
        <w:pStyle w:val="AA"/>
        <w:ind w:left="684" w:hangingChars="135" w:hanging="324"/>
      </w:pPr>
      <w:r w:rsidRPr="001932FD">
        <w:t>(B)</w:t>
      </w:r>
      <w:r w:rsidRPr="00E965F5">
        <w:t>各測</w:t>
      </w:r>
      <w:proofErr w:type="gramStart"/>
      <w:r w:rsidRPr="00E965F5">
        <w:t>站乾潮</w:t>
      </w:r>
      <w:proofErr w:type="gramEnd"/>
      <w:r w:rsidRPr="00E965F5">
        <w:t>的發生時間不完全相同</w:t>
      </w:r>
    </w:p>
    <w:p w:rsidR="008C6245" w:rsidRPr="00512CB4" w:rsidRDefault="008C6245" w:rsidP="00E965F5">
      <w:pPr>
        <w:pStyle w:val="AA"/>
        <w:ind w:left="684" w:hangingChars="135" w:hanging="324"/>
      </w:pPr>
      <w:r w:rsidRPr="00512CB4">
        <w:t>(C)</w:t>
      </w:r>
      <w:r w:rsidRPr="00512CB4">
        <w:rPr>
          <w:rFonts w:hint="eastAsia"/>
        </w:rPr>
        <w:t xml:space="preserve"> </w:t>
      </w:r>
      <w:r w:rsidRPr="00E965F5">
        <w:t>7</w:t>
      </w:r>
      <w:r w:rsidRPr="00E965F5">
        <w:t>月</w:t>
      </w:r>
      <w:r w:rsidRPr="00E965F5">
        <w:t>27</w:t>
      </w:r>
      <w:r w:rsidRPr="00E965F5">
        <w:t>日</w:t>
      </w:r>
      <w:r w:rsidRPr="00E965F5">
        <w:rPr>
          <w:rFonts w:hint="eastAsia"/>
        </w:rPr>
        <w:t>上</w:t>
      </w:r>
      <w:r w:rsidRPr="00E965F5">
        <w:t>午</w:t>
      </w:r>
      <w:r w:rsidRPr="00E965F5">
        <w:rPr>
          <w:rFonts w:hint="eastAsia"/>
        </w:rPr>
        <w:t>9</w:t>
      </w:r>
      <w:r w:rsidRPr="00E965F5">
        <w:t>時，各測站均處於</w:t>
      </w:r>
      <w:r w:rsidRPr="00E965F5">
        <w:rPr>
          <w:rFonts w:hint="eastAsia"/>
        </w:rPr>
        <w:t>退</w:t>
      </w:r>
      <w:r w:rsidRPr="00E965F5">
        <w:t>潮階段</w:t>
      </w:r>
    </w:p>
    <w:p w:rsidR="008C6245" w:rsidRPr="004F56E8" w:rsidRDefault="008C6245" w:rsidP="00E965F5">
      <w:pPr>
        <w:pStyle w:val="AA"/>
        <w:ind w:left="684" w:hangingChars="135" w:hanging="324"/>
      </w:pPr>
      <w:r w:rsidRPr="004F56E8">
        <w:t>(D)</w:t>
      </w:r>
      <w:proofErr w:type="gramStart"/>
      <w:r w:rsidRPr="00E965F5">
        <w:t>臺</w:t>
      </w:r>
      <w:proofErr w:type="gramEnd"/>
      <w:r w:rsidRPr="00E965F5">
        <w:t>北港站的潮差較馬祖站的潮差大</w:t>
      </w:r>
    </w:p>
    <w:p w:rsidR="008C6245" w:rsidRPr="001932FD" w:rsidRDefault="008C6245" w:rsidP="00E965F5">
      <w:pPr>
        <w:pStyle w:val="AA"/>
        <w:ind w:left="684" w:hangingChars="135" w:hanging="324"/>
      </w:pPr>
      <w:r w:rsidRPr="001932FD">
        <w:t>(E)</w:t>
      </w:r>
      <w:r w:rsidRPr="00E965F5">
        <w:t>花蓮站附近的港灣，</w:t>
      </w:r>
      <w:r w:rsidR="002B0469">
        <w:rPr>
          <w:rFonts w:hint="eastAsia"/>
        </w:rPr>
        <w:t>汙</w:t>
      </w:r>
      <w:r w:rsidRPr="00E965F5">
        <w:t>染物較難擴散</w:t>
      </w:r>
    </w:p>
    <w:p w:rsidR="008C6245" w:rsidRPr="00512CB4" w:rsidRDefault="008C6245" w:rsidP="00E965F5">
      <w:pPr>
        <w:pStyle w:val="TIT1"/>
        <w:spacing w:before="60"/>
        <w:ind w:left="357" w:hanging="357"/>
      </w:pPr>
      <w:r w:rsidRPr="00E965F5">
        <w:rPr>
          <w:rFonts w:hint="eastAsia"/>
        </w:rPr>
        <w:t>6.</w:t>
      </w:r>
      <w:r w:rsidRPr="00512CB4">
        <w:tab/>
      </w:r>
      <w:r w:rsidRPr="00E965F5">
        <w:t>乾、</w:t>
      </w:r>
      <w:proofErr w:type="gramStart"/>
      <w:r w:rsidRPr="00E965F5">
        <w:t>溼</w:t>
      </w:r>
      <w:proofErr w:type="gramEnd"/>
      <w:r w:rsidRPr="00E965F5">
        <w:t>球溫度計可用來測量空氣溼度。</w:t>
      </w:r>
      <w:proofErr w:type="gramStart"/>
      <w:r w:rsidRPr="00E965F5">
        <w:t>若甲地</w:t>
      </w:r>
      <w:proofErr w:type="gramEnd"/>
      <w:r w:rsidRPr="00E965F5">
        <w:t>測得的乾、溼球溫度皆為</w:t>
      </w:r>
      <w:r w:rsidR="00F31297" w:rsidRPr="00E965F5">
        <w:rPr>
          <w:rFonts w:hint="eastAsia"/>
        </w:rPr>
        <w:t>30</w:t>
      </w:r>
      <w:r w:rsidR="00F31297" w:rsidRPr="00E965F5">
        <w:t>℃</w:t>
      </w:r>
      <w:r w:rsidRPr="00E965F5">
        <w:t>，而乙地乾、溼球溫度皆為</w:t>
      </w:r>
      <w:r w:rsidR="00F31297" w:rsidRPr="00E965F5">
        <w:rPr>
          <w:rFonts w:hint="eastAsia"/>
        </w:rPr>
        <w:t>20</w:t>
      </w:r>
      <w:r w:rsidR="00F31297" w:rsidRPr="00E965F5">
        <w:t>℃</w:t>
      </w:r>
      <w:r w:rsidRPr="00E965F5">
        <w:t>。下列敘述哪些正確？</w:t>
      </w:r>
      <w:r w:rsidR="00F31297" w:rsidRPr="00E965F5">
        <w:rPr>
          <w:rFonts w:hint="eastAsia"/>
        </w:rPr>
        <w:t>（</w:t>
      </w:r>
      <w:r w:rsidRPr="00E965F5">
        <w:t>應選</w:t>
      </w:r>
      <w:r w:rsidRPr="00E965F5">
        <w:t>2</w:t>
      </w:r>
      <w:r w:rsidRPr="00E965F5">
        <w:t>項</w:t>
      </w:r>
      <w:r w:rsidR="00F31297" w:rsidRPr="00E965F5">
        <w:rPr>
          <w:rFonts w:hint="eastAsia"/>
        </w:rPr>
        <w:t>）</w:t>
      </w:r>
    </w:p>
    <w:p w:rsidR="008C6245" w:rsidRPr="00E965F5" w:rsidRDefault="008C6245" w:rsidP="00E965F5">
      <w:pPr>
        <w:pStyle w:val="AB"/>
        <w:ind w:left="360"/>
        <w:rPr>
          <w:rFonts w:eastAsiaTheme="minorEastAsia"/>
        </w:rPr>
      </w:pPr>
      <w:r w:rsidRPr="00E965F5">
        <w:rPr>
          <w:rFonts w:eastAsiaTheme="minorEastAsia"/>
        </w:rPr>
        <w:t>(A)</w:t>
      </w:r>
      <w:r w:rsidRPr="00E965F5">
        <w:rPr>
          <w:rFonts w:eastAsiaTheme="minorEastAsia"/>
        </w:rPr>
        <w:t>兩地的相對溼度一樣</w:t>
      </w:r>
      <w:r w:rsidRPr="00E965F5">
        <w:rPr>
          <w:rFonts w:eastAsiaTheme="minorEastAsia"/>
        </w:rPr>
        <w:tab/>
        <w:t>(B)</w:t>
      </w:r>
      <w:r w:rsidRPr="00E965F5">
        <w:rPr>
          <w:rFonts w:eastAsiaTheme="minorEastAsia"/>
        </w:rPr>
        <w:t>甲地的相對溼度較高</w:t>
      </w:r>
    </w:p>
    <w:p w:rsidR="008C6245" w:rsidRPr="00E965F5" w:rsidRDefault="008C6245" w:rsidP="00E965F5">
      <w:pPr>
        <w:pStyle w:val="AB"/>
        <w:ind w:left="360"/>
        <w:rPr>
          <w:rFonts w:eastAsiaTheme="minorEastAsia"/>
        </w:rPr>
      </w:pPr>
      <w:r w:rsidRPr="00E965F5">
        <w:rPr>
          <w:rFonts w:eastAsiaTheme="minorEastAsia"/>
        </w:rPr>
        <w:t>(C)</w:t>
      </w:r>
      <w:r w:rsidRPr="00E965F5">
        <w:rPr>
          <w:rFonts w:eastAsiaTheme="minorEastAsia"/>
        </w:rPr>
        <w:t>甲地的相對溼度較低</w:t>
      </w:r>
      <w:r w:rsidRPr="00E965F5">
        <w:rPr>
          <w:rFonts w:eastAsiaTheme="minorEastAsia"/>
        </w:rPr>
        <w:tab/>
        <w:t>(D)</w:t>
      </w:r>
      <w:r w:rsidRPr="00E965F5">
        <w:rPr>
          <w:rFonts w:eastAsiaTheme="minorEastAsia"/>
        </w:rPr>
        <w:t>兩地的水氣含量相等</w:t>
      </w:r>
    </w:p>
    <w:p w:rsidR="008C6245" w:rsidRPr="00E965F5" w:rsidRDefault="008C6245" w:rsidP="00E965F5">
      <w:pPr>
        <w:pStyle w:val="AB"/>
        <w:ind w:left="360"/>
        <w:rPr>
          <w:rFonts w:eastAsiaTheme="minorEastAsia"/>
        </w:rPr>
      </w:pPr>
      <w:r w:rsidRPr="00E965F5">
        <w:rPr>
          <w:rFonts w:eastAsiaTheme="minorEastAsia"/>
        </w:rPr>
        <w:t>(E)</w:t>
      </w:r>
      <w:r w:rsidRPr="00E965F5">
        <w:rPr>
          <w:rFonts w:eastAsiaTheme="minorEastAsia"/>
        </w:rPr>
        <w:t>甲地的水氣含量較多</w:t>
      </w:r>
      <w:r w:rsidRPr="00E965F5">
        <w:rPr>
          <w:rFonts w:eastAsiaTheme="minorEastAsia" w:hint="eastAsia"/>
        </w:rPr>
        <w:tab/>
      </w:r>
      <w:r w:rsidRPr="00E965F5">
        <w:rPr>
          <w:rFonts w:eastAsiaTheme="minorEastAsia"/>
        </w:rPr>
        <w:t>(</w:t>
      </w:r>
      <w:r w:rsidRPr="00E965F5">
        <w:rPr>
          <w:rFonts w:eastAsiaTheme="minorEastAsia" w:hint="eastAsia"/>
        </w:rPr>
        <w:t>F</w:t>
      </w:r>
      <w:r w:rsidRPr="00E965F5">
        <w:rPr>
          <w:rFonts w:eastAsiaTheme="minorEastAsia"/>
        </w:rPr>
        <w:t>)</w:t>
      </w:r>
      <w:r w:rsidRPr="00E965F5">
        <w:rPr>
          <w:rFonts w:eastAsiaTheme="minorEastAsia"/>
        </w:rPr>
        <w:t>甲地的水氣含量較少</w:t>
      </w:r>
    </w:p>
    <w:p w:rsidR="008C6245" w:rsidRDefault="00B5375B" w:rsidP="00AD2CAA">
      <w:pPr>
        <w:pStyle w:val="TIT1"/>
        <w:spacing w:before="60" w:afterLines="25" w:after="60"/>
        <w:ind w:left="357" w:hanging="357"/>
      </w:pPr>
      <w:r>
        <w:rPr>
          <w:rFonts w:hint="eastAsia"/>
        </w:rPr>
        <w:t>7</w:t>
      </w:r>
      <w:r w:rsidR="008C6245" w:rsidRPr="00512CB4">
        <w:rPr>
          <w:rFonts w:hint="eastAsia"/>
        </w:rPr>
        <w:t>.</w:t>
      </w:r>
      <w:r w:rsidR="008C6245" w:rsidRPr="00512CB4">
        <w:tab/>
      </w:r>
      <w:r w:rsidR="008C6245" w:rsidRPr="00E965F5">
        <w:t>表</w:t>
      </w:r>
      <w:r w:rsidR="008C6245" w:rsidRPr="00E965F5">
        <w:rPr>
          <w:rFonts w:hint="eastAsia"/>
        </w:rPr>
        <w:t>1</w:t>
      </w:r>
      <w:r w:rsidR="008C6245" w:rsidRPr="00E965F5">
        <w:t>為</w:t>
      </w:r>
      <w:proofErr w:type="gramStart"/>
      <w:r w:rsidR="008C6245" w:rsidRPr="00E965F5">
        <w:t>臺</w:t>
      </w:r>
      <w:proofErr w:type="gramEnd"/>
      <w:r w:rsidR="008C6245" w:rsidRPr="00E965F5">
        <w:t>北氣象站</w:t>
      </w:r>
      <w:r w:rsidR="008C6245" w:rsidRPr="00E965F5">
        <w:t>2010</w:t>
      </w:r>
      <w:r w:rsidR="008C6245" w:rsidRPr="00E965F5">
        <w:t>年各月份</w:t>
      </w:r>
      <w:r w:rsidR="008C6245" w:rsidRPr="00E965F5">
        <w:rPr>
          <w:rFonts w:hint="eastAsia"/>
        </w:rPr>
        <w:t>的總</w:t>
      </w:r>
      <w:r w:rsidR="008C6245" w:rsidRPr="00E965F5">
        <w:t>降雨量、降雨日數</w:t>
      </w:r>
      <w:r w:rsidR="00F31297" w:rsidRPr="00E965F5">
        <w:rPr>
          <w:rFonts w:hint="eastAsia"/>
        </w:rPr>
        <w:t>（</w:t>
      </w:r>
      <w:r w:rsidR="008C6245" w:rsidRPr="00E965F5">
        <w:t>含雨跡日數</w:t>
      </w:r>
      <w:r w:rsidR="00F31297" w:rsidRPr="00E965F5">
        <w:rPr>
          <w:rFonts w:hint="eastAsia"/>
        </w:rPr>
        <w:t>）</w:t>
      </w:r>
      <w:r w:rsidR="008C6245" w:rsidRPr="00E965F5">
        <w:rPr>
          <w:rFonts w:hint="eastAsia"/>
        </w:rPr>
        <w:t>及</w:t>
      </w:r>
      <w:proofErr w:type="gramStart"/>
      <w:r w:rsidR="008C6245" w:rsidRPr="00E965F5">
        <w:t>雨跡</w:t>
      </w:r>
      <w:proofErr w:type="gramEnd"/>
      <w:r w:rsidR="008C6245" w:rsidRPr="00E965F5">
        <w:t>日數統計表，</w:t>
      </w:r>
      <w:proofErr w:type="gramStart"/>
      <w:r w:rsidR="008C6245" w:rsidRPr="00E965F5">
        <w:t>雨跡代</w:t>
      </w:r>
      <w:proofErr w:type="gramEnd"/>
      <w:r w:rsidR="008C6245" w:rsidRPr="00E965F5">
        <w:t>表當天降水量小於</w:t>
      </w:r>
      <w:r w:rsidR="008C6245" w:rsidRPr="00E965F5">
        <w:t>0.1</w:t>
      </w:r>
      <w:r w:rsidR="008C6245" w:rsidRPr="00E965F5">
        <w:rPr>
          <w:rFonts w:hint="eastAsia"/>
        </w:rPr>
        <w:t xml:space="preserve"> </w:t>
      </w:r>
      <w:r w:rsidR="008C6245" w:rsidRPr="00E965F5">
        <w:t>mm</w:t>
      </w:r>
      <w:r w:rsidR="008C6245" w:rsidRPr="00E965F5">
        <w:t>。下列敘述何者正確？</w:t>
      </w:r>
    </w:p>
    <w:tbl>
      <w:tblPr>
        <w:tblW w:w="8987" w:type="dxa"/>
        <w:tblInd w:w="369" w:type="dxa"/>
        <w:tblLayout w:type="fixed"/>
        <w:tblCellMar>
          <w:left w:w="28" w:type="dxa"/>
          <w:right w:w="28" w:type="dxa"/>
        </w:tblCellMar>
        <w:tblLook w:val="0000" w:firstRow="0" w:lastRow="0" w:firstColumn="0" w:lastColumn="0" w:noHBand="0" w:noVBand="0"/>
      </w:tblPr>
      <w:tblGrid>
        <w:gridCol w:w="1758"/>
        <w:gridCol w:w="543"/>
        <w:gridCol w:w="543"/>
        <w:gridCol w:w="544"/>
        <w:gridCol w:w="543"/>
        <w:gridCol w:w="543"/>
        <w:gridCol w:w="544"/>
        <w:gridCol w:w="543"/>
        <w:gridCol w:w="543"/>
        <w:gridCol w:w="544"/>
        <w:gridCol w:w="543"/>
        <w:gridCol w:w="543"/>
        <w:gridCol w:w="544"/>
        <w:gridCol w:w="560"/>
        <w:gridCol w:w="149"/>
      </w:tblGrid>
      <w:tr w:rsidR="00703EAF" w:rsidRPr="00C87DDC" w:rsidTr="00703EAF">
        <w:trPr>
          <w:gridAfter w:val="1"/>
          <w:wAfter w:w="149" w:type="dxa"/>
          <w:trHeight w:val="315"/>
        </w:trPr>
        <w:tc>
          <w:tcPr>
            <w:tcW w:w="8838" w:type="dxa"/>
            <w:gridSpan w:val="14"/>
            <w:tcBorders>
              <w:bottom w:val="single" w:sz="4" w:space="0" w:color="auto"/>
            </w:tcBorders>
            <w:vAlign w:val="center"/>
          </w:tcPr>
          <w:p w:rsidR="00703EAF" w:rsidRPr="00C87DDC" w:rsidRDefault="00703EAF" w:rsidP="00AD2CAA">
            <w:pPr>
              <w:jc w:val="center"/>
              <w:rPr>
                <w:rFonts w:eastAsiaTheme="minorEastAsia"/>
                <w:spacing w:val="10"/>
                <w:sz w:val="22"/>
                <w:szCs w:val="22"/>
              </w:rPr>
            </w:pPr>
            <w:r w:rsidRPr="00C87DDC">
              <w:rPr>
                <w:rFonts w:eastAsiaTheme="minorEastAsia"/>
                <w:color w:val="0D0D0D" w:themeColor="text1" w:themeTint="F2"/>
                <w:spacing w:val="10"/>
                <w:sz w:val="22"/>
                <w:szCs w:val="22"/>
              </w:rPr>
              <w:t>表</w:t>
            </w:r>
            <w:r w:rsidRPr="00C87DDC">
              <w:rPr>
                <w:rFonts w:eastAsiaTheme="minorEastAsia"/>
                <w:color w:val="0D0D0D" w:themeColor="text1" w:themeTint="F2"/>
                <w:spacing w:val="10"/>
                <w:sz w:val="22"/>
                <w:szCs w:val="22"/>
              </w:rPr>
              <w:t>1</w:t>
            </w:r>
          </w:p>
        </w:tc>
      </w:tr>
      <w:tr w:rsidR="008C6245" w:rsidRPr="00C87DDC" w:rsidTr="00703EAF">
        <w:trPr>
          <w:trHeight w:val="315"/>
        </w:trPr>
        <w:tc>
          <w:tcPr>
            <w:tcW w:w="1758" w:type="dxa"/>
            <w:tcBorders>
              <w:top w:val="single" w:sz="4" w:space="0" w:color="auto"/>
              <w:left w:val="single" w:sz="4" w:space="0" w:color="auto"/>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月份</w:t>
            </w:r>
            <w:r w:rsidR="00F31297" w:rsidRPr="00C87DDC">
              <w:rPr>
                <w:rFonts w:eastAsiaTheme="minorEastAsia"/>
                <w:spacing w:val="10"/>
                <w:sz w:val="22"/>
                <w:szCs w:val="22"/>
              </w:rPr>
              <w:t>（</w:t>
            </w:r>
            <w:r w:rsidRPr="00C87DDC">
              <w:rPr>
                <w:rFonts w:eastAsiaTheme="minorEastAsia"/>
                <w:spacing w:val="10"/>
                <w:sz w:val="22"/>
                <w:szCs w:val="22"/>
              </w:rPr>
              <w:t>月</w:t>
            </w:r>
            <w:r w:rsidR="00F31297" w:rsidRPr="00C87DDC">
              <w:rPr>
                <w:rFonts w:eastAsiaTheme="minorEastAsia"/>
                <w:spacing w:val="10"/>
                <w:sz w:val="22"/>
                <w:szCs w:val="22"/>
              </w:rPr>
              <w:t>）</w:t>
            </w:r>
          </w:p>
        </w:tc>
        <w:tc>
          <w:tcPr>
            <w:tcW w:w="543"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proofErr w:type="gramStart"/>
            <w:r w:rsidRPr="00C87DDC">
              <w:rPr>
                <w:rFonts w:eastAsiaTheme="minorEastAsia"/>
                <w:spacing w:val="10"/>
                <w:sz w:val="22"/>
                <w:szCs w:val="22"/>
              </w:rPr>
              <w:t>一</w:t>
            </w:r>
            <w:proofErr w:type="gramEnd"/>
          </w:p>
        </w:tc>
        <w:tc>
          <w:tcPr>
            <w:tcW w:w="543"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二</w:t>
            </w:r>
          </w:p>
        </w:tc>
        <w:tc>
          <w:tcPr>
            <w:tcW w:w="544"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三</w:t>
            </w:r>
          </w:p>
        </w:tc>
        <w:tc>
          <w:tcPr>
            <w:tcW w:w="543"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四</w:t>
            </w:r>
          </w:p>
        </w:tc>
        <w:tc>
          <w:tcPr>
            <w:tcW w:w="543"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五</w:t>
            </w:r>
          </w:p>
        </w:tc>
        <w:tc>
          <w:tcPr>
            <w:tcW w:w="544"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六</w:t>
            </w:r>
          </w:p>
        </w:tc>
        <w:tc>
          <w:tcPr>
            <w:tcW w:w="543"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七</w:t>
            </w:r>
          </w:p>
        </w:tc>
        <w:tc>
          <w:tcPr>
            <w:tcW w:w="543"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八</w:t>
            </w:r>
          </w:p>
        </w:tc>
        <w:tc>
          <w:tcPr>
            <w:tcW w:w="544"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九</w:t>
            </w:r>
          </w:p>
        </w:tc>
        <w:tc>
          <w:tcPr>
            <w:tcW w:w="543"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十</w:t>
            </w:r>
          </w:p>
        </w:tc>
        <w:tc>
          <w:tcPr>
            <w:tcW w:w="543"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十一</w:t>
            </w:r>
          </w:p>
        </w:tc>
        <w:tc>
          <w:tcPr>
            <w:tcW w:w="544" w:type="dxa"/>
            <w:tcBorders>
              <w:top w:val="single" w:sz="4" w:space="0" w:color="auto"/>
              <w:left w:val="nil"/>
              <w:bottom w:val="single" w:sz="4" w:space="0" w:color="auto"/>
              <w:right w:val="single" w:sz="4" w:space="0" w:color="auto"/>
            </w:tcBorders>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十二</w:t>
            </w:r>
          </w:p>
        </w:tc>
        <w:tc>
          <w:tcPr>
            <w:tcW w:w="709" w:type="dxa"/>
            <w:gridSpan w:val="2"/>
            <w:tcBorders>
              <w:top w:val="single" w:sz="4" w:space="0" w:color="auto"/>
              <w:left w:val="nil"/>
              <w:bottom w:val="single" w:sz="4" w:space="0" w:color="auto"/>
              <w:right w:val="single" w:sz="4" w:space="0" w:color="auto"/>
            </w:tcBorders>
            <w:noWrap/>
            <w:vAlign w:val="center"/>
          </w:tcPr>
          <w:p w:rsidR="008C6245" w:rsidRPr="00C87DDC" w:rsidRDefault="008C6245" w:rsidP="00AD2CAA">
            <w:pPr>
              <w:jc w:val="center"/>
              <w:rPr>
                <w:rFonts w:eastAsiaTheme="minorEastAsia"/>
                <w:spacing w:val="10"/>
                <w:sz w:val="22"/>
                <w:szCs w:val="22"/>
              </w:rPr>
            </w:pPr>
            <w:r w:rsidRPr="00C87DDC">
              <w:rPr>
                <w:rFonts w:eastAsiaTheme="minorEastAsia"/>
                <w:spacing w:val="10"/>
                <w:sz w:val="22"/>
                <w:szCs w:val="22"/>
              </w:rPr>
              <w:t>總計</w:t>
            </w:r>
          </w:p>
        </w:tc>
      </w:tr>
      <w:tr w:rsidR="008C6245" w:rsidRPr="00C87DDC" w:rsidTr="00703EAF">
        <w:trPr>
          <w:trHeight w:val="457"/>
        </w:trPr>
        <w:tc>
          <w:tcPr>
            <w:tcW w:w="1758" w:type="dxa"/>
            <w:tcBorders>
              <w:top w:val="nil"/>
              <w:left w:val="single" w:sz="4" w:space="0" w:color="auto"/>
              <w:bottom w:val="single" w:sz="4" w:space="0" w:color="auto"/>
              <w:right w:val="single" w:sz="4" w:space="0" w:color="auto"/>
            </w:tcBorders>
            <w:vAlign w:val="center"/>
          </w:tcPr>
          <w:p w:rsidR="008C6245" w:rsidRPr="00703EAF" w:rsidRDefault="008C6245" w:rsidP="00AD2CAA">
            <w:pPr>
              <w:autoSpaceDE w:val="0"/>
              <w:autoSpaceDN w:val="0"/>
              <w:ind w:leftChars="-25" w:left="-60" w:rightChars="-25" w:right="-60"/>
              <w:jc w:val="center"/>
              <w:rPr>
                <w:rFonts w:eastAsiaTheme="minorEastAsia"/>
                <w:spacing w:val="10"/>
                <w:sz w:val="22"/>
                <w:szCs w:val="22"/>
              </w:rPr>
            </w:pPr>
            <w:r w:rsidRPr="00703EAF">
              <w:rPr>
                <w:rFonts w:eastAsiaTheme="minorEastAsia"/>
                <w:spacing w:val="10"/>
                <w:sz w:val="22"/>
                <w:szCs w:val="22"/>
              </w:rPr>
              <w:t>總降雨量</w:t>
            </w:r>
            <w:r w:rsidR="00080548" w:rsidRPr="00703EAF">
              <w:rPr>
                <w:rFonts w:eastAsiaTheme="minorEastAsia"/>
                <w:spacing w:val="-10"/>
                <w:sz w:val="22"/>
                <w:szCs w:val="22"/>
              </w:rPr>
              <w:t>（</w:t>
            </w:r>
            <w:r w:rsidRPr="00703EAF">
              <w:rPr>
                <w:rFonts w:eastAsiaTheme="minorEastAsia"/>
                <w:spacing w:val="-10"/>
                <w:sz w:val="22"/>
                <w:szCs w:val="22"/>
              </w:rPr>
              <w:t>mm</w:t>
            </w:r>
            <w:r w:rsidR="00080548" w:rsidRPr="00703EAF">
              <w:rPr>
                <w:rFonts w:eastAsiaTheme="minorEastAsia"/>
                <w:spacing w:val="-10"/>
                <w:sz w:val="22"/>
                <w:szCs w:val="22"/>
              </w:rPr>
              <w:t>）</w:t>
            </w:r>
          </w:p>
        </w:tc>
        <w:tc>
          <w:tcPr>
            <w:tcW w:w="543"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105.3</w:t>
            </w:r>
          </w:p>
        </w:tc>
        <w:tc>
          <w:tcPr>
            <w:tcW w:w="543"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232.6</w:t>
            </w:r>
          </w:p>
        </w:tc>
        <w:tc>
          <w:tcPr>
            <w:tcW w:w="544"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66.5</w:t>
            </w:r>
          </w:p>
        </w:tc>
        <w:tc>
          <w:tcPr>
            <w:tcW w:w="543"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112.5</w:t>
            </w:r>
          </w:p>
        </w:tc>
        <w:tc>
          <w:tcPr>
            <w:tcW w:w="543"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183.9</w:t>
            </w:r>
          </w:p>
        </w:tc>
        <w:tc>
          <w:tcPr>
            <w:tcW w:w="544"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419.6</w:t>
            </w:r>
          </w:p>
        </w:tc>
        <w:tc>
          <w:tcPr>
            <w:tcW w:w="543"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89.1</w:t>
            </w:r>
          </w:p>
        </w:tc>
        <w:tc>
          <w:tcPr>
            <w:tcW w:w="543"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388.5</w:t>
            </w:r>
          </w:p>
        </w:tc>
        <w:tc>
          <w:tcPr>
            <w:tcW w:w="544"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144.2</w:t>
            </w:r>
          </w:p>
        </w:tc>
        <w:tc>
          <w:tcPr>
            <w:tcW w:w="543"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345.4</w:t>
            </w:r>
          </w:p>
        </w:tc>
        <w:tc>
          <w:tcPr>
            <w:tcW w:w="543"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127.3</w:t>
            </w:r>
          </w:p>
        </w:tc>
        <w:tc>
          <w:tcPr>
            <w:tcW w:w="544" w:type="dxa"/>
            <w:tcBorders>
              <w:top w:val="nil"/>
              <w:left w:val="nil"/>
              <w:bottom w:val="single" w:sz="4" w:space="0" w:color="auto"/>
              <w:right w:val="single" w:sz="4" w:space="0" w:color="auto"/>
            </w:tcBorders>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63.4</w:t>
            </w:r>
          </w:p>
        </w:tc>
        <w:tc>
          <w:tcPr>
            <w:tcW w:w="709" w:type="dxa"/>
            <w:gridSpan w:val="2"/>
            <w:tcBorders>
              <w:top w:val="nil"/>
              <w:left w:val="nil"/>
              <w:bottom w:val="single" w:sz="4" w:space="0" w:color="auto"/>
              <w:right w:val="single" w:sz="4" w:space="0" w:color="auto"/>
            </w:tcBorders>
            <w:noWrap/>
            <w:vAlign w:val="center"/>
          </w:tcPr>
          <w:p w:rsidR="008C6245" w:rsidRPr="00703EAF" w:rsidRDefault="008C6245" w:rsidP="00AD2CAA">
            <w:pPr>
              <w:autoSpaceDE w:val="0"/>
              <w:autoSpaceDN w:val="0"/>
              <w:ind w:leftChars="-10" w:left="-24" w:rightChars="-10" w:right="-24"/>
              <w:jc w:val="center"/>
              <w:rPr>
                <w:rFonts w:eastAsiaTheme="minorEastAsia"/>
                <w:sz w:val="22"/>
                <w:szCs w:val="22"/>
              </w:rPr>
            </w:pPr>
            <w:r w:rsidRPr="00703EAF">
              <w:rPr>
                <w:rFonts w:eastAsiaTheme="minorEastAsia"/>
                <w:sz w:val="22"/>
                <w:szCs w:val="22"/>
              </w:rPr>
              <w:t>2278.3</w:t>
            </w:r>
          </w:p>
        </w:tc>
      </w:tr>
      <w:tr w:rsidR="008C6245" w:rsidRPr="00C87DDC" w:rsidTr="00703EAF">
        <w:trPr>
          <w:trHeight w:val="313"/>
        </w:trPr>
        <w:tc>
          <w:tcPr>
            <w:tcW w:w="1758" w:type="dxa"/>
            <w:tcBorders>
              <w:top w:val="nil"/>
              <w:left w:val="single" w:sz="4" w:space="0" w:color="auto"/>
              <w:bottom w:val="single" w:sz="4" w:space="0" w:color="auto"/>
              <w:right w:val="single" w:sz="4" w:space="0" w:color="auto"/>
            </w:tcBorders>
            <w:vAlign w:val="center"/>
          </w:tcPr>
          <w:p w:rsidR="008C6245" w:rsidRPr="00C87DDC" w:rsidRDefault="008C6245" w:rsidP="00AD2CAA">
            <w:pPr>
              <w:autoSpaceDE w:val="0"/>
              <w:autoSpaceDN w:val="0"/>
              <w:jc w:val="center"/>
              <w:rPr>
                <w:rFonts w:eastAsiaTheme="minorEastAsia"/>
                <w:spacing w:val="10"/>
                <w:sz w:val="22"/>
                <w:szCs w:val="22"/>
              </w:rPr>
            </w:pPr>
            <w:r w:rsidRPr="00C87DDC">
              <w:rPr>
                <w:rFonts w:eastAsiaTheme="minorEastAsia"/>
                <w:spacing w:val="10"/>
                <w:sz w:val="22"/>
                <w:szCs w:val="22"/>
              </w:rPr>
              <w:t>降雨日數</w:t>
            </w:r>
            <w:r w:rsidR="00080548" w:rsidRPr="00C87DDC">
              <w:rPr>
                <w:rFonts w:eastAsiaTheme="minorEastAsia"/>
                <w:spacing w:val="10"/>
                <w:sz w:val="22"/>
                <w:szCs w:val="22"/>
              </w:rPr>
              <w:t>（</w:t>
            </w:r>
            <w:r w:rsidRPr="00C87DDC">
              <w:rPr>
                <w:rFonts w:eastAsiaTheme="minorEastAsia"/>
                <w:spacing w:val="10"/>
                <w:sz w:val="22"/>
                <w:szCs w:val="22"/>
              </w:rPr>
              <w:t>天</w:t>
            </w:r>
            <w:r w:rsidR="00080548" w:rsidRPr="00C87DDC">
              <w:rPr>
                <w:rFonts w:eastAsiaTheme="minorEastAsia"/>
                <w:spacing w:val="10"/>
                <w:sz w:val="22"/>
                <w:szCs w:val="22"/>
              </w:rPr>
              <w:t>）</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16</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18</w:t>
            </w:r>
          </w:p>
        </w:tc>
        <w:tc>
          <w:tcPr>
            <w:tcW w:w="544"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11</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21</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17</w:t>
            </w:r>
          </w:p>
        </w:tc>
        <w:tc>
          <w:tcPr>
            <w:tcW w:w="544"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23</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13</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13</w:t>
            </w:r>
          </w:p>
        </w:tc>
        <w:tc>
          <w:tcPr>
            <w:tcW w:w="544"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18</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24</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19</w:t>
            </w:r>
          </w:p>
        </w:tc>
        <w:tc>
          <w:tcPr>
            <w:tcW w:w="544"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7</w:t>
            </w:r>
          </w:p>
        </w:tc>
        <w:tc>
          <w:tcPr>
            <w:tcW w:w="709" w:type="dxa"/>
            <w:gridSpan w:val="2"/>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200</w:t>
            </w:r>
          </w:p>
        </w:tc>
      </w:tr>
      <w:tr w:rsidR="008C6245" w:rsidRPr="00C87DDC" w:rsidTr="00703EAF">
        <w:trPr>
          <w:trHeight w:val="228"/>
        </w:trPr>
        <w:tc>
          <w:tcPr>
            <w:tcW w:w="1758" w:type="dxa"/>
            <w:tcBorders>
              <w:top w:val="nil"/>
              <w:left w:val="single" w:sz="4" w:space="0" w:color="auto"/>
              <w:bottom w:val="single" w:sz="4" w:space="0" w:color="auto"/>
              <w:right w:val="single" w:sz="4" w:space="0" w:color="auto"/>
            </w:tcBorders>
            <w:vAlign w:val="center"/>
          </w:tcPr>
          <w:p w:rsidR="008C6245" w:rsidRPr="00C87DDC" w:rsidRDefault="008C6245" w:rsidP="00AD2CAA">
            <w:pPr>
              <w:autoSpaceDE w:val="0"/>
              <w:autoSpaceDN w:val="0"/>
              <w:jc w:val="center"/>
              <w:rPr>
                <w:rFonts w:eastAsiaTheme="minorEastAsia"/>
                <w:spacing w:val="10"/>
                <w:sz w:val="22"/>
                <w:szCs w:val="22"/>
              </w:rPr>
            </w:pPr>
            <w:proofErr w:type="gramStart"/>
            <w:r w:rsidRPr="00C87DDC">
              <w:rPr>
                <w:rFonts w:eastAsiaTheme="minorEastAsia"/>
                <w:spacing w:val="10"/>
                <w:sz w:val="22"/>
                <w:szCs w:val="22"/>
              </w:rPr>
              <w:t>雨跡日</w:t>
            </w:r>
            <w:proofErr w:type="gramEnd"/>
            <w:r w:rsidRPr="00C87DDC">
              <w:rPr>
                <w:rFonts w:eastAsiaTheme="minorEastAsia"/>
                <w:spacing w:val="10"/>
                <w:sz w:val="22"/>
                <w:szCs w:val="22"/>
              </w:rPr>
              <w:t>數</w:t>
            </w:r>
            <w:r w:rsidR="00080548" w:rsidRPr="00C87DDC">
              <w:rPr>
                <w:rFonts w:eastAsiaTheme="minorEastAsia"/>
                <w:spacing w:val="10"/>
                <w:sz w:val="22"/>
                <w:szCs w:val="22"/>
              </w:rPr>
              <w:t>（</w:t>
            </w:r>
            <w:r w:rsidRPr="00C87DDC">
              <w:rPr>
                <w:rFonts w:eastAsiaTheme="minorEastAsia"/>
                <w:spacing w:val="10"/>
                <w:sz w:val="22"/>
                <w:szCs w:val="22"/>
              </w:rPr>
              <w:t>天</w:t>
            </w:r>
            <w:r w:rsidR="00080548" w:rsidRPr="00C87DDC">
              <w:rPr>
                <w:rFonts w:eastAsiaTheme="minorEastAsia"/>
                <w:spacing w:val="10"/>
                <w:sz w:val="22"/>
                <w:szCs w:val="22"/>
              </w:rPr>
              <w:t>）</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5</w:t>
            </w:r>
          </w:p>
        </w:tc>
        <w:tc>
          <w:tcPr>
            <w:tcW w:w="544"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5</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3</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3</w:t>
            </w:r>
          </w:p>
        </w:tc>
        <w:tc>
          <w:tcPr>
            <w:tcW w:w="544"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0</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0</w:t>
            </w:r>
          </w:p>
        </w:tc>
        <w:tc>
          <w:tcPr>
            <w:tcW w:w="544"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3</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5</w:t>
            </w:r>
          </w:p>
        </w:tc>
        <w:tc>
          <w:tcPr>
            <w:tcW w:w="543"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5</w:t>
            </w:r>
          </w:p>
        </w:tc>
        <w:tc>
          <w:tcPr>
            <w:tcW w:w="544" w:type="dxa"/>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1</w:t>
            </w:r>
          </w:p>
        </w:tc>
        <w:tc>
          <w:tcPr>
            <w:tcW w:w="709" w:type="dxa"/>
            <w:gridSpan w:val="2"/>
            <w:tcBorders>
              <w:top w:val="nil"/>
              <w:left w:val="nil"/>
              <w:bottom w:val="single" w:sz="4" w:space="0" w:color="auto"/>
              <w:right w:val="single" w:sz="4" w:space="0" w:color="auto"/>
            </w:tcBorders>
            <w:noWrap/>
            <w:vAlign w:val="center"/>
          </w:tcPr>
          <w:p w:rsidR="008C6245" w:rsidRPr="00C87DDC" w:rsidRDefault="008C6245" w:rsidP="00AD2CAA">
            <w:pPr>
              <w:autoSpaceDE w:val="0"/>
              <w:autoSpaceDN w:val="0"/>
              <w:jc w:val="center"/>
              <w:rPr>
                <w:rFonts w:eastAsiaTheme="minorEastAsia"/>
                <w:sz w:val="22"/>
                <w:szCs w:val="22"/>
              </w:rPr>
            </w:pPr>
            <w:r w:rsidRPr="00C87DDC">
              <w:rPr>
                <w:rFonts w:eastAsiaTheme="minorEastAsia"/>
                <w:sz w:val="22"/>
                <w:szCs w:val="22"/>
              </w:rPr>
              <w:t>32</w:t>
            </w:r>
          </w:p>
        </w:tc>
      </w:tr>
    </w:tbl>
    <w:p w:rsidR="008C6245" w:rsidRPr="00512CB4" w:rsidRDefault="008C6245" w:rsidP="00AD2CAA">
      <w:pPr>
        <w:pStyle w:val="AA"/>
        <w:spacing w:beforeLines="25" w:before="60"/>
        <w:ind w:left="684" w:hangingChars="135" w:hanging="324"/>
      </w:pPr>
      <w:r w:rsidRPr="00512CB4">
        <w:t>(A)</w:t>
      </w:r>
      <w:proofErr w:type="gramStart"/>
      <w:r w:rsidRPr="00E965F5">
        <w:t>臺</w:t>
      </w:r>
      <w:proofErr w:type="gramEnd"/>
      <w:r w:rsidRPr="00E965F5">
        <w:t>北測站</w:t>
      </w:r>
      <w:r w:rsidRPr="00E965F5">
        <w:t>2010</w:t>
      </w:r>
      <w:r w:rsidRPr="00E965F5">
        <w:t>年的平均「月降雨量」超過</w:t>
      </w:r>
      <w:r w:rsidRPr="00E965F5">
        <w:t>200</w:t>
      </w:r>
      <w:r w:rsidRPr="00E965F5">
        <w:rPr>
          <w:rFonts w:hint="eastAsia"/>
        </w:rPr>
        <w:t xml:space="preserve"> </w:t>
      </w:r>
      <w:r w:rsidRPr="00E965F5">
        <w:t>mm</w:t>
      </w:r>
    </w:p>
    <w:p w:rsidR="008C6245" w:rsidRPr="00E965F5" w:rsidRDefault="008C6245" w:rsidP="00E965F5">
      <w:pPr>
        <w:pStyle w:val="AA"/>
        <w:ind w:left="684" w:hangingChars="135" w:hanging="324"/>
      </w:pPr>
      <w:r w:rsidRPr="00E965F5">
        <w:t>(B)</w:t>
      </w:r>
      <w:proofErr w:type="gramStart"/>
      <w:r w:rsidRPr="00E965F5">
        <w:t>臺</w:t>
      </w:r>
      <w:proofErr w:type="gramEnd"/>
      <w:r w:rsidRPr="00E965F5">
        <w:t>北測站冬季的總降雨量高於夏季</w:t>
      </w:r>
    </w:p>
    <w:p w:rsidR="008C6245" w:rsidRPr="00E965F5" w:rsidRDefault="008C6245" w:rsidP="00E965F5">
      <w:pPr>
        <w:pStyle w:val="AA"/>
        <w:ind w:left="684" w:hangingChars="135" w:hanging="324"/>
      </w:pPr>
      <w:r w:rsidRPr="00E965F5">
        <w:t>(C)</w:t>
      </w:r>
      <w:proofErr w:type="gramStart"/>
      <w:r w:rsidRPr="00E965F5">
        <w:t>臺</w:t>
      </w:r>
      <w:proofErr w:type="gramEnd"/>
      <w:r w:rsidRPr="00E965F5">
        <w:t>北測站</w:t>
      </w:r>
      <w:r w:rsidRPr="00E965F5">
        <w:t>12</w:t>
      </w:r>
      <w:r w:rsidRPr="00E965F5">
        <w:t>月發生降雨日的平均日降</w:t>
      </w:r>
      <w:r w:rsidRPr="00E965F5">
        <w:rPr>
          <w:rFonts w:hint="eastAsia"/>
        </w:rPr>
        <w:t>雨</w:t>
      </w:r>
      <w:r w:rsidRPr="00E965F5">
        <w:t>量為全年最大</w:t>
      </w:r>
    </w:p>
    <w:p w:rsidR="008C6245" w:rsidRPr="00E965F5" w:rsidRDefault="008C6245" w:rsidP="00E965F5">
      <w:pPr>
        <w:pStyle w:val="AA"/>
        <w:ind w:left="684" w:hangingChars="135" w:hanging="324"/>
      </w:pPr>
      <w:r w:rsidRPr="00E965F5">
        <w:t>(D)</w:t>
      </w:r>
      <w:proofErr w:type="gramStart"/>
      <w:r w:rsidRPr="00E965F5">
        <w:t>臺</w:t>
      </w:r>
      <w:proofErr w:type="gramEnd"/>
      <w:r w:rsidRPr="00E965F5">
        <w:t>北測站</w:t>
      </w:r>
      <w:r w:rsidRPr="00E965F5">
        <w:t>8</w:t>
      </w:r>
      <w:r w:rsidRPr="00E965F5">
        <w:t>月發生降雨日的平均日降</w:t>
      </w:r>
      <w:r w:rsidRPr="00E965F5">
        <w:rPr>
          <w:rFonts w:hint="eastAsia"/>
        </w:rPr>
        <w:t>雨</w:t>
      </w:r>
      <w:r w:rsidRPr="00E965F5">
        <w:t>量大於</w:t>
      </w:r>
      <w:r w:rsidRPr="00E965F5">
        <w:t>6</w:t>
      </w:r>
      <w:r w:rsidRPr="00E965F5">
        <w:t>月</w:t>
      </w:r>
    </w:p>
    <w:p w:rsidR="008C6245" w:rsidRPr="00E965F5" w:rsidRDefault="008C6245" w:rsidP="00E965F5">
      <w:pPr>
        <w:pStyle w:val="AA"/>
        <w:ind w:left="684" w:hangingChars="135" w:hanging="324"/>
      </w:pPr>
      <w:r w:rsidRPr="00E965F5">
        <w:t>(E)</w:t>
      </w:r>
      <w:r w:rsidRPr="00E965F5">
        <w:t>若排除僅</w:t>
      </w:r>
      <w:proofErr w:type="gramStart"/>
      <w:r w:rsidRPr="00E965F5">
        <w:t>發生雨跡的</w:t>
      </w:r>
      <w:proofErr w:type="gramEnd"/>
      <w:r w:rsidRPr="00E965F5">
        <w:t>日數，臺北測站</w:t>
      </w:r>
      <w:r w:rsidRPr="00E965F5">
        <w:t>2010</w:t>
      </w:r>
      <w:r w:rsidRPr="00E965F5">
        <w:t>年降雨日數仍超過半年以上</w:t>
      </w:r>
    </w:p>
    <w:p w:rsidR="00013E0E" w:rsidRDefault="00013E0E">
      <w:pPr>
        <w:widowControl/>
        <w:adjustRightInd/>
        <w:spacing w:line="240" w:lineRule="auto"/>
        <w:textAlignment w:val="auto"/>
        <w:rPr>
          <w:spacing w:val="10"/>
          <w:kern w:val="2"/>
          <w:sz w:val="22"/>
        </w:rPr>
      </w:pPr>
      <w:r>
        <w:br w:type="page"/>
      </w:r>
    </w:p>
    <w:p w:rsidR="00B5375B" w:rsidRPr="00512CB4" w:rsidRDefault="00B5375B" w:rsidP="00E965F5">
      <w:pPr>
        <w:pStyle w:val="TIT1"/>
        <w:spacing w:before="60"/>
        <w:ind w:left="357" w:hanging="357"/>
      </w:pPr>
      <w:r>
        <w:rPr>
          <w:rFonts w:hint="eastAsia"/>
        </w:rPr>
        <w:lastRenderedPageBreak/>
        <w:t>8</w:t>
      </w:r>
      <w:r w:rsidRPr="00512CB4">
        <w:rPr>
          <w:rFonts w:hint="eastAsia"/>
        </w:rPr>
        <w:t>.</w:t>
      </w:r>
      <w:r w:rsidRPr="00512CB4">
        <w:tab/>
      </w:r>
      <w:r w:rsidRPr="00E965F5">
        <w:rPr>
          <w:rFonts w:hint="eastAsia"/>
        </w:rPr>
        <w:t>開放大洋的海表面鹽度分布與緯度有關，原因是受不同緯度的降水與蒸發結果所致。試問海面鹽度高的緯度與下列哪</w:t>
      </w:r>
      <w:r w:rsidR="00136E08">
        <w:rPr>
          <w:rFonts w:hint="eastAsia"/>
        </w:rPr>
        <w:t>些</w:t>
      </w:r>
      <w:r w:rsidRPr="00E965F5">
        <w:rPr>
          <w:rFonts w:hint="eastAsia"/>
        </w:rPr>
        <w:t>大氣現象所在之處有關？</w:t>
      </w:r>
      <w:r w:rsidR="00136E08">
        <w:rPr>
          <w:rFonts w:hint="eastAsia"/>
        </w:rPr>
        <w:t>（應選</w:t>
      </w:r>
      <w:r w:rsidR="00136E08">
        <w:rPr>
          <w:rFonts w:hint="eastAsia"/>
        </w:rPr>
        <w:t>3</w:t>
      </w:r>
      <w:r w:rsidR="00136E08">
        <w:rPr>
          <w:rFonts w:hint="eastAsia"/>
        </w:rPr>
        <w:t>項）</w:t>
      </w:r>
    </w:p>
    <w:p w:rsidR="00F3241C" w:rsidRPr="00F3241C" w:rsidRDefault="00B5375B" w:rsidP="00F3241C">
      <w:pPr>
        <w:pStyle w:val="AB"/>
        <w:ind w:left="360"/>
        <w:rPr>
          <w:rFonts w:eastAsiaTheme="minorEastAsia"/>
        </w:rPr>
      </w:pPr>
      <w:r w:rsidRPr="00F3241C">
        <w:rPr>
          <w:rFonts w:eastAsiaTheme="minorEastAsia" w:hint="eastAsia"/>
        </w:rPr>
        <w:t>(A)</w:t>
      </w:r>
      <w:r w:rsidRPr="00F3241C">
        <w:rPr>
          <w:rFonts w:eastAsiaTheme="minorEastAsia" w:hint="eastAsia"/>
        </w:rPr>
        <w:t>位於高壓區</w:t>
      </w:r>
      <w:r w:rsidRPr="00F3241C">
        <w:rPr>
          <w:rFonts w:eastAsiaTheme="minorEastAsia"/>
        </w:rPr>
        <w:tab/>
        <w:t>(B)</w:t>
      </w:r>
      <w:r w:rsidRPr="00F3241C">
        <w:rPr>
          <w:rFonts w:eastAsiaTheme="minorEastAsia" w:hint="eastAsia"/>
        </w:rPr>
        <w:t>位於</w:t>
      </w:r>
      <w:r w:rsidR="002B0469" w:rsidRPr="00F3241C">
        <w:rPr>
          <w:rFonts w:eastAsiaTheme="minorEastAsia" w:hint="eastAsia"/>
        </w:rPr>
        <w:t>低壓</w:t>
      </w:r>
      <w:r w:rsidRPr="00F3241C">
        <w:rPr>
          <w:rFonts w:eastAsiaTheme="minorEastAsia" w:hint="eastAsia"/>
        </w:rPr>
        <w:t>區</w:t>
      </w:r>
    </w:p>
    <w:p w:rsidR="00F3241C" w:rsidRPr="00F3241C" w:rsidRDefault="00B5375B" w:rsidP="00F3241C">
      <w:pPr>
        <w:pStyle w:val="AB"/>
        <w:ind w:left="360"/>
        <w:rPr>
          <w:rFonts w:eastAsiaTheme="minorEastAsia"/>
        </w:rPr>
      </w:pPr>
      <w:r w:rsidRPr="00F3241C">
        <w:rPr>
          <w:rFonts w:eastAsiaTheme="minorEastAsia"/>
        </w:rPr>
        <w:t>(C)</w:t>
      </w:r>
      <w:r w:rsidRPr="00F3241C">
        <w:rPr>
          <w:rFonts w:eastAsiaTheme="minorEastAsia" w:hint="eastAsia"/>
        </w:rPr>
        <w:t>位於</w:t>
      </w:r>
      <w:r w:rsidR="002B0469" w:rsidRPr="00F3241C">
        <w:rPr>
          <w:rFonts w:eastAsiaTheme="minorEastAsia" w:hint="eastAsia"/>
        </w:rPr>
        <w:t>上升氣流區</w:t>
      </w:r>
      <w:r w:rsidR="00F3241C" w:rsidRPr="00F3241C">
        <w:rPr>
          <w:rFonts w:eastAsiaTheme="minorEastAsia"/>
        </w:rPr>
        <w:tab/>
      </w:r>
      <w:r w:rsidRPr="00F3241C">
        <w:rPr>
          <w:rFonts w:eastAsiaTheme="minorEastAsia"/>
        </w:rPr>
        <w:t>(D)</w:t>
      </w:r>
      <w:r w:rsidRPr="00F3241C">
        <w:rPr>
          <w:rFonts w:eastAsiaTheme="minorEastAsia" w:hint="eastAsia"/>
        </w:rPr>
        <w:t>位於</w:t>
      </w:r>
      <w:r w:rsidR="002B0469" w:rsidRPr="00F3241C">
        <w:rPr>
          <w:rFonts w:eastAsiaTheme="minorEastAsia" w:hint="eastAsia"/>
        </w:rPr>
        <w:t>下降氣流區</w:t>
      </w:r>
    </w:p>
    <w:p w:rsidR="00B5375B" w:rsidRPr="00F3241C" w:rsidRDefault="00B5375B" w:rsidP="00F3241C">
      <w:pPr>
        <w:pStyle w:val="AB"/>
        <w:ind w:left="360"/>
        <w:rPr>
          <w:rFonts w:eastAsiaTheme="minorEastAsia"/>
        </w:rPr>
      </w:pPr>
      <w:r w:rsidRPr="00F3241C">
        <w:rPr>
          <w:rFonts w:eastAsiaTheme="minorEastAsia"/>
        </w:rPr>
        <w:t>(E)</w:t>
      </w:r>
      <w:r w:rsidRPr="00F3241C">
        <w:rPr>
          <w:rFonts w:eastAsiaTheme="minorEastAsia" w:hint="eastAsia"/>
        </w:rPr>
        <w:t>位於</w:t>
      </w:r>
      <w:r w:rsidR="002B0469" w:rsidRPr="00F3241C">
        <w:rPr>
          <w:rFonts w:eastAsiaTheme="minorEastAsia" w:hint="eastAsia"/>
        </w:rPr>
        <w:t>海面風場的</w:t>
      </w:r>
      <w:proofErr w:type="gramStart"/>
      <w:r w:rsidR="002B0469" w:rsidRPr="00F3241C">
        <w:rPr>
          <w:rFonts w:eastAsiaTheme="minorEastAsia" w:hint="eastAsia"/>
        </w:rPr>
        <w:t>輻合區</w:t>
      </w:r>
      <w:proofErr w:type="gramEnd"/>
      <w:r w:rsidR="0025003C" w:rsidRPr="00F3241C">
        <w:rPr>
          <w:rFonts w:eastAsiaTheme="minorEastAsia"/>
        </w:rPr>
        <w:tab/>
        <w:t>(</w:t>
      </w:r>
      <w:r w:rsidR="0025003C" w:rsidRPr="00F3241C">
        <w:rPr>
          <w:rFonts w:eastAsiaTheme="minorEastAsia" w:hint="eastAsia"/>
        </w:rPr>
        <w:t>F</w:t>
      </w:r>
      <w:r w:rsidR="0025003C" w:rsidRPr="00F3241C">
        <w:rPr>
          <w:rFonts w:eastAsiaTheme="minorEastAsia"/>
        </w:rPr>
        <w:t>)</w:t>
      </w:r>
      <w:r w:rsidR="0025003C" w:rsidRPr="00F3241C">
        <w:rPr>
          <w:rFonts w:eastAsiaTheme="minorEastAsia" w:hint="eastAsia"/>
        </w:rPr>
        <w:t>位於海面風場的輻散區</w:t>
      </w:r>
    </w:p>
    <w:p w:rsidR="008C6245" w:rsidRPr="00512CB4" w:rsidRDefault="008C6245" w:rsidP="00E965F5">
      <w:pPr>
        <w:pStyle w:val="TIT1"/>
        <w:spacing w:before="60"/>
        <w:ind w:left="357" w:hanging="357"/>
      </w:pPr>
      <w:r w:rsidRPr="00512CB4">
        <w:rPr>
          <w:rFonts w:hint="eastAsia"/>
        </w:rPr>
        <w:t>9.</w:t>
      </w:r>
      <w:r w:rsidRPr="00512CB4">
        <w:tab/>
      </w:r>
      <w:r w:rsidRPr="00E965F5">
        <w:t>全球主要有三大地震帶，臺灣位於</w:t>
      </w:r>
      <w:r w:rsidRPr="00E965F5">
        <w:rPr>
          <w:rFonts w:hint="eastAsia"/>
        </w:rPr>
        <w:t>其中的「</w:t>
      </w:r>
      <w:r w:rsidRPr="00E965F5">
        <w:t>環太平洋地震帶</w:t>
      </w:r>
      <w:r w:rsidRPr="00E965F5">
        <w:rPr>
          <w:rFonts w:hint="eastAsia"/>
        </w:rPr>
        <w:t>」</w:t>
      </w:r>
      <w:r w:rsidRPr="00E965F5">
        <w:t>上。下列有關此地震帶的敘述何者正確？</w:t>
      </w:r>
    </w:p>
    <w:p w:rsidR="008C6245" w:rsidRPr="00512CB4" w:rsidRDefault="008C6245" w:rsidP="00E965F5">
      <w:pPr>
        <w:pStyle w:val="AA"/>
        <w:ind w:left="684" w:hangingChars="135" w:hanging="324"/>
      </w:pPr>
      <w:r w:rsidRPr="00512CB4">
        <w:t>(A)</w:t>
      </w:r>
      <w:r w:rsidRPr="00E965F5">
        <w:t>此地震帶的形成主要與</w:t>
      </w:r>
      <w:proofErr w:type="gramStart"/>
      <w:r w:rsidRPr="00E965F5">
        <w:t>張裂性</w:t>
      </w:r>
      <w:proofErr w:type="gramEnd"/>
      <w:r w:rsidRPr="00E965F5">
        <w:t>板塊邊界有關</w:t>
      </w:r>
    </w:p>
    <w:p w:rsidR="008C6245" w:rsidRPr="00E965F5" w:rsidRDefault="008C6245" w:rsidP="00E965F5">
      <w:pPr>
        <w:pStyle w:val="AA"/>
        <w:ind w:left="684" w:hangingChars="135" w:hanging="324"/>
      </w:pPr>
      <w:r w:rsidRPr="00E965F5">
        <w:t>(B)</w:t>
      </w:r>
      <w:r w:rsidRPr="00E965F5">
        <w:t>地震主要發生在地殼中，所以此地震帶</w:t>
      </w:r>
      <w:proofErr w:type="gramStart"/>
      <w:r w:rsidRPr="00E965F5">
        <w:rPr>
          <w:rFonts w:hint="eastAsia"/>
        </w:rPr>
        <w:t>特徵多</w:t>
      </w:r>
      <w:r w:rsidRPr="00E965F5">
        <w:t>淺源</w:t>
      </w:r>
      <w:proofErr w:type="gramEnd"/>
      <w:r w:rsidRPr="00E965F5">
        <w:t>地震</w:t>
      </w:r>
    </w:p>
    <w:p w:rsidR="008C6245" w:rsidRPr="00E965F5" w:rsidRDefault="008C6245" w:rsidP="00E965F5">
      <w:pPr>
        <w:pStyle w:val="AA"/>
        <w:ind w:left="684" w:hangingChars="135" w:hanging="324"/>
      </w:pPr>
      <w:r w:rsidRPr="00E965F5">
        <w:t>(</w:t>
      </w:r>
      <w:r w:rsidRPr="00E965F5">
        <w:rPr>
          <w:rFonts w:hint="eastAsia"/>
        </w:rPr>
        <w:t>C</w:t>
      </w:r>
      <w:r w:rsidRPr="00E965F5">
        <w:t>)</w:t>
      </w:r>
      <w:r w:rsidRPr="00E965F5">
        <w:t>此地震帶與環太平洋火山帶（火環）位置幾乎一致，有許多活火山</w:t>
      </w:r>
    </w:p>
    <w:p w:rsidR="008C6245" w:rsidRPr="00E965F5" w:rsidRDefault="008C6245" w:rsidP="00E965F5">
      <w:pPr>
        <w:pStyle w:val="AA"/>
        <w:ind w:left="684" w:hangingChars="135" w:hanging="324"/>
      </w:pPr>
      <w:r w:rsidRPr="00E965F5">
        <w:t>(</w:t>
      </w:r>
      <w:r w:rsidRPr="00E965F5">
        <w:rPr>
          <w:rFonts w:hint="eastAsia"/>
        </w:rPr>
        <w:t>D</w:t>
      </w:r>
      <w:r w:rsidRPr="00E965F5">
        <w:t>)</w:t>
      </w:r>
      <w:r w:rsidRPr="00E965F5">
        <w:t>地震與斷層活動息息相關，此地震帶的地震多半是由平移斷層活動造成</w:t>
      </w:r>
    </w:p>
    <w:p w:rsidR="008C6245" w:rsidRPr="00E965F5" w:rsidRDefault="008C6245" w:rsidP="00E965F5">
      <w:pPr>
        <w:pStyle w:val="AA"/>
        <w:ind w:left="684" w:hangingChars="135" w:hanging="324"/>
      </w:pPr>
      <w:r w:rsidRPr="00E965F5">
        <w:t>(E)</w:t>
      </w:r>
      <w:r w:rsidRPr="00E965F5">
        <w:t>臺灣位在此地震帶上，表示臺灣島與太平洋板塊相</w:t>
      </w:r>
      <w:r w:rsidRPr="00E965F5">
        <w:rPr>
          <w:rFonts w:hint="eastAsia"/>
        </w:rPr>
        <w:t>接</w:t>
      </w:r>
    </w:p>
    <w:p w:rsidR="00421A9E" w:rsidRPr="00BC20D0" w:rsidRDefault="00421A9E" w:rsidP="00BC20D0">
      <w:pPr>
        <w:pStyle w:val="-05"/>
      </w:pPr>
      <w:r w:rsidRPr="00BC20D0">
        <w:rPr>
          <w:rFonts w:hint="eastAsia"/>
        </w:rPr>
        <w:t>1</w:t>
      </w:r>
      <w:r w:rsidR="00706121" w:rsidRPr="00BC20D0">
        <w:rPr>
          <w:rFonts w:hint="eastAsia"/>
        </w:rPr>
        <w:t>0</w:t>
      </w:r>
      <w:r w:rsidRPr="00BC20D0">
        <w:rPr>
          <w:rFonts w:hint="eastAsia"/>
        </w:rPr>
        <w:t>-1</w:t>
      </w:r>
      <w:r w:rsidR="00706121" w:rsidRPr="00BC20D0">
        <w:rPr>
          <w:rFonts w:hint="eastAsia"/>
        </w:rPr>
        <w:t>1</w:t>
      </w:r>
      <w:proofErr w:type="gramStart"/>
      <w:r w:rsidRPr="00BC20D0">
        <w:rPr>
          <w:rFonts w:hint="eastAsia"/>
        </w:rPr>
        <w:t>題為題</w:t>
      </w:r>
      <w:proofErr w:type="gramEnd"/>
      <w:r w:rsidRPr="00BC20D0">
        <w:rPr>
          <w:rFonts w:hint="eastAsia"/>
        </w:rPr>
        <w:t>組</w:t>
      </w:r>
    </w:p>
    <w:p w:rsidR="00421A9E" w:rsidRPr="00BC20D0" w:rsidRDefault="00421A9E" w:rsidP="00421A9E">
      <w:pPr>
        <w:pStyle w:val="tit2"/>
        <w:ind w:leftChars="150" w:left="360"/>
        <w:rPr>
          <w:rFonts w:eastAsia="新細明體"/>
          <w:szCs w:val="22"/>
        </w:rPr>
      </w:pPr>
      <w:proofErr w:type="gramStart"/>
      <w:r w:rsidRPr="00BC20D0">
        <w:rPr>
          <w:rFonts w:eastAsia="新細明體"/>
          <w:szCs w:val="22"/>
        </w:rPr>
        <w:t>胡瓜嵌紋病毒</w:t>
      </w:r>
      <w:proofErr w:type="gramEnd"/>
      <w:r w:rsidR="00080548" w:rsidRPr="00BC20D0">
        <w:rPr>
          <w:rFonts w:eastAsia="新細明體" w:hint="eastAsia"/>
          <w:szCs w:val="22"/>
        </w:rPr>
        <w:t>（</w:t>
      </w:r>
      <w:r w:rsidRPr="00BC20D0">
        <w:rPr>
          <w:rFonts w:eastAsia="新細明體"/>
          <w:szCs w:val="22"/>
        </w:rPr>
        <w:t>CMV</w:t>
      </w:r>
      <w:r w:rsidR="00080548" w:rsidRPr="00BC20D0">
        <w:rPr>
          <w:rFonts w:eastAsia="新細明體" w:hint="eastAsia"/>
          <w:szCs w:val="22"/>
        </w:rPr>
        <w:t>）</w:t>
      </w:r>
      <w:r w:rsidRPr="00BC20D0">
        <w:rPr>
          <w:rFonts w:eastAsia="新細明體"/>
          <w:szCs w:val="22"/>
        </w:rPr>
        <w:t>可使其宿主釋放特殊的氣味，吸引</w:t>
      </w:r>
      <w:r w:rsidRPr="00BC20D0">
        <w:rPr>
          <w:rFonts w:eastAsia="新細明體" w:hint="eastAsia"/>
          <w:szCs w:val="22"/>
        </w:rPr>
        <w:t>CMV</w:t>
      </w:r>
      <w:r w:rsidRPr="00BC20D0">
        <w:rPr>
          <w:rFonts w:eastAsia="新細明體" w:hint="eastAsia"/>
          <w:szCs w:val="22"/>
        </w:rPr>
        <w:t>的</w:t>
      </w:r>
      <w:r w:rsidRPr="00BC20D0">
        <w:rPr>
          <w:rFonts w:eastAsia="新細明體"/>
          <w:szCs w:val="22"/>
        </w:rPr>
        <w:t>主要傳播媒介（蚜蟲）。</w:t>
      </w:r>
      <w:r w:rsidRPr="00BC20D0">
        <w:rPr>
          <w:rFonts w:eastAsia="新細明體"/>
          <w:szCs w:val="22"/>
        </w:rPr>
        <w:t>CMV</w:t>
      </w:r>
      <w:r w:rsidRPr="00BC20D0">
        <w:rPr>
          <w:rFonts w:eastAsia="新細明體"/>
          <w:szCs w:val="22"/>
        </w:rPr>
        <w:t>可感染多種作物</w:t>
      </w:r>
      <w:r w:rsidRPr="00BC20D0">
        <w:rPr>
          <w:rFonts w:eastAsia="新細明體" w:hint="eastAsia"/>
          <w:szCs w:val="22"/>
        </w:rPr>
        <w:t>，例如菸草。它是</w:t>
      </w:r>
      <w:r w:rsidRPr="00BC20D0">
        <w:rPr>
          <w:rFonts w:eastAsia="新細明體" w:hint="eastAsia"/>
          <w:szCs w:val="22"/>
        </w:rPr>
        <w:t>RNA</w:t>
      </w:r>
      <w:r w:rsidRPr="00BC20D0">
        <w:rPr>
          <w:rFonts w:eastAsia="新細明體" w:hint="eastAsia"/>
          <w:szCs w:val="22"/>
        </w:rPr>
        <w:t>病毒，會</w:t>
      </w:r>
      <w:r w:rsidRPr="00BC20D0">
        <w:rPr>
          <w:rFonts w:eastAsia="新細明體"/>
          <w:szCs w:val="22"/>
        </w:rPr>
        <w:t>產生</w:t>
      </w:r>
      <w:r w:rsidRPr="00BC20D0">
        <w:rPr>
          <w:rFonts w:eastAsia="新細明體"/>
          <w:szCs w:val="22"/>
        </w:rPr>
        <w:t>5</w:t>
      </w:r>
      <w:r w:rsidRPr="00BC20D0">
        <w:rPr>
          <w:rFonts w:eastAsia="新細明體"/>
          <w:szCs w:val="22"/>
        </w:rPr>
        <w:t>種蛋白質，其中</w:t>
      </w:r>
      <w:r w:rsidRPr="00321D3D">
        <w:rPr>
          <w:rFonts w:eastAsia="新細明體"/>
          <w:i/>
          <w:szCs w:val="22"/>
        </w:rPr>
        <w:t>2b</w:t>
      </w:r>
      <w:r w:rsidRPr="00BC20D0">
        <w:rPr>
          <w:rFonts w:eastAsia="新細明體" w:hint="eastAsia"/>
          <w:szCs w:val="22"/>
        </w:rPr>
        <w:t>基因</w:t>
      </w:r>
      <w:r w:rsidRPr="00BC20D0">
        <w:rPr>
          <w:rFonts w:eastAsia="新細明體"/>
          <w:szCs w:val="22"/>
        </w:rPr>
        <w:t>具</w:t>
      </w:r>
      <w:r w:rsidRPr="00BC20D0">
        <w:rPr>
          <w:rFonts w:eastAsia="新細明體" w:hint="eastAsia"/>
          <w:szCs w:val="22"/>
        </w:rPr>
        <w:t>有</w:t>
      </w:r>
      <w:r w:rsidRPr="00BC20D0">
        <w:rPr>
          <w:rFonts w:eastAsia="新細明體"/>
          <w:szCs w:val="22"/>
        </w:rPr>
        <w:t>抑制植物抗病毒的能力，</w:t>
      </w:r>
      <w:r w:rsidRPr="00BC20D0">
        <w:rPr>
          <w:rFonts w:eastAsia="新細明體" w:hint="eastAsia"/>
          <w:szCs w:val="22"/>
        </w:rPr>
        <w:t>也能</w:t>
      </w:r>
      <w:r w:rsidRPr="00BC20D0">
        <w:rPr>
          <w:rFonts w:eastAsia="新細明體"/>
          <w:szCs w:val="22"/>
        </w:rPr>
        <w:t>抑制宿主對抗蚜蟲。當</w:t>
      </w:r>
      <w:r w:rsidRPr="00BC20D0">
        <w:rPr>
          <w:rFonts w:eastAsia="新細明體" w:hint="eastAsia"/>
          <w:szCs w:val="22"/>
        </w:rPr>
        <w:t>具</w:t>
      </w:r>
      <w:r w:rsidR="00321D3D" w:rsidRPr="00321D3D">
        <w:rPr>
          <w:rFonts w:eastAsia="新細明體"/>
          <w:i/>
          <w:szCs w:val="22"/>
        </w:rPr>
        <w:t>2b</w:t>
      </w:r>
      <w:r w:rsidRPr="00BC20D0">
        <w:rPr>
          <w:rFonts w:eastAsia="新細明體" w:hint="eastAsia"/>
          <w:szCs w:val="22"/>
        </w:rPr>
        <w:t>之</w:t>
      </w:r>
      <w:r w:rsidRPr="00BC20D0">
        <w:rPr>
          <w:rFonts w:eastAsia="新細明體"/>
          <w:szCs w:val="22"/>
        </w:rPr>
        <w:t>CMV</w:t>
      </w:r>
      <w:r w:rsidRPr="00BC20D0">
        <w:rPr>
          <w:rFonts w:eastAsia="新細明體"/>
          <w:szCs w:val="22"/>
        </w:rPr>
        <w:t>感染後，植物體上的蚜蟲會產生更多的後代，並有較高的存活率。</w:t>
      </w:r>
    </w:p>
    <w:p w:rsidR="00421A9E" w:rsidRPr="00E965F5" w:rsidRDefault="00421A9E" w:rsidP="00E965F5">
      <w:pPr>
        <w:pStyle w:val="TIT1"/>
        <w:spacing w:before="60"/>
        <w:ind w:left="357" w:hanging="357"/>
      </w:pPr>
      <w:r w:rsidRPr="00E965F5">
        <w:rPr>
          <w:rFonts w:hint="eastAsia"/>
        </w:rPr>
        <w:t>1</w:t>
      </w:r>
      <w:r w:rsidR="00706121" w:rsidRPr="00E965F5">
        <w:rPr>
          <w:rFonts w:hint="eastAsia"/>
        </w:rPr>
        <w:t>0</w:t>
      </w:r>
      <w:r w:rsidRPr="00E965F5">
        <w:rPr>
          <w:rFonts w:hint="eastAsia"/>
        </w:rPr>
        <w:t>.</w:t>
      </w:r>
      <w:r w:rsidRPr="00E965F5">
        <w:tab/>
      </w:r>
      <w:r w:rsidRPr="00E965F5">
        <w:rPr>
          <w:rFonts w:hint="eastAsia"/>
        </w:rPr>
        <w:t>某研究做</w:t>
      </w:r>
      <w:r w:rsidRPr="00E965F5">
        <w:rPr>
          <w:rFonts w:hint="eastAsia"/>
        </w:rPr>
        <w:t>CMV</w:t>
      </w:r>
      <w:r w:rsidRPr="00E965F5">
        <w:rPr>
          <w:rFonts w:hint="eastAsia"/>
        </w:rPr>
        <w:t>感染試驗後，測量植株</w:t>
      </w:r>
      <w:r w:rsidR="00321D3D">
        <w:rPr>
          <w:rFonts w:hint="eastAsia"/>
        </w:rPr>
        <w:t>上</w:t>
      </w:r>
      <w:r w:rsidRPr="00E965F5">
        <w:rPr>
          <w:rFonts w:hint="eastAsia"/>
        </w:rPr>
        <w:t>的蚜蟲產子數和病毒量。</w:t>
      </w:r>
      <w:r w:rsidRPr="00E965F5">
        <w:t>下列哪一</w:t>
      </w:r>
      <w:r w:rsidRPr="00E965F5">
        <w:rPr>
          <w:rFonts w:hint="eastAsia"/>
        </w:rPr>
        <w:t>個</w:t>
      </w:r>
      <w:proofErr w:type="gramStart"/>
      <w:r w:rsidR="00321D3D" w:rsidRPr="00E965F5">
        <w:rPr>
          <w:rFonts w:hint="eastAsia"/>
        </w:rPr>
        <w:t>結果圖</w:t>
      </w:r>
      <w:r w:rsidRPr="00E965F5">
        <w:rPr>
          <w:rFonts w:hint="eastAsia"/>
        </w:rPr>
        <w:t>最能</w:t>
      </w:r>
      <w:proofErr w:type="gramEnd"/>
      <w:r w:rsidRPr="00E965F5">
        <w:rPr>
          <w:rFonts w:hint="eastAsia"/>
        </w:rPr>
        <w:t>顯示：</w:t>
      </w:r>
      <w:r w:rsidR="00321D3D">
        <w:rPr>
          <w:rFonts w:ascii="細明體" w:hAnsi="細明體" w:hint="eastAsia"/>
        </w:rPr>
        <w:t>「</w:t>
      </w:r>
      <w:r w:rsidRPr="00321D3D">
        <w:rPr>
          <w:i/>
        </w:rPr>
        <w:t>2b</w:t>
      </w:r>
      <w:r w:rsidRPr="00E965F5">
        <w:t>的存在</w:t>
      </w:r>
      <w:r w:rsidRPr="00E965F5">
        <w:rPr>
          <w:rFonts w:hint="eastAsia"/>
        </w:rPr>
        <w:t>有助</w:t>
      </w:r>
      <w:r w:rsidRPr="00E965F5">
        <w:t>CMV</w:t>
      </w:r>
      <w:r w:rsidRPr="00E965F5">
        <w:t>存活於植物體</w:t>
      </w:r>
      <w:r w:rsidR="00321D3D">
        <w:rPr>
          <w:rFonts w:ascii="細明體" w:hAnsi="細明體" w:hint="eastAsia"/>
        </w:rPr>
        <w:t>」</w:t>
      </w:r>
      <w:r w:rsidR="00080548" w:rsidRPr="00E965F5">
        <w:rPr>
          <w:rFonts w:hint="eastAsia"/>
        </w:rPr>
        <w:t>？</w:t>
      </w:r>
      <w:proofErr w:type="gramStart"/>
      <w:r w:rsidR="00080548" w:rsidRPr="00E965F5">
        <w:rPr>
          <w:rFonts w:hint="eastAsia"/>
        </w:rPr>
        <w:t>（</w:t>
      </w:r>
      <w:proofErr w:type="gramEnd"/>
      <w:r w:rsidRPr="00E965F5">
        <w:rPr>
          <w:rFonts w:hint="eastAsia"/>
        </w:rPr>
        <w:t>橫</w:t>
      </w:r>
      <w:r w:rsidRPr="00E965F5">
        <w:t>軸</w:t>
      </w:r>
      <w:r w:rsidRPr="00E965F5">
        <w:rPr>
          <w:rFonts w:hint="eastAsia"/>
        </w:rPr>
        <w:t>的試驗處理</w:t>
      </w:r>
      <w:r w:rsidRPr="00E965F5">
        <w:t>：</w:t>
      </w:r>
      <w:r w:rsidRPr="00E965F5">
        <w:t>H</w:t>
      </w:r>
      <w:proofErr w:type="gramStart"/>
      <w:r w:rsidRPr="00E965F5">
        <w:rPr>
          <w:rFonts w:hint="eastAsia"/>
        </w:rPr>
        <w:t>—</w:t>
      </w:r>
      <w:proofErr w:type="gramEnd"/>
      <w:r w:rsidRPr="00E965F5">
        <w:t>未受</w:t>
      </w:r>
      <w:r w:rsidRPr="00E965F5">
        <w:t>CMV</w:t>
      </w:r>
      <w:r w:rsidRPr="00E965F5">
        <w:t>感染</w:t>
      </w:r>
      <w:r w:rsidR="003A670B">
        <w:rPr>
          <w:rFonts w:hint="eastAsia"/>
        </w:rPr>
        <w:t>、</w:t>
      </w:r>
      <w:r w:rsidRPr="00E965F5">
        <w:t>CMV</w:t>
      </w:r>
      <w:r w:rsidRPr="00E965F5">
        <w:rPr>
          <w:rFonts w:hint="eastAsia"/>
        </w:rPr>
        <w:t>—</w:t>
      </w:r>
      <w:r w:rsidRPr="00E965F5">
        <w:t>受正常</w:t>
      </w:r>
      <w:r w:rsidRPr="00321D3D">
        <w:rPr>
          <w:i/>
        </w:rPr>
        <w:t>2b</w:t>
      </w:r>
      <w:r w:rsidRPr="00E965F5">
        <w:t>基因</w:t>
      </w:r>
      <w:r w:rsidRPr="00E965F5">
        <w:t>CMV</w:t>
      </w:r>
      <w:r w:rsidRPr="00E965F5">
        <w:t>感染</w:t>
      </w:r>
      <w:r w:rsidRPr="00E965F5">
        <w:rPr>
          <w:rFonts w:hint="eastAsia"/>
        </w:rPr>
        <w:t>，</w:t>
      </w:r>
      <w:r w:rsidRPr="00E965F5">
        <w:t>及</w:t>
      </w:r>
      <w:r w:rsidRPr="00E965F5">
        <w:t>CMV-2b</w:t>
      </w:r>
      <w:r w:rsidRPr="00E965F5">
        <w:rPr>
          <w:rFonts w:hint="eastAsia"/>
        </w:rPr>
        <w:t>—</w:t>
      </w:r>
      <w:r w:rsidRPr="00E965F5">
        <w:t>受</w:t>
      </w:r>
      <w:r w:rsidRPr="00E965F5">
        <w:rPr>
          <w:rFonts w:hint="eastAsia"/>
        </w:rPr>
        <w:t>已</w:t>
      </w:r>
      <w:r w:rsidRPr="00E965F5">
        <w:t>失去</w:t>
      </w:r>
      <w:r w:rsidRPr="00321D3D">
        <w:rPr>
          <w:i/>
        </w:rPr>
        <w:t>2b</w:t>
      </w:r>
      <w:r w:rsidRPr="00E965F5">
        <w:t>基因</w:t>
      </w:r>
      <w:r w:rsidRPr="00E965F5">
        <w:t>CMV</w:t>
      </w:r>
      <w:r w:rsidRPr="00E965F5">
        <w:t>感染。</w:t>
      </w:r>
      <w:r w:rsidRPr="00E965F5">
        <w:rPr>
          <w:rFonts w:hint="eastAsia"/>
        </w:rPr>
        <w:t>縱</w:t>
      </w:r>
      <w:r w:rsidRPr="00E965F5">
        <w:t>軸的相對</w:t>
      </w:r>
      <w:r w:rsidRPr="00E965F5">
        <w:rPr>
          <w:rFonts w:hint="eastAsia"/>
        </w:rPr>
        <w:t>數或</w:t>
      </w:r>
      <w:r w:rsidRPr="00E965F5">
        <w:t>量</w:t>
      </w:r>
      <w:r w:rsidRPr="00E965F5">
        <w:rPr>
          <w:rFonts w:hint="eastAsia"/>
        </w:rPr>
        <w:t>已轉換為</w:t>
      </w:r>
      <w:r w:rsidRPr="00E965F5">
        <w:rPr>
          <w:rFonts w:hint="eastAsia"/>
        </w:rPr>
        <w:t>0</w:t>
      </w:r>
      <w:r w:rsidR="00080548" w:rsidRPr="00E965F5">
        <w:rPr>
          <w:rFonts w:hint="eastAsia"/>
        </w:rPr>
        <w:t>～</w:t>
      </w:r>
      <w:r w:rsidRPr="00E965F5">
        <w:t>1</w:t>
      </w:r>
      <w:r w:rsidRPr="00E965F5">
        <w:rPr>
          <w:rFonts w:hint="eastAsia"/>
        </w:rPr>
        <w:t>間之數值</w:t>
      </w:r>
      <w:r w:rsidRPr="00E965F5">
        <w:t>。</w:t>
      </w:r>
      <w:r w:rsidR="00080548" w:rsidRPr="00E965F5">
        <w:rPr>
          <w:rFonts w:hint="eastAsia"/>
        </w:rPr>
        <w:t>）</w:t>
      </w:r>
    </w:p>
    <w:p w:rsidR="00421A9E" w:rsidRPr="00BC20D0" w:rsidRDefault="00D015F5" w:rsidP="00BC20D0">
      <w:pPr>
        <w:pStyle w:val="ABC1"/>
        <w:tabs>
          <w:tab w:val="clear" w:pos="3430"/>
          <w:tab w:val="clear" w:pos="6435"/>
          <w:tab w:val="left" w:pos="3360"/>
          <w:tab w:val="left" w:pos="6360"/>
        </w:tabs>
        <w:snapToGrid/>
        <w:rPr>
          <w:spacing w:val="10"/>
          <w:sz w:val="22"/>
        </w:rPr>
      </w:pPr>
      <w:r>
        <w:rPr>
          <w:noProof/>
        </w:rPr>
        <mc:AlternateContent>
          <mc:Choice Requires="wpg">
            <w:drawing>
              <wp:anchor distT="0" distB="0" distL="114300" distR="114300" simplePos="0" relativeHeight="251654656" behindDoc="0" locked="0" layoutInCell="1" allowOverlap="1">
                <wp:simplePos x="0" y="0"/>
                <wp:positionH relativeFrom="column">
                  <wp:posOffset>272479</wp:posOffset>
                </wp:positionH>
                <wp:positionV relativeFrom="paragraph">
                  <wp:posOffset>221615</wp:posOffset>
                </wp:positionV>
                <wp:extent cx="1891376" cy="1391361"/>
                <wp:effectExtent l="0" t="0" r="0" b="0"/>
                <wp:wrapNone/>
                <wp:docPr id="372" name="群組 372"/>
                <wp:cNvGraphicFramePr/>
                <a:graphic xmlns:a="http://schemas.openxmlformats.org/drawingml/2006/main">
                  <a:graphicData uri="http://schemas.microsoft.com/office/word/2010/wordprocessingGroup">
                    <wpg:wgp>
                      <wpg:cNvGrpSpPr/>
                      <wpg:grpSpPr>
                        <a:xfrm>
                          <a:off x="0" y="0"/>
                          <a:ext cx="1891070" cy="1391361"/>
                          <a:chOff x="0" y="0"/>
                          <a:chExt cx="1891070" cy="1391361"/>
                        </a:xfrm>
                      </wpg:grpSpPr>
                      <pic:pic xmlns:pic="http://schemas.openxmlformats.org/drawingml/2006/picture">
                        <pic:nvPicPr>
                          <pic:cNvPr id="28" name="圖片 2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422927" y="53789"/>
                            <a:ext cx="1468143" cy="1195705"/>
                          </a:xfrm>
                          <a:prstGeom prst="rect">
                            <a:avLst/>
                          </a:prstGeom>
                        </pic:spPr>
                      </pic:pic>
                      <wpg:grpSp>
                        <wpg:cNvPr id="297" name="群組 297"/>
                        <wpg:cNvGrpSpPr/>
                        <wpg:grpSpPr>
                          <a:xfrm>
                            <a:off x="0" y="0"/>
                            <a:ext cx="426720" cy="1223645"/>
                            <a:chOff x="0" y="0"/>
                            <a:chExt cx="427271" cy="1223711"/>
                          </a:xfrm>
                        </wpg:grpSpPr>
                        <wpg:grpSp>
                          <wpg:cNvPr id="288" name="群組 288"/>
                          <wpg:cNvGrpSpPr/>
                          <wpg:grpSpPr>
                            <a:xfrm>
                              <a:off x="157827" y="0"/>
                              <a:ext cx="269444" cy="1223711"/>
                              <a:chOff x="0" y="0"/>
                              <a:chExt cx="269444" cy="1223711"/>
                            </a:xfrm>
                          </wpg:grpSpPr>
                          <wps:wsp>
                            <wps:cNvPr id="282" name="文字方塊 2"/>
                            <wps:cNvSpPr txBox="1">
                              <a:spLocks noChangeArrowheads="1"/>
                            </wps:cNvSpPr>
                            <wps:spPr bwMode="auto">
                              <a:xfrm>
                                <a:off x="2500" y="0"/>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sz w:val="19"/>
                                      <w:szCs w:val="19"/>
                                    </w:rPr>
                                    <w:t>1</w:t>
                                  </w:r>
                                </w:p>
                              </w:txbxContent>
                            </wps:txbx>
                            <wps:bodyPr rot="0" vert="horz" wrap="square" lIns="72000" tIns="0" rIns="0" bIns="0" anchor="t" anchorCtr="0">
                              <a:spAutoFit/>
                            </wps:bodyPr>
                          </wps:wsp>
                          <wps:wsp>
                            <wps:cNvPr id="283" name="文字方塊 2"/>
                            <wps:cNvSpPr txBox="1">
                              <a:spLocks noChangeArrowheads="1"/>
                            </wps:cNvSpPr>
                            <wps:spPr bwMode="auto">
                              <a:xfrm>
                                <a:off x="2500" y="212858"/>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.8</w:t>
                                  </w:r>
                                </w:p>
                              </w:txbxContent>
                            </wps:txbx>
                            <wps:bodyPr rot="0" vert="horz" wrap="square" lIns="72000" tIns="0" rIns="0" bIns="0" anchor="t" anchorCtr="0">
                              <a:spAutoFit/>
                            </wps:bodyPr>
                          </wps:wsp>
                          <wps:wsp>
                            <wps:cNvPr id="284" name="文字方塊 2"/>
                            <wps:cNvSpPr txBox="1">
                              <a:spLocks noChangeArrowheads="1"/>
                            </wps:cNvSpPr>
                            <wps:spPr bwMode="auto">
                              <a:xfrm>
                                <a:off x="2500" y="423213"/>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.6</w:t>
                                  </w:r>
                                </w:p>
                              </w:txbxContent>
                            </wps:txbx>
                            <wps:bodyPr rot="0" vert="horz" wrap="square" lIns="72000" tIns="0" rIns="0" bIns="0" anchor="t" anchorCtr="0">
                              <a:spAutoFit/>
                            </wps:bodyPr>
                          </wps:wsp>
                          <wps:wsp>
                            <wps:cNvPr id="285" name="文字方塊 2"/>
                            <wps:cNvSpPr txBox="1">
                              <a:spLocks noChangeArrowheads="1"/>
                            </wps:cNvSpPr>
                            <wps:spPr bwMode="auto">
                              <a:xfrm>
                                <a:off x="0" y="638574"/>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sz w:val="19"/>
                                      <w:szCs w:val="19"/>
                                    </w:rPr>
                                    <w:t>0.4</w:t>
                                  </w:r>
                                </w:p>
                              </w:txbxContent>
                            </wps:txbx>
                            <wps:bodyPr rot="0" vert="horz" wrap="square" lIns="72000" tIns="0" rIns="0" bIns="0" anchor="t" anchorCtr="0">
                              <a:spAutoFit/>
                            </wps:bodyPr>
                          </wps:wsp>
                          <wps:wsp>
                            <wps:cNvPr id="286" name="文字方塊 2"/>
                            <wps:cNvSpPr txBox="1">
                              <a:spLocks noChangeArrowheads="1"/>
                            </wps:cNvSpPr>
                            <wps:spPr bwMode="auto">
                              <a:xfrm>
                                <a:off x="0" y="848929"/>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.2</w:t>
                                  </w:r>
                                </w:p>
                              </w:txbxContent>
                            </wps:txbx>
                            <wps:bodyPr rot="0" vert="horz" wrap="square" lIns="72000" tIns="0" rIns="0" bIns="0" anchor="t" anchorCtr="0">
                              <a:spAutoFit/>
                            </wps:bodyPr>
                          </wps:wsp>
                          <wps:wsp>
                            <wps:cNvPr id="287" name="文字方塊 2"/>
                            <wps:cNvSpPr txBox="1">
                              <a:spLocks noChangeArrowheads="1"/>
                            </wps:cNvSpPr>
                            <wps:spPr bwMode="auto">
                              <a:xfrm>
                                <a:off x="0" y="1061787"/>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p>
                              </w:txbxContent>
                            </wps:txbx>
                            <wps:bodyPr rot="0" vert="horz" wrap="square" lIns="72000" tIns="0" rIns="0" bIns="0" anchor="t" anchorCtr="0">
                              <a:spAutoFit/>
                            </wps:bodyPr>
                          </wps:wsp>
                        </wpg:grpSp>
                        <wps:wsp>
                          <wps:cNvPr id="296" name="文字方塊 2"/>
                          <wps:cNvSpPr txBox="1">
                            <a:spLocks noChangeArrowheads="1"/>
                          </wps:cNvSpPr>
                          <wps:spPr bwMode="auto">
                            <a:xfrm>
                              <a:off x="0" y="92693"/>
                              <a:ext cx="203443" cy="1044670"/>
                            </a:xfrm>
                            <a:prstGeom prst="rect">
                              <a:avLst/>
                            </a:prstGeom>
                            <a:noFill/>
                            <a:ln w="9525">
                              <a:noFill/>
                              <a:miter lim="800000"/>
                              <a:headEnd/>
                              <a:tailEnd/>
                            </a:ln>
                          </wps:spPr>
                          <wps:txbx>
                            <w:txbxContent>
                              <w:p w:rsidR="00C262C6" w:rsidRPr="00D015F5" w:rsidRDefault="00C262C6" w:rsidP="00BC2A4D">
                                <w:pPr>
                                  <w:snapToGrid w:val="0"/>
                                  <w:spacing w:line="240" w:lineRule="atLeast"/>
                                  <w:jc w:val="center"/>
                                  <w:rPr>
                                    <w:spacing w:val="6"/>
                                    <w:sz w:val="19"/>
                                    <w:szCs w:val="19"/>
                                  </w:rPr>
                                </w:pPr>
                                <w:r w:rsidRPr="00D015F5">
                                  <w:rPr>
                                    <w:rFonts w:hint="eastAsia"/>
                                    <w:spacing w:val="6"/>
                                    <w:sz w:val="19"/>
                                    <w:szCs w:val="19"/>
                                  </w:rPr>
                                  <w:t>相對蚜蟲產子數</w:t>
                                </w:r>
                              </w:p>
                            </w:txbxContent>
                          </wps:txbx>
                          <wps:bodyPr rot="0" vert="eaVert" wrap="square" lIns="0" tIns="0" rIns="0" bIns="0" anchor="t" anchorCtr="0">
                            <a:noAutofit/>
                          </wps:bodyPr>
                        </wps:wsp>
                      </wpg:grpSp>
                      <wpg:grpSp>
                        <wpg:cNvPr id="310" name="群組 310"/>
                        <wpg:cNvGrpSpPr/>
                        <wpg:grpSpPr>
                          <a:xfrm>
                            <a:off x="599354" y="1229446"/>
                            <a:ext cx="1287172" cy="161915"/>
                            <a:chOff x="0" y="0"/>
                            <a:chExt cx="1287172" cy="161915"/>
                          </a:xfrm>
                        </wpg:grpSpPr>
                        <wps:wsp>
                          <wps:cNvPr id="307" name="文字方塊 2"/>
                          <wps:cNvSpPr txBox="1">
                            <a:spLocks noChangeArrowheads="1"/>
                          </wps:cNvSpPr>
                          <wps:spPr bwMode="auto">
                            <a:xfrm>
                              <a:off x="0" y="0"/>
                              <a:ext cx="310645" cy="161915"/>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H</w:t>
                                </w:r>
                              </w:p>
                            </w:txbxContent>
                          </wps:txbx>
                          <wps:bodyPr rot="0" vert="horz" wrap="square" lIns="0" tIns="0" rIns="0" bIns="0" anchor="t" anchorCtr="0">
                            <a:spAutoFit/>
                          </wps:bodyPr>
                        </wps:wsp>
                        <wps:wsp>
                          <wps:cNvPr id="308" name="文字方塊 2"/>
                          <wps:cNvSpPr txBox="1">
                            <a:spLocks noChangeArrowheads="1"/>
                          </wps:cNvSpPr>
                          <wps:spPr bwMode="auto">
                            <a:xfrm>
                              <a:off x="433401" y="0"/>
                              <a:ext cx="327660"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w:t>
                                </w:r>
                              </w:p>
                            </w:txbxContent>
                          </wps:txbx>
                          <wps:bodyPr rot="0" vert="horz" wrap="square" lIns="0" tIns="0" rIns="0" bIns="0" anchor="t" anchorCtr="0">
                            <a:spAutoFit/>
                          </wps:bodyPr>
                        </wps:wsp>
                        <wps:wsp>
                          <wps:cNvPr id="309" name="文字方塊 2"/>
                          <wps:cNvSpPr txBox="1">
                            <a:spLocks noChangeArrowheads="1"/>
                          </wps:cNvSpPr>
                          <wps:spPr bwMode="auto">
                            <a:xfrm>
                              <a:off x="789140" y="0"/>
                              <a:ext cx="498032"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wps:txbx>
                          <wps:bodyPr rot="0" vert="horz" wrap="square" lIns="0" tIns="0" rIns="0" bIns="0" anchor="t" anchorCtr="0">
                            <a:spAutoFit/>
                          </wps:bodyPr>
                        </wps:wsp>
                      </wpg:grpSp>
                    </wpg:wgp>
                  </a:graphicData>
                </a:graphic>
              </wp:anchor>
            </w:drawing>
          </mc:Choice>
          <mc:Fallback>
            <w:pict>
              <v:group id="群組 372" o:spid="_x0000_s1157" style="position:absolute;left:0;text-align:left;margin-left:21.45pt;margin-top:17.45pt;width:148.95pt;height:109.55pt;z-index:251654656" coordsize="18910,13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">
                <v:shape id="圖片 28" o:spid="_x0000_s1158" type="#_x0000_t75" style="position:absolute;left:4229;top:537;width:14681;height:1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">
                  <v:imagedata r:id="rId24" o:title=""/>
                </v:shape>
                <v:group id="群組 297" o:spid="_x0000_s1159" style="position:absolute;width:4267;height:12236" coordsize="4272,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群組 288" o:spid="_x0000_s1160" style="position:absolute;left:1578;width:2694;height:12237" coordsize="2694,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_x0000_s1161" type="#_x0000_t202" style="position:absolute;left:2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sz w:val="19"/>
                                <w:szCs w:val="19"/>
                              </w:rPr>
                              <w:t>1</w:t>
                            </w:r>
                          </w:p>
                        </w:txbxContent>
                      </v:textbox>
                    </v:shape>
                    <v:shape id="_x0000_s1162" type="#_x0000_t202" style="position:absolute;left:25;top:2128;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.8</w:t>
                            </w:r>
                          </w:p>
                        </w:txbxContent>
                      </v:textbox>
                    </v:shape>
                    <v:shape id="_x0000_s1163" type="#_x0000_t202" style="position:absolute;left:25;top:4232;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.6</w:t>
                            </w:r>
                          </w:p>
                        </w:txbxContent>
                      </v:textbox>
                    </v:shape>
                    <v:shape id="_x0000_s1164" type="#_x0000_t202" style="position:absolute;top:638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sz w:val="19"/>
                                <w:szCs w:val="19"/>
                              </w:rPr>
                              <w:t>0.4</w:t>
                            </w:r>
                          </w:p>
                        </w:txbxContent>
                      </v:textbox>
                    </v:shape>
                    <v:shape id="_x0000_s1165" type="#_x0000_t202" style="position:absolute;top:8489;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.2</w:t>
                            </w:r>
                          </w:p>
                        </w:txbxContent>
                      </v:textbox>
                    </v:shape>
                    <v:shape id="_x0000_s1166" type="#_x0000_t202" style="position:absolute;top:10617;width:266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p>
                        </w:txbxContent>
                      </v:textbox>
                    </v:shape>
                  </v:group>
                  <v:shape id="_x0000_s1167" type="#_x0000_t202" style="position:absolute;top:926;width:2034;height:10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" filled="f" stroked="f">
                    <v:textbox style="layout-flow:vertical-ideographic" inset="0,0,0,0">
                      <w:txbxContent>
                        <w:p w:rsidR="00C262C6" w:rsidRPr="00D015F5" w:rsidRDefault="00C262C6" w:rsidP="00BC2A4D">
                          <w:pPr>
                            <w:snapToGrid w:val="0"/>
                            <w:spacing w:line="240" w:lineRule="atLeast"/>
                            <w:jc w:val="center"/>
                            <w:rPr>
                              <w:spacing w:val="6"/>
                              <w:sz w:val="19"/>
                              <w:szCs w:val="19"/>
                            </w:rPr>
                          </w:pPr>
                          <w:r w:rsidRPr="00D015F5">
                            <w:rPr>
                              <w:rFonts w:hint="eastAsia"/>
                              <w:spacing w:val="6"/>
                              <w:sz w:val="19"/>
                              <w:szCs w:val="19"/>
                            </w:rPr>
                            <w:t>相對蚜蟲產子數</w:t>
                          </w:r>
                        </w:p>
                      </w:txbxContent>
                    </v:textbox>
                  </v:shape>
                </v:group>
                <v:group id="群組 310" o:spid="_x0000_s1168" style="position:absolute;left:5993;top:12294;width:12872;height:1619" coordsize="1287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_x0000_s1169" type="#_x0000_t202" style="position:absolute;width:310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H</w:t>
                          </w:r>
                        </w:p>
                      </w:txbxContent>
                    </v:textbox>
                  </v:shape>
                  <v:shape id="_x0000_s1170" type="#_x0000_t202" style="position:absolute;left:4334;width:3276;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w:t>
                          </w:r>
                        </w:p>
                      </w:txbxContent>
                    </v:textbox>
                  </v:shape>
                  <v:shape id="_x0000_s1171" type="#_x0000_t202" style="position:absolute;left:7891;width:498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v:textbox>
                  </v:shape>
                </v:group>
              </v:group>
            </w:pict>
          </mc:Fallback>
        </mc:AlternateContent>
      </w:r>
      <w:r>
        <w:rPr>
          <w:noProof/>
        </w:rPr>
        <mc:AlternateContent>
          <mc:Choice Requires="wpg">
            <w:drawing>
              <wp:anchor distT="0" distB="0" distL="114300" distR="114300" simplePos="0" relativeHeight="251655680" behindDoc="0" locked="0" layoutInCell="1" allowOverlap="1">
                <wp:simplePos x="0" y="0"/>
                <wp:positionH relativeFrom="column">
                  <wp:posOffset>2177479</wp:posOffset>
                </wp:positionH>
                <wp:positionV relativeFrom="paragraph">
                  <wp:posOffset>229235</wp:posOffset>
                </wp:positionV>
                <wp:extent cx="1860271" cy="1383052"/>
                <wp:effectExtent l="0" t="0" r="6985" b="7620"/>
                <wp:wrapNone/>
                <wp:docPr id="371" name="群組 371"/>
                <wp:cNvGraphicFramePr/>
                <a:graphic xmlns:a="http://schemas.openxmlformats.org/drawingml/2006/main">
                  <a:graphicData uri="http://schemas.microsoft.com/office/word/2010/wordprocessingGroup">
                    <wpg:wgp>
                      <wpg:cNvGrpSpPr/>
                      <wpg:grpSpPr>
                        <a:xfrm>
                          <a:off x="0" y="0"/>
                          <a:ext cx="1860271" cy="1383052"/>
                          <a:chOff x="0" y="0"/>
                          <a:chExt cx="1860271" cy="1383052"/>
                        </a:xfrm>
                      </wpg:grpSpPr>
                      <pic:pic xmlns:pic="http://schemas.openxmlformats.org/drawingml/2006/picture">
                        <pic:nvPicPr>
                          <pic:cNvPr id="30" name="圖片 3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22621" y="69288"/>
                            <a:ext cx="1417320" cy="1163693"/>
                          </a:xfrm>
                          <a:prstGeom prst="rect">
                            <a:avLst/>
                          </a:prstGeom>
                        </pic:spPr>
                      </pic:pic>
                      <wpg:grpSp>
                        <wpg:cNvPr id="313" name="群組 313"/>
                        <wpg:cNvGrpSpPr/>
                        <wpg:grpSpPr>
                          <a:xfrm>
                            <a:off x="0" y="0"/>
                            <a:ext cx="426720" cy="1223645"/>
                            <a:chOff x="0" y="0"/>
                            <a:chExt cx="427271" cy="1223711"/>
                          </a:xfrm>
                        </wpg:grpSpPr>
                        <wpg:grpSp>
                          <wpg:cNvPr id="314" name="群組 314"/>
                          <wpg:cNvGrpSpPr/>
                          <wpg:grpSpPr>
                            <a:xfrm>
                              <a:off x="157827" y="0"/>
                              <a:ext cx="269444" cy="1223711"/>
                              <a:chOff x="0" y="0"/>
                              <a:chExt cx="269444" cy="1223711"/>
                            </a:xfrm>
                          </wpg:grpSpPr>
                          <wps:wsp>
                            <wps:cNvPr id="315" name="文字方塊 2"/>
                            <wps:cNvSpPr txBox="1">
                              <a:spLocks noChangeArrowheads="1"/>
                            </wps:cNvSpPr>
                            <wps:spPr bwMode="auto">
                              <a:xfrm>
                                <a:off x="2500" y="0"/>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sz w:val="19"/>
                                      <w:szCs w:val="19"/>
                                    </w:rPr>
                                    <w:t>1</w:t>
                                  </w:r>
                                </w:p>
                              </w:txbxContent>
                            </wps:txbx>
                            <wps:bodyPr rot="0" vert="horz" wrap="square" lIns="72000" tIns="0" rIns="0" bIns="0" anchor="t" anchorCtr="0">
                              <a:spAutoFit/>
                            </wps:bodyPr>
                          </wps:wsp>
                          <wps:wsp>
                            <wps:cNvPr id="316" name="文字方塊 2"/>
                            <wps:cNvSpPr txBox="1">
                              <a:spLocks noChangeArrowheads="1"/>
                            </wps:cNvSpPr>
                            <wps:spPr bwMode="auto">
                              <a:xfrm>
                                <a:off x="2500" y="212858"/>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.8</w:t>
                                  </w:r>
                                </w:p>
                              </w:txbxContent>
                            </wps:txbx>
                            <wps:bodyPr rot="0" vert="horz" wrap="square" lIns="72000" tIns="0" rIns="0" bIns="0" anchor="t" anchorCtr="0">
                              <a:spAutoFit/>
                            </wps:bodyPr>
                          </wps:wsp>
                          <wps:wsp>
                            <wps:cNvPr id="317" name="文字方塊 2"/>
                            <wps:cNvSpPr txBox="1">
                              <a:spLocks noChangeArrowheads="1"/>
                            </wps:cNvSpPr>
                            <wps:spPr bwMode="auto">
                              <a:xfrm>
                                <a:off x="2500" y="423213"/>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.6</w:t>
                                  </w:r>
                                </w:p>
                              </w:txbxContent>
                            </wps:txbx>
                            <wps:bodyPr rot="0" vert="horz" wrap="square" lIns="72000" tIns="0" rIns="0" bIns="0" anchor="t" anchorCtr="0">
                              <a:spAutoFit/>
                            </wps:bodyPr>
                          </wps:wsp>
                          <wps:wsp>
                            <wps:cNvPr id="318" name="文字方塊 2"/>
                            <wps:cNvSpPr txBox="1">
                              <a:spLocks noChangeArrowheads="1"/>
                            </wps:cNvSpPr>
                            <wps:spPr bwMode="auto">
                              <a:xfrm>
                                <a:off x="0" y="638574"/>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sz w:val="19"/>
                                      <w:szCs w:val="19"/>
                                    </w:rPr>
                                    <w:t>0.4</w:t>
                                  </w:r>
                                </w:p>
                              </w:txbxContent>
                            </wps:txbx>
                            <wps:bodyPr rot="0" vert="horz" wrap="square" lIns="72000" tIns="0" rIns="0" bIns="0" anchor="t" anchorCtr="0">
                              <a:spAutoFit/>
                            </wps:bodyPr>
                          </wps:wsp>
                          <wps:wsp>
                            <wps:cNvPr id="319" name="文字方塊 2"/>
                            <wps:cNvSpPr txBox="1">
                              <a:spLocks noChangeArrowheads="1"/>
                            </wps:cNvSpPr>
                            <wps:spPr bwMode="auto">
                              <a:xfrm>
                                <a:off x="0" y="848929"/>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.2</w:t>
                                  </w:r>
                                </w:p>
                              </w:txbxContent>
                            </wps:txbx>
                            <wps:bodyPr rot="0" vert="horz" wrap="square" lIns="72000" tIns="0" rIns="0" bIns="0" anchor="t" anchorCtr="0">
                              <a:spAutoFit/>
                            </wps:bodyPr>
                          </wps:wsp>
                          <wps:wsp>
                            <wps:cNvPr id="320" name="文字方塊 2"/>
                            <wps:cNvSpPr txBox="1">
                              <a:spLocks noChangeArrowheads="1"/>
                            </wps:cNvSpPr>
                            <wps:spPr bwMode="auto">
                              <a:xfrm>
                                <a:off x="0" y="1061787"/>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p>
                              </w:txbxContent>
                            </wps:txbx>
                            <wps:bodyPr rot="0" vert="horz" wrap="square" lIns="72000" tIns="0" rIns="0" bIns="0" anchor="t" anchorCtr="0">
                              <a:spAutoFit/>
                            </wps:bodyPr>
                          </wps:wsp>
                        </wpg:grpSp>
                        <wps:wsp>
                          <wps:cNvPr id="321" name="文字方塊 2"/>
                          <wps:cNvSpPr txBox="1">
                            <a:spLocks noChangeArrowheads="1"/>
                          </wps:cNvSpPr>
                          <wps:spPr bwMode="auto">
                            <a:xfrm>
                              <a:off x="0" y="92693"/>
                              <a:ext cx="203443" cy="1044670"/>
                            </a:xfrm>
                            <a:prstGeom prst="rect">
                              <a:avLst/>
                            </a:prstGeom>
                            <a:noFill/>
                            <a:ln w="9525">
                              <a:noFill/>
                              <a:miter lim="800000"/>
                              <a:headEnd/>
                              <a:tailEnd/>
                            </a:ln>
                          </wps:spPr>
                          <wps:txbx>
                            <w:txbxContent>
                              <w:p w:rsidR="00C262C6" w:rsidRPr="00D015F5" w:rsidRDefault="00C262C6" w:rsidP="00BC2A4D">
                                <w:pPr>
                                  <w:snapToGrid w:val="0"/>
                                  <w:spacing w:line="240" w:lineRule="atLeast"/>
                                  <w:jc w:val="center"/>
                                  <w:rPr>
                                    <w:spacing w:val="6"/>
                                    <w:sz w:val="19"/>
                                    <w:szCs w:val="19"/>
                                  </w:rPr>
                                </w:pPr>
                                <w:r w:rsidRPr="00D015F5">
                                  <w:rPr>
                                    <w:rFonts w:hint="eastAsia"/>
                                    <w:spacing w:val="6"/>
                                    <w:sz w:val="19"/>
                                    <w:szCs w:val="19"/>
                                  </w:rPr>
                                  <w:t>相對蚜蟲產子數</w:t>
                                </w:r>
                              </w:p>
                            </w:txbxContent>
                          </wps:txbx>
                          <wps:bodyPr rot="0" vert="eaVert" wrap="square" lIns="0" tIns="0" rIns="0" bIns="0" anchor="t" anchorCtr="0">
                            <a:noAutofit/>
                          </wps:bodyPr>
                        </wps:wsp>
                      </wpg:grpSp>
                      <wpg:grpSp>
                        <wpg:cNvPr id="322" name="群組 322"/>
                        <wpg:cNvGrpSpPr/>
                        <wpg:grpSpPr>
                          <a:xfrm>
                            <a:off x="576302" y="1221762"/>
                            <a:ext cx="1283969" cy="161290"/>
                            <a:chOff x="-9054" y="0"/>
                            <a:chExt cx="1284153" cy="161915"/>
                          </a:xfrm>
                        </wpg:grpSpPr>
                        <wps:wsp>
                          <wps:cNvPr id="323" name="文字方塊 2"/>
                          <wps:cNvSpPr txBox="1">
                            <a:spLocks noChangeArrowheads="1"/>
                          </wps:cNvSpPr>
                          <wps:spPr bwMode="auto">
                            <a:xfrm>
                              <a:off x="-9054" y="0"/>
                              <a:ext cx="310645" cy="161915"/>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H</w:t>
                                </w:r>
                              </w:p>
                            </w:txbxContent>
                          </wps:txbx>
                          <wps:bodyPr rot="0" vert="horz" wrap="square" lIns="0" tIns="0" rIns="0" bIns="0" anchor="t" anchorCtr="0">
                            <a:spAutoFit/>
                          </wps:bodyPr>
                        </wps:wsp>
                        <wps:wsp>
                          <wps:cNvPr id="324" name="文字方塊 2"/>
                          <wps:cNvSpPr txBox="1">
                            <a:spLocks noChangeArrowheads="1"/>
                          </wps:cNvSpPr>
                          <wps:spPr bwMode="auto">
                            <a:xfrm>
                              <a:off x="418308" y="0"/>
                              <a:ext cx="327660"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w:t>
                                </w:r>
                              </w:p>
                            </w:txbxContent>
                          </wps:txbx>
                          <wps:bodyPr rot="0" vert="horz" wrap="square" lIns="0" tIns="0" rIns="0" bIns="0" anchor="t" anchorCtr="0">
                            <a:spAutoFit/>
                          </wps:bodyPr>
                        </wps:wsp>
                        <wps:wsp>
                          <wps:cNvPr id="326" name="文字方塊 2"/>
                          <wps:cNvSpPr txBox="1">
                            <a:spLocks noChangeArrowheads="1"/>
                          </wps:cNvSpPr>
                          <wps:spPr bwMode="auto">
                            <a:xfrm>
                              <a:off x="777067" y="0"/>
                              <a:ext cx="498032"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wps:txbx>
                          <wps:bodyPr rot="0" vert="horz" wrap="square" lIns="0" tIns="0" rIns="0" bIns="0" anchor="t" anchorCtr="0">
                            <a:spAutoFit/>
                          </wps:bodyPr>
                        </wps:wsp>
                      </wpg:grpSp>
                    </wpg:wgp>
                  </a:graphicData>
                </a:graphic>
              </wp:anchor>
            </w:drawing>
          </mc:Choice>
          <mc:Fallback>
            <w:pict>
              <v:group id="群組 371" o:spid="_x0000_s1172" style="position:absolute;left:0;text-align:left;margin-left:171.45pt;margin-top:18.05pt;width:146.5pt;height:108.9pt;z-index:251655680" coordsize="18602,13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">
                <v:shape id="圖片 30" o:spid="_x0000_s1173" type="#_x0000_t75" style="position:absolute;left:4226;top:692;width:14173;height:1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">
                  <v:imagedata r:id="rId26" o:title=""/>
                </v:shape>
                <v:group id="群組 313" o:spid="_x0000_s1174" style="position:absolute;width:4267;height:12236" coordsize="4272,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group id="群組 314" o:spid="_x0000_s1175" style="position:absolute;left:1578;width:2694;height:12237" coordsize="2694,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_x0000_s1176" type="#_x0000_t202" style="position:absolute;left:2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sz w:val="19"/>
                                <w:szCs w:val="19"/>
                              </w:rPr>
                              <w:t>1</w:t>
                            </w:r>
                          </w:p>
                        </w:txbxContent>
                      </v:textbox>
                    </v:shape>
                    <v:shape id="_x0000_s1177" type="#_x0000_t202" style="position:absolute;left:25;top:2128;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.8</w:t>
                            </w:r>
                          </w:p>
                        </w:txbxContent>
                      </v:textbox>
                    </v:shape>
                    <v:shape id="_x0000_s1178" type="#_x0000_t202" style="position:absolute;left:25;top:4232;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.6</w:t>
                            </w:r>
                          </w:p>
                        </w:txbxContent>
                      </v:textbox>
                    </v:shape>
                    <v:shape id="_x0000_s1179" type="#_x0000_t202" style="position:absolute;top:638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sz w:val="19"/>
                                <w:szCs w:val="19"/>
                              </w:rPr>
                              <w:t>0.4</w:t>
                            </w:r>
                          </w:p>
                        </w:txbxContent>
                      </v:textbox>
                    </v:shape>
                    <v:shape id="_x0000_s1180" type="#_x0000_t202" style="position:absolute;top:8489;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.2</w:t>
                            </w:r>
                          </w:p>
                        </w:txbxContent>
                      </v:textbox>
                    </v:shape>
                    <v:shape id="_x0000_s1181" type="#_x0000_t202" style="position:absolute;top:10617;width:266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p>
                        </w:txbxContent>
                      </v:textbox>
                    </v:shape>
                  </v:group>
                  <v:shape id="_x0000_s1182" type="#_x0000_t202" style="position:absolute;top:926;width:2034;height:10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" filled="f" stroked="f">
                    <v:textbox style="layout-flow:vertical-ideographic" inset="0,0,0,0">
                      <w:txbxContent>
                        <w:p w:rsidR="00C262C6" w:rsidRPr="00D015F5" w:rsidRDefault="00C262C6" w:rsidP="00BC2A4D">
                          <w:pPr>
                            <w:snapToGrid w:val="0"/>
                            <w:spacing w:line="240" w:lineRule="atLeast"/>
                            <w:jc w:val="center"/>
                            <w:rPr>
                              <w:spacing w:val="6"/>
                              <w:sz w:val="19"/>
                              <w:szCs w:val="19"/>
                            </w:rPr>
                          </w:pPr>
                          <w:r w:rsidRPr="00D015F5">
                            <w:rPr>
                              <w:rFonts w:hint="eastAsia"/>
                              <w:spacing w:val="6"/>
                              <w:sz w:val="19"/>
                              <w:szCs w:val="19"/>
                            </w:rPr>
                            <w:t>相對蚜蟲產子數</w:t>
                          </w:r>
                        </w:p>
                      </w:txbxContent>
                    </v:textbox>
                  </v:shape>
                </v:group>
                <v:group id="群組 322" o:spid="_x0000_s1183" style="position:absolute;left:5763;top:12217;width:12839;height:1613" coordorigin="-90" coordsize="1284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_x0000_s1184" type="#_x0000_t202" style="position:absolute;left:-90;width:310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H</w:t>
                          </w:r>
                        </w:p>
                      </w:txbxContent>
                    </v:textbox>
                  </v:shape>
                  <v:shape id="_x0000_s1185" type="#_x0000_t202" style="position:absolute;left:4183;width:3276;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w:t>
                          </w:r>
                        </w:p>
                      </w:txbxContent>
                    </v:textbox>
                  </v:shape>
                  <v:shape id="_x0000_s1186" type="#_x0000_t202" style="position:absolute;left:7770;width:498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v:textbox>
                  </v:shape>
                </v:group>
              </v:group>
            </w:pict>
          </mc:Fallback>
        </mc:AlternateContent>
      </w:r>
      <w:r w:rsidR="00421A9E" w:rsidRPr="00BC20D0">
        <w:rPr>
          <w:rFonts w:hint="eastAsia"/>
          <w:spacing w:val="10"/>
          <w:sz w:val="22"/>
        </w:rPr>
        <w:t>(A)</w:t>
      </w:r>
      <w:r w:rsidR="00421A9E" w:rsidRPr="00BC20D0">
        <w:rPr>
          <w:spacing w:val="10"/>
          <w:sz w:val="22"/>
        </w:rPr>
        <w:tab/>
        <w:t>(B)</w:t>
      </w:r>
      <w:r w:rsidR="00421A9E" w:rsidRPr="00BC20D0">
        <w:rPr>
          <w:rFonts w:hint="eastAsia"/>
          <w:spacing w:val="10"/>
          <w:sz w:val="22"/>
        </w:rPr>
        <w:t xml:space="preserve"> </w:t>
      </w:r>
      <w:r w:rsidR="00421A9E" w:rsidRPr="00BC20D0">
        <w:rPr>
          <w:spacing w:val="10"/>
          <w:sz w:val="22"/>
        </w:rPr>
        <w:tab/>
        <w:t>(C)</w:t>
      </w:r>
      <w:r w:rsidR="00421A9E" w:rsidRPr="00BC20D0">
        <w:rPr>
          <w:rFonts w:hint="eastAsia"/>
          <w:spacing w:val="10"/>
          <w:sz w:val="22"/>
        </w:rPr>
        <w:t xml:space="preserve"> </w:t>
      </w:r>
    </w:p>
    <w:p w:rsidR="00421A9E" w:rsidRPr="00742E24" w:rsidRDefault="00D015F5" w:rsidP="00421A9E">
      <w:pPr>
        <w:pStyle w:val="ABC"/>
        <w:ind w:left="360"/>
        <w:textAlignment w:val="top"/>
      </w:pPr>
      <w:r>
        <w:rPr>
          <w:noProof/>
        </w:rPr>
        <mc:AlternateContent>
          <mc:Choice Requires="wpg">
            <w:drawing>
              <wp:anchor distT="0" distB="0" distL="114300" distR="114300" simplePos="0" relativeHeight="251656704" behindDoc="0" locked="0" layoutInCell="1" allowOverlap="1">
                <wp:simplePos x="0" y="0"/>
                <wp:positionH relativeFrom="column">
                  <wp:align>right</wp:align>
                </wp:positionH>
                <wp:positionV relativeFrom="paragraph">
                  <wp:posOffset>8436</wp:posOffset>
                </wp:positionV>
                <wp:extent cx="1846800" cy="1375200"/>
                <wp:effectExtent l="0" t="0" r="1270" b="0"/>
                <wp:wrapNone/>
                <wp:docPr id="370" name="群組 370"/>
                <wp:cNvGraphicFramePr/>
                <a:graphic xmlns:a="http://schemas.openxmlformats.org/drawingml/2006/main">
                  <a:graphicData uri="http://schemas.microsoft.com/office/word/2010/wordprocessingGroup">
                    <wpg:wgp>
                      <wpg:cNvGrpSpPr/>
                      <wpg:grpSpPr>
                        <a:xfrm>
                          <a:off x="0" y="0"/>
                          <a:ext cx="1846800" cy="1375200"/>
                          <a:chOff x="0" y="0"/>
                          <a:chExt cx="1848276" cy="1375967"/>
                        </a:xfrm>
                      </wpg:grpSpPr>
                      <pic:pic xmlns:pic="http://schemas.openxmlformats.org/drawingml/2006/picture">
                        <pic:nvPicPr>
                          <pic:cNvPr id="1" name="圖片 1"/>
                          <pic:cNvPicPr>
                            <a:picLocks/>
                          </pic:cNvPicPr>
                        </pic:nvPicPr>
                        <pic:blipFill>
                          <a:blip r:embed="rId27">
                            <a:extLst>
                              <a:ext uri="{28A0092B-C50C-407E-A947-70E740481C1C}">
                                <a14:useLocalDpi xmlns:a14="http://schemas.microsoft.com/office/drawing/2010/main" val="0"/>
                              </a:ext>
                            </a:extLst>
                          </a:blip>
                          <a:stretch>
                            <a:fillRect/>
                          </a:stretch>
                        </pic:blipFill>
                        <pic:spPr bwMode="auto">
                          <a:xfrm>
                            <a:off x="430306" y="85082"/>
                            <a:ext cx="1393190" cy="1146202"/>
                          </a:xfrm>
                          <a:prstGeom prst="rect">
                            <a:avLst/>
                          </a:prstGeom>
                          <a:noFill/>
                          <a:ln>
                            <a:noFill/>
                          </a:ln>
                        </pic:spPr>
                      </pic:pic>
                      <wpg:grpSp>
                        <wpg:cNvPr id="328" name="群組 328"/>
                        <wpg:cNvGrpSpPr/>
                        <wpg:grpSpPr>
                          <a:xfrm>
                            <a:off x="0" y="0"/>
                            <a:ext cx="426720" cy="1223010"/>
                            <a:chOff x="0" y="0"/>
                            <a:chExt cx="427271" cy="1223711"/>
                          </a:xfrm>
                        </wpg:grpSpPr>
                        <wpg:grpSp>
                          <wpg:cNvPr id="329" name="群組 329"/>
                          <wpg:cNvGrpSpPr/>
                          <wpg:grpSpPr>
                            <a:xfrm>
                              <a:off x="157827" y="0"/>
                              <a:ext cx="269444" cy="1223711"/>
                              <a:chOff x="0" y="0"/>
                              <a:chExt cx="269444" cy="1223711"/>
                            </a:xfrm>
                          </wpg:grpSpPr>
                          <wps:wsp>
                            <wps:cNvPr id="330" name="文字方塊 2"/>
                            <wps:cNvSpPr txBox="1">
                              <a:spLocks noChangeArrowheads="1"/>
                            </wps:cNvSpPr>
                            <wps:spPr bwMode="auto">
                              <a:xfrm>
                                <a:off x="2500" y="0"/>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sz w:val="19"/>
                                      <w:szCs w:val="19"/>
                                    </w:rPr>
                                    <w:t>1</w:t>
                                  </w:r>
                                </w:p>
                              </w:txbxContent>
                            </wps:txbx>
                            <wps:bodyPr rot="0" vert="horz" wrap="square" lIns="72000" tIns="0" rIns="0" bIns="0" anchor="t" anchorCtr="0">
                              <a:spAutoFit/>
                            </wps:bodyPr>
                          </wps:wsp>
                          <wps:wsp>
                            <wps:cNvPr id="331" name="文字方塊 2"/>
                            <wps:cNvSpPr txBox="1">
                              <a:spLocks noChangeArrowheads="1"/>
                            </wps:cNvSpPr>
                            <wps:spPr bwMode="auto">
                              <a:xfrm>
                                <a:off x="2500" y="212858"/>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.8</w:t>
                                  </w:r>
                                </w:p>
                              </w:txbxContent>
                            </wps:txbx>
                            <wps:bodyPr rot="0" vert="horz" wrap="square" lIns="72000" tIns="0" rIns="0" bIns="0" anchor="t" anchorCtr="0">
                              <a:spAutoFit/>
                            </wps:bodyPr>
                          </wps:wsp>
                          <wps:wsp>
                            <wps:cNvPr id="332" name="文字方塊 2"/>
                            <wps:cNvSpPr txBox="1">
                              <a:spLocks noChangeArrowheads="1"/>
                            </wps:cNvSpPr>
                            <wps:spPr bwMode="auto">
                              <a:xfrm>
                                <a:off x="2500" y="423213"/>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.6</w:t>
                                  </w:r>
                                </w:p>
                              </w:txbxContent>
                            </wps:txbx>
                            <wps:bodyPr rot="0" vert="horz" wrap="square" lIns="72000" tIns="0" rIns="0" bIns="0" anchor="t" anchorCtr="0">
                              <a:spAutoFit/>
                            </wps:bodyPr>
                          </wps:wsp>
                          <wps:wsp>
                            <wps:cNvPr id="333" name="文字方塊 2"/>
                            <wps:cNvSpPr txBox="1">
                              <a:spLocks noChangeArrowheads="1"/>
                            </wps:cNvSpPr>
                            <wps:spPr bwMode="auto">
                              <a:xfrm>
                                <a:off x="0" y="638574"/>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sz w:val="19"/>
                                      <w:szCs w:val="19"/>
                                    </w:rPr>
                                    <w:t>0.4</w:t>
                                  </w:r>
                                </w:p>
                              </w:txbxContent>
                            </wps:txbx>
                            <wps:bodyPr rot="0" vert="horz" wrap="square" lIns="72000" tIns="0" rIns="0" bIns="0" anchor="t" anchorCtr="0">
                              <a:spAutoFit/>
                            </wps:bodyPr>
                          </wps:wsp>
                          <wps:wsp>
                            <wps:cNvPr id="334" name="文字方塊 2"/>
                            <wps:cNvSpPr txBox="1">
                              <a:spLocks noChangeArrowheads="1"/>
                            </wps:cNvSpPr>
                            <wps:spPr bwMode="auto">
                              <a:xfrm>
                                <a:off x="0" y="848929"/>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.2</w:t>
                                  </w:r>
                                </w:p>
                              </w:txbxContent>
                            </wps:txbx>
                            <wps:bodyPr rot="0" vert="horz" wrap="square" lIns="72000" tIns="0" rIns="0" bIns="0" anchor="t" anchorCtr="0">
                              <a:spAutoFit/>
                            </wps:bodyPr>
                          </wps:wsp>
                          <wps:wsp>
                            <wps:cNvPr id="335" name="文字方塊 2"/>
                            <wps:cNvSpPr txBox="1">
                              <a:spLocks noChangeArrowheads="1"/>
                            </wps:cNvSpPr>
                            <wps:spPr bwMode="auto">
                              <a:xfrm>
                                <a:off x="0" y="1061787"/>
                                <a:ext cx="266944" cy="161924"/>
                              </a:xfrm>
                              <a:prstGeom prst="rect">
                                <a:avLst/>
                              </a:prstGeom>
                              <a:noFill/>
                              <a:ln w="9525">
                                <a:noFill/>
                                <a:miter lim="800000"/>
                                <a:headEnd/>
                                <a:tailEnd/>
                              </a:ln>
                            </wps:spPr>
                            <wps:txbx>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p>
                              </w:txbxContent>
                            </wps:txbx>
                            <wps:bodyPr rot="0" vert="horz" wrap="square" lIns="72000" tIns="0" rIns="0" bIns="0" anchor="t" anchorCtr="0">
                              <a:spAutoFit/>
                            </wps:bodyPr>
                          </wps:wsp>
                        </wpg:grpSp>
                        <wps:wsp>
                          <wps:cNvPr id="336" name="文字方塊 2"/>
                          <wps:cNvSpPr txBox="1">
                            <a:spLocks noChangeArrowheads="1"/>
                          </wps:cNvSpPr>
                          <wps:spPr bwMode="auto">
                            <a:xfrm>
                              <a:off x="0" y="92693"/>
                              <a:ext cx="203443" cy="1044670"/>
                            </a:xfrm>
                            <a:prstGeom prst="rect">
                              <a:avLst/>
                            </a:prstGeom>
                            <a:noFill/>
                            <a:ln w="9525">
                              <a:noFill/>
                              <a:miter lim="800000"/>
                              <a:headEnd/>
                              <a:tailEnd/>
                            </a:ln>
                          </wps:spPr>
                          <wps:txbx>
                            <w:txbxContent>
                              <w:p w:rsidR="00C262C6" w:rsidRPr="00D015F5" w:rsidRDefault="00C262C6" w:rsidP="00BC2A4D">
                                <w:pPr>
                                  <w:snapToGrid w:val="0"/>
                                  <w:spacing w:line="240" w:lineRule="atLeast"/>
                                  <w:jc w:val="center"/>
                                  <w:rPr>
                                    <w:spacing w:val="6"/>
                                    <w:sz w:val="19"/>
                                    <w:szCs w:val="19"/>
                                  </w:rPr>
                                </w:pPr>
                                <w:r w:rsidRPr="00D015F5">
                                  <w:rPr>
                                    <w:rFonts w:hint="eastAsia"/>
                                    <w:spacing w:val="6"/>
                                    <w:sz w:val="19"/>
                                    <w:szCs w:val="19"/>
                                  </w:rPr>
                                  <w:t>相對蚜蟲產子數</w:t>
                                </w:r>
                              </w:p>
                            </w:txbxContent>
                          </wps:txbx>
                          <wps:bodyPr rot="0" vert="eaVert" wrap="square" lIns="0" tIns="0" rIns="0" bIns="0" anchor="t" anchorCtr="0">
                            <a:noAutofit/>
                          </wps:bodyPr>
                        </wps:wsp>
                      </wpg:grpSp>
                      <wpg:grpSp>
                        <wpg:cNvPr id="337" name="群組 337"/>
                        <wpg:cNvGrpSpPr/>
                        <wpg:grpSpPr>
                          <a:xfrm>
                            <a:off x="591670" y="1214078"/>
                            <a:ext cx="1256606" cy="161889"/>
                            <a:chOff x="0" y="0"/>
                            <a:chExt cx="1256982" cy="161915"/>
                          </a:xfrm>
                        </wpg:grpSpPr>
                        <wps:wsp>
                          <wps:cNvPr id="338" name="文字方塊 2"/>
                          <wps:cNvSpPr txBox="1">
                            <a:spLocks noChangeArrowheads="1"/>
                          </wps:cNvSpPr>
                          <wps:spPr bwMode="auto">
                            <a:xfrm>
                              <a:off x="0" y="0"/>
                              <a:ext cx="310645" cy="161915"/>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H</w:t>
                                </w:r>
                              </w:p>
                            </w:txbxContent>
                          </wps:txbx>
                          <wps:bodyPr rot="0" vert="horz" wrap="square" lIns="0" tIns="0" rIns="0" bIns="0" anchor="t" anchorCtr="0">
                            <a:spAutoFit/>
                          </wps:bodyPr>
                        </wps:wsp>
                        <wps:wsp>
                          <wps:cNvPr id="339" name="文字方塊 2"/>
                          <wps:cNvSpPr txBox="1">
                            <a:spLocks noChangeArrowheads="1"/>
                          </wps:cNvSpPr>
                          <wps:spPr bwMode="auto">
                            <a:xfrm>
                              <a:off x="418306" y="0"/>
                              <a:ext cx="327660"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w:t>
                                </w:r>
                              </w:p>
                            </w:txbxContent>
                          </wps:txbx>
                          <wps:bodyPr rot="0" vert="horz" wrap="square" lIns="0" tIns="0" rIns="0" bIns="0" anchor="t" anchorCtr="0">
                            <a:spAutoFit/>
                          </wps:bodyPr>
                        </wps:wsp>
                        <wps:wsp>
                          <wps:cNvPr id="340" name="文字方塊 2"/>
                          <wps:cNvSpPr txBox="1">
                            <a:spLocks noChangeArrowheads="1"/>
                          </wps:cNvSpPr>
                          <wps:spPr bwMode="auto">
                            <a:xfrm>
                              <a:off x="758950" y="0"/>
                              <a:ext cx="498032"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群組 370" o:spid="_x0000_s1187" style="position:absolute;left:0;text-align:left;margin-left:94.2pt;margin-top:.65pt;width:145.4pt;height:108.3pt;z-index:251656704;mso-position-horizontal:right;mso-width-relative:margin;mso-height-relative:margin" coordsize="18482,13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">
                <v:shape id="圖片 1" o:spid="_x0000_s1188" type="#_x0000_t75" style="position:absolute;left:4303;top:850;width:13931;height:1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">
                  <v:imagedata r:id="rId28" o:title=""/>
                  <o:lock v:ext="edit" aspectratio="f"/>
                </v:shape>
                <v:group id="群組 328" o:spid="_x0000_s1189" style="position:absolute;width:4267;height:12230" coordsize="4272,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群組 329" o:spid="_x0000_s1190" style="position:absolute;left:1578;width:2694;height:12237" coordsize="2694,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_x0000_s1191" type="#_x0000_t202" style="position:absolute;left:2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sz w:val="19"/>
                                <w:szCs w:val="19"/>
                              </w:rPr>
                              <w:t>1</w:t>
                            </w:r>
                          </w:p>
                        </w:txbxContent>
                      </v:textbox>
                    </v:shape>
                    <v:shape id="_x0000_s1192" type="#_x0000_t202" style="position:absolute;left:25;top:2128;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.8</w:t>
                            </w:r>
                          </w:p>
                        </w:txbxContent>
                      </v:textbox>
                    </v:shape>
                    <v:shape id="_x0000_s1193" type="#_x0000_t202" style="position:absolute;left:25;top:4232;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.6</w:t>
                            </w:r>
                          </w:p>
                        </w:txbxContent>
                      </v:textbox>
                    </v:shape>
                    <v:shape id="_x0000_s1194" type="#_x0000_t202" style="position:absolute;top:638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sz w:val="19"/>
                                <w:szCs w:val="19"/>
                              </w:rPr>
                              <w:t>0.4</w:t>
                            </w:r>
                          </w:p>
                        </w:txbxContent>
                      </v:textbox>
                    </v:shape>
                    <v:shape id="_x0000_s1195" type="#_x0000_t202" style="position:absolute;top:8489;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r w:rsidRPr="00D015F5">
                              <w:rPr>
                                <w:sz w:val="19"/>
                                <w:szCs w:val="19"/>
                              </w:rPr>
                              <w:t>.2</w:t>
                            </w:r>
                          </w:p>
                        </w:txbxContent>
                      </v:textbox>
                    </v:shape>
                    <v:shape id="_x0000_s1196" type="#_x0000_t202" style="position:absolute;top:10617;width:266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" filled="f" stroked="f">
                      <v:textbox style="mso-fit-shape-to-text:t" inset="2mm,0,0,0">
                        <w:txbxContent>
                          <w:p w:rsidR="00C262C6" w:rsidRPr="00D015F5" w:rsidRDefault="00C262C6" w:rsidP="00BC2A4D">
                            <w:pPr>
                              <w:snapToGrid w:val="0"/>
                              <w:spacing w:line="240" w:lineRule="atLeast"/>
                              <w:jc w:val="right"/>
                              <w:rPr>
                                <w:sz w:val="19"/>
                                <w:szCs w:val="19"/>
                              </w:rPr>
                            </w:pPr>
                            <w:r w:rsidRPr="00D015F5">
                              <w:rPr>
                                <w:rFonts w:hint="eastAsia"/>
                                <w:sz w:val="19"/>
                                <w:szCs w:val="19"/>
                              </w:rPr>
                              <w:t>0</w:t>
                            </w:r>
                          </w:p>
                        </w:txbxContent>
                      </v:textbox>
                    </v:shape>
                  </v:group>
                  <v:shape id="_x0000_s1197" type="#_x0000_t202" style="position:absolute;top:926;width:2034;height:10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" filled="f" stroked="f">
                    <v:textbox style="layout-flow:vertical-ideographic" inset="0,0,0,0">
                      <w:txbxContent>
                        <w:p w:rsidR="00C262C6" w:rsidRPr="00D015F5" w:rsidRDefault="00C262C6" w:rsidP="00BC2A4D">
                          <w:pPr>
                            <w:snapToGrid w:val="0"/>
                            <w:spacing w:line="240" w:lineRule="atLeast"/>
                            <w:jc w:val="center"/>
                            <w:rPr>
                              <w:spacing w:val="6"/>
                              <w:sz w:val="19"/>
                              <w:szCs w:val="19"/>
                            </w:rPr>
                          </w:pPr>
                          <w:r w:rsidRPr="00D015F5">
                            <w:rPr>
                              <w:rFonts w:hint="eastAsia"/>
                              <w:spacing w:val="6"/>
                              <w:sz w:val="19"/>
                              <w:szCs w:val="19"/>
                            </w:rPr>
                            <w:t>相對蚜蟲產子數</w:t>
                          </w:r>
                        </w:p>
                      </w:txbxContent>
                    </v:textbox>
                  </v:shape>
                </v:group>
                <v:group id="群組 337" o:spid="_x0000_s1198" style="position:absolute;left:5916;top:12140;width:12566;height:1619" coordsize="12569,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_x0000_s1199" type="#_x0000_t202" style="position:absolute;width:310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H</w:t>
                          </w:r>
                        </w:p>
                      </w:txbxContent>
                    </v:textbox>
                  </v:shape>
                  <v:shape id="_x0000_s1200" type="#_x0000_t202" style="position:absolute;left:4183;width:3276;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w:t>
                          </w:r>
                        </w:p>
                      </w:txbxContent>
                    </v:textbox>
                  </v:shape>
                  <v:shape id="_x0000_s1201" type="#_x0000_t202" style="position:absolute;left:7589;width:498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v:textbox>
                  </v:shape>
                </v:group>
              </v:group>
            </w:pict>
          </mc:Fallback>
        </mc:AlternateContent>
      </w:r>
    </w:p>
    <w:p w:rsidR="00703EAF" w:rsidRDefault="00703EAF" w:rsidP="00BC20D0">
      <w:pPr>
        <w:pStyle w:val="ABC1"/>
        <w:tabs>
          <w:tab w:val="clear" w:pos="3430"/>
          <w:tab w:val="clear" w:pos="6435"/>
          <w:tab w:val="left" w:pos="3360"/>
          <w:tab w:val="left" w:pos="6360"/>
        </w:tabs>
        <w:snapToGrid/>
        <w:rPr>
          <w:spacing w:val="10"/>
          <w:sz w:val="22"/>
        </w:rPr>
      </w:pPr>
    </w:p>
    <w:p w:rsidR="00703EAF" w:rsidRDefault="00703EAF" w:rsidP="00BC20D0">
      <w:pPr>
        <w:pStyle w:val="ABC1"/>
        <w:tabs>
          <w:tab w:val="clear" w:pos="3430"/>
          <w:tab w:val="clear" w:pos="6435"/>
          <w:tab w:val="left" w:pos="3360"/>
          <w:tab w:val="left" w:pos="6360"/>
        </w:tabs>
        <w:snapToGrid/>
        <w:rPr>
          <w:spacing w:val="10"/>
          <w:sz w:val="22"/>
        </w:rPr>
      </w:pPr>
    </w:p>
    <w:p w:rsidR="00703EAF" w:rsidRDefault="00703EAF" w:rsidP="00BC20D0">
      <w:pPr>
        <w:pStyle w:val="ABC1"/>
        <w:tabs>
          <w:tab w:val="clear" w:pos="3430"/>
          <w:tab w:val="clear" w:pos="6435"/>
          <w:tab w:val="left" w:pos="3360"/>
          <w:tab w:val="left" w:pos="6360"/>
        </w:tabs>
        <w:snapToGrid/>
        <w:rPr>
          <w:spacing w:val="10"/>
          <w:sz w:val="22"/>
        </w:rPr>
      </w:pPr>
    </w:p>
    <w:p w:rsidR="00703EAF" w:rsidRDefault="00703EAF" w:rsidP="00BC20D0">
      <w:pPr>
        <w:pStyle w:val="ABC1"/>
        <w:tabs>
          <w:tab w:val="clear" w:pos="3430"/>
          <w:tab w:val="clear" w:pos="6435"/>
          <w:tab w:val="left" w:pos="3360"/>
          <w:tab w:val="left" w:pos="6360"/>
        </w:tabs>
        <w:snapToGrid/>
        <w:rPr>
          <w:spacing w:val="10"/>
          <w:sz w:val="22"/>
        </w:rPr>
      </w:pPr>
    </w:p>
    <w:p w:rsidR="00703EAF" w:rsidRDefault="00703EAF" w:rsidP="00BC20D0">
      <w:pPr>
        <w:pStyle w:val="ABC1"/>
        <w:tabs>
          <w:tab w:val="clear" w:pos="3430"/>
          <w:tab w:val="clear" w:pos="6435"/>
          <w:tab w:val="left" w:pos="3360"/>
          <w:tab w:val="left" w:pos="6360"/>
        </w:tabs>
        <w:snapToGrid/>
        <w:rPr>
          <w:spacing w:val="10"/>
          <w:sz w:val="22"/>
        </w:rPr>
      </w:pPr>
    </w:p>
    <w:p w:rsidR="00421A9E" w:rsidRPr="00BC20D0" w:rsidRDefault="00D015F5" w:rsidP="00BC20D0">
      <w:pPr>
        <w:pStyle w:val="ABC1"/>
        <w:tabs>
          <w:tab w:val="clear" w:pos="3430"/>
          <w:tab w:val="clear" w:pos="6435"/>
          <w:tab w:val="left" w:pos="3360"/>
          <w:tab w:val="left" w:pos="6360"/>
        </w:tabs>
        <w:snapToGrid/>
        <w:rPr>
          <w:spacing w:val="10"/>
          <w:sz w:val="22"/>
        </w:rPr>
      </w:pPr>
      <w:r>
        <w:rPr>
          <w:noProof/>
          <w:spacing w:val="10"/>
          <w:sz w:val="22"/>
        </w:rPr>
        <mc:AlternateContent>
          <mc:Choice Requires="wpg">
            <w:drawing>
              <wp:anchor distT="0" distB="0" distL="114300" distR="114300" simplePos="0" relativeHeight="251658752" behindDoc="0" locked="0" layoutInCell="1" allowOverlap="1">
                <wp:simplePos x="0" y="0"/>
                <wp:positionH relativeFrom="column">
                  <wp:posOffset>2186513</wp:posOffset>
                </wp:positionH>
                <wp:positionV relativeFrom="paragraph">
                  <wp:posOffset>227431</wp:posOffset>
                </wp:positionV>
                <wp:extent cx="1905894" cy="1383651"/>
                <wp:effectExtent l="0" t="0" r="0" b="7620"/>
                <wp:wrapNone/>
                <wp:docPr id="374" name="群組 374"/>
                <wp:cNvGraphicFramePr/>
                <a:graphic xmlns:a="http://schemas.openxmlformats.org/drawingml/2006/main">
                  <a:graphicData uri="http://schemas.microsoft.com/office/word/2010/wordprocessingGroup">
                    <wpg:wgp>
                      <wpg:cNvGrpSpPr/>
                      <wpg:grpSpPr>
                        <a:xfrm>
                          <a:off x="0" y="0"/>
                          <a:ext cx="1905894" cy="1383651"/>
                          <a:chOff x="0" y="0"/>
                          <a:chExt cx="1905894" cy="1383651"/>
                        </a:xfrm>
                      </wpg:grpSpPr>
                      <pic:pic xmlns:pic="http://schemas.openxmlformats.org/drawingml/2006/picture">
                        <pic:nvPicPr>
                          <pic:cNvPr id="44" name="圖片 4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445674" y="76947"/>
                            <a:ext cx="1444625" cy="1169458"/>
                          </a:xfrm>
                          <a:prstGeom prst="rect">
                            <a:avLst/>
                          </a:prstGeom>
                        </pic:spPr>
                      </pic:pic>
                      <wpg:grpSp>
                        <wpg:cNvPr id="356" name="群組 356"/>
                        <wpg:cNvGrpSpPr/>
                        <wpg:grpSpPr>
                          <a:xfrm>
                            <a:off x="0" y="0"/>
                            <a:ext cx="427143" cy="1223511"/>
                            <a:chOff x="0" y="0"/>
                            <a:chExt cx="427271" cy="1223711"/>
                          </a:xfrm>
                        </wpg:grpSpPr>
                        <wpg:grpSp>
                          <wpg:cNvPr id="357" name="群組 357"/>
                          <wpg:cNvGrpSpPr/>
                          <wpg:grpSpPr>
                            <a:xfrm>
                              <a:off x="157827" y="0"/>
                              <a:ext cx="269444" cy="1223711"/>
                              <a:chOff x="0" y="0"/>
                              <a:chExt cx="269444" cy="1223711"/>
                            </a:xfrm>
                          </wpg:grpSpPr>
                          <wps:wsp>
                            <wps:cNvPr id="358" name="文字方塊 2"/>
                            <wps:cNvSpPr txBox="1">
                              <a:spLocks noChangeArrowheads="1"/>
                            </wps:cNvSpPr>
                            <wps:spPr bwMode="auto">
                              <a:xfrm>
                                <a:off x="2500" y="0"/>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sz w:val="19"/>
                                      <w:szCs w:val="19"/>
                                    </w:rPr>
                                    <w:t>1</w:t>
                                  </w:r>
                                </w:p>
                              </w:txbxContent>
                            </wps:txbx>
                            <wps:bodyPr rot="0" vert="horz" wrap="square" lIns="72000" tIns="0" rIns="0" bIns="0" anchor="t" anchorCtr="0">
                              <a:spAutoFit/>
                            </wps:bodyPr>
                          </wps:wsp>
                          <wps:wsp>
                            <wps:cNvPr id="359" name="文字方塊 2"/>
                            <wps:cNvSpPr txBox="1">
                              <a:spLocks noChangeArrowheads="1"/>
                            </wps:cNvSpPr>
                            <wps:spPr bwMode="auto">
                              <a:xfrm>
                                <a:off x="2500" y="212858"/>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.8</w:t>
                                  </w:r>
                                </w:p>
                              </w:txbxContent>
                            </wps:txbx>
                            <wps:bodyPr rot="0" vert="horz" wrap="square" lIns="72000" tIns="0" rIns="0" bIns="0" anchor="t" anchorCtr="0">
                              <a:spAutoFit/>
                            </wps:bodyPr>
                          </wps:wsp>
                          <wps:wsp>
                            <wps:cNvPr id="360" name="文字方塊 2"/>
                            <wps:cNvSpPr txBox="1">
                              <a:spLocks noChangeArrowheads="1"/>
                            </wps:cNvSpPr>
                            <wps:spPr bwMode="auto">
                              <a:xfrm>
                                <a:off x="2500" y="423213"/>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.6</w:t>
                                  </w:r>
                                </w:p>
                              </w:txbxContent>
                            </wps:txbx>
                            <wps:bodyPr rot="0" vert="horz" wrap="square" lIns="72000" tIns="0" rIns="0" bIns="0" anchor="t" anchorCtr="0">
                              <a:spAutoFit/>
                            </wps:bodyPr>
                          </wps:wsp>
                          <wps:wsp>
                            <wps:cNvPr id="361" name="文字方塊 2"/>
                            <wps:cNvSpPr txBox="1">
                              <a:spLocks noChangeArrowheads="1"/>
                            </wps:cNvSpPr>
                            <wps:spPr bwMode="auto">
                              <a:xfrm>
                                <a:off x="0" y="638574"/>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sz w:val="19"/>
                                      <w:szCs w:val="19"/>
                                    </w:rPr>
                                    <w:t>0.4</w:t>
                                  </w:r>
                                </w:p>
                              </w:txbxContent>
                            </wps:txbx>
                            <wps:bodyPr rot="0" vert="horz" wrap="square" lIns="72000" tIns="0" rIns="0" bIns="0" anchor="t" anchorCtr="0">
                              <a:spAutoFit/>
                            </wps:bodyPr>
                          </wps:wsp>
                          <wps:wsp>
                            <wps:cNvPr id="362" name="文字方塊 2"/>
                            <wps:cNvSpPr txBox="1">
                              <a:spLocks noChangeArrowheads="1"/>
                            </wps:cNvSpPr>
                            <wps:spPr bwMode="auto">
                              <a:xfrm>
                                <a:off x="0" y="848929"/>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.2</w:t>
                                  </w:r>
                                </w:p>
                              </w:txbxContent>
                            </wps:txbx>
                            <wps:bodyPr rot="0" vert="horz" wrap="square" lIns="72000" tIns="0" rIns="0" bIns="0" anchor="t" anchorCtr="0">
                              <a:spAutoFit/>
                            </wps:bodyPr>
                          </wps:wsp>
                          <wps:wsp>
                            <wps:cNvPr id="363" name="文字方塊 2"/>
                            <wps:cNvSpPr txBox="1">
                              <a:spLocks noChangeArrowheads="1"/>
                            </wps:cNvSpPr>
                            <wps:spPr bwMode="auto">
                              <a:xfrm>
                                <a:off x="0" y="1061787"/>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p>
                              </w:txbxContent>
                            </wps:txbx>
                            <wps:bodyPr rot="0" vert="horz" wrap="square" lIns="72000" tIns="0" rIns="0" bIns="0" anchor="t" anchorCtr="0">
                              <a:spAutoFit/>
                            </wps:bodyPr>
                          </wps:wsp>
                        </wpg:grpSp>
                        <wps:wsp>
                          <wps:cNvPr id="364" name="文字方塊 2"/>
                          <wps:cNvSpPr txBox="1">
                            <a:spLocks noChangeArrowheads="1"/>
                          </wps:cNvSpPr>
                          <wps:spPr bwMode="auto">
                            <a:xfrm>
                              <a:off x="0" y="92651"/>
                              <a:ext cx="203443" cy="925437"/>
                            </a:xfrm>
                            <a:prstGeom prst="rect">
                              <a:avLst/>
                            </a:prstGeom>
                            <a:noFill/>
                            <a:ln w="9525">
                              <a:noFill/>
                              <a:miter lim="800000"/>
                              <a:headEnd/>
                              <a:tailEnd/>
                            </a:ln>
                          </wps:spPr>
                          <wps:txbx>
                            <w:txbxContent>
                              <w:p w:rsidR="00C262C6" w:rsidRPr="00D015F5" w:rsidRDefault="00C262C6" w:rsidP="00D015F5">
                                <w:pPr>
                                  <w:snapToGrid w:val="0"/>
                                  <w:spacing w:line="240" w:lineRule="atLeast"/>
                                  <w:jc w:val="center"/>
                                  <w:rPr>
                                    <w:spacing w:val="6"/>
                                    <w:sz w:val="19"/>
                                    <w:szCs w:val="19"/>
                                  </w:rPr>
                                </w:pPr>
                                <w:r w:rsidRPr="00D015F5">
                                  <w:rPr>
                                    <w:rFonts w:hint="eastAsia"/>
                                    <w:spacing w:val="6"/>
                                    <w:sz w:val="19"/>
                                    <w:szCs w:val="19"/>
                                  </w:rPr>
                                  <w:t>相對病毒量</w:t>
                                </w:r>
                              </w:p>
                              <w:p w:rsidR="00C262C6" w:rsidRPr="00D015F5" w:rsidRDefault="00C262C6" w:rsidP="00CF331F">
                                <w:pPr>
                                  <w:snapToGrid w:val="0"/>
                                  <w:spacing w:line="240" w:lineRule="atLeast"/>
                                  <w:jc w:val="center"/>
                                  <w:rPr>
                                    <w:spacing w:val="6"/>
                                    <w:sz w:val="19"/>
                                    <w:szCs w:val="19"/>
                                  </w:rPr>
                                </w:pPr>
                              </w:p>
                            </w:txbxContent>
                          </wps:txbx>
                          <wps:bodyPr rot="0" vert="eaVert" wrap="square" lIns="0" tIns="0" rIns="0" bIns="0" anchor="t" anchorCtr="0">
                            <a:noAutofit/>
                          </wps:bodyPr>
                        </wps:wsp>
                      </wpg:grpSp>
                      <wpg:grpSp>
                        <wpg:cNvPr id="365" name="群組 365"/>
                        <wpg:cNvGrpSpPr/>
                        <wpg:grpSpPr>
                          <a:xfrm>
                            <a:off x="607038" y="1221762"/>
                            <a:ext cx="1298856" cy="161889"/>
                            <a:chOff x="0" y="0"/>
                            <a:chExt cx="1299246" cy="161915"/>
                          </a:xfrm>
                        </wpg:grpSpPr>
                        <wps:wsp>
                          <wps:cNvPr id="366" name="文字方塊 2"/>
                          <wps:cNvSpPr txBox="1">
                            <a:spLocks noChangeArrowheads="1"/>
                          </wps:cNvSpPr>
                          <wps:spPr bwMode="auto">
                            <a:xfrm>
                              <a:off x="0" y="0"/>
                              <a:ext cx="310645" cy="161915"/>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H</w:t>
                                </w:r>
                              </w:p>
                            </w:txbxContent>
                          </wps:txbx>
                          <wps:bodyPr rot="0" vert="horz" wrap="square" lIns="0" tIns="0" rIns="0" bIns="0" anchor="t" anchorCtr="0">
                            <a:spAutoFit/>
                          </wps:bodyPr>
                        </wps:wsp>
                        <wps:wsp>
                          <wps:cNvPr id="367" name="文字方塊 2"/>
                          <wps:cNvSpPr txBox="1">
                            <a:spLocks noChangeArrowheads="1"/>
                          </wps:cNvSpPr>
                          <wps:spPr bwMode="auto">
                            <a:xfrm>
                              <a:off x="445477" y="0"/>
                              <a:ext cx="327660"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w:t>
                                </w:r>
                              </w:p>
                            </w:txbxContent>
                          </wps:txbx>
                          <wps:bodyPr rot="0" vert="horz" wrap="square" lIns="0" tIns="0" rIns="0" bIns="0" anchor="t" anchorCtr="0">
                            <a:spAutoFit/>
                          </wps:bodyPr>
                        </wps:wsp>
                        <wps:wsp>
                          <wps:cNvPr id="368" name="文字方塊 2"/>
                          <wps:cNvSpPr txBox="1">
                            <a:spLocks noChangeArrowheads="1"/>
                          </wps:cNvSpPr>
                          <wps:spPr bwMode="auto">
                            <a:xfrm>
                              <a:off x="801214" y="0"/>
                              <a:ext cx="498032"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wps:txbx>
                          <wps:bodyPr rot="0" vert="horz" wrap="square" lIns="0" tIns="0" rIns="0" bIns="0" anchor="t" anchorCtr="0">
                            <a:spAutoFit/>
                          </wps:bodyPr>
                        </wps:wsp>
                      </wpg:grpSp>
                    </wpg:wgp>
                  </a:graphicData>
                </a:graphic>
              </wp:anchor>
            </w:drawing>
          </mc:Choice>
          <mc:Fallback>
            <w:pict>
              <v:group id="群組 374" o:spid="_x0000_s1202" style="position:absolute;left:0;text-align:left;margin-left:172.15pt;margin-top:17.9pt;width:150.05pt;height:108.95pt;z-index:251658752" coordsize="19058,13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">
                <v:shape id="圖片 44" o:spid="_x0000_s1203" type="#_x0000_t75" style="position:absolute;left:4456;top:769;width:14446;height:1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">
                  <v:imagedata r:id="rId30" o:title=""/>
                </v:shape>
                <v:group id="群組 356" o:spid="_x0000_s1204" style="position:absolute;width:4271;height:12235" coordsize="4272,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group id="群組 357" o:spid="_x0000_s1205" style="position:absolute;left:1578;width:2694;height:12237" coordsize="2694,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_x0000_s1206" type="#_x0000_t202" style="position:absolute;left:2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sz w:val="19"/>
                                <w:szCs w:val="19"/>
                              </w:rPr>
                              <w:t>1</w:t>
                            </w:r>
                          </w:p>
                        </w:txbxContent>
                      </v:textbox>
                    </v:shape>
                    <v:shape id="_x0000_s1207" type="#_x0000_t202" style="position:absolute;left:25;top:2128;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.8</w:t>
                            </w:r>
                          </w:p>
                        </w:txbxContent>
                      </v:textbox>
                    </v:shape>
                    <v:shape id="_x0000_s1208" type="#_x0000_t202" style="position:absolute;left:25;top:4232;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.6</w:t>
                            </w:r>
                          </w:p>
                        </w:txbxContent>
                      </v:textbox>
                    </v:shape>
                    <v:shape id="_x0000_s1209" type="#_x0000_t202" style="position:absolute;top:638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sz w:val="19"/>
                                <w:szCs w:val="19"/>
                              </w:rPr>
                              <w:t>0.4</w:t>
                            </w:r>
                          </w:p>
                        </w:txbxContent>
                      </v:textbox>
                    </v:shape>
                    <v:shape id="_x0000_s1210" type="#_x0000_t202" style="position:absolute;top:8489;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.2</w:t>
                            </w:r>
                          </w:p>
                        </w:txbxContent>
                      </v:textbox>
                    </v:shape>
                    <v:shape id="_x0000_s1211" type="#_x0000_t202" style="position:absolute;top:10617;width:266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p>
                        </w:txbxContent>
                      </v:textbox>
                    </v:shape>
                  </v:group>
                  <v:shape id="_x0000_s1212" type="#_x0000_t202" style="position:absolute;top:926;width:2034;height:9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" filled="f" stroked="f">
                    <v:textbox style="layout-flow:vertical-ideographic" inset="0,0,0,0">
                      <w:txbxContent>
                        <w:p w:rsidR="00C262C6" w:rsidRPr="00D015F5" w:rsidRDefault="00C262C6" w:rsidP="00D015F5">
                          <w:pPr>
                            <w:snapToGrid w:val="0"/>
                            <w:spacing w:line="240" w:lineRule="atLeast"/>
                            <w:jc w:val="center"/>
                            <w:rPr>
                              <w:spacing w:val="6"/>
                              <w:sz w:val="19"/>
                              <w:szCs w:val="19"/>
                            </w:rPr>
                          </w:pPr>
                          <w:r w:rsidRPr="00D015F5">
                            <w:rPr>
                              <w:rFonts w:hint="eastAsia"/>
                              <w:spacing w:val="6"/>
                              <w:sz w:val="19"/>
                              <w:szCs w:val="19"/>
                            </w:rPr>
                            <w:t>相對病毒量</w:t>
                          </w:r>
                        </w:p>
                        <w:p w:rsidR="00C262C6" w:rsidRPr="00D015F5" w:rsidRDefault="00C262C6" w:rsidP="00CF331F">
                          <w:pPr>
                            <w:snapToGrid w:val="0"/>
                            <w:spacing w:line="240" w:lineRule="atLeast"/>
                            <w:jc w:val="center"/>
                            <w:rPr>
                              <w:spacing w:val="6"/>
                              <w:sz w:val="19"/>
                              <w:szCs w:val="19"/>
                            </w:rPr>
                          </w:pPr>
                        </w:p>
                      </w:txbxContent>
                    </v:textbox>
                  </v:shape>
                </v:group>
                <v:group id="群組 365" o:spid="_x0000_s1213" style="position:absolute;left:6070;top:12217;width:12988;height:1619" coordsize="12992,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_x0000_s1214" type="#_x0000_t202" style="position:absolute;width:310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H</w:t>
                          </w:r>
                        </w:p>
                      </w:txbxContent>
                    </v:textbox>
                  </v:shape>
                  <v:shape id="_x0000_s1215" type="#_x0000_t202" style="position:absolute;left:4454;width:3277;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w:t>
                          </w:r>
                        </w:p>
                      </w:txbxContent>
                    </v:textbox>
                  </v:shape>
                  <v:shape id="_x0000_s1216" type="#_x0000_t202" style="position:absolute;left:8012;width:4980;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v:textbox>
                  </v:shape>
                </v:group>
              </v:group>
            </w:pict>
          </mc:Fallback>
        </mc:AlternateContent>
      </w:r>
      <w:r w:rsidR="00421A9E" w:rsidRPr="00BC20D0">
        <w:rPr>
          <w:spacing w:val="10"/>
          <w:sz w:val="22"/>
        </w:rPr>
        <w:t>(D)</w:t>
      </w:r>
      <w:r w:rsidR="00421A9E" w:rsidRPr="00BC20D0">
        <w:rPr>
          <w:rFonts w:hint="eastAsia"/>
          <w:spacing w:val="10"/>
          <w:sz w:val="22"/>
        </w:rPr>
        <w:t xml:space="preserve"> </w:t>
      </w:r>
      <w:r w:rsidR="00421A9E" w:rsidRPr="00BC20D0">
        <w:rPr>
          <w:spacing w:val="10"/>
          <w:sz w:val="22"/>
        </w:rPr>
        <w:tab/>
        <w:t>(E)</w:t>
      </w:r>
      <w:r w:rsidR="00421A9E" w:rsidRPr="00BC20D0">
        <w:rPr>
          <w:rFonts w:hint="eastAsia"/>
          <w:spacing w:val="10"/>
          <w:sz w:val="22"/>
        </w:rPr>
        <w:t xml:space="preserve"> </w:t>
      </w:r>
    </w:p>
    <w:p w:rsidR="00186B78" w:rsidRDefault="00D015F5" w:rsidP="00421A9E">
      <w:pPr>
        <w:pStyle w:val="TIT1"/>
        <w:autoSpaceDE w:val="0"/>
        <w:autoSpaceDN w:val="0"/>
        <w:adjustRightInd w:val="0"/>
        <w:spacing w:before="60"/>
        <w:ind w:left="360" w:hanging="360"/>
        <w:textAlignment w:val="bottom"/>
        <w:rPr>
          <w:color w:val="0D0D0D" w:themeColor="text1" w:themeTint="F2"/>
        </w:rPr>
      </w:pPr>
      <w:r>
        <w:rPr>
          <w:noProof/>
        </w:rPr>
        <mc:AlternateContent>
          <mc:Choice Requires="wpg">
            <w:drawing>
              <wp:anchor distT="0" distB="0" distL="114300" distR="114300" simplePos="0" relativeHeight="251657728" behindDoc="0" locked="0" layoutInCell="1" allowOverlap="1">
                <wp:simplePos x="0" y="0"/>
                <wp:positionH relativeFrom="column">
                  <wp:posOffset>273189</wp:posOffset>
                </wp:positionH>
                <wp:positionV relativeFrom="paragraph">
                  <wp:posOffset>6515</wp:posOffset>
                </wp:positionV>
                <wp:extent cx="1895950" cy="1391335"/>
                <wp:effectExtent l="0" t="0" r="9525" b="0"/>
                <wp:wrapNone/>
                <wp:docPr id="373" name="群組 373"/>
                <wp:cNvGraphicFramePr/>
                <a:graphic xmlns:a="http://schemas.openxmlformats.org/drawingml/2006/main">
                  <a:graphicData uri="http://schemas.microsoft.com/office/word/2010/wordprocessingGroup">
                    <wpg:wgp>
                      <wpg:cNvGrpSpPr/>
                      <wpg:grpSpPr>
                        <a:xfrm>
                          <a:off x="0" y="0"/>
                          <a:ext cx="1895950" cy="1391335"/>
                          <a:chOff x="0" y="0"/>
                          <a:chExt cx="1895950" cy="1391335"/>
                        </a:xfrm>
                      </wpg:grpSpPr>
                      <pic:pic xmlns:pic="http://schemas.openxmlformats.org/drawingml/2006/picture">
                        <pic:nvPicPr>
                          <pic:cNvPr id="3" name="圖片 3"/>
                          <pic:cNvPicPr>
                            <a:picLocks/>
                          </pic:cNvPicPr>
                        </pic:nvPicPr>
                        <pic:blipFill>
                          <a:blip r:embed="rId31">
                            <a:extLst>
                              <a:ext uri="{28A0092B-C50C-407E-A947-70E740481C1C}">
                                <a14:useLocalDpi xmlns:a14="http://schemas.microsoft.com/office/drawing/2010/main" val="0"/>
                              </a:ext>
                            </a:extLst>
                          </a:blip>
                          <a:stretch>
                            <a:fillRect/>
                          </a:stretch>
                        </pic:blipFill>
                        <pic:spPr>
                          <a:xfrm>
                            <a:off x="437990" y="65874"/>
                            <a:ext cx="1457960" cy="1170900"/>
                          </a:xfrm>
                          <a:prstGeom prst="rect">
                            <a:avLst/>
                          </a:prstGeom>
                        </pic:spPr>
                      </pic:pic>
                      <wpg:grpSp>
                        <wpg:cNvPr id="342" name="群組 342"/>
                        <wpg:cNvGrpSpPr/>
                        <wpg:grpSpPr>
                          <a:xfrm>
                            <a:off x="0" y="0"/>
                            <a:ext cx="426720" cy="1223010"/>
                            <a:chOff x="0" y="0"/>
                            <a:chExt cx="427271" cy="1223711"/>
                          </a:xfrm>
                        </wpg:grpSpPr>
                        <wpg:grpSp>
                          <wpg:cNvPr id="343" name="群組 343"/>
                          <wpg:cNvGrpSpPr/>
                          <wpg:grpSpPr>
                            <a:xfrm>
                              <a:off x="157827" y="0"/>
                              <a:ext cx="269444" cy="1223711"/>
                              <a:chOff x="0" y="0"/>
                              <a:chExt cx="269444" cy="1223711"/>
                            </a:xfrm>
                          </wpg:grpSpPr>
                          <wps:wsp>
                            <wps:cNvPr id="344" name="文字方塊 2"/>
                            <wps:cNvSpPr txBox="1">
                              <a:spLocks noChangeArrowheads="1"/>
                            </wps:cNvSpPr>
                            <wps:spPr bwMode="auto">
                              <a:xfrm>
                                <a:off x="2500" y="0"/>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sz w:val="19"/>
                                      <w:szCs w:val="19"/>
                                    </w:rPr>
                                    <w:t>1</w:t>
                                  </w:r>
                                </w:p>
                              </w:txbxContent>
                            </wps:txbx>
                            <wps:bodyPr rot="0" vert="horz" wrap="square" lIns="72000" tIns="0" rIns="0" bIns="0" anchor="t" anchorCtr="0">
                              <a:spAutoFit/>
                            </wps:bodyPr>
                          </wps:wsp>
                          <wps:wsp>
                            <wps:cNvPr id="345" name="文字方塊 2"/>
                            <wps:cNvSpPr txBox="1">
                              <a:spLocks noChangeArrowheads="1"/>
                            </wps:cNvSpPr>
                            <wps:spPr bwMode="auto">
                              <a:xfrm>
                                <a:off x="2500" y="212858"/>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.8</w:t>
                                  </w:r>
                                </w:p>
                              </w:txbxContent>
                            </wps:txbx>
                            <wps:bodyPr rot="0" vert="horz" wrap="square" lIns="72000" tIns="0" rIns="0" bIns="0" anchor="t" anchorCtr="0">
                              <a:spAutoFit/>
                            </wps:bodyPr>
                          </wps:wsp>
                          <wps:wsp>
                            <wps:cNvPr id="346" name="文字方塊 2"/>
                            <wps:cNvSpPr txBox="1">
                              <a:spLocks noChangeArrowheads="1"/>
                            </wps:cNvSpPr>
                            <wps:spPr bwMode="auto">
                              <a:xfrm>
                                <a:off x="2500" y="423213"/>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.6</w:t>
                                  </w:r>
                                </w:p>
                              </w:txbxContent>
                            </wps:txbx>
                            <wps:bodyPr rot="0" vert="horz" wrap="square" lIns="72000" tIns="0" rIns="0" bIns="0" anchor="t" anchorCtr="0">
                              <a:spAutoFit/>
                            </wps:bodyPr>
                          </wps:wsp>
                          <wps:wsp>
                            <wps:cNvPr id="347" name="文字方塊 2"/>
                            <wps:cNvSpPr txBox="1">
                              <a:spLocks noChangeArrowheads="1"/>
                            </wps:cNvSpPr>
                            <wps:spPr bwMode="auto">
                              <a:xfrm>
                                <a:off x="0" y="638574"/>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sz w:val="19"/>
                                      <w:szCs w:val="19"/>
                                    </w:rPr>
                                    <w:t>0.4</w:t>
                                  </w:r>
                                </w:p>
                              </w:txbxContent>
                            </wps:txbx>
                            <wps:bodyPr rot="0" vert="horz" wrap="square" lIns="72000" tIns="0" rIns="0" bIns="0" anchor="t" anchorCtr="0">
                              <a:spAutoFit/>
                            </wps:bodyPr>
                          </wps:wsp>
                          <wps:wsp>
                            <wps:cNvPr id="348" name="文字方塊 2"/>
                            <wps:cNvSpPr txBox="1">
                              <a:spLocks noChangeArrowheads="1"/>
                            </wps:cNvSpPr>
                            <wps:spPr bwMode="auto">
                              <a:xfrm>
                                <a:off x="0" y="848929"/>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.2</w:t>
                                  </w:r>
                                </w:p>
                              </w:txbxContent>
                            </wps:txbx>
                            <wps:bodyPr rot="0" vert="horz" wrap="square" lIns="72000" tIns="0" rIns="0" bIns="0" anchor="t" anchorCtr="0">
                              <a:spAutoFit/>
                            </wps:bodyPr>
                          </wps:wsp>
                          <wps:wsp>
                            <wps:cNvPr id="349" name="文字方塊 2"/>
                            <wps:cNvSpPr txBox="1">
                              <a:spLocks noChangeArrowheads="1"/>
                            </wps:cNvSpPr>
                            <wps:spPr bwMode="auto">
                              <a:xfrm>
                                <a:off x="0" y="1061787"/>
                                <a:ext cx="266944" cy="161924"/>
                              </a:xfrm>
                              <a:prstGeom prst="rect">
                                <a:avLst/>
                              </a:prstGeom>
                              <a:noFill/>
                              <a:ln w="9525">
                                <a:noFill/>
                                <a:miter lim="800000"/>
                                <a:headEnd/>
                                <a:tailEnd/>
                              </a:ln>
                            </wps:spPr>
                            <wps:txbx>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p>
                              </w:txbxContent>
                            </wps:txbx>
                            <wps:bodyPr rot="0" vert="horz" wrap="square" lIns="72000" tIns="0" rIns="0" bIns="0" anchor="t" anchorCtr="0">
                              <a:spAutoFit/>
                            </wps:bodyPr>
                          </wps:wsp>
                        </wpg:grpSp>
                        <wps:wsp>
                          <wps:cNvPr id="350" name="文字方塊 2"/>
                          <wps:cNvSpPr txBox="1">
                            <a:spLocks noChangeArrowheads="1"/>
                          </wps:cNvSpPr>
                          <wps:spPr bwMode="auto">
                            <a:xfrm>
                              <a:off x="0" y="92690"/>
                              <a:ext cx="203443" cy="837611"/>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pacing w:val="6"/>
                                    <w:sz w:val="19"/>
                                    <w:szCs w:val="19"/>
                                  </w:rPr>
                                </w:pPr>
                                <w:r w:rsidRPr="00D015F5">
                                  <w:rPr>
                                    <w:rFonts w:hint="eastAsia"/>
                                    <w:spacing w:val="6"/>
                                    <w:sz w:val="19"/>
                                    <w:szCs w:val="19"/>
                                  </w:rPr>
                                  <w:t>相對病毒量</w:t>
                                </w:r>
                              </w:p>
                            </w:txbxContent>
                          </wps:txbx>
                          <wps:bodyPr rot="0" vert="eaVert" wrap="square" lIns="0" tIns="0" rIns="0" bIns="0" anchor="t" anchorCtr="0">
                            <a:noAutofit/>
                          </wps:bodyPr>
                        </wps:wsp>
                      </wpg:grpSp>
                      <wpg:grpSp>
                        <wpg:cNvPr id="351" name="群組 351"/>
                        <wpg:cNvGrpSpPr/>
                        <wpg:grpSpPr>
                          <a:xfrm>
                            <a:off x="599354" y="1229446"/>
                            <a:ext cx="1289804" cy="161889"/>
                            <a:chOff x="3019" y="0"/>
                            <a:chExt cx="1290191" cy="161915"/>
                          </a:xfrm>
                        </wpg:grpSpPr>
                        <wps:wsp>
                          <wps:cNvPr id="352" name="文字方塊 2"/>
                          <wps:cNvSpPr txBox="1">
                            <a:spLocks noChangeArrowheads="1"/>
                          </wps:cNvSpPr>
                          <wps:spPr bwMode="auto">
                            <a:xfrm>
                              <a:off x="3019" y="0"/>
                              <a:ext cx="310645" cy="161915"/>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H</w:t>
                                </w:r>
                              </w:p>
                            </w:txbxContent>
                          </wps:txbx>
                          <wps:bodyPr rot="0" vert="horz" wrap="square" lIns="0" tIns="0" rIns="0" bIns="0" anchor="t" anchorCtr="0">
                            <a:spAutoFit/>
                          </wps:bodyPr>
                        </wps:wsp>
                        <wps:wsp>
                          <wps:cNvPr id="353" name="文字方塊 2"/>
                          <wps:cNvSpPr txBox="1">
                            <a:spLocks noChangeArrowheads="1"/>
                          </wps:cNvSpPr>
                          <wps:spPr bwMode="auto">
                            <a:xfrm>
                              <a:off x="436420" y="0"/>
                              <a:ext cx="327660"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w:t>
                                </w:r>
                              </w:p>
                            </w:txbxContent>
                          </wps:txbx>
                          <wps:bodyPr rot="0" vert="horz" wrap="square" lIns="0" tIns="0" rIns="0" bIns="0" anchor="t" anchorCtr="0">
                            <a:spAutoFit/>
                          </wps:bodyPr>
                        </wps:wsp>
                        <wps:wsp>
                          <wps:cNvPr id="354" name="文字方塊 2"/>
                          <wps:cNvSpPr txBox="1">
                            <a:spLocks noChangeArrowheads="1"/>
                          </wps:cNvSpPr>
                          <wps:spPr bwMode="auto">
                            <a:xfrm>
                              <a:off x="795178" y="0"/>
                              <a:ext cx="498032" cy="161290"/>
                            </a:xfrm>
                            <a:prstGeom prst="rect">
                              <a:avLst/>
                            </a:prstGeom>
                            <a:noFill/>
                            <a:ln w="9525">
                              <a:noFill/>
                              <a:miter lim="800000"/>
                              <a:headEnd/>
                              <a:tailEnd/>
                            </a:ln>
                          </wps:spPr>
                          <wps:txbx>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wps:txbx>
                          <wps:bodyPr rot="0" vert="horz" wrap="square" lIns="0" tIns="0" rIns="0" bIns="0" anchor="t" anchorCtr="0">
                            <a:spAutoFit/>
                          </wps:bodyPr>
                        </wps:wsp>
                      </wpg:grpSp>
                    </wpg:wgp>
                  </a:graphicData>
                </a:graphic>
              </wp:anchor>
            </w:drawing>
          </mc:Choice>
          <mc:Fallback>
            <w:pict>
              <v:group id="群組 373" o:spid="_x0000_s1217" style="position:absolute;left:0;text-align:left;margin-left:21.5pt;margin-top:.5pt;width:149.3pt;height:109.55pt;z-index:251657728" coordsize="18959,13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">
                <v:shape id="圖片 3" o:spid="_x0000_s1218" type="#_x0000_t75" style="position:absolute;left:4379;top:658;width:14580;height:11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">
                  <v:imagedata r:id="rId32" o:title=""/>
                  <o:lock v:ext="edit" aspectratio="f"/>
                </v:shape>
                <v:group id="群組 342" o:spid="_x0000_s1219" style="position:absolute;width:4267;height:12230" coordsize="4272,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group id="群組 343" o:spid="_x0000_s1220" style="position:absolute;left:1578;width:2694;height:12237" coordsize="2694,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_x0000_s1221" type="#_x0000_t202" style="position:absolute;left:2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sz w:val="19"/>
                                <w:szCs w:val="19"/>
                              </w:rPr>
                              <w:t>1</w:t>
                            </w:r>
                          </w:p>
                        </w:txbxContent>
                      </v:textbox>
                    </v:shape>
                    <v:shape id="_x0000_s1222" type="#_x0000_t202" style="position:absolute;left:25;top:2128;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.8</w:t>
                            </w:r>
                          </w:p>
                        </w:txbxContent>
                      </v:textbox>
                    </v:shape>
                    <v:shape id="_x0000_s1223" type="#_x0000_t202" style="position:absolute;left:25;top:4232;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.6</w:t>
                            </w:r>
                          </w:p>
                        </w:txbxContent>
                      </v:textbox>
                    </v:shape>
                    <v:shape id="_x0000_s1224" type="#_x0000_t202" style="position:absolute;top:6385;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sz w:val="19"/>
                                <w:szCs w:val="19"/>
                              </w:rPr>
                              <w:t>0.4</w:t>
                            </w:r>
                          </w:p>
                        </w:txbxContent>
                      </v:textbox>
                    </v:shape>
                    <v:shape id="_x0000_s1225" type="#_x0000_t202" style="position:absolute;top:8489;width:266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r w:rsidRPr="00D015F5">
                              <w:rPr>
                                <w:sz w:val="19"/>
                                <w:szCs w:val="19"/>
                              </w:rPr>
                              <w:t>.2</w:t>
                            </w:r>
                          </w:p>
                        </w:txbxContent>
                      </v:textbox>
                    </v:shape>
                    <v:shape id="_x0000_s1226" type="#_x0000_t202" style="position:absolute;top:10617;width:266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" filled="f" stroked="f">
                      <v:textbox style="mso-fit-shape-to-text:t" inset="2mm,0,0,0">
                        <w:txbxContent>
                          <w:p w:rsidR="00C262C6" w:rsidRPr="00D015F5" w:rsidRDefault="00C262C6" w:rsidP="00CF331F">
                            <w:pPr>
                              <w:snapToGrid w:val="0"/>
                              <w:spacing w:line="240" w:lineRule="atLeast"/>
                              <w:jc w:val="right"/>
                              <w:rPr>
                                <w:sz w:val="19"/>
                                <w:szCs w:val="19"/>
                              </w:rPr>
                            </w:pPr>
                            <w:r w:rsidRPr="00D015F5">
                              <w:rPr>
                                <w:rFonts w:hint="eastAsia"/>
                                <w:sz w:val="19"/>
                                <w:szCs w:val="19"/>
                              </w:rPr>
                              <w:t>0</w:t>
                            </w:r>
                          </w:p>
                        </w:txbxContent>
                      </v:textbox>
                    </v:shape>
                  </v:group>
                  <v:shape id="_x0000_s1227" type="#_x0000_t202" style="position:absolute;top:926;width:2034;height:8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" filled="f" stroked="f">
                    <v:textbox style="layout-flow:vertical-ideographic" inset="0,0,0,0">
                      <w:txbxContent>
                        <w:p w:rsidR="00C262C6" w:rsidRPr="00D015F5" w:rsidRDefault="00C262C6" w:rsidP="00CF331F">
                          <w:pPr>
                            <w:snapToGrid w:val="0"/>
                            <w:spacing w:line="240" w:lineRule="atLeast"/>
                            <w:jc w:val="center"/>
                            <w:rPr>
                              <w:spacing w:val="6"/>
                              <w:sz w:val="19"/>
                              <w:szCs w:val="19"/>
                            </w:rPr>
                          </w:pPr>
                          <w:r w:rsidRPr="00D015F5">
                            <w:rPr>
                              <w:rFonts w:hint="eastAsia"/>
                              <w:spacing w:val="6"/>
                              <w:sz w:val="19"/>
                              <w:szCs w:val="19"/>
                            </w:rPr>
                            <w:t>相對病毒量</w:t>
                          </w:r>
                        </w:p>
                      </w:txbxContent>
                    </v:textbox>
                  </v:shape>
                </v:group>
                <v:group id="群組 351" o:spid="_x0000_s1228" style="position:absolute;left:5993;top:12294;width:12898;height:1619" coordorigin="30" coordsize="12901,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_x0000_s1229" type="#_x0000_t202" style="position:absolute;left:30;width:310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H</w:t>
                          </w:r>
                        </w:p>
                      </w:txbxContent>
                    </v:textbox>
                  </v:shape>
                  <v:shape id="_x0000_s1230" type="#_x0000_t202" style="position:absolute;left:4364;width:3276;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w:t>
                          </w:r>
                        </w:p>
                      </w:txbxContent>
                    </v:textbox>
                  </v:shape>
                  <v:shape id="_x0000_s1231" type="#_x0000_t202" style="position:absolute;left:7951;width:4981;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" filled="f" stroked="f">
                    <v:textbox style="mso-fit-shape-to-text:t" inset="0,0,0,0">
                      <w:txbxContent>
                        <w:p w:rsidR="00C262C6" w:rsidRPr="00D015F5" w:rsidRDefault="00C262C6" w:rsidP="00CF331F">
                          <w:pPr>
                            <w:snapToGrid w:val="0"/>
                            <w:spacing w:line="240" w:lineRule="atLeast"/>
                            <w:jc w:val="center"/>
                            <w:rPr>
                              <w:sz w:val="19"/>
                              <w:szCs w:val="19"/>
                            </w:rPr>
                          </w:pPr>
                          <w:r w:rsidRPr="00D015F5">
                            <w:rPr>
                              <w:sz w:val="19"/>
                              <w:szCs w:val="19"/>
                            </w:rPr>
                            <w:t>CMV-2b</w:t>
                          </w:r>
                        </w:p>
                      </w:txbxContent>
                    </v:textbox>
                  </v:shape>
                </v:group>
              </v:group>
            </w:pict>
          </mc:Fallback>
        </mc:AlternateContent>
      </w:r>
    </w:p>
    <w:p w:rsidR="00703EAF" w:rsidRDefault="00703EAF" w:rsidP="00E965F5">
      <w:pPr>
        <w:pStyle w:val="TIT1"/>
        <w:spacing w:before="60"/>
        <w:ind w:left="357" w:hanging="357"/>
      </w:pPr>
    </w:p>
    <w:p w:rsidR="00703EAF" w:rsidRDefault="00703EAF" w:rsidP="00E965F5">
      <w:pPr>
        <w:pStyle w:val="TIT1"/>
        <w:spacing w:before="60"/>
        <w:ind w:left="357" w:hanging="357"/>
      </w:pPr>
    </w:p>
    <w:p w:rsidR="00703EAF" w:rsidRDefault="00703EAF" w:rsidP="00E965F5">
      <w:pPr>
        <w:pStyle w:val="TIT1"/>
        <w:spacing w:before="60"/>
        <w:ind w:left="357" w:hanging="357"/>
      </w:pPr>
    </w:p>
    <w:p w:rsidR="00703EAF" w:rsidRDefault="00703EAF" w:rsidP="00E965F5">
      <w:pPr>
        <w:pStyle w:val="TIT1"/>
        <w:spacing w:before="60"/>
        <w:ind w:left="357" w:hanging="357"/>
      </w:pPr>
    </w:p>
    <w:p w:rsidR="00703EAF" w:rsidRDefault="00703EAF" w:rsidP="00E965F5">
      <w:pPr>
        <w:pStyle w:val="TIT1"/>
        <w:spacing w:before="60"/>
        <w:ind w:left="357" w:hanging="357"/>
      </w:pPr>
    </w:p>
    <w:p w:rsidR="00703EAF" w:rsidRDefault="00703EAF" w:rsidP="00E965F5">
      <w:pPr>
        <w:pStyle w:val="TIT1"/>
        <w:spacing w:before="60"/>
        <w:ind w:left="357" w:hanging="357"/>
      </w:pPr>
    </w:p>
    <w:p w:rsidR="00321D3D" w:rsidRDefault="00321D3D">
      <w:pPr>
        <w:widowControl/>
        <w:adjustRightInd/>
        <w:spacing w:line="240" w:lineRule="auto"/>
        <w:textAlignment w:val="auto"/>
        <w:rPr>
          <w:spacing w:val="10"/>
          <w:kern w:val="2"/>
          <w:sz w:val="22"/>
        </w:rPr>
      </w:pPr>
      <w:r>
        <w:br w:type="page"/>
      </w:r>
    </w:p>
    <w:p w:rsidR="00421A9E" w:rsidRPr="00E965F5" w:rsidRDefault="00421A9E" w:rsidP="00E965F5">
      <w:pPr>
        <w:pStyle w:val="TIT1"/>
        <w:spacing w:before="60"/>
        <w:ind w:left="357" w:hanging="357"/>
      </w:pPr>
      <w:r w:rsidRPr="00E965F5">
        <w:rPr>
          <w:rFonts w:hint="eastAsia"/>
        </w:rPr>
        <w:lastRenderedPageBreak/>
        <w:t>1</w:t>
      </w:r>
      <w:r w:rsidR="00706121" w:rsidRPr="00E965F5">
        <w:rPr>
          <w:rFonts w:hint="eastAsia"/>
        </w:rPr>
        <w:t>1</w:t>
      </w:r>
      <w:r w:rsidRPr="00E965F5">
        <w:rPr>
          <w:rFonts w:hint="eastAsia"/>
        </w:rPr>
        <w:t>.</w:t>
      </w:r>
      <w:r w:rsidRPr="00E965F5">
        <w:tab/>
      </w:r>
      <w:r w:rsidRPr="00E965F5">
        <w:t>下列哪些</w:t>
      </w:r>
      <w:r w:rsidRPr="00E965F5">
        <w:rPr>
          <w:rFonts w:hint="eastAsia"/>
        </w:rPr>
        <w:t>現象具有專一性，</w:t>
      </w:r>
      <w:r w:rsidRPr="00E965F5">
        <w:t>可用來確定作物</w:t>
      </w:r>
      <w:r w:rsidRPr="00E965F5">
        <w:rPr>
          <w:rFonts w:hint="eastAsia"/>
        </w:rPr>
        <w:t>已被</w:t>
      </w:r>
      <w:r w:rsidRPr="00E965F5">
        <w:t>CMV</w:t>
      </w:r>
      <w:r w:rsidRPr="00E965F5">
        <w:t>感染？</w:t>
      </w:r>
      <w:r w:rsidR="00080548" w:rsidRPr="00E965F5">
        <w:rPr>
          <w:rFonts w:hint="eastAsia"/>
        </w:rPr>
        <w:t>（</w:t>
      </w:r>
      <w:r w:rsidRPr="00E965F5">
        <w:t>應選</w:t>
      </w:r>
      <w:r w:rsidRPr="00E965F5">
        <w:t>2</w:t>
      </w:r>
      <w:r w:rsidRPr="00E965F5">
        <w:t>項</w:t>
      </w:r>
      <w:r w:rsidR="00080548" w:rsidRPr="00E965F5">
        <w:rPr>
          <w:rFonts w:hint="eastAsia"/>
        </w:rPr>
        <w:t>）</w:t>
      </w:r>
    </w:p>
    <w:p w:rsidR="00421A9E" w:rsidRPr="00E965F5" w:rsidRDefault="00421A9E" w:rsidP="00421A9E">
      <w:pPr>
        <w:pStyle w:val="AB"/>
        <w:ind w:left="360"/>
        <w:rPr>
          <w:rFonts w:eastAsiaTheme="minorEastAsia"/>
        </w:rPr>
      </w:pPr>
      <w:r w:rsidRPr="00E965F5">
        <w:rPr>
          <w:rFonts w:eastAsiaTheme="minorEastAsia"/>
        </w:rPr>
        <w:t>(A)</w:t>
      </w:r>
      <w:bookmarkStart w:id="0" w:name="_Hlk114485766"/>
      <w:r w:rsidRPr="00E965F5">
        <w:rPr>
          <w:rFonts w:eastAsiaTheme="minorEastAsia" w:hint="eastAsia"/>
        </w:rPr>
        <w:t>作物中含有</w:t>
      </w:r>
      <w:r w:rsidRPr="00E965F5">
        <w:rPr>
          <w:rFonts w:eastAsiaTheme="minorEastAsia" w:hint="eastAsia"/>
        </w:rPr>
        <w:t>C</w:t>
      </w:r>
      <w:r w:rsidRPr="00E965F5">
        <w:rPr>
          <w:rFonts w:eastAsiaTheme="minorEastAsia"/>
        </w:rPr>
        <w:t>MV</w:t>
      </w:r>
      <w:r w:rsidRPr="00E965F5">
        <w:rPr>
          <w:rFonts w:eastAsiaTheme="minorEastAsia"/>
        </w:rPr>
        <w:t>的</w:t>
      </w:r>
      <w:bookmarkEnd w:id="0"/>
      <w:r w:rsidRPr="00E965F5">
        <w:rPr>
          <w:rFonts w:eastAsiaTheme="minorEastAsia" w:hint="eastAsia"/>
        </w:rPr>
        <w:t>核糖體</w:t>
      </w:r>
      <w:r w:rsidRPr="00E965F5">
        <w:rPr>
          <w:rFonts w:eastAsiaTheme="minorEastAsia"/>
        </w:rPr>
        <w:tab/>
        <w:t>(B)</w:t>
      </w:r>
      <w:r w:rsidRPr="00E965F5">
        <w:rPr>
          <w:rFonts w:eastAsiaTheme="minorEastAsia" w:hint="eastAsia"/>
        </w:rPr>
        <w:t>作物中含有</w:t>
      </w:r>
      <w:r w:rsidRPr="00E965F5">
        <w:rPr>
          <w:rFonts w:eastAsiaTheme="minorEastAsia" w:hint="eastAsia"/>
        </w:rPr>
        <w:t>CMV</w:t>
      </w:r>
      <w:r w:rsidRPr="00E965F5">
        <w:rPr>
          <w:rFonts w:eastAsiaTheme="minorEastAsia" w:hint="eastAsia"/>
        </w:rPr>
        <w:t>的</w:t>
      </w:r>
      <w:r w:rsidRPr="00E965F5">
        <w:rPr>
          <w:rFonts w:eastAsiaTheme="minorEastAsia"/>
        </w:rPr>
        <w:t>R</w:t>
      </w:r>
      <w:r w:rsidRPr="00E965F5">
        <w:rPr>
          <w:rFonts w:eastAsiaTheme="minorEastAsia" w:hint="eastAsia"/>
        </w:rPr>
        <w:t>NA</w:t>
      </w:r>
    </w:p>
    <w:p w:rsidR="00421A9E" w:rsidRPr="00E965F5" w:rsidRDefault="00421A9E" w:rsidP="00421A9E">
      <w:pPr>
        <w:pStyle w:val="AB"/>
        <w:ind w:left="360"/>
        <w:rPr>
          <w:rFonts w:eastAsiaTheme="minorEastAsia"/>
        </w:rPr>
      </w:pPr>
      <w:r w:rsidRPr="00E965F5">
        <w:rPr>
          <w:rFonts w:eastAsiaTheme="minorEastAsia"/>
        </w:rPr>
        <w:t>(C)</w:t>
      </w:r>
      <w:r w:rsidRPr="00E965F5">
        <w:rPr>
          <w:rFonts w:eastAsiaTheme="minorEastAsia" w:hint="eastAsia"/>
        </w:rPr>
        <w:t>作物中含有</w:t>
      </w:r>
      <w:r w:rsidRPr="00E965F5">
        <w:rPr>
          <w:rFonts w:eastAsiaTheme="minorEastAsia" w:hint="eastAsia"/>
        </w:rPr>
        <w:t>CMV</w:t>
      </w:r>
      <w:r w:rsidRPr="00E965F5">
        <w:rPr>
          <w:rFonts w:eastAsiaTheme="minorEastAsia" w:hint="eastAsia"/>
        </w:rPr>
        <w:t>的</w:t>
      </w:r>
      <w:r w:rsidRPr="00E965F5">
        <w:rPr>
          <w:rFonts w:eastAsiaTheme="minorEastAsia"/>
        </w:rPr>
        <w:t>蛋白</w:t>
      </w:r>
      <w:r w:rsidR="00FE3217">
        <w:rPr>
          <w:rFonts w:eastAsiaTheme="minorEastAsia" w:hint="eastAsia"/>
        </w:rPr>
        <w:t>質</w:t>
      </w:r>
      <w:r w:rsidRPr="00E965F5">
        <w:rPr>
          <w:rFonts w:eastAsiaTheme="minorEastAsia"/>
        </w:rPr>
        <w:tab/>
        <w:t>(D)</w:t>
      </w:r>
      <w:r w:rsidRPr="00E965F5">
        <w:rPr>
          <w:rFonts w:eastAsiaTheme="minorEastAsia" w:hint="eastAsia"/>
        </w:rPr>
        <w:t>作物釋放出特殊的氣味</w:t>
      </w:r>
    </w:p>
    <w:p w:rsidR="00421A9E" w:rsidRPr="00E965F5" w:rsidRDefault="00421A9E" w:rsidP="00421A9E">
      <w:pPr>
        <w:pStyle w:val="AB"/>
        <w:ind w:left="360"/>
        <w:rPr>
          <w:rFonts w:eastAsiaTheme="minorEastAsia"/>
        </w:rPr>
      </w:pPr>
      <w:r w:rsidRPr="00E965F5">
        <w:rPr>
          <w:rFonts w:eastAsiaTheme="minorEastAsia"/>
        </w:rPr>
        <w:t>(E)</w:t>
      </w:r>
      <w:r w:rsidRPr="00E965F5">
        <w:rPr>
          <w:rFonts w:eastAsiaTheme="minorEastAsia" w:hint="eastAsia"/>
        </w:rPr>
        <w:t>作物上發現大量蚜蟲</w:t>
      </w:r>
    </w:p>
    <w:p w:rsidR="00421A9E" w:rsidRPr="00E965F5" w:rsidRDefault="00421A9E" w:rsidP="00E965F5">
      <w:pPr>
        <w:pStyle w:val="TIT1"/>
        <w:spacing w:before="60"/>
        <w:ind w:left="357" w:hanging="357"/>
      </w:pPr>
      <w:r w:rsidRPr="00E965F5">
        <w:rPr>
          <w:rFonts w:hint="eastAsia"/>
        </w:rPr>
        <w:t>1</w:t>
      </w:r>
      <w:r w:rsidR="00706121" w:rsidRPr="00E965F5">
        <w:rPr>
          <w:rFonts w:hint="eastAsia"/>
        </w:rPr>
        <w:t>2</w:t>
      </w:r>
      <w:r w:rsidRPr="00E965F5">
        <w:rPr>
          <w:rFonts w:hint="eastAsia"/>
        </w:rPr>
        <w:t>.</w:t>
      </w:r>
      <w:r w:rsidRPr="00E965F5">
        <w:tab/>
      </w:r>
      <w:r w:rsidRPr="00E965F5">
        <w:rPr>
          <w:rFonts w:hint="eastAsia"/>
        </w:rPr>
        <w:t>巴博</w:t>
      </w:r>
      <w:r w:rsidR="00080548" w:rsidRPr="00E965F5">
        <w:rPr>
          <w:rFonts w:hint="eastAsia"/>
        </w:rPr>
        <w:t>（</w:t>
      </w:r>
      <w:r w:rsidRPr="00E965F5">
        <w:t xml:space="preserve">Svante </w:t>
      </w:r>
      <w:proofErr w:type="spellStart"/>
      <w:r w:rsidRPr="00E965F5">
        <w:t>Paabo</w:t>
      </w:r>
      <w:proofErr w:type="spellEnd"/>
      <w:r w:rsidR="00080548" w:rsidRPr="00E965F5">
        <w:rPr>
          <w:rFonts w:hint="eastAsia"/>
        </w:rPr>
        <w:t>）</w:t>
      </w:r>
      <w:r w:rsidRPr="00E965F5">
        <w:rPr>
          <w:rFonts w:hint="eastAsia"/>
        </w:rPr>
        <w:t>因發現了已滅絕人族</w:t>
      </w:r>
      <w:r w:rsidR="00321D3D">
        <w:rPr>
          <w:rFonts w:hint="eastAsia"/>
        </w:rPr>
        <w:t>成員</w:t>
      </w:r>
      <w:r w:rsidRPr="00E965F5">
        <w:rPr>
          <w:rFonts w:hint="eastAsia"/>
        </w:rPr>
        <w:t>之基因體</w:t>
      </w:r>
      <w:r w:rsidR="00080548" w:rsidRPr="00E965F5">
        <w:rPr>
          <w:rFonts w:hint="eastAsia"/>
        </w:rPr>
        <w:t>（</w:t>
      </w:r>
      <w:r w:rsidRPr="00E965F5">
        <w:rPr>
          <w:rFonts w:hint="eastAsia"/>
        </w:rPr>
        <w:t>DNA</w:t>
      </w:r>
      <w:r w:rsidRPr="00E965F5">
        <w:rPr>
          <w:rFonts w:hint="eastAsia"/>
        </w:rPr>
        <w:t>之集合</w:t>
      </w:r>
      <w:r w:rsidR="00080548" w:rsidRPr="00E965F5">
        <w:rPr>
          <w:rFonts w:hint="eastAsia"/>
        </w:rPr>
        <w:t>）</w:t>
      </w:r>
      <w:r w:rsidR="00321D3D">
        <w:rPr>
          <w:rFonts w:hint="eastAsia"/>
        </w:rPr>
        <w:t>並探討</w:t>
      </w:r>
      <w:r w:rsidRPr="00E965F5">
        <w:rPr>
          <w:rFonts w:hint="eastAsia"/>
        </w:rPr>
        <w:t>現代人</w:t>
      </w:r>
      <w:r w:rsidR="00080548" w:rsidRPr="00E965F5">
        <w:rPr>
          <w:rFonts w:hint="eastAsia"/>
        </w:rPr>
        <w:t>（</w:t>
      </w:r>
      <w:r w:rsidR="00321D3D" w:rsidRPr="00321D3D">
        <w:rPr>
          <w:position w:val="-10"/>
        </w:rPr>
        <w:object w:dxaOrig="1460" w:dyaOrig="300">
          <v:shape id="_x0000_i1029" type="#_x0000_t75" style="width:73pt;height:15pt" o:ole="">
            <v:imagedata r:id="rId33" o:title=""/>
          </v:shape>
          <o:OLEObject Type="Embed" ProgID="Equation.DSMT4" ShapeID="_x0000_i1029" DrawAspect="Content" ObjectID="_1734527509" r:id="rId34"/>
        </w:object>
      </w:r>
      <w:r w:rsidR="00080548" w:rsidRPr="00E965F5">
        <w:rPr>
          <w:rFonts w:hint="eastAsia"/>
        </w:rPr>
        <w:t>）</w:t>
      </w:r>
      <w:r w:rsidRPr="00E965F5">
        <w:rPr>
          <w:rFonts w:hint="eastAsia"/>
        </w:rPr>
        <w:t>之演化</w:t>
      </w:r>
      <w:r w:rsidR="00321D3D">
        <w:rPr>
          <w:rFonts w:hint="eastAsia"/>
        </w:rPr>
        <w:t>歷程</w:t>
      </w:r>
      <w:r w:rsidRPr="00E965F5">
        <w:rPr>
          <w:rFonts w:hint="eastAsia"/>
        </w:rPr>
        <w:t>，獲得</w:t>
      </w:r>
      <w:r w:rsidRPr="00E965F5">
        <w:rPr>
          <w:rFonts w:hint="eastAsia"/>
        </w:rPr>
        <w:t>2</w:t>
      </w:r>
      <w:r w:rsidRPr="00E965F5">
        <w:t>022</w:t>
      </w:r>
      <w:r w:rsidRPr="00E965F5">
        <w:rPr>
          <w:rFonts w:hint="eastAsia"/>
        </w:rPr>
        <w:t>年諾貝爾生理</w:t>
      </w:r>
      <w:proofErr w:type="gramStart"/>
      <w:r w:rsidRPr="00E965F5">
        <w:rPr>
          <w:rFonts w:hint="eastAsia"/>
        </w:rPr>
        <w:t>—</w:t>
      </w:r>
      <w:proofErr w:type="gramEnd"/>
      <w:r w:rsidRPr="00E965F5">
        <w:rPr>
          <w:rFonts w:hint="eastAsia"/>
        </w:rPr>
        <w:t>醫學獎。從尼安德</w:t>
      </w:r>
      <w:r w:rsidR="00321D3D">
        <w:rPr>
          <w:rFonts w:hint="eastAsia"/>
        </w:rPr>
        <w:t>塔</w:t>
      </w:r>
      <w:r w:rsidRPr="00E965F5">
        <w:rPr>
          <w:rFonts w:hint="eastAsia"/>
        </w:rPr>
        <w:t>人的化石中，他先發現</w:t>
      </w:r>
      <w:proofErr w:type="gramStart"/>
      <w:r w:rsidRPr="00E965F5">
        <w:rPr>
          <w:rFonts w:hint="eastAsia"/>
        </w:rPr>
        <w:t>了粒線體</w:t>
      </w:r>
      <w:proofErr w:type="gramEnd"/>
      <w:r w:rsidRPr="00E965F5">
        <w:rPr>
          <w:rFonts w:hint="eastAsia"/>
        </w:rPr>
        <w:t>DNA</w:t>
      </w:r>
      <w:r w:rsidRPr="00E965F5">
        <w:rPr>
          <w:rFonts w:hint="eastAsia"/>
        </w:rPr>
        <w:t>，定序了第一個百萬個核苷酸和第一版的核基因體序列。稍後，又發現一個新的人族</w:t>
      </w:r>
      <w:r w:rsidR="00321D3D">
        <w:rPr>
          <w:rFonts w:hint="eastAsia"/>
        </w:rPr>
        <w:t>成員</w:t>
      </w:r>
      <w:r w:rsidR="00321D3D" w:rsidRPr="00FE3217">
        <w:rPr>
          <w:rFonts w:hint="eastAsia"/>
        </w:rPr>
        <w:t>－</w:t>
      </w:r>
      <w:r w:rsidRPr="00E965F5">
        <w:rPr>
          <w:rFonts w:hint="eastAsia"/>
        </w:rPr>
        <w:t>丹尼索瓦人</w:t>
      </w:r>
      <w:r w:rsidR="00080548" w:rsidRPr="00E965F5">
        <w:rPr>
          <w:rFonts w:hint="eastAsia"/>
        </w:rPr>
        <w:t>（</w:t>
      </w:r>
      <w:r w:rsidRPr="00E965F5">
        <w:t>Denisovan</w:t>
      </w:r>
      <w:r w:rsidR="00080548" w:rsidRPr="00E965F5">
        <w:rPr>
          <w:rFonts w:hint="eastAsia"/>
        </w:rPr>
        <w:t>）</w:t>
      </w:r>
      <w:r w:rsidRPr="00E965F5">
        <w:rPr>
          <w:rFonts w:hint="eastAsia"/>
        </w:rPr>
        <w:t>，並且組裝其基因體序列。他</w:t>
      </w:r>
      <w:r w:rsidR="00321D3D">
        <w:rPr>
          <w:rFonts w:hint="eastAsia"/>
        </w:rPr>
        <w:t>的</w:t>
      </w:r>
      <w:r w:rsidRPr="00E965F5">
        <w:rPr>
          <w:rFonts w:hint="eastAsia"/>
        </w:rPr>
        <w:t>這些研究開發了全新而完整的材料，並開創了新的科學方法，為嶄新的古基因體學</w:t>
      </w:r>
      <w:r w:rsidR="00321D3D">
        <w:rPr>
          <w:rFonts w:hint="eastAsia"/>
        </w:rPr>
        <w:t>研究</w:t>
      </w:r>
      <w:r w:rsidRPr="00E965F5">
        <w:rPr>
          <w:rFonts w:hint="eastAsia"/>
        </w:rPr>
        <w:t>注入動力，以探索人族的演化過程。有關探討人類演化之科學進展，下列哪些正確？</w:t>
      </w:r>
      <w:r w:rsidR="00080548" w:rsidRPr="00E965F5">
        <w:rPr>
          <w:rFonts w:hint="eastAsia"/>
        </w:rPr>
        <w:t>（</w:t>
      </w:r>
      <w:r w:rsidRPr="00E965F5">
        <w:rPr>
          <w:rFonts w:hint="eastAsia"/>
        </w:rPr>
        <w:t>應選</w:t>
      </w:r>
      <w:r w:rsidRPr="00E965F5">
        <w:rPr>
          <w:rFonts w:hint="eastAsia"/>
        </w:rPr>
        <w:t>3</w:t>
      </w:r>
      <w:r w:rsidRPr="00E965F5">
        <w:rPr>
          <w:rFonts w:hint="eastAsia"/>
        </w:rPr>
        <w:t>項</w:t>
      </w:r>
      <w:r w:rsidR="00080548" w:rsidRPr="00E965F5">
        <w:rPr>
          <w:rFonts w:hint="eastAsia"/>
        </w:rPr>
        <w:t>）</w:t>
      </w:r>
    </w:p>
    <w:p w:rsidR="00421A9E" w:rsidRPr="00E965F5" w:rsidRDefault="00421A9E" w:rsidP="00E965F5">
      <w:pPr>
        <w:pStyle w:val="AA"/>
        <w:ind w:left="684" w:hangingChars="135" w:hanging="324"/>
      </w:pPr>
      <w:r w:rsidRPr="00E965F5">
        <w:t>(A)</w:t>
      </w:r>
      <w:r w:rsidRPr="00E965F5">
        <w:rPr>
          <w:rFonts w:hint="eastAsia"/>
        </w:rPr>
        <w:t>要從化石人族之標本中</w:t>
      </w:r>
      <w:proofErr w:type="gramStart"/>
      <w:r w:rsidRPr="00E965F5">
        <w:rPr>
          <w:rFonts w:hint="eastAsia"/>
        </w:rPr>
        <w:t>取得粒線體</w:t>
      </w:r>
      <w:proofErr w:type="gramEnd"/>
      <w:r w:rsidRPr="00E965F5">
        <w:rPr>
          <w:rFonts w:hint="eastAsia"/>
        </w:rPr>
        <w:t>D</w:t>
      </w:r>
      <w:r w:rsidRPr="00E965F5">
        <w:t>NA</w:t>
      </w:r>
      <w:r w:rsidRPr="00E965F5">
        <w:rPr>
          <w:rFonts w:hint="eastAsia"/>
        </w:rPr>
        <w:t>序列比</w:t>
      </w:r>
      <w:r w:rsidR="00321D3D">
        <w:rPr>
          <w:rFonts w:hint="eastAsia"/>
        </w:rPr>
        <w:t>取得</w:t>
      </w:r>
      <w:r w:rsidRPr="00E965F5">
        <w:rPr>
          <w:rFonts w:hint="eastAsia"/>
        </w:rPr>
        <w:t>細胞核</w:t>
      </w:r>
      <w:r w:rsidRPr="00E965F5">
        <w:rPr>
          <w:rFonts w:hint="eastAsia"/>
        </w:rPr>
        <w:t>DNA</w:t>
      </w:r>
      <w:r w:rsidRPr="00E965F5">
        <w:rPr>
          <w:rFonts w:hint="eastAsia"/>
        </w:rPr>
        <w:t>容易</w:t>
      </w:r>
    </w:p>
    <w:p w:rsidR="00421A9E" w:rsidRPr="00E965F5" w:rsidRDefault="00421A9E" w:rsidP="00E965F5">
      <w:pPr>
        <w:pStyle w:val="AA"/>
        <w:ind w:left="684" w:hangingChars="135" w:hanging="324"/>
      </w:pPr>
      <w:r w:rsidRPr="00E965F5">
        <w:t>(B)</w:t>
      </w:r>
      <w:r w:rsidRPr="00E965F5">
        <w:rPr>
          <w:rFonts w:hint="eastAsia"/>
        </w:rPr>
        <w:t>要從尼安德</w:t>
      </w:r>
      <w:r w:rsidR="00321D3D">
        <w:rPr>
          <w:rFonts w:hint="eastAsia"/>
        </w:rPr>
        <w:t>塔</w:t>
      </w:r>
      <w:r w:rsidRPr="00E965F5">
        <w:rPr>
          <w:rFonts w:hint="eastAsia"/>
        </w:rPr>
        <w:t>人的核酸中取相當連續的</w:t>
      </w:r>
      <w:r w:rsidRPr="00E965F5">
        <w:rPr>
          <w:rFonts w:hint="eastAsia"/>
        </w:rPr>
        <w:t>DNA</w:t>
      </w:r>
      <w:r w:rsidRPr="00E965F5">
        <w:rPr>
          <w:rFonts w:hint="eastAsia"/>
        </w:rPr>
        <w:t>序列比從現代人困難許多</w:t>
      </w:r>
    </w:p>
    <w:p w:rsidR="00421A9E" w:rsidRPr="00E965F5" w:rsidRDefault="00421A9E" w:rsidP="00E965F5">
      <w:pPr>
        <w:pStyle w:val="AA"/>
        <w:ind w:left="684" w:hangingChars="135" w:hanging="324"/>
      </w:pPr>
      <w:r w:rsidRPr="00E965F5">
        <w:t>(C)</w:t>
      </w:r>
      <w:r w:rsidRPr="00E965F5">
        <w:rPr>
          <w:rFonts w:hint="eastAsia"/>
        </w:rPr>
        <w:t>假設丹尼索瓦人之最終學名為</w:t>
      </w:r>
      <w:r w:rsidR="00080548" w:rsidRPr="00EA5320">
        <w:rPr>
          <w:position w:val="-2"/>
        </w:rPr>
        <w:object w:dxaOrig="1579" w:dyaOrig="260">
          <v:shape id="_x0000_i1030" type="#_x0000_t75" style="width:78.8pt;height:13.05pt" o:ole="">
            <v:imagedata r:id="rId35" o:title=""/>
          </v:shape>
          <o:OLEObject Type="Embed" ProgID="Equation.DSMT4" ShapeID="_x0000_i1030" DrawAspect="Content" ObjectID="_1734527510" r:id="rId36"/>
        </w:object>
      </w:r>
      <w:r w:rsidRPr="00E965F5">
        <w:rPr>
          <w:rFonts w:hint="eastAsia"/>
        </w:rPr>
        <w:t>，則此人與現代人非同一物種</w:t>
      </w:r>
    </w:p>
    <w:p w:rsidR="00421A9E" w:rsidRPr="00E965F5" w:rsidRDefault="00421A9E" w:rsidP="00E965F5">
      <w:pPr>
        <w:pStyle w:val="AA"/>
        <w:ind w:left="684" w:hangingChars="135" w:hanging="324"/>
      </w:pPr>
      <w:r w:rsidRPr="00E965F5">
        <w:t>(D)</w:t>
      </w:r>
      <w:r w:rsidRPr="00E965F5">
        <w:rPr>
          <w:rFonts w:hint="eastAsia"/>
        </w:rPr>
        <w:t>核基因體序列</w:t>
      </w:r>
      <w:r w:rsidR="00321D3D">
        <w:rPr>
          <w:rFonts w:hint="eastAsia"/>
        </w:rPr>
        <w:t>所提供的</w:t>
      </w:r>
      <w:r w:rsidRPr="00E965F5">
        <w:rPr>
          <w:rFonts w:hint="eastAsia"/>
        </w:rPr>
        <w:t>證據</w:t>
      </w:r>
      <w:r w:rsidR="00321D3D">
        <w:rPr>
          <w:rFonts w:hint="eastAsia"/>
        </w:rPr>
        <w:t>徹</w:t>
      </w:r>
      <w:r w:rsidRPr="00E965F5">
        <w:rPr>
          <w:rFonts w:hint="eastAsia"/>
        </w:rPr>
        <w:t>底否定了</w:t>
      </w:r>
      <w:proofErr w:type="gramStart"/>
      <w:r w:rsidRPr="00E965F5">
        <w:rPr>
          <w:rFonts w:hint="eastAsia"/>
        </w:rPr>
        <w:t>由粒線體</w:t>
      </w:r>
      <w:proofErr w:type="gramEnd"/>
      <w:r w:rsidRPr="00E965F5">
        <w:rPr>
          <w:rFonts w:hint="eastAsia"/>
        </w:rPr>
        <w:t>DNA</w:t>
      </w:r>
      <w:r w:rsidRPr="00E965F5">
        <w:rPr>
          <w:rFonts w:hint="eastAsia"/>
        </w:rPr>
        <w:t>資料推論之人類演化過程</w:t>
      </w:r>
    </w:p>
    <w:p w:rsidR="00421A9E" w:rsidRPr="00E965F5" w:rsidRDefault="00421A9E" w:rsidP="00E965F5">
      <w:pPr>
        <w:pStyle w:val="AA"/>
        <w:ind w:left="684" w:hangingChars="135" w:hanging="324"/>
      </w:pPr>
      <w:r w:rsidRPr="00E965F5">
        <w:t>(E)</w:t>
      </w:r>
      <w:proofErr w:type="gramStart"/>
      <w:r w:rsidRPr="00E965F5">
        <w:rPr>
          <w:rFonts w:hint="eastAsia"/>
        </w:rPr>
        <w:t>挹</w:t>
      </w:r>
      <w:proofErr w:type="gramEnd"/>
      <w:r w:rsidRPr="00E965F5">
        <w:rPr>
          <w:rFonts w:hint="eastAsia"/>
        </w:rPr>
        <w:t>注巴博古基因體學研究的材料和科技已經可以延伸</w:t>
      </w:r>
      <w:r w:rsidR="00321D3D">
        <w:rPr>
          <w:rFonts w:hint="eastAsia"/>
        </w:rPr>
        <w:t>使用</w:t>
      </w:r>
      <w:r w:rsidRPr="00E965F5">
        <w:rPr>
          <w:rFonts w:hint="eastAsia"/>
        </w:rPr>
        <w:t>到侏羅紀的人類標本上</w:t>
      </w:r>
    </w:p>
    <w:p w:rsidR="004E77B0" w:rsidRPr="00E965F5" w:rsidRDefault="004E77B0" w:rsidP="00E965F5">
      <w:pPr>
        <w:pStyle w:val="TIT1"/>
        <w:spacing w:before="60"/>
        <w:ind w:left="357" w:hanging="357"/>
      </w:pPr>
      <w:bookmarkStart w:id="1" w:name="_Hlk120795937"/>
      <w:r w:rsidRPr="00E965F5">
        <w:rPr>
          <w:rFonts w:hint="eastAsia"/>
        </w:rPr>
        <w:t>1</w:t>
      </w:r>
      <w:r w:rsidR="00706121" w:rsidRPr="00E965F5">
        <w:rPr>
          <w:rFonts w:hint="eastAsia"/>
        </w:rPr>
        <w:t>3</w:t>
      </w:r>
      <w:r w:rsidRPr="00E965F5">
        <w:rPr>
          <w:rFonts w:hint="eastAsia"/>
        </w:rPr>
        <w:t>.</w:t>
      </w:r>
      <w:r w:rsidRPr="00E965F5">
        <w:tab/>
      </w:r>
      <w:proofErr w:type="gramStart"/>
      <w:r w:rsidRPr="00E965F5">
        <w:t>取石蓮</w:t>
      </w:r>
      <w:proofErr w:type="gramEnd"/>
      <w:r w:rsidRPr="00E965F5">
        <w:t>為材料</w:t>
      </w:r>
      <w:r w:rsidR="00321D3D">
        <w:rPr>
          <w:rFonts w:hint="eastAsia"/>
        </w:rPr>
        <w:t>欲</w:t>
      </w:r>
      <w:r w:rsidRPr="00E965F5">
        <w:t>觀察</w:t>
      </w:r>
      <w:r w:rsidR="00321D3D">
        <w:rPr>
          <w:rFonts w:hint="eastAsia"/>
        </w:rPr>
        <w:t>葉片</w:t>
      </w:r>
      <w:r w:rsidRPr="00E965F5">
        <w:t>保衛細胞之形態，下列玻片</w:t>
      </w:r>
      <w:proofErr w:type="gramStart"/>
      <w:r w:rsidRPr="00E965F5">
        <w:t>製作法何</w:t>
      </w:r>
      <w:proofErr w:type="gramEnd"/>
      <w:r w:rsidRPr="00E965F5">
        <w:t>者最佳？</w:t>
      </w:r>
    </w:p>
    <w:p w:rsidR="00790F7C" w:rsidRPr="00E965F5" w:rsidRDefault="00790F7C" w:rsidP="00790F7C">
      <w:pPr>
        <w:pStyle w:val="AA"/>
        <w:ind w:left="684" w:hangingChars="135" w:hanging="324"/>
      </w:pPr>
      <w:r w:rsidRPr="00E965F5">
        <w:t>(A)</w:t>
      </w:r>
      <w:r>
        <w:rPr>
          <w:rFonts w:hint="eastAsia"/>
        </w:rPr>
        <w:t>將材料以小刀徒手切下薄片</w:t>
      </w:r>
    </w:p>
    <w:p w:rsidR="00790F7C" w:rsidRPr="00E965F5" w:rsidRDefault="00790F7C" w:rsidP="00790F7C">
      <w:pPr>
        <w:pStyle w:val="AA"/>
        <w:ind w:left="684" w:hangingChars="135" w:hanging="324"/>
      </w:pPr>
      <w:r w:rsidRPr="00E965F5">
        <w:t>(B)</w:t>
      </w:r>
      <w:r>
        <w:rPr>
          <w:rFonts w:hint="eastAsia"/>
        </w:rPr>
        <w:t>將材料以手指折撕</w:t>
      </w:r>
    </w:p>
    <w:p w:rsidR="00790F7C" w:rsidRPr="00E965F5" w:rsidRDefault="00790F7C" w:rsidP="00790F7C">
      <w:pPr>
        <w:pStyle w:val="AA"/>
        <w:ind w:left="684" w:hangingChars="135" w:hanging="324"/>
      </w:pPr>
      <w:r w:rsidRPr="00E965F5">
        <w:t>(C)</w:t>
      </w:r>
      <w:r>
        <w:rPr>
          <w:rFonts w:hint="eastAsia"/>
        </w:rPr>
        <w:t>將材料以蓋</w:t>
      </w:r>
      <w:proofErr w:type="gramStart"/>
      <w:r>
        <w:rPr>
          <w:rFonts w:hint="eastAsia"/>
        </w:rPr>
        <w:t>玻</w:t>
      </w:r>
      <w:proofErr w:type="gramEnd"/>
      <w:r>
        <w:rPr>
          <w:rFonts w:hint="eastAsia"/>
        </w:rPr>
        <w:t>片壓散</w:t>
      </w:r>
    </w:p>
    <w:p w:rsidR="00790F7C" w:rsidRDefault="00790F7C" w:rsidP="00790F7C">
      <w:pPr>
        <w:pStyle w:val="AA"/>
        <w:ind w:left="684" w:hangingChars="135" w:hanging="324"/>
      </w:pPr>
      <w:r w:rsidRPr="00E965F5">
        <w:t>(D)</w:t>
      </w:r>
      <w:r>
        <w:rPr>
          <w:rFonts w:hint="eastAsia"/>
        </w:rPr>
        <w:t>將材料以牙籤或解剖針塗抹於載</w:t>
      </w:r>
      <w:proofErr w:type="gramStart"/>
      <w:r>
        <w:rPr>
          <w:rFonts w:hint="eastAsia"/>
        </w:rPr>
        <w:t>玻</w:t>
      </w:r>
      <w:proofErr w:type="gramEnd"/>
      <w:r>
        <w:rPr>
          <w:rFonts w:hint="eastAsia"/>
        </w:rPr>
        <w:t>片</w:t>
      </w:r>
    </w:p>
    <w:p w:rsidR="00790F7C" w:rsidRPr="00790F7C" w:rsidRDefault="00790F7C" w:rsidP="00790F7C">
      <w:pPr>
        <w:pStyle w:val="AA"/>
        <w:ind w:left="684" w:hangingChars="135" w:hanging="324"/>
      </w:pPr>
      <w:r>
        <w:rPr>
          <w:rFonts w:hint="eastAsia"/>
        </w:rPr>
        <w:t>(E)</w:t>
      </w:r>
      <w:r>
        <w:rPr>
          <w:rFonts w:hint="eastAsia"/>
        </w:rPr>
        <w:t>將材料直接放置於載</w:t>
      </w:r>
      <w:proofErr w:type="gramStart"/>
      <w:r>
        <w:rPr>
          <w:rFonts w:hint="eastAsia"/>
        </w:rPr>
        <w:t>玻</w:t>
      </w:r>
      <w:proofErr w:type="gramEnd"/>
      <w:r>
        <w:rPr>
          <w:rFonts w:hint="eastAsia"/>
        </w:rPr>
        <w:t>片上</w:t>
      </w:r>
    </w:p>
    <w:p w:rsidR="004E77B0" w:rsidRPr="00E965F5" w:rsidRDefault="004E77B0" w:rsidP="00E965F5">
      <w:pPr>
        <w:pStyle w:val="TIT1"/>
        <w:spacing w:before="60"/>
        <w:ind w:left="357" w:hanging="357"/>
      </w:pPr>
      <w:r w:rsidRPr="00E965F5">
        <w:rPr>
          <w:rFonts w:hint="eastAsia"/>
        </w:rPr>
        <w:t>1</w:t>
      </w:r>
      <w:r w:rsidR="00706121" w:rsidRPr="00E965F5">
        <w:rPr>
          <w:rFonts w:hint="eastAsia"/>
        </w:rPr>
        <w:t>4</w:t>
      </w:r>
      <w:r w:rsidRPr="00E965F5">
        <w:rPr>
          <w:rFonts w:hint="eastAsia"/>
        </w:rPr>
        <w:t>.</w:t>
      </w:r>
      <w:r w:rsidRPr="00E965F5">
        <w:tab/>
      </w:r>
      <w:r w:rsidRPr="00E965F5">
        <w:t>比較</w:t>
      </w:r>
      <w:r w:rsidRPr="00E965F5">
        <w:rPr>
          <w:rFonts w:hint="eastAsia"/>
        </w:rPr>
        <w:t>大腸桿菌</w:t>
      </w:r>
      <w:r w:rsidRPr="00E965F5">
        <w:t>和</w:t>
      </w:r>
      <w:r w:rsidRPr="00E965F5">
        <w:rPr>
          <w:rFonts w:hint="eastAsia"/>
        </w:rPr>
        <w:t>酵母菌</w:t>
      </w:r>
      <w:r w:rsidRPr="00E965F5">
        <w:t>的細胞，下列</w:t>
      </w:r>
      <w:r w:rsidRPr="00E965F5">
        <w:rPr>
          <w:rFonts w:hint="eastAsia"/>
        </w:rPr>
        <w:t>何者</w:t>
      </w:r>
      <w:r w:rsidRPr="00E965F5">
        <w:t>是</w:t>
      </w:r>
      <w:r w:rsidR="00126EC4">
        <w:rPr>
          <w:rFonts w:hint="eastAsia"/>
        </w:rPr>
        <w:t>它們</w:t>
      </w:r>
      <w:r w:rsidRPr="00E965F5">
        <w:t>共同擁有的結構？</w:t>
      </w:r>
    </w:p>
    <w:p w:rsidR="004E77B0" w:rsidRPr="00BC20D0" w:rsidRDefault="004E77B0" w:rsidP="00BC20D0">
      <w:pPr>
        <w:pStyle w:val="ABCDE"/>
        <w:ind w:left="360"/>
      </w:pPr>
      <w:r w:rsidRPr="00BC20D0">
        <w:rPr>
          <w:rFonts w:hint="eastAsia"/>
        </w:rPr>
        <w:t>(A)</w:t>
      </w:r>
      <w:r w:rsidRPr="00BC20D0">
        <w:t>細胞核</w:t>
      </w:r>
      <w:r w:rsidRPr="00BC20D0">
        <w:tab/>
      </w:r>
      <w:r w:rsidRPr="00BC20D0">
        <w:rPr>
          <w:rFonts w:hint="eastAsia"/>
        </w:rPr>
        <w:t>(B)</w:t>
      </w:r>
      <w:proofErr w:type="gramStart"/>
      <w:r w:rsidRPr="00BC20D0">
        <w:t>粒線體</w:t>
      </w:r>
      <w:proofErr w:type="gramEnd"/>
      <w:r w:rsidRPr="00BC20D0">
        <w:tab/>
      </w:r>
      <w:r w:rsidRPr="00BC20D0">
        <w:rPr>
          <w:rFonts w:hint="eastAsia"/>
        </w:rPr>
        <w:t>(C)</w:t>
      </w:r>
      <w:r w:rsidRPr="00BC20D0">
        <w:rPr>
          <w:rFonts w:hint="eastAsia"/>
        </w:rPr>
        <w:t>高</w:t>
      </w:r>
      <w:proofErr w:type="gramStart"/>
      <w:r w:rsidRPr="00BC20D0">
        <w:rPr>
          <w:rFonts w:hint="eastAsia"/>
        </w:rPr>
        <w:t>基氏</w:t>
      </w:r>
      <w:proofErr w:type="gramEnd"/>
      <w:r w:rsidRPr="00BC20D0">
        <w:rPr>
          <w:rFonts w:hint="eastAsia"/>
        </w:rPr>
        <w:t>體</w:t>
      </w:r>
      <w:r w:rsidRPr="00BC20D0">
        <w:tab/>
      </w:r>
      <w:r w:rsidRPr="00BC20D0">
        <w:rPr>
          <w:rFonts w:hint="eastAsia"/>
        </w:rPr>
        <w:t>(D)</w:t>
      </w:r>
      <w:r w:rsidRPr="00BC20D0">
        <w:t>核糖體</w:t>
      </w:r>
      <w:r w:rsidRPr="00BC20D0">
        <w:tab/>
      </w:r>
      <w:r w:rsidRPr="00BC20D0">
        <w:rPr>
          <w:rFonts w:hint="eastAsia"/>
        </w:rPr>
        <w:t>(E)</w:t>
      </w:r>
      <w:r w:rsidRPr="00BC20D0">
        <w:t>內質網</w:t>
      </w:r>
    </w:p>
    <w:p w:rsidR="004E77B0" w:rsidRPr="00E965F5" w:rsidRDefault="004E77B0" w:rsidP="00E965F5">
      <w:pPr>
        <w:pStyle w:val="TIT1"/>
        <w:spacing w:before="60"/>
        <w:ind w:left="357" w:hanging="357"/>
      </w:pPr>
      <w:r w:rsidRPr="00E965F5">
        <w:rPr>
          <w:rFonts w:hint="eastAsia"/>
        </w:rPr>
        <w:t>1</w:t>
      </w:r>
      <w:r w:rsidR="00706121" w:rsidRPr="00E965F5">
        <w:rPr>
          <w:rFonts w:hint="eastAsia"/>
        </w:rPr>
        <w:t>5</w:t>
      </w:r>
      <w:r w:rsidRPr="00E965F5">
        <w:rPr>
          <w:rFonts w:hint="eastAsia"/>
        </w:rPr>
        <w:t>.</w:t>
      </w:r>
      <w:r w:rsidRPr="00E965F5">
        <w:tab/>
      </w:r>
      <w:r w:rsidRPr="00E965F5">
        <w:t>某物種生殖母細胞雙套染色體數</w:t>
      </w:r>
      <w:r w:rsidRPr="00E965F5">
        <w:rPr>
          <w:rFonts w:hint="eastAsia"/>
        </w:rPr>
        <w:t>為</w:t>
      </w:r>
      <w:r w:rsidRPr="00E965F5">
        <w:t>12</w:t>
      </w:r>
      <w:r w:rsidRPr="00E965F5">
        <w:t>，下列</w:t>
      </w:r>
      <w:r w:rsidRPr="00E965F5">
        <w:rPr>
          <w:rFonts w:hint="eastAsia"/>
        </w:rPr>
        <w:t>何者</w:t>
      </w:r>
      <w:r w:rsidRPr="00E965F5">
        <w:t>正確？</w:t>
      </w:r>
    </w:p>
    <w:p w:rsidR="004E77B0" w:rsidRPr="00E965F5" w:rsidRDefault="004E77B0" w:rsidP="00E965F5">
      <w:pPr>
        <w:pStyle w:val="AA"/>
        <w:ind w:left="684" w:hangingChars="135" w:hanging="324"/>
      </w:pPr>
      <w:r w:rsidRPr="00E965F5">
        <w:t>(A)</w:t>
      </w:r>
      <w:r w:rsidRPr="00E965F5">
        <w:rPr>
          <w:rFonts w:hint="eastAsia"/>
        </w:rPr>
        <w:t>開始減數分裂之稍前，染色體發生聯會成為</w:t>
      </w:r>
      <w:proofErr w:type="gramStart"/>
      <w:r w:rsidRPr="00E965F5">
        <w:rPr>
          <w:rFonts w:hint="eastAsia"/>
        </w:rPr>
        <w:t>四分體數是</w:t>
      </w:r>
      <w:proofErr w:type="gramEnd"/>
      <w:r w:rsidRPr="00E965F5">
        <w:rPr>
          <w:rFonts w:hint="eastAsia"/>
        </w:rPr>
        <w:t>4</w:t>
      </w:r>
      <w:r w:rsidRPr="00E965F5">
        <w:t>8</w:t>
      </w:r>
    </w:p>
    <w:p w:rsidR="004E77B0" w:rsidRPr="00E965F5" w:rsidRDefault="004E77B0" w:rsidP="00E965F5">
      <w:pPr>
        <w:pStyle w:val="AA"/>
        <w:ind w:left="684" w:hangingChars="135" w:hanging="324"/>
      </w:pPr>
      <w:r w:rsidRPr="00E965F5">
        <w:t>(B)</w:t>
      </w:r>
      <w:r w:rsidRPr="00E965F5">
        <w:rPr>
          <w:rFonts w:hint="eastAsia"/>
        </w:rPr>
        <w:t>減數分裂一開始，每</w:t>
      </w:r>
      <w:proofErr w:type="gramStart"/>
      <w:r w:rsidRPr="00E965F5">
        <w:rPr>
          <w:rFonts w:hint="eastAsia"/>
        </w:rPr>
        <w:t>個</w:t>
      </w:r>
      <w:proofErr w:type="gramEnd"/>
      <w:r w:rsidRPr="00E965F5">
        <w:rPr>
          <w:rFonts w:hint="eastAsia"/>
        </w:rPr>
        <w:t>生殖母細胞</w:t>
      </w:r>
      <w:r w:rsidR="006646E4">
        <w:rPr>
          <w:rFonts w:hint="eastAsia"/>
        </w:rPr>
        <w:t>中</w:t>
      </w:r>
      <w:r w:rsidRPr="00E965F5">
        <w:rPr>
          <w:rFonts w:hint="eastAsia"/>
        </w:rPr>
        <w:t>的同源染色體數是</w:t>
      </w:r>
      <w:r w:rsidRPr="00E965F5">
        <w:rPr>
          <w:rFonts w:hint="eastAsia"/>
        </w:rPr>
        <w:t>2</w:t>
      </w:r>
      <w:r w:rsidRPr="00E965F5">
        <w:t>4</w:t>
      </w:r>
      <w:r w:rsidRPr="00E965F5">
        <w:rPr>
          <w:rFonts w:hint="eastAsia"/>
        </w:rPr>
        <w:t>對</w:t>
      </w:r>
    </w:p>
    <w:p w:rsidR="004E77B0" w:rsidRPr="00E965F5" w:rsidRDefault="004E77B0" w:rsidP="00E965F5">
      <w:pPr>
        <w:pStyle w:val="AA"/>
        <w:ind w:left="684" w:hangingChars="135" w:hanging="324"/>
      </w:pPr>
      <w:r w:rsidRPr="00E965F5">
        <w:t>(C)</w:t>
      </w:r>
      <w:r w:rsidR="006646E4" w:rsidRPr="00E965F5">
        <w:rPr>
          <w:rFonts w:hint="eastAsia"/>
        </w:rPr>
        <w:t>減數分裂</w:t>
      </w:r>
      <w:r w:rsidR="006646E4">
        <w:rPr>
          <w:rFonts w:hint="eastAsia"/>
        </w:rPr>
        <w:t>第一階段（</w:t>
      </w:r>
      <w:r w:rsidRPr="00E965F5">
        <w:rPr>
          <w:rFonts w:hint="eastAsia"/>
        </w:rPr>
        <w:t>減數分裂</w:t>
      </w:r>
      <w:r w:rsidRPr="00E965F5">
        <w:t>I</w:t>
      </w:r>
      <w:r w:rsidR="006646E4">
        <w:rPr>
          <w:rFonts w:hint="eastAsia"/>
        </w:rPr>
        <w:t>）</w:t>
      </w:r>
      <w:r w:rsidRPr="00E965F5">
        <w:rPr>
          <w:rFonts w:hint="eastAsia"/>
        </w:rPr>
        <w:t>之後，每個子細胞</w:t>
      </w:r>
      <w:r w:rsidR="006646E4">
        <w:rPr>
          <w:rFonts w:hint="eastAsia"/>
        </w:rPr>
        <w:t>中</w:t>
      </w:r>
      <w:r w:rsidRPr="00E965F5">
        <w:rPr>
          <w:rFonts w:hint="eastAsia"/>
        </w:rPr>
        <w:t>的</w:t>
      </w:r>
      <w:proofErr w:type="gramStart"/>
      <w:r w:rsidRPr="00E965F5">
        <w:rPr>
          <w:rFonts w:hint="eastAsia"/>
        </w:rPr>
        <w:t>二分體數是</w:t>
      </w:r>
      <w:proofErr w:type="gramEnd"/>
      <w:r w:rsidRPr="00E965F5">
        <w:t>12</w:t>
      </w:r>
    </w:p>
    <w:p w:rsidR="004E77B0" w:rsidRPr="00E965F5" w:rsidRDefault="004E77B0" w:rsidP="00E965F5">
      <w:pPr>
        <w:pStyle w:val="AA"/>
        <w:ind w:left="684" w:hangingChars="135" w:hanging="324"/>
      </w:pPr>
      <w:r w:rsidRPr="00E965F5">
        <w:t>(D)</w:t>
      </w:r>
      <w:r w:rsidRPr="00E965F5">
        <w:rPr>
          <w:rFonts w:hint="eastAsia"/>
        </w:rPr>
        <w:t>該物種卵細胞</w:t>
      </w:r>
      <w:r w:rsidR="006646E4">
        <w:rPr>
          <w:rFonts w:hint="eastAsia"/>
        </w:rPr>
        <w:t>中</w:t>
      </w:r>
      <w:r w:rsidRPr="00E965F5">
        <w:rPr>
          <w:rFonts w:hint="eastAsia"/>
        </w:rPr>
        <w:t>的染色體數是</w:t>
      </w:r>
      <w:r w:rsidRPr="00E965F5">
        <w:t>6</w:t>
      </w:r>
    </w:p>
    <w:p w:rsidR="004E77B0" w:rsidRPr="00E965F5" w:rsidRDefault="004E77B0" w:rsidP="00E965F5">
      <w:pPr>
        <w:pStyle w:val="AA"/>
        <w:ind w:left="684" w:hangingChars="135" w:hanging="324"/>
      </w:pPr>
      <w:r w:rsidRPr="00E965F5">
        <w:t>(E)</w:t>
      </w:r>
      <w:r w:rsidRPr="00E965F5">
        <w:t>該物種精子</w:t>
      </w:r>
      <w:r w:rsidR="006646E4">
        <w:rPr>
          <w:rFonts w:hint="eastAsia"/>
        </w:rPr>
        <w:t>中</w:t>
      </w:r>
      <w:r w:rsidRPr="00E965F5">
        <w:rPr>
          <w:rFonts w:hint="eastAsia"/>
        </w:rPr>
        <w:t>的</w:t>
      </w:r>
      <w:r w:rsidRPr="00E965F5">
        <w:t>染色體</w:t>
      </w:r>
      <w:r w:rsidRPr="00E965F5">
        <w:rPr>
          <w:rFonts w:hint="eastAsia"/>
        </w:rPr>
        <w:t>數是</w:t>
      </w:r>
      <w:r w:rsidRPr="00E965F5">
        <w:t>3</w:t>
      </w:r>
    </w:p>
    <w:p w:rsidR="00421A9E" w:rsidRPr="00E965F5" w:rsidRDefault="00421A9E" w:rsidP="00E965F5">
      <w:pPr>
        <w:pStyle w:val="TIT1"/>
        <w:spacing w:before="60"/>
        <w:ind w:left="357" w:hanging="357"/>
      </w:pPr>
      <w:r w:rsidRPr="00E965F5">
        <w:rPr>
          <w:rFonts w:hint="eastAsia"/>
        </w:rPr>
        <w:t>16.</w:t>
      </w:r>
      <w:r w:rsidRPr="00E965F5">
        <w:tab/>
      </w:r>
      <w:r w:rsidRPr="00E965F5">
        <w:rPr>
          <w:rFonts w:hint="eastAsia"/>
        </w:rPr>
        <w:t>「在地球上的生物經演化過程而形成目前的生物多樣性」</w:t>
      </w:r>
      <w:r w:rsidRPr="00E965F5">
        <w:t>，</w:t>
      </w:r>
      <w:r w:rsidRPr="00E965F5">
        <w:rPr>
          <w:rFonts w:hint="eastAsia"/>
        </w:rPr>
        <w:t>依此意涵</w:t>
      </w:r>
      <w:r w:rsidRPr="00E965F5">
        <w:t>下列</w:t>
      </w:r>
      <w:r w:rsidRPr="00E965F5">
        <w:rPr>
          <w:rFonts w:hint="eastAsia"/>
        </w:rPr>
        <w:t>敘述</w:t>
      </w:r>
      <w:r w:rsidRPr="00E965F5">
        <w:t>哪些正確？</w:t>
      </w:r>
      <w:r w:rsidR="00080548" w:rsidRPr="00E965F5">
        <w:rPr>
          <w:rFonts w:hint="eastAsia"/>
        </w:rPr>
        <w:t>（</w:t>
      </w:r>
      <w:r w:rsidRPr="00E965F5">
        <w:t>應選</w:t>
      </w:r>
      <w:r w:rsidRPr="00E965F5">
        <w:t>2</w:t>
      </w:r>
      <w:r w:rsidRPr="00E965F5">
        <w:t>項</w:t>
      </w:r>
      <w:r w:rsidR="00080548" w:rsidRPr="00E965F5">
        <w:rPr>
          <w:rFonts w:hint="eastAsia"/>
        </w:rPr>
        <w:t>）</w:t>
      </w:r>
    </w:p>
    <w:p w:rsidR="00421A9E" w:rsidRPr="00E965F5" w:rsidRDefault="00421A9E" w:rsidP="00E965F5">
      <w:pPr>
        <w:pStyle w:val="AA"/>
        <w:ind w:left="684" w:hangingChars="135" w:hanging="324"/>
      </w:pPr>
      <w:r w:rsidRPr="00E965F5">
        <w:t>(A)</w:t>
      </w:r>
      <w:r w:rsidRPr="00E965F5">
        <w:t>地</w:t>
      </w:r>
      <w:r w:rsidRPr="00E965F5">
        <w:rPr>
          <w:rFonts w:hint="eastAsia"/>
        </w:rPr>
        <w:t>球的歷</w:t>
      </w:r>
      <w:r w:rsidRPr="00E965F5">
        <w:t>史</w:t>
      </w:r>
      <w:r w:rsidRPr="00E965F5">
        <w:rPr>
          <w:rFonts w:hint="eastAsia"/>
        </w:rPr>
        <w:t>顯示歷次</w:t>
      </w:r>
      <w:r w:rsidRPr="00E965F5">
        <w:t>物種多樣性</w:t>
      </w:r>
      <w:r w:rsidRPr="00E965F5">
        <w:rPr>
          <w:rFonts w:hint="eastAsia"/>
        </w:rPr>
        <w:t>大規模</w:t>
      </w:r>
      <w:r w:rsidRPr="00E965F5">
        <w:t>減低的主要原因是</w:t>
      </w:r>
      <w:r w:rsidRPr="00E965F5">
        <w:rPr>
          <w:rFonts w:hint="eastAsia"/>
        </w:rPr>
        <w:t>新物</w:t>
      </w:r>
      <w:r w:rsidRPr="00E965F5">
        <w:t>種</w:t>
      </w:r>
      <w:r w:rsidRPr="00E965F5">
        <w:rPr>
          <w:rFonts w:hint="eastAsia"/>
        </w:rPr>
        <w:t>出現不足</w:t>
      </w:r>
    </w:p>
    <w:p w:rsidR="00421A9E" w:rsidRPr="00E965F5" w:rsidRDefault="00421A9E" w:rsidP="00E965F5">
      <w:pPr>
        <w:pStyle w:val="AA"/>
        <w:ind w:left="684" w:hangingChars="135" w:hanging="324"/>
      </w:pPr>
      <w:r w:rsidRPr="00E965F5">
        <w:t>(B)</w:t>
      </w:r>
      <w:r w:rsidRPr="00E965F5">
        <w:t>大</w:t>
      </w:r>
      <w:r w:rsidRPr="00E965F5">
        <w:rPr>
          <w:rFonts w:hint="eastAsia"/>
        </w:rPr>
        <w:t>規模物種消失</w:t>
      </w:r>
      <w:r w:rsidRPr="00E965F5">
        <w:t>之後至達成生態系平衡</w:t>
      </w:r>
      <w:proofErr w:type="gramStart"/>
      <w:r w:rsidRPr="00E965F5">
        <w:t>之間，</w:t>
      </w:r>
      <w:proofErr w:type="gramEnd"/>
      <w:r w:rsidRPr="00E965F5">
        <w:t>通常物種多樣性會逐漸增加</w:t>
      </w:r>
    </w:p>
    <w:p w:rsidR="00421A9E" w:rsidRPr="00E965F5" w:rsidRDefault="00421A9E" w:rsidP="00E965F5">
      <w:pPr>
        <w:pStyle w:val="AA"/>
        <w:ind w:left="684" w:hangingChars="135" w:hanging="324"/>
      </w:pPr>
      <w:r w:rsidRPr="00E965F5">
        <w:t>(C)</w:t>
      </w:r>
      <w:r w:rsidRPr="00E965F5">
        <w:rPr>
          <w:rFonts w:hint="eastAsia"/>
        </w:rPr>
        <w:t>除了物種多樣性外，通常生物多樣性還可在基因或生態系的層次上加以觀察</w:t>
      </w:r>
    </w:p>
    <w:p w:rsidR="00421A9E" w:rsidRPr="00E965F5" w:rsidRDefault="00421A9E" w:rsidP="00E965F5">
      <w:pPr>
        <w:pStyle w:val="AA"/>
        <w:ind w:left="684" w:hangingChars="135" w:hanging="324"/>
      </w:pPr>
      <w:r w:rsidRPr="00E965F5">
        <w:t>(D)</w:t>
      </w:r>
      <w:proofErr w:type="gramStart"/>
      <w:r w:rsidRPr="00E965F5">
        <w:rPr>
          <w:rFonts w:hint="eastAsia"/>
        </w:rPr>
        <w:t>若</w:t>
      </w:r>
      <w:r w:rsidRPr="00E965F5">
        <w:t>棲地</w:t>
      </w:r>
      <w:proofErr w:type="gramEnd"/>
      <w:r w:rsidRPr="00E965F5">
        <w:t>複雜度增大，但</w:t>
      </w:r>
      <w:r w:rsidRPr="00E965F5">
        <w:rPr>
          <w:rFonts w:hint="eastAsia"/>
        </w:rPr>
        <w:t>因</w:t>
      </w:r>
      <w:r w:rsidRPr="00E965F5">
        <w:t>短期物種組成維持不變，故生態系多樣性仍然不變</w:t>
      </w:r>
    </w:p>
    <w:p w:rsidR="00421A9E" w:rsidRPr="00E965F5" w:rsidRDefault="00421A9E" w:rsidP="00E965F5">
      <w:pPr>
        <w:pStyle w:val="AA"/>
        <w:ind w:left="684" w:hangingChars="135" w:hanging="324"/>
      </w:pPr>
      <w:r w:rsidRPr="00E965F5">
        <w:t>(E)</w:t>
      </w:r>
      <w:r w:rsidRPr="00E965F5">
        <w:t>某顯性</w:t>
      </w:r>
      <w:r w:rsidRPr="00E965F5">
        <w:rPr>
          <w:rFonts w:hint="eastAsia"/>
        </w:rPr>
        <w:t>對隱性</w:t>
      </w:r>
      <w:r w:rsidRPr="00E965F5">
        <w:t>等位基因</w:t>
      </w:r>
      <w:r w:rsidRPr="00E965F5">
        <w:rPr>
          <w:rFonts w:hint="eastAsia"/>
        </w:rPr>
        <w:t>的比值為</w:t>
      </w:r>
      <w:r w:rsidRPr="00E965F5">
        <w:rPr>
          <w:rFonts w:hint="eastAsia"/>
        </w:rPr>
        <w:t>3</w:t>
      </w:r>
      <w:r w:rsidR="000743A8" w:rsidRPr="00E965F5">
        <w:rPr>
          <w:rFonts w:hint="eastAsia"/>
        </w:rPr>
        <w:t>：</w:t>
      </w:r>
      <w:r w:rsidRPr="00E965F5">
        <w:t>1</w:t>
      </w:r>
      <w:r w:rsidRPr="00E965F5">
        <w:t>，</w:t>
      </w:r>
      <w:r w:rsidRPr="00E965F5">
        <w:rPr>
          <w:rFonts w:hint="eastAsia"/>
        </w:rPr>
        <w:t>則顯示顯性表徵</w:t>
      </w:r>
      <w:r w:rsidRPr="00E965F5">
        <w:t>較隱性更適應</w:t>
      </w:r>
      <w:r w:rsidRPr="00E965F5">
        <w:rPr>
          <w:rFonts w:hint="eastAsia"/>
        </w:rPr>
        <w:t>環境</w:t>
      </w:r>
    </w:p>
    <w:bookmarkEnd w:id="1"/>
    <w:p w:rsidR="00013E0E" w:rsidRDefault="00013E0E">
      <w:pPr>
        <w:widowControl/>
        <w:adjustRightInd/>
        <w:spacing w:line="240" w:lineRule="auto"/>
        <w:textAlignment w:val="auto"/>
        <w:rPr>
          <w:spacing w:val="10"/>
          <w:kern w:val="2"/>
          <w:sz w:val="22"/>
        </w:rPr>
      </w:pPr>
      <w:r>
        <w:br w:type="page"/>
      </w:r>
    </w:p>
    <w:p w:rsidR="00080548" w:rsidRDefault="00421A9E" w:rsidP="00D76024">
      <w:pPr>
        <w:pStyle w:val="TIT1"/>
        <w:spacing w:before="60"/>
        <w:ind w:left="357" w:hanging="357"/>
      </w:pPr>
      <w:r>
        <w:rPr>
          <w:rFonts w:hint="eastAsia"/>
        </w:rPr>
        <w:lastRenderedPageBreak/>
        <w:t>17</w:t>
      </w:r>
      <w:r w:rsidRPr="00742E24">
        <w:rPr>
          <w:rFonts w:hint="eastAsia"/>
        </w:rPr>
        <w:t>.</w:t>
      </w:r>
      <w:r w:rsidRPr="00742E24">
        <w:tab/>
      </w:r>
      <w:r w:rsidR="00D76024" w:rsidRPr="00D76024">
        <w:rPr>
          <w:rFonts w:hint="eastAsia"/>
        </w:rPr>
        <w:t>經由探討病毒的構造和功能之後，假如分類學者同意擴大以細胞為基礎</w:t>
      </w:r>
      <w:proofErr w:type="gramStart"/>
      <w:r w:rsidR="00D76024" w:rsidRPr="00D76024">
        <w:rPr>
          <w:rFonts w:hint="eastAsia"/>
        </w:rPr>
        <w:t>的林奈分類</w:t>
      </w:r>
      <w:proofErr w:type="gramEnd"/>
      <w:r w:rsidR="00D76024" w:rsidRPr="00D76024">
        <w:rPr>
          <w:rFonts w:hint="eastAsia"/>
        </w:rPr>
        <w:t>系統，以容納病毒，則下列哪些建議應屬合理？（應選</w:t>
      </w:r>
      <w:r w:rsidR="00D76024" w:rsidRPr="00D76024">
        <w:t>2</w:t>
      </w:r>
      <w:r w:rsidR="00D76024" w:rsidRPr="00D76024">
        <w:rPr>
          <w:rFonts w:hint="eastAsia"/>
        </w:rPr>
        <w:t>項）</w:t>
      </w:r>
    </w:p>
    <w:p w:rsidR="00D76024" w:rsidRPr="00D76024" w:rsidRDefault="00D76024" w:rsidP="00D76024">
      <w:pPr>
        <w:pStyle w:val="AA"/>
        <w:ind w:left="684" w:hangingChars="135" w:hanging="324"/>
      </w:pPr>
      <w:r w:rsidRPr="00D76024">
        <w:t>(A)</w:t>
      </w:r>
      <w:r w:rsidRPr="00D76024">
        <w:rPr>
          <w:rFonts w:hint="eastAsia"/>
        </w:rPr>
        <w:t>新立一個域</w:t>
      </w:r>
    </w:p>
    <w:p w:rsidR="00D76024" w:rsidRPr="00D76024" w:rsidRDefault="00D76024" w:rsidP="00D76024">
      <w:pPr>
        <w:pStyle w:val="AA"/>
        <w:ind w:left="684" w:hangingChars="135" w:hanging="324"/>
      </w:pPr>
      <w:r w:rsidRPr="00D76024">
        <w:t>(B)</w:t>
      </w:r>
      <w:r w:rsidRPr="00D76024">
        <w:rPr>
          <w:rFonts w:hint="eastAsia"/>
        </w:rPr>
        <w:t>新立一個界</w:t>
      </w:r>
    </w:p>
    <w:p w:rsidR="00D76024" w:rsidRPr="00D76024" w:rsidRDefault="00D76024" w:rsidP="00D76024">
      <w:pPr>
        <w:pStyle w:val="AA"/>
        <w:ind w:left="684" w:hangingChars="135" w:hanging="324"/>
      </w:pPr>
      <w:r w:rsidRPr="00D76024">
        <w:t>(C)</w:t>
      </w:r>
      <w:r w:rsidRPr="00D76024">
        <w:rPr>
          <w:rFonts w:hint="eastAsia"/>
        </w:rPr>
        <w:t>將它置入原核</w:t>
      </w:r>
      <w:r>
        <w:rPr>
          <w:rFonts w:hint="eastAsia"/>
        </w:rPr>
        <w:t>生物</w:t>
      </w:r>
      <w:r w:rsidRPr="00D76024">
        <w:rPr>
          <w:rFonts w:hint="eastAsia"/>
        </w:rPr>
        <w:t>界</w:t>
      </w:r>
    </w:p>
    <w:p w:rsidR="00D76024" w:rsidRPr="00D76024" w:rsidRDefault="00D76024" w:rsidP="00D76024">
      <w:pPr>
        <w:pStyle w:val="AA"/>
        <w:ind w:left="684" w:hangingChars="135" w:hanging="324"/>
      </w:pPr>
      <w:r w:rsidRPr="00D76024">
        <w:t>(D)</w:t>
      </w:r>
      <w:r w:rsidRPr="00D76024">
        <w:rPr>
          <w:rFonts w:hint="eastAsia"/>
        </w:rPr>
        <w:t>將它置入細菌域</w:t>
      </w:r>
    </w:p>
    <w:p w:rsidR="00421A9E" w:rsidRPr="00BC20D0" w:rsidRDefault="00D76024" w:rsidP="00D76024">
      <w:pPr>
        <w:pStyle w:val="AA"/>
        <w:ind w:left="684" w:hangingChars="135" w:hanging="324"/>
      </w:pPr>
      <w:r w:rsidRPr="00D76024">
        <w:t>(E)</w:t>
      </w:r>
      <w:r w:rsidRPr="00D76024">
        <w:rPr>
          <w:rFonts w:hint="eastAsia"/>
        </w:rPr>
        <w:t>將它置入</w:t>
      </w:r>
      <w:proofErr w:type="gramStart"/>
      <w:r w:rsidRPr="00D76024">
        <w:rPr>
          <w:rFonts w:hint="eastAsia"/>
        </w:rPr>
        <w:t>古菌界</w:t>
      </w:r>
      <w:proofErr w:type="gramEnd"/>
    </w:p>
    <w:p w:rsidR="00F87CA9" w:rsidRPr="00E965F5" w:rsidRDefault="00F87CA9" w:rsidP="00E965F5">
      <w:pPr>
        <w:pStyle w:val="TIT1"/>
        <w:spacing w:before="60"/>
        <w:ind w:left="357" w:hanging="357"/>
      </w:pPr>
      <w:r>
        <w:rPr>
          <w:rFonts w:hint="eastAsia"/>
        </w:rPr>
        <w:t>1</w:t>
      </w:r>
      <w:r w:rsidR="0065465B">
        <w:rPr>
          <w:rFonts w:hint="eastAsia"/>
        </w:rPr>
        <w:t>8</w:t>
      </w:r>
      <w:r w:rsidRPr="00742E24">
        <w:rPr>
          <w:rFonts w:hint="eastAsia"/>
        </w:rPr>
        <w:t>.</w:t>
      </w:r>
      <w:r w:rsidRPr="00742E24">
        <w:tab/>
      </w:r>
      <w:r w:rsidRPr="00E965F5">
        <w:rPr>
          <w:rFonts w:hint="eastAsia"/>
        </w:rPr>
        <w:t>科學家</w:t>
      </w:r>
      <w:proofErr w:type="gramStart"/>
      <w:r w:rsidRPr="00E965F5">
        <w:rPr>
          <w:rFonts w:hint="eastAsia"/>
        </w:rPr>
        <w:t>篩</w:t>
      </w:r>
      <w:proofErr w:type="gramEnd"/>
      <w:r w:rsidRPr="00E965F5">
        <w:rPr>
          <w:rFonts w:hint="eastAsia"/>
        </w:rPr>
        <w:t>到了兩個突變株（甲和乙），其果實皆較野生型小。下列有關</w:t>
      </w:r>
      <w:proofErr w:type="gramStart"/>
      <w:r w:rsidRPr="00E965F5">
        <w:rPr>
          <w:rFonts w:hint="eastAsia"/>
        </w:rPr>
        <w:t>證實甲和乙</w:t>
      </w:r>
      <w:proofErr w:type="gramEnd"/>
      <w:r w:rsidRPr="00E965F5">
        <w:rPr>
          <w:rFonts w:hint="eastAsia"/>
        </w:rPr>
        <w:t>突變為同一基因的敘述，何者正確？</w:t>
      </w:r>
    </w:p>
    <w:p w:rsidR="00FF7B6F" w:rsidRPr="00E965F5" w:rsidRDefault="00FF7B6F" w:rsidP="00E965F5">
      <w:pPr>
        <w:pStyle w:val="AA"/>
        <w:ind w:left="684" w:hangingChars="135" w:hanging="324"/>
      </w:pPr>
      <w:r w:rsidRPr="00E965F5">
        <w:rPr>
          <w:rFonts w:hint="eastAsia"/>
        </w:rPr>
        <w:t>(A)</w:t>
      </w:r>
      <w:proofErr w:type="gramStart"/>
      <w:r w:rsidRPr="00E965F5">
        <w:rPr>
          <w:rFonts w:hint="eastAsia"/>
        </w:rPr>
        <w:t>若甲和乙皆</w:t>
      </w:r>
      <w:proofErr w:type="gramEnd"/>
      <w:r w:rsidRPr="00E965F5">
        <w:rPr>
          <w:rFonts w:hint="eastAsia"/>
        </w:rPr>
        <w:t>為隱性同型合子，</w:t>
      </w:r>
      <w:proofErr w:type="gramStart"/>
      <w:r w:rsidRPr="00E965F5">
        <w:rPr>
          <w:rFonts w:hint="eastAsia"/>
        </w:rPr>
        <w:t>進行互</w:t>
      </w:r>
      <w:proofErr w:type="gramEnd"/>
      <w:r w:rsidRPr="00E965F5">
        <w:rPr>
          <w:rFonts w:hint="eastAsia"/>
        </w:rPr>
        <w:t>交，得子代為同樣小果，則可證實</w:t>
      </w:r>
    </w:p>
    <w:p w:rsidR="00FF7B6F" w:rsidRPr="00E965F5" w:rsidRDefault="00FF7B6F" w:rsidP="00E965F5">
      <w:pPr>
        <w:pStyle w:val="AA"/>
        <w:ind w:left="684" w:hangingChars="135" w:hanging="324"/>
      </w:pPr>
      <w:r w:rsidRPr="00E965F5">
        <w:rPr>
          <w:rFonts w:hint="eastAsia"/>
        </w:rPr>
        <w:t>(B)</w:t>
      </w:r>
      <w:proofErr w:type="gramStart"/>
      <w:r w:rsidRPr="00E965F5">
        <w:rPr>
          <w:rFonts w:hint="eastAsia"/>
        </w:rPr>
        <w:t>若甲和乙皆</w:t>
      </w:r>
      <w:proofErr w:type="gramEnd"/>
      <w:r w:rsidRPr="00E965F5">
        <w:rPr>
          <w:rFonts w:hint="eastAsia"/>
        </w:rPr>
        <w:t>為顯性異型合子，</w:t>
      </w:r>
      <w:proofErr w:type="gramStart"/>
      <w:r w:rsidRPr="00E965F5">
        <w:rPr>
          <w:rFonts w:hint="eastAsia"/>
        </w:rPr>
        <w:t>進行互</w:t>
      </w:r>
      <w:proofErr w:type="gramEnd"/>
      <w:r w:rsidRPr="00E965F5">
        <w:rPr>
          <w:rFonts w:hint="eastAsia"/>
        </w:rPr>
        <w:t>交，得子代為同樣小果，則可證實</w:t>
      </w:r>
    </w:p>
    <w:p w:rsidR="00FF7B6F" w:rsidRPr="00E965F5" w:rsidRDefault="00FF7B6F" w:rsidP="00E965F5">
      <w:pPr>
        <w:pStyle w:val="AA"/>
        <w:ind w:left="684" w:hangingChars="135" w:hanging="324"/>
      </w:pPr>
      <w:r w:rsidRPr="00E965F5">
        <w:rPr>
          <w:rFonts w:hint="eastAsia"/>
        </w:rPr>
        <w:t>(C)</w:t>
      </w:r>
      <w:proofErr w:type="gramStart"/>
      <w:r w:rsidRPr="00E965F5">
        <w:rPr>
          <w:rFonts w:hint="eastAsia"/>
        </w:rPr>
        <w:t>若甲和乙皆</w:t>
      </w:r>
      <w:proofErr w:type="gramEnd"/>
      <w:r w:rsidRPr="00E965F5">
        <w:rPr>
          <w:rFonts w:hint="eastAsia"/>
        </w:rPr>
        <w:t>為顯性同型合子，</w:t>
      </w:r>
      <w:proofErr w:type="gramStart"/>
      <w:r w:rsidRPr="00E965F5">
        <w:rPr>
          <w:rFonts w:hint="eastAsia"/>
        </w:rPr>
        <w:t>進行互</w:t>
      </w:r>
      <w:proofErr w:type="gramEnd"/>
      <w:r w:rsidRPr="00E965F5">
        <w:rPr>
          <w:rFonts w:hint="eastAsia"/>
        </w:rPr>
        <w:t>交，得子代為同樣小果，則可證實</w:t>
      </w:r>
    </w:p>
    <w:p w:rsidR="00421A9E" w:rsidRPr="00E965F5" w:rsidRDefault="00421A9E" w:rsidP="00E965F5">
      <w:pPr>
        <w:pStyle w:val="AA"/>
        <w:ind w:left="684" w:hangingChars="135" w:hanging="324"/>
      </w:pPr>
      <w:r w:rsidRPr="00E965F5">
        <w:rPr>
          <w:rFonts w:hint="eastAsia"/>
        </w:rPr>
        <w:t>(</w:t>
      </w:r>
      <w:r w:rsidR="00E8200B" w:rsidRPr="00E965F5">
        <w:rPr>
          <w:rFonts w:hint="eastAsia"/>
        </w:rPr>
        <w:t>D</w:t>
      </w:r>
      <w:r w:rsidRPr="00E965F5">
        <w:rPr>
          <w:rFonts w:hint="eastAsia"/>
        </w:rPr>
        <w:t>)</w:t>
      </w:r>
      <w:proofErr w:type="gramStart"/>
      <w:r w:rsidRPr="00E965F5">
        <w:rPr>
          <w:rFonts w:hint="eastAsia"/>
        </w:rPr>
        <w:t>若甲和乙皆</w:t>
      </w:r>
      <w:proofErr w:type="gramEnd"/>
      <w:r w:rsidRPr="00E965F5">
        <w:rPr>
          <w:rFonts w:hint="eastAsia"/>
        </w:rPr>
        <w:t>為隱性同型合子，</w:t>
      </w:r>
      <w:proofErr w:type="gramStart"/>
      <w:r w:rsidRPr="00E965F5">
        <w:rPr>
          <w:rFonts w:hint="eastAsia"/>
        </w:rPr>
        <w:t>進行互</w:t>
      </w:r>
      <w:proofErr w:type="gramEnd"/>
      <w:r w:rsidRPr="00E965F5">
        <w:rPr>
          <w:rFonts w:hint="eastAsia"/>
        </w:rPr>
        <w:t>交，得子代果實較甲乙小，則可證實</w:t>
      </w:r>
    </w:p>
    <w:p w:rsidR="00421A9E" w:rsidRPr="00E965F5" w:rsidRDefault="00421A9E" w:rsidP="00E965F5">
      <w:pPr>
        <w:pStyle w:val="AA"/>
        <w:ind w:left="684" w:hangingChars="135" w:hanging="324"/>
      </w:pPr>
      <w:r w:rsidRPr="00E965F5">
        <w:rPr>
          <w:rFonts w:hint="eastAsia"/>
        </w:rPr>
        <w:t>(</w:t>
      </w:r>
      <w:r w:rsidR="00E8200B" w:rsidRPr="00E965F5">
        <w:rPr>
          <w:rFonts w:hint="eastAsia"/>
        </w:rPr>
        <w:t>E</w:t>
      </w:r>
      <w:r w:rsidRPr="00E965F5">
        <w:rPr>
          <w:rFonts w:hint="eastAsia"/>
        </w:rPr>
        <w:t>)</w:t>
      </w:r>
      <w:proofErr w:type="gramStart"/>
      <w:r w:rsidRPr="00E965F5">
        <w:rPr>
          <w:rFonts w:hint="eastAsia"/>
        </w:rPr>
        <w:t>若甲和乙皆</w:t>
      </w:r>
      <w:proofErr w:type="gramEnd"/>
      <w:r w:rsidRPr="00E965F5">
        <w:rPr>
          <w:rFonts w:hint="eastAsia"/>
        </w:rPr>
        <w:t>為顯性同型合子，</w:t>
      </w:r>
      <w:proofErr w:type="gramStart"/>
      <w:r w:rsidRPr="00E965F5">
        <w:rPr>
          <w:rFonts w:hint="eastAsia"/>
        </w:rPr>
        <w:t>進行互</w:t>
      </w:r>
      <w:proofErr w:type="gramEnd"/>
      <w:r w:rsidRPr="00E965F5">
        <w:rPr>
          <w:rFonts w:hint="eastAsia"/>
        </w:rPr>
        <w:t>交，得子代果實較甲乙小，則可證實</w:t>
      </w:r>
    </w:p>
    <w:p w:rsidR="005C3C2E" w:rsidRPr="00E965F5" w:rsidRDefault="005C3C2E" w:rsidP="00E965F5">
      <w:pPr>
        <w:pStyle w:val="TIT1"/>
        <w:spacing w:before="60"/>
        <w:ind w:left="357" w:hanging="357"/>
      </w:pPr>
      <w:r>
        <w:rPr>
          <w:rFonts w:hint="eastAsia"/>
        </w:rPr>
        <w:t>19</w:t>
      </w:r>
      <w:r w:rsidRPr="00742E24">
        <w:rPr>
          <w:rFonts w:hint="eastAsia"/>
        </w:rPr>
        <w:t>.</w:t>
      </w:r>
      <w:r w:rsidRPr="00742E24">
        <w:tab/>
      </w:r>
      <w:r w:rsidRPr="00E965F5">
        <w:rPr>
          <w:rFonts w:hint="eastAsia"/>
        </w:rPr>
        <w:t>酸鹼指示劑會在特定</w:t>
      </w:r>
      <w:r w:rsidRPr="00E965F5">
        <w:rPr>
          <w:rFonts w:hint="eastAsia"/>
        </w:rPr>
        <w:t>pH</w:t>
      </w:r>
      <w:r w:rsidRPr="00E965F5">
        <w:rPr>
          <w:rFonts w:hint="eastAsia"/>
        </w:rPr>
        <w:t>值範圍發生顏色轉變，常用酸鹼指示劑的變色範圍和其顏色如表</w:t>
      </w:r>
      <w:r w:rsidRPr="00E965F5">
        <w:rPr>
          <w:rFonts w:hint="eastAsia"/>
        </w:rPr>
        <w:t>2</w:t>
      </w:r>
      <w:r w:rsidRPr="00E965F5">
        <w:rPr>
          <w:rFonts w:hint="eastAsia"/>
        </w:rPr>
        <w:t>所示。</w:t>
      </w:r>
    </w:p>
    <w:tbl>
      <w:tblPr>
        <w:tblStyle w:val="af7"/>
        <w:tblpPr w:leftFromText="180" w:rightFromText="180" w:vertAnchor="text" w:horzAnchor="margin" w:tblpXSpec="center" w:tblpY="96"/>
        <w:tblOverlap w:val="never"/>
        <w:tblW w:w="8273" w:type="dxa"/>
        <w:tblLook w:val="04A0" w:firstRow="1" w:lastRow="0" w:firstColumn="1" w:lastColumn="0" w:noHBand="0" w:noVBand="1"/>
      </w:tblPr>
      <w:tblGrid>
        <w:gridCol w:w="2068"/>
        <w:gridCol w:w="2068"/>
        <w:gridCol w:w="2068"/>
        <w:gridCol w:w="2069"/>
      </w:tblGrid>
      <w:tr w:rsidR="003D1807" w:rsidRPr="00B86B2B" w:rsidTr="003D1807">
        <w:trPr>
          <w:trHeight w:val="476"/>
        </w:trPr>
        <w:tc>
          <w:tcPr>
            <w:tcW w:w="8273" w:type="dxa"/>
            <w:gridSpan w:val="4"/>
            <w:tcBorders>
              <w:top w:val="nil"/>
              <w:left w:val="nil"/>
              <w:right w:val="nil"/>
            </w:tcBorders>
            <w:vAlign w:val="center"/>
          </w:tcPr>
          <w:p w:rsidR="003D1807" w:rsidRPr="00B86B2B" w:rsidRDefault="003D1807" w:rsidP="00AD2CAA">
            <w:pPr>
              <w:pStyle w:val="TIT1"/>
              <w:spacing w:before="60"/>
              <w:ind w:left="357" w:hanging="357"/>
              <w:contextualSpacing/>
              <w:jc w:val="center"/>
              <w:textAlignment w:val="center"/>
              <w:rPr>
                <w:rFonts w:eastAsiaTheme="minorEastAsia"/>
              </w:rPr>
            </w:pPr>
            <w:r w:rsidRPr="00B86B2B">
              <w:rPr>
                <w:rFonts w:eastAsiaTheme="minorEastAsia"/>
                <w:szCs w:val="22"/>
              </w:rPr>
              <w:t>表</w:t>
            </w:r>
            <w:r w:rsidRPr="00B86B2B">
              <w:rPr>
                <w:rFonts w:eastAsiaTheme="minorEastAsia"/>
                <w:szCs w:val="22"/>
              </w:rPr>
              <w:t>2</w:t>
            </w:r>
          </w:p>
        </w:tc>
      </w:tr>
      <w:tr w:rsidR="003D1807" w:rsidRPr="00B86B2B" w:rsidTr="003D1807">
        <w:trPr>
          <w:trHeight w:val="476"/>
        </w:trPr>
        <w:tc>
          <w:tcPr>
            <w:tcW w:w="2068" w:type="dxa"/>
            <w:vAlign w:val="center"/>
          </w:tcPr>
          <w:p w:rsidR="003D1807" w:rsidRPr="00B86B2B" w:rsidRDefault="003D1807" w:rsidP="00AD2CAA">
            <w:pPr>
              <w:pStyle w:val="TIT1"/>
              <w:widowControl/>
              <w:spacing w:before="60"/>
              <w:ind w:left="357" w:hanging="357"/>
              <w:contextualSpacing/>
              <w:jc w:val="center"/>
              <w:textAlignment w:val="center"/>
              <w:rPr>
                <w:rFonts w:eastAsiaTheme="minorEastAsia"/>
              </w:rPr>
            </w:pPr>
            <w:r w:rsidRPr="00B86B2B">
              <w:rPr>
                <w:rFonts w:eastAsiaTheme="minorEastAsia"/>
              </w:rPr>
              <w:t>常用指示劑</w:t>
            </w:r>
          </w:p>
        </w:tc>
        <w:tc>
          <w:tcPr>
            <w:tcW w:w="2068" w:type="dxa"/>
            <w:vAlign w:val="center"/>
          </w:tcPr>
          <w:p w:rsidR="003D1807" w:rsidRPr="00B86B2B" w:rsidRDefault="003D1807" w:rsidP="00AD2CAA">
            <w:pPr>
              <w:pStyle w:val="TIT1"/>
              <w:widowControl/>
              <w:spacing w:before="60"/>
              <w:ind w:left="357" w:hanging="357"/>
              <w:contextualSpacing/>
              <w:jc w:val="center"/>
              <w:textAlignment w:val="center"/>
              <w:rPr>
                <w:rFonts w:eastAsiaTheme="minorEastAsia"/>
              </w:rPr>
            </w:pPr>
            <w:proofErr w:type="gramStart"/>
            <w:r w:rsidRPr="00B86B2B">
              <w:rPr>
                <w:rFonts w:eastAsiaTheme="minorEastAsia"/>
              </w:rPr>
              <w:t>酸型顏色</w:t>
            </w:r>
            <w:proofErr w:type="gramEnd"/>
          </w:p>
        </w:tc>
        <w:tc>
          <w:tcPr>
            <w:tcW w:w="2068" w:type="dxa"/>
            <w:vAlign w:val="center"/>
          </w:tcPr>
          <w:p w:rsidR="003D1807" w:rsidRPr="00B86B2B" w:rsidRDefault="003D1807" w:rsidP="00AD2CAA">
            <w:pPr>
              <w:pStyle w:val="TIT1"/>
              <w:widowControl/>
              <w:spacing w:beforeLines="0" w:before="0"/>
              <w:ind w:firstLine="0"/>
              <w:contextualSpacing/>
              <w:jc w:val="center"/>
              <w:textAlignment w:val="center"/>
              <w:rPr>
                <w:rFonts w:eastAsiaTheme="minorEastAsia"/>
              </w:rPr>
            </w:pPr>
            <w:r w:rsidRPr="00B86B2B">
              <w:rPr>
                <w:rFonts w:eastAsiaTheme="minorEastAsia"/>
              </w:rPr>
              <w:t>變色範圍（</w:t>
            </w:r>
            <w:r w:rsidRPr="00B86B2B">
              <w:rPr>
                <w:rFonts w:eastAsiaTheme="minorEastAsia"/>
              </w:rPr>
              <w:t>pH</w:t>
            </w:r>
            <w:r w:rsidRPr="00B86B2B">
              <w:rPr>
                <w:rFonts w:eastAsiaTheme="minorEastAsia"/>
              </w:rPr>
              <w:t>）</w:t>
            </w:r>
          </w:p>
        </w:tc>
        <w:tc>
          <w:tcPr>
            <w:tcW w:w="2069" w:type="dxa"/>
            <w:vAlign w:val="center"/>
          </w:tcPr>
          <w:p w:rsidR="003D1807" w:rsidRPr="00B86B2B" w:rsidRDefault="003D1807" w:rsidP="00AD2CAA">
            <w:pPr>
              <w:pStyle w:val="TIT1"/>
              <w:widowControl/>
              <w:spacing w:before="60"/>
              <w:ind w:left="357" w:hanging="357"/>
              <w:contextualSpacing/>
              <w:jc w:val="center"/>
              <w:textAlignment w:val="center"/>
              <w:rPr>
                <w:rFonts w:eastAsiaTheme="minorEastAsia"/>
              </w:rPr>
            </w:pPr>
            <w:proofErr w:type="gramStart"/>
            <w:r w:rsidRPr="00B86B2B">
              <w:rPr>
                <w:rFonts w:eastAsiaTheme="minorEastAsia"/>
              </w:rPr>
              <w:t>鹼型顏色</w:t>
            </w:r>
            <w:proofErr w:type="gramEnd"/>
          </w:p>
        </w:tc>
      </w:tr>
      <w:tr w:rsidR="003D1807" w:rsidRPr="00B86B2B" w:rsidTr="003D1807">
        <w:trPr>
          <w:trHeight w:val="450"/>
        </w:trPr>
        <w:tc>
          <w:tcPr>
            <w:tcW w:w="2068" w:type="dxa"/>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甲基紅</w:t>
            </w:r>
          </w:p>
        </w:tc>
        <w:tc>
          <w:tcPr>
            <w:tcW w:w="2068" w:type="dxa"/>
            <w:vAlign w:val="center"/>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紅</w:t>
            </w:r>
          </w:p>
        </w:tc>
        <w:tc>
          <w:tcPr>
            <w:tcW w:w="2068" w:type="dxa"/>
            <w:vAlign w:val="center"/>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4.2</w:t>
            </w:r>
            <w:r w:rsidRPr="00B86B2B">
              <w:rPr>
                <w:rFonts w:eastAsiaTheme="minorEastAsia"/>
              </w:rPr>
              <w:t>～</w:t>
            </w:r>
            <w:r w:rsidRPr="00B86B2B">
              <w:rPr>
                <w:rFonts w:eastAsiaTheme="minorEastAsia"/>
              </w:rPr>
              <w:t>6.3</w:t>
            </w:r>
          </w:p>
        </w:tc>
        <w:tc>
          <w:tcPr>
            <w:tcW w:w="2069" w:type="dxa"/>
            <w:vAlign w:val="center"/>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黃</w:t>
            </w:r>
          </w:p>
        </w:tc>
      </w:tr>
      <w:tr w:rsidR="003D1807" w:rsidRPr="00B86B2B" w:rsidTr="003D1807">
        <w:trPr>
          <w:trHeight w:val="82"/>
        </w:trPr>
        <w:tc>
          <w:tcPr>
            <w:tcW w:w="2068" w:type="dxa"/>
          </w:tcPr>
          <w:p w:rsidR="003D1807" w:rsidRPr="00B86B2B" w:rsidRDefault="003D1807" w:rsidP="00AD2CAA">
            <w:pPr>
              <w:pStyle w:val="TIT1"/>
              <w:widowControl/>
              <w:spacing w:before="60"/>
              <w:ind w:left="360" w:hanging="360"/>
              <w:jc w:val="center"/>
              <w:rPr>
                <w:rFonts w:eastAsiaTheme="minorEastAsia"/>
              </w:rPr>
            </w:pPr>
            <w:proofErr w:type="gramStart"/>
            <w:r w:rsidRPr="00B86B2B">
              <w:rPr>
                <w:rFonts w:eastAsiaTheme="minorEastAsia"/>
              </w:rPr>
              <w:t>酚</w:t>
            </w:r>
            <w:proofErr w:type="gramEnd"/>
            <w:r w:rsidRPr="00B86B2B">
              <w:rPr>
                <w:rFonts w:eastAsiaTheme="minorEastAsia"/>
              </w:rPr>
              <w:t>紅</w:t>
            </w:r>
          </w:p>
        </w:tc>
        <w:tc>
          <w:tcPr>
            <w:tcW w:w="2068" w:type="dxa"/>
            <w:vAlign w:val="center"/>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黃</w:t>
            </w:r>
          </w:p>
        </w:tc>
        <w:tc>
          <w:tcPr>
            <w:tcW w:w="2068" w:type="dxa"/>
            <w:vAlign w:val="center"/>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6.4</w:t>
            </w:r>
            <w:r w:rsidRPr="00B86B2B">
              <w:rPr>
                <w:rFonts w:eastAsiaTheme="minorEastAsia"/>
              </w:rPr>
              <w:t>～</w:t>
            </w:r>
            <w:r w:rsidRPr="00B86B2B">
              <w:rPr>
                <w:rFonts w:eastAsiaTheme="minorEastAsia"/>
              </w:rPr>
              <w:t>8.2</w:t>
            </w:r>
          </w:p>
        </w:tc>
        <w:tc>
          <w:tcPr>
            <w:tcW w:w="2069" w:type="dxa"/>
            <w:vAlign w:val="center"/>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紅</w:t>
            </w:r>
          </w:p>
        </w:tc>
      </w:tr>
      <w:tr w:rsidR="003D1807" w:rsidRPr="00B86B2B" w:rsidTr="003D1807">
        <w:trPr>
          <w:trHeight w:val="153"/>
        </w:trPr>
        <w:tc>
          <w:tcPr>
            <w:tcW w:w="2068" w:type="dxa"/>
          </w:tcPr>
          <w:p w:rsidR="003D1807" w:rsidRPr="00B86B2B" w:rsidRDefault="003D1807" w:rsidP="00AD2CAA">
            <w:pPr>
              <w:pStyle w:val="TIT1"/>
              <w:widowControl/>
              <w:spacing w:before="60"/>
              <w:ind w:left="360" w:hanging="360"/>
              <w:jc w:val="center"/>
              <w:rPr>
                <w:rFonts w:eastAsiaTheme="minorEastAsia"/>
              </w:rPr>
            </w:pPr>
            <w:proofErr w:type="gramStart"/>
            <w:r w:rsidRPr="00B86B2B">
              <w:rPr>
                <w:rFonts w:eastAsiaTheme="minorEastAsia"/>
              </w:rPr>
              <w:t>酚</w:t>
            </w:r>
            <w:proofErr w:type="gramEnd"/>
            <w:r w:rsidRPr="00B86B2B">
              <w:rPr>
                <w:rFonts w:eastAsiaTheme="minorEastAsia"/>
              </w:rPr>
              <w:t>酞</w:t>
            </w:r>
          </w:p>
        </w:tc>
        <w:tc>
          <w:tcPr>
            <w:tcW w:w="2068" w:type="dxa"/>
            <w:vAlign w:val="center"/>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無</w:t>
            </w:r>
          </w:p>
        </w:tc>
        <w:tc>
          <w:tcPr>
            <w:tcW w:w="2068" w:type="dxa"/>
            <w:vAlign w:val="center"/>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8.3</w:t>
            </w:r>
            <w:r w:rsidRPr="00B86B2B">
              <w:rPr>
                <w:rFonts w:eastAsiaTheme="minorEastAsia"/>
              </w:rPr>
              <w:t>～</w:t>
            </w:r>
            <w:r w:rsidRPr="00B86B2B">
              <w:rPr>
                <w:rFonts w:eastAsiaTheme="minorEastAsia"/>
              </w:rPr>
              <w:t>10.0</w:t>
            </w:r>
          </w:p>
        </w:tc>
        <w:tc>
          <w:tcPr>
            <w:tcW w:w="2069" w:type="dxa"/>
            <w:vAlign w:val="center"/>
          </w:tcPr>
          <w:p w:rsidR="003D1807" w:rsidRPr="00B86B2B" w:rsidRDefault="003D1807" w:rsidP="00AD2CAA">
            <w:pPr>
              <w:pStyle w:val="TIT1"/>
              <w:widowControl/>
              <w:spacing w:before="60"/>
              <w:ind w:left="360" w:hanging="360"/>
              <w:jc w:val="center"/>
              <w:rPr>
                <w:rFonts w:eastAsiaTheme="minorEastAsia"/>
              </w:rPr>
            </w:pPr>
            <w:r w:rsidRPr="00B86B2B">
              <w:rPr>
                <w:rFonts w:eastAsiaTheme="minorEastAsia"/>
              </w:rPr>
              <w:t>紅</w:t>
            </w:r>
          </w:p>
        </w:tc>
      </w:tr>
    </w:tbl>
    <w:p w:rsidR="005C3C2E" w:rsidRDefault="005C3C2E" w:rsidP="00D76024">
      <w:pPr>
        <w:pStyle w:val="ABCDE"/>
        <w:spacing w:beforeLines="50" w:before="120"/>
        <w:ind w:left="360"/>
      </w:pPr>
      <w:r w:rsidRPr="0010449E">
        <w:rPr>
          <w:rFonts w:eastAsia="新細明體" w:hint="eastAsia"/>
          <w:spacing w:val="20"/>
          <w:szCs w:val="22"/>
        </w:rPr>
        <w:t>下列有關酸鹼指示劑的敘述</w:t>
      </w:r>
      <w:r>
        <w:rPr>
          <w:rFonts w:eastAsia="新細明體" w:hint="eastAsia"/>
          <w:spacing w:val="20"/>
          <w:szCs w:val="22"/>
        </w:rPr>
        <w:t>，</w:t>
      </w:r>
      <w:r w:rsidRPr="0010449E">
        <w:rPr>
          <w:rFonts w:eastAsia="新細明體" w:hint="eastAsia"/>
          <w:spacing w:val="20"/>
          <w:szCs w:val="22"/>
        </w:rPr>
        <w:t>何者正確？</w:t>
      </w:r>
    </w:p>
    <w:p w:rsidR="005C3C2E" w:rsidRPr="001932FD" w:rsidRDefault="005C3C2E" w:rsidP="00E965F5">
      <w:pPr>
        <w:pStyle w:val="AA"/>
        <w:ind w:left="684" w:hangingChars="135" w:hanging="324"/>
      </w:pPr>
      <w:r w:rsidRPr="001932FD">
        <w:t>(A)</w:t>
      </w:r>
      <w:r w:rsidRPr="00E965F5">
        <w:t>酸鹼指示劑</w:t>
      </w:r>
      <w:r w:rsidRPr="00E965F5">
        <w:rPr>
          <w:rFonts w:hint="eastAsia"/>
        </w:rPr>
        <w:t>會因</w:t>
      </w:r>
      <w:r w:rsidRPr="00E965F5">
        <w:rPr>
          <w:rFonts w:hint="eastAsia"/>
        </w:rPr>
        <w:t>p</w:t>
      </w:r>
      <w:r w:rsidRPr="00E965F5">
        <w:t>H</w:t>
      </w:r>
      <w:r w:rsidRPr="00E965F5">
        <w:rPr>
          <w:rFonts w:hint="eastAsia"/>
        </w:rPr>
        <w:t>值變化而改變顏色，</w:t>
      </w:r>
      <w:r w:rsidR="00D76024">
        <w:rPr>
          <w:rFonts w:hint="eastAsia"/>
        </w:rPr>
        <w:t>顯示</w:t>
      </w:r>
      <w:r w:rsidRPr="00E965F5">
        <w:rPr>
          <w:rFonts w:hint="eastAsia"/>
        </w:rPr>
        <w:t>它們本身</w:t>
      </w:r>
      <w:r w:rsidR="00514BDE">
        <w:rPr>
          <w:rFonts w:hint="eastAsia"/>
        </w:rPr>
        <w:t>可以跟酸或鹼反應</w:t>
      </w:r>
    </w:p>
    <w:p w:rsidR="005C3C2E" w:rsidRPr="00E965F5" w:rsidRDefault="005C3C2E" w:rsidP="00E965F5">
      <w:pPr>
        <w:pStyle w:val="AA"/>
        <w:ind w:left="684" w:hangingChars="135" w:hanging="324"/>
      </w:pPr>
      <w:r w:rsidRPr="00E965F5">
        <w:t>(B)</w:t>
      </w:r>
      <w:r w:rsidRPr="00E965F5">
        <w:t>將食鹽水溶液，加入少量甲基紅，會呈現紅與黃混合的橙色</w:t>
      </w:r>
    </w:p>
    <w:p w:rsidR="005C3C2E" w:rsidRPr="00E965F5" w:rsidRDefault="005C3C2E" w:rsidP="00E965F5">
      <w:pPr>
        <w:pStyle w:val="AA"/>
        <w:ind w:left="684" w:hangingChars="135" w:hanging="324"/>
      </w:pPr>
      <w:r w:rsidRPr="00E965F5">
        <w:t>(C)</w:t>
      </w:r>
      <w:r w:rsidR="0004198C">
        <w:rPr>
          <w:rFonts w:hint="eastAsia"/>
        </w:rPr>
        <w:t>相同</w:t>
      </w:r>
      <w:r w:rsidR="00907FA8">
        <w:rPr>
          <w:rFonts w:hint="eastAsia"/>
        </w:rPr>
        <w:t>體積莫耳</w:t>
      </w:r>
      <w:r w:rsidR="0004198C">
        <w:rPr>
          <w:rFonts w:hint="eastAsia"/>
        </w:rPr>
        <w:t>濃度</w:t>
      </w:r>
      <w:r w:rsidR="00907FA8">
        <w:rPr>
          <w:rFonts w:hint="eastAsia"/>
        </w:rPr>
        <w:t>、</w:t>
      </w:r>
      <w:r w:rsidR="0004198C">
        <w:rPr>
          <w:rFonts w:hint="eastAsia"/>
        </w:rPr>
        <w:t>相同體積</w:t>
      </w:r>
      <w:r w:rsidRPr="00E965F5">
        <w:t>之鹽酸與氫氧化鈉水溶液反應後</w:t>
      </w:r>
      <w:r w:rsidRPr="00E965F5">
        <w:rPr>
          <w:rFonts w:hint="eastAsia"/>
        </w:rPr>
        <w:t>，</w:t>
      </w:r>
      <w:r w:rsidRPr="00E965F5">
        <w:t>加入少量</w:t>
      </w:r>
      <w:proofErr w:type="gramStart"/>
      <w:r w:rsidRPr="00E965F5">
        <w:t>酚</w:t>
      </w:r>
      <w:proofErr w:type="gramEnd"/>
      <w:r w:rsidRPr="00E965F5">
        <w:t>酞，會呈現紅色</w:t>
      </w:r>
    </w:p>
    <w:p w:rsidR="005C3C2E" w:rsidRPr="00E965F5" w:rsidRDefault="005C3C2E" w:rsidP="00E965F5">
      <w:pPr>
        <w:pStyle w:val="AA"/>
        <w:ind w:left="684" w:hangingChars="135" w:hanging="324"/>
      </w:pPr>
      <w:r w:rsidRPr="00E965F5">
        <w:t>(D)</w:t>
      </w:r>
      <w:r w:rsidRPr="00E965F5">
        <w:rPr>
          <w:rFonts w:hint="eastAsia"/>
        </w:rPr>
        <w:t>甲基紅、</w:t>
      </w:r>
      <w:proofErr w:type="gramStart"/>
      <w:r w:rsidRPr="00E965F5">
        <w:rPr>
          <w:rFonts w:hint="eastAsia"/>
        </w:rPr>
        <w:t>酚</w:t>
      </w:r>
      <w:proofErr w:type="gramEnd"/>
      <w:r w:rsidRPr="00E965F5">
        <w:rPr>
          <w:rFonts w:hint="eastAsia"/>
        </w:rPr>
        <w:t>紅、酚酞</w:t>
      </w:r>
      <w:r w:rsidRPr="00E965F5">
        <w:t>的變色範圍</w:t>
      </w:r>
      <w:r w:rsidRPr="00E965F5">
        <w:rPr>
          <w:rFonts w:hint="eastAsia"/>
        </w:rPr>
        <w:t>約為</w:t>
      </w:r>
      <w:r w:rsidRPr="00E965F5">
        <w:t>2</w:t>
      </w:r>
      <w:r w:rsidRPr="00E965F5">
        <w:t>倍氫離子濃度的差異範圍</w:t>
      </w:r>
    </w:p>
    <w:p w:rsidR="005C3C2E" w:rsidRPr="00E965F5" w:rsidRDefault="005C3C2E" w:rsidP="00E965F5">
      <w:pPr>
        <w:pStyle w:val="AA"/>
        <w:ind w:left="684" w:hangingChars="135" w:hanging="324"/>
      </w:pPr>
      <w:r w:rsidRPr="00E965F5">
        <w:t>(E)</w:t>
      </w:r>
      <w:r w:rsidRPr="00E965F5">
        <w:rPr>
          <w:rFonts w:hint="eastAsia"/>
        </w:rPr>
        <w:t>用甲基紅和</w:t>
      </w:r>
      <w:proofErr w:type="gramStart"/>
      <w:r w:rsidRPr="00E965F5">
        <w:rPr>
          <w:rFonts w:hint="eastAsia"/>
        </w:rPr>
        <w:t>酚</w:t>
      </w:r>
      <w:proofErr w:type="gramEnd"/>
      <w:r w:rsidRPr="00E965F5">
        <w:rPr>
          <w:rFonts w:hint="eastAsia"/>
        </w:rPr>
        <w:t>紅的混合物當指示劑可更有效辨識強酸和強鹼</w:t>
      </w:r>
    </w:p>
    <w:p w:rsidR="00013E0E" w:rsidRDefault="00013E0E">
      <w:pPr>
        <w:widowControl/>
        <w:adjustRightInd/>
        <w:spacing w:line="240" w:lineRule="auto"/>
        <w:textAlignment w:val="auto"/>
        <w:rPr>
          <w:spacing w:val="10"/>
          <w:kern w:val="2"/>
          <w:sz w:val="22"/>
        </w:rPr>
      </w:pPr>
      <w:r>
        <w:br w:type="page"/>
      </w:r>
    </w:p>
    <w:p w:rsidR="005C3C2E" w:rsidRDefault="005C3C2E" w:rsidP="00E965F5">
      <w:pPr>
        <w:pStyle w:val="TIT1"/>
        <w:spacing w:before="60"/>
        <w:ind w:left="357" w:hanging="357"/>
        <w:rPr>
          <w:spacing w:val="8"/>
        </w:rPr>
      </w:pPr>
      <w:r>
        <w:rPr>
          <w:rFonts w:hint="eastAsia"/>
        </w:rPr>
        <w:lastRenderedPageBreak/>
        <w:t>20</w:t>
      </w:r>
      <w:r>
        <w:t>.</w:t>
      </w:r>
      <w:r w:rsidR="003D1807">
        <w:tab/>
      </w:r>
      <w:r w:rsidRPr="0021394B">
        <w:rPr>
          <w:rFonts w:hint="eastAsia"/>
          <w:spacing w:val="8"/>
        </w:rPr>
        <w:t>文強</w:t>
      </w:r>
      <w:r w:rsidRPr="0021394B">
        <w:rPr>
          <w:spacing w:val="8"/>
        </w:rPr>
        <w:t>在不同溫度下</w:t>
      </w:r>
      <w:r w:rsidRPr="0021394B">
        <w:rPr>
          <w:rFonts w:hint="eastAsia"/>
          <w:spacing w:val="8"/>
        </w:rPr>
        <w:t>測定</w:t>
      </w:r>
      <w:r w:rsidR="0021394B" w:rsidRPr="0021394B">
        <w:rPr>
          <w:spacing w:val="8"/>
          <w:position w:val="-10"/>
        </w:rPr>
        <w:object w:dxaOrig="639" w:dyaOrig="320">
          <v:shape id="_x0000_i1031" type="#_x0000_t75" style="width:31.9pt;height:15.8pt" o:ole="">
            <v:imagedata r:id="rId37" o:title=""/>
          </v:shape>
          <o:OLEObject Type="Embed" ProgID="Equation.DSMT4" ShapeID="_x0000_i1031" DrawAspect="Content" ObjectID="_1734527511" r:id="rId38"/>
        </w:object>
      </w:r>
      <w:r w:rsidRPr="0021394B">
        <w:rPr>
          <w:spacing w:val="8"/>
        </w:rPr>
        <w:t>和</w:t>
      </w:r>
      <w:proofErr w:type="spellStart"/>
      <w:r w:rsidRPr="0021394B">
        <w:rPr>
          <w:spacing w:val="8"/>
        </w:rPr>
        <w:t>KCl</w:t>
      </w:r>
      <w:proofErr w:type="spellEnd"/>
      <w:r w:rsidRPr="0021394B">
        <w:rPr>
          <w:rFonts w:hint="eastAsia"/>
          <w:spacing w:val="8"/>
        </w:rPr>
        <w:t>對水</w:t>
      </w:r>
      <w:r w:rsidRPr="0021394B">
        <w:rPr>
          <w:spacing w:val="8"/>
        </w:rPr>
        <w:t>的溶解度</w:t>
      </w:r>
      <w:r w:rsidR="003D1807" w:rsidRPr="0021394B">
        <w:rPr>
          <w:rFonts w:hint="eastAsia"/>
          <w:spacing w:val="8"/>
        </w:rPr>
        <w:t>（</w:t>
      </w:r>
      <w:r w:rsidRPr="0021394B">
        <w:rPr>
          <w:rFonts w:hint="eastAsia"/>
          <w:spacing w:val="8"/>
        </w:rPr>
        <w:t>克</w:t>
      </w:r>
      <w:r w:rsidRPr="0021394B">
        <w:rPr>
          <w:rFonts w:hint="eastAsia"/>
          <w:spacing w:val="8"/>
        </w:rPr>
        <w:t>/100</w:t>
      </w:r>
      <w:r w:rsidRPr="0021394B">
        <w:rPr>
          <w:rFonts w:hint="eastAsia"/>
          <w:spacing w:val="8"/>
        </w:rPr>
        <w:t>克水</w:t>
      </w:r>
      <w:r w:rsidR="003D1807" w:rsidRPr="0021394B">
        <w:rPr>
          <w:rFonts w:hint="eastAsia"/>
          <w:spacing w:val="8"/>
        </w:rPr>
        <w:t>）</w:t>
      </w:r>
      <w:r w:rsidRPr="0021394B">
        <w:rPr>
          <w:spacing w:val="8"/>
        </w:rPr>
        <w:t>，</w:t>
      </w:r>
      <w:r w:rsidRPr="0021394B">
        <w:rPr>
          <w:rFonts w:hint="eastAsia"/>
          <w:spacing w:val="8"/>
        </w:rPr>
        <w:t>他</w:t>
      </w:r>
      <w:r w:rsidRPr="0021394B">
        <w:rPr>
          <w:spacing w:val="8"/>
        </w:rPr>
        <w:t>將數據</w:t>
      </w:r>
      <w:proofErr w:type="gramStart"/>
      <w:r w:rsidRPr="0021394B">
        <w:rPr>
          <w:spacing w:val="8"/>
        </w:rPr>
        <w:t>記錄</w:t>
      </w:r>
      <w:r w:rsidRPr="0021394B">
        <w:rPr>
          <w:rFonts w:hint="eastAsia"/>
          <w:spacing w:val="8"/>
        </w:rPr>
        <w:t>於</w:t>
      </w:r>
      <w:r w:rsidRPr="0021394B">
        <w:rPr>
          <w:spacing w:val="8"/>
        </w:rPr>
        <w:t>表</w:t>
      </w:r>
      <w:proofErr w:type="gramEnd"/>
      <w:r w:rsidRPr="0021394B">
        <w:rPr>
          <w:rFonts w:hint="eastAsia"/>
          <w:spacing w:val="8"/>
        </w:rPr>
        <w:t>3</w:t>
      </w:r>
      <w:r w:rsidRPr="0021394B">
        <w:rPr>
          <w:spacing w:val="8"/>
        </w:rPr>
        <w:t>，並</w:t>
      </w:r>
      <w:r w:rsidRPr="0021394B">
        <w:rPr>
          <w:rFonts w:hint="eastAsia"/>
          <w:spacing w:val="8"/>
        </w:rPr>
        <w:t>據以繪製</w:t>
      </w:r>
      <w:r w:rsidRPr="0021394B">
        <w:rPr>
          <w:spacing w:val="8"/>
        </w:rPr>
        <w:t>圖</w:t>
      </w:r>
      <w:r w:rsidR="000743A8" w:rsidRPr="0021394B">
        <w:rPr>
          <w:rFonts w:hint="eastAsia"/>
          <w:spacing w:val="8"/>
        </w:rPr>
        <w:t>4</w:t>
      </w:r>
      <w:r w:rsidRPr="0021394B">
        <w:rPr>
          <w:spacing w:val="8"/>
        </w:rPr>
        <w:t>表達</w:t>
      </w:r>
      <w:r w:rsidRPr="0021394B">
        <w:rPr>
          <w:rFonts w:hint="eastAsia"/>
          <w:spacing w:val="8"/>
        </w:rPr>
        <w:t>溶解度與溫度的關係。</w:t>
      </w:r>
    </w:p>
    <w:tbl>
      <w:tblPr>
        <w:tblStyle w:val="af7"/>
        <w:tblW w:w="7933" w:type="dxa"/>
        <w:jc w:val="center"/>
        <w:tblBorders>
          <w:top w:val="none" w:sz="0" w:space="0" w:color="auto"/>
          <w:left w:val="none" w:sz="0" w:space="0" w:color="auto"/>
          <w:right w:val="none" w:sz="0" w:space="0" w:color="auto"/>
        </w:tblBorders>
        <w:tblLayout w:type="fixed"/>
        <w:tblLook w:val="04A0" w:firstRow="1" w:lastRow="0" w:firstColumn="1" w:lastColumn="0" w:noHBand="0" w:noVBand="1"/>
      </w:tblPr>
      <w:tblGrid>
        <w:gridCol w:w="1703"/>
        <w:gridCol w:w="778"/>
        <w:gridCol w:w="779"/>
        <w:gridCol w:w="779"/>
        <w:gridCol w:w="779"/>
        <w:gridCol w:w="778"/>
        <w:gridCol w:w="779"/>
        <w:gridCol w:w="779"/>
        <w:gridCol w:w="779"/>
      </w:tblGrid>
      <w:tr w:rsidR="0021394B" w:rsidRPr="00B86B2B" w:rsidTr="0021394B">
        <w:trPr>
          <w:jc w:val="center"/>
        </w:trPr>
        <w:tc>
          <w:tcPr>
            <w:tcW w:w="7933" w:type="dxa"/>
            <w:gridSpan w:val="9"/>
          </w:tcPr>
          <w:p w:rsidR="0021394B" w:rsidRPr="00B86B2B" w:rsidRDefault="0021394B" w:rsidP="003218EF">
            <w:pPr>
              <w:spacing w:line="320" w:lineRule="atLeast"/>
              <w:jc w:val="center"/>
              <w:rPr>
                <w:rFonts w:eastAsiaTheme="minorEastAsia"/>
                <w:spacing w:val="10"/>
                <w:sz w:val="22"/>
                <w:szCs w:val="22"/>
              </w:rPr>
            </w:pPr>
            <w:r w:rsidRPr="00B86B2B">
              <w:rPr>
                <w:rFonts w:eastAsiaTheme="minorEastAsia"/>
                <w:spacing w:val="10"/>
                <w:kern w:val="2"/>
                <w:sz w:val="22"/>
              </w:rPr>
              <w:t>表</w:t>
            </w:r>
            <w:r w:rsidRPr="00B86B2B">
              <w:rPr>
                <w:rFonts w:eastAsiaTheme="minorEastAsia"/>
                <w:spacing w:val="10"/>
                <w:kern w:val="2"/>
                <w:sz w:val="22"/>
              </w:rPr>
              <w:t>3</w:t>
            </w:r>
          </w:p>
        </w:tc>
      </w:tr>
      <w:tr w:rsidR="0021394B" w:rsidRPr="00B86B2B" w:rsidTr="0021394B">
        <w:trPr>
          <w:jc w:val="center"/>
        </w:trPr>
        <w:tc>
          <w:tcPr>
            <w:tcW w:w="1703" w:type="dxa"/>
            <w:tcBorders>
              <w:top w:val="single" w:sz="4" w:space="0" w:color="auto"/>
              <w:left w:val="single" w:sz="4" w:space="0" w:color="auto"/>
            </w:tcBorders>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溫度（</w:t>
            </w:r>
            <w:r w:rsidRPr="00B86B2B">
              <w:rPr>
                <w:rFonts w:eastAsiaTheme="minorEastAsia"/>
                <w:spacing w:val="10"/>
                <w:sz w:val="22"/>
                <w:szCs w:val="22"/>
              </w:rPr>
              <w:t>℃</w:t>
            </w:r>
            <w:r w:rsidRPr="00B86B2B">
              <w:rPr>
                <w:rFonts w:eastAsiaTheme="minorEastAsia"/>
                <w:spacing w:val="10"/>
                <w:sz w:val="22"/>
                <w:szCs w:val="22"/>
              </w:rPr>
              <w:t>）</w:t>
            </w:r>
          </w:p>
        </w:tc>
        <w:tc>
          <w:tcPr>
            <w:tcW w:w="778"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0</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10</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20</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30</w:t>
            </w:r>
          </w:p>
        </w:tc>
        <w:tc>
          <w:tcPr>
            <w:tcW w:w="778"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40</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50</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60</w:t>
            </w:r>
          </w:p>
        </w:tc>
        <w:tc>
          <w:tcPr>
            <w:tcW w:w="779" w:type="dxa"/>
            <w:tcBorders>
              <w:top w:val="single" w:sz="4" w:space="0" w:color="auto"/>
              <w:right w:val="single" w:sz="4" w:space="0" w:color="auto"/>
            </w:tcBorders>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70</w:t>
            </w:r>
          </w:p>
        </w:tc>
      </w:tr>
      <w:tr w:rsidR="0021394B" w:rsidRPr="00B86B2B" w:rsidTr="0021394B">
        <w:trPr>
          <w:jc w:val="center"/>
        </w:trPr>
        <w:tc>
          <w:tcPr>
            <w:tcW w:w="1703" w:type="dxa"/>
            <w:tcBorders>
              <w:top w:val="single" w:sz="4" w:space="0" w:color="auto"/>
              <w:left w:val="single" w:sz="4" w:space="0" w:color="auto"/>
            </w:tcBorders>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KNO</w:t>
            </w:r>
            <w:r w:rsidRPr="00B86B2B">
              <w:rPr>
                <w:rFonts w:eastAsiaTheme="minorEastAsia"/>
                <w:spacing w:val="10"/>
                <w:sz w:val="22"/>
                <w:szCs w:val="22"/>
                <w:vertAlign w:val="subscript"/>
              </w:rPr>
              <w:t>3</w:t>
            </w:r>
            <w:r w:rsidRPr="00B86B2B">
              <w:rPr>
                <w:rFonts w:eastAsiaTheme="minorEastAsia"/>
                <w:spacing w:val="10"/>
                <w:sz w:val="22"/>
                <w:szCs w:val="22"/>
              </w:rPr>
              <w:t>（克）</w:t>
            </w:r>
          </w:p>
        </w:tc>
        <w:tc>
          <w:tcPr>
            <w:tcW w:w="778"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13.3</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20.9</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31.6</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45.8</w:t>
            </w:r>
          </w:p>
        </w:tc>
        <w:tc>
          <w:tcPr>
            <w:tcW w:w="778"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63.9</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85.5</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110</w:t>
            </w:r>
          </w:p>
        </w:tc>
        <w:tc>
          <w:tcPr>
            <w:tcW w:w="779" w:type="dxa"/>
            <w:tcBorders>
              <w:top w:val="single" w:sz="4" w:space="0" w:color="auto"/>
              <w:right w:val="single" w:sz="4" w:space="0" w:color="auto"/>
            </w:tcBorders>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138</w:t>
            </w:r>
          </w:p>
        </w:tc>
      </w:tr>
      <w:tr w:rsidR="0021394B" w:rsidRPr="00B86B2B" w:rsidTr="0021394B">
        <w:trPr>
          <w:jc w:val="center"/>
        </w:trPr>
        <w:tc>
          <w:tcPr>
            <w:tcW w:w="1703" w:type="dxa"/>
            <w:tcBorders>
              <w:top w:val="single" w:sz="4" w:space="0" w:color="auto"/>
              <w:left w:val="single" w:sz="4" w:space="0" w:color="auto"/>
            </w:tcBorders>
          </w:tcPr>
          <w:p w:rsidR="003D1807" w:rsidRPr="00B86B2B" w:rsidRDefault="003D1807" w:rsidP="003218EF">
            <w:pPr>
              <w:spacing w:line="320" w:lineRule="atLeast"/>
              <w:jc w:val="center"/>
              <w:rPr>
                <w:rFonts w:eastAsiaTheme="minorEastAsia"/>
                <w:spacing w:val="10"/>
                <w:sz w:val="22"/>
                <w:szCs w:val="22"/>
              </w:rPr>
            </w:pPr>
            <w:proofErr w:type="spellStart"/>
            <w:r w:rsidRPr="00B86B2B">
              <w:rPr>
                <w:rFonts w:eastAsiaTheme="minorEastAsia"/>
                <w:spacing w:val="10"/>
                <w:sz w:val="22"/>
                <w:szCs w:val="22"/>
              </w:rPr>
              <w:t>KCl</w:t>
            </w:r>
            <w:proofErr w:type="spellEnd"/>
            <w:r w:rsidRPr="00B86B2B">
              <w:rPr>
                <w:rFonts w:eastAsiaTheme="minorEastAsia"/>
                <w:spacing w:val="10"/>
                <w:sz w:val="22"/>
                <w:szCs w:val="22"/>
              </w:rPr>
              <w:t>（克）</w:t>
            </w:r>
          </w:p>
        </w:tc>
        <w:tc>
          <w:tcPr>
            <w:tcW w:w="778"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27.6</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31.0</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34.0</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37.0</w:t>
            </w:r>
          </w:p>
        </w:tc>
        <w:tc>
          <w:tcPr>
            <w:tcW w:w="778"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40.0</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42.6</w:t>
            </w:r>
          </w:p>
        </w:tc>
        <w:tc>
          <w:tcPr>
            <w:tcW w:w="779" w:type="dxa"/>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45.5</w:t>
            </w:r>
          </w:p>
        </w:tc>
        <w:tc>
          <w:tcPr>
            <w:tcW w:w="779" w:type="dxa"/>
            <w:tcBorders>
              <w:top w:val="single" w:sz="4" w:space="0" w:color="auto"/>
              <w:right w:val="single" w:sz="4" w:space="0" w:color="auto"/>
            </w:tcBorders>
          </w:tcPr>
          <w:p w:rsidR="003D1807" w:rsidRPr="00B86B2B" w:rsidRDefault="003D1807" w:rsidP="003218EF">
            <w:pPr>
              <w:spacing w:line="320" w:lineRule="atLeast"/>
              <w:jc w:val="center"/>
              <w:rPr>
                <w:rFonts w:eastAsiaTheme="minorEastAsia"/>
                <w:spacing w:val="10"/>
                <w:sz w:val="22"/>
                <w:szCs w:val="22"/>
              </w:rPr>
            </w:pPr>
            <w:r w:rsidRPr="00B86B2B">
              <w:rPr>
                <w:rFonts w:eastAsiaTheme="minorEastAsia"/>
                <w:spacing w:val="10"/>
                <w:sz w:val="22"/>
                <w:szCs w:val="22"/>
              </w:rPr>
              <w:t>48.3</w:t>
            </w:r>
          </w:p>
        </w:tc>
      </w:tr>
    </w:tbl>
    <w:p w:rsidR="003D1807" w:rsidRDefault="003218EF" w:rsidP="005C3C2E">
      <w:pPr>
        <w:pStyle w:val="TIT1"/>
        <w:autoSpaceDE w:val="0"/>
        <w:autoSpaceDN w:val="0"/>
        <w:spacing w:before="60" w:afterLines="25" w:after="60"/>
        <w:ind w:left="425" w:hanging="425"/>
        <w:rPr>
          <w:spacing w:val="20"/>
        </w:rPr>
      </w:pPr>
      <w:r>
        <w:rPr>
          <w:noProof/>
          <w:spacing w:val="20"/>
        </w:rPr>
        <mc:AlternateContent>
          <mc:Choice Requires="wpg">
            <w:drawing>
              <wp:anchor distT="0" distB="0" distL="114300" distR="114300" simplePos="0" relativeHeight="251985408" behindDoc="0" locked="0" layoutInCell="1" allowOverlap="1">
                <wp:simplePos x="0" y="0"/>
                <wp:positionH relativeFrom="column">
                  <wp:align>center</wp:align>
                </wp:positionH>
                <wp:positionV relativeFrom="paragraph">
                  <wp:posOffset>76960</wp:posOffset>
                </wp:positionV>
                <wp:extent cx="2718000" cy="1934655"/>
                <wp:effectExtent l="0" t="0" r="6350" b="8890"/>
                <wp:wrapNone/>
                <wp:docPr id="22" name="群組 22"/>
                <wp:cNvGraphicFramePr/>
                <a:graphic xmlns:a="http://schemas.openxmlformats.org/drawingml/2006/main">
                  <a:graphicData uri="http://schemas.microsoft.com/office/word/2010/wordprocessingGroup">
                    <wpg:wgp>
                      <wpg:cNvGrpSpPr/>
                      <wpg:grpSpPr>
                        <a:xfrm>
                          <a:off x="0" y="0"/>
                          <a:ext cx="2718000" cy="1934655"/>
                          <a:chOff x="0" y="0"/>
                          <a:chExt cx="2718357" cy="1934480"/>
                        </a:xfrm>
                      </wpg:grpSpPr>
                      <wps:wsp>
                        <wps:cNvPr id="24" name="Text Box 2"/>
                        <wps:cNvSpPr txBox="1">
                          <a:spLocks noChangeArrowheads="1"/>
                        </wps:cNvSpPr>
                        <wps:spPr bwMode="auto">
                          <a:xfrm>
                            <a:off x="0" y="301234"/>
                            <a:ext cx="826134" cy="619124"/>
                          </a:xfrm>
                          <a:prstGeom prst="rect">
                            <a:avLst/>
                          </a:prstGeom>
                          <a:noFill/>
                          <a:ln w="9525">
                            <a:noFill/>
                            <a:miter lim="800000"/>
                            <a:headEnd/>
                            <a:tailEnd/>
                          </a:ln>
                        </wps:spPr>
                        <wps:txbx>
                          <w:txbxContent>
                            <w:p w:rsidR="00C262C6" w:rsidRDefault="00C262C6" w:rsidP="003218EF">
                              <w:pPr>
                                <w:spacing w:line="240" w:lineRule="atLeast"/>
                                <w:jc w:val="center"/>
                                <w:rPr>
                                  <w:sz w:val="18"/>
                                  <w:szCs w:val="22"/>
                                </w:rPr>
                              </w:pPr>
                              <w:proofErr w:type="gramStart"/>
                              <w:r w:rsidRPr="0004198C">
                                <w:rPr>
                                  <w:rFonts w:hint="eastAsia"/>
                                  <w:sz w:val="18"/>
                                  <w:szCs w:val="22"/>
                                </w:rPr>
                                <w:t>溶</w:t>
                              </w:r>
                              <w:proofErr w:type="gramEnd"/>
                            </w:p>
                            <w:p w:rsidR="00C262C6" w:rsidRDefault="00C262C6" w:rsidP="003218EF">
                              <w:pPr>
                                <w:spacing w:line="240" w:lineRule="atLeast"/>
                                <w:jc w:val="center"/>
                                <w:rPr>
                                  <w:sz w:val="18"/>
                                  <w:szCs w:val="22"/>
                                </w:rPr>
                              </w:pPr>
                              <w:r w:rsidRPr="0004198C">
                                <w:rPr>
                                  <w:rFonts w:hint="eastAsia"/>
                                  <w:sz w:val="18"/>
                                  <w:szCs w:val="22"/>
                                </w:rPr>
                                <w:t>解</w:t>
                              </w:r>
                            </w:p>
                            <w:p w:rsidR="00C262C6" w:rsidRDefault="00C262C6" w:rsidP="003218EF">
                              <w:pPr>
                                <w:spacing w:line="240" w:lineRule="atLeast"/>
                                <w:jc w:val="center"/>
                                <w:rPr>
                                  <w:sz w:val="18"/>
                                  <w:szCs w:val="22"/>
                                </w:rPr>
                              </w:pPr>
                              <w:r w:rsidRPr="0004198C">
                                <w:rPr>
                                  <w:rFonts w:hint="eastAsia"/>
                                  <w:sz w:val="18"/>
                                  <w:szCs w:val="22"/>
                                </w:rPr>
                                <w:t>度</w:t>
                              </w:r>
                            </w:p>
                            <w:p w:rsidR="00C262C6" w:rsidRPr="0004198C" w:rsidRDefault="00C262C6" w:rsidP="003218EF">
                              <w:pPr>
                                <w:spacing w:line="240" w:lineRule="atLeast"/>
                                <w:jc w:val="center"/>
                                <w:rPr>
                                  <w:sz w:val="18"/>
                                  <w:szCs w:val="22"/>
                                </w:rPr>
                              </w:pPr>
                              <w:r w:rsidRPr="0004198C">
                                <w:rPr>
                                  <w:rFonts w:hint="eastAsia"/>
                                  <w:sz w:val="18"/>
                                  <w:szCs w:val="22"/>
                                </w:rPr>
                                <w:t>（克</w:t>
                              </w:r>
                              <w:r w:rsidRPr="0004198C">
                                <w:rPr>
                                  <w:rFonts w:hint="eastAsia"/>
                                  <w:sz w:val="18"/>
                                  <w:szCs w:val="22"/>
                                </w:rPr>
                                <w:t>/100</w:t>
                              </w:r>
                              <w:r w:rsidRPr="0004198C">
                                <w:rPr>
                                  <w:rFonts w:hint="eastAsia"/>
                                  <w:sz w:val="18"/>
                                  <w:szCs w:val="22"/>
                                </w:rPr>
                                <w:t>克水）</w:t>
                              </w:r>
                            </w:p>
                          </w:txbxContent>
                        </wps:txbx>
                        <wps:bodyPr rot="0" vert="horz" wrap="square" lIns="0" tIns="0" rIns="0" bIns="0" anchor="t" anchorCtr="0">
                          <a:spAutoFit/>
                        </wps:bodyPr>
                      </wps:wsp>
                      <wps:wsp>
                        <wps:cNvPr id="11" name="Text Box 2"/>
                        <wps:cNvSpPr txBox="1">
                          <a:spLocks noChangeArrowheads="1"/>
                        </wps:cNvSpPr>
                        <wps:spPr bwMode="auto">
                          <a:xfrm>
                            <a:off x="1120109" y="1696417"/>
                            <a:ext cx="483150" cy="238063"/>
                          </a:xfrm>
                          <a:prstGeom prst="rect">
                            <a:avLst/>
                          </a:prstGeom>
                          <a:noFill/>
                          <a:ln w="9525">
                            <a:noFill/>
                            <a:miter lim="800000"/>
                            <a:headEnd/>
                            <a:tailEnd/>
                          </a:ln>
                        </wps:spPr>
                        <wps:txbx>
                          <w:txbxContent>
                            <w:p w:rsidR="00C262C6" w:rsidRPr="00906EF4" w:rsidRDefault="00C262C6" w:rsidP="0004198C">
                              <w:pPr>
                                <w:jc w:val="center"/>
                                <w:rPr>
                                  <w:sz w:val="22"/>
                                  <w:szCs w:val="22"/>
                                </w:rPr>
                              </w:pPr>
                              <w:r w:rsidRPr="00906EF4">
                                <w:rPr>
                                  <w:rFonts w:hint="eastAsia"/>
                                  <w:sz w:val="22"/>
                                  <w:szCs w:val="22"/>
                                </w:rPr>
                                <w:t>圖</w:t>
                              </w:r>
                              <w:r>
                                <w:rPr>
                                  <w:rFonts w:hint="eastAsia"/>
                                  <w:sz w:val="22"/>
                                  <w:szCs w:val="22"/>
                                </w:rPr>
                                <w:t>4</w:t>
                              </w:r>
                            </w:p>
                          </w:txbxContent>
                        </wps:txbx>
                        <wps:bodyPr rot="0" vert="horz" wrap="square" lIns="0" tIns="0" rIns="0" bIns="0" anchor="t" anchorCtr="0">
                          <a:spAutoFit/>
                        </wps:bodyPr>
                      </wps:wsp>
                      <wpg:graphicFrame>
                        <wpg:cNvPr id="7" name="圖表 7">
                          <a:extLst>
                            <a:ext uri="{FF2B5EF4-FFF2-40B4-BE49-F238E27FC236}">
                              <a16:creationId xmlns:a16="http://schemas.microsoft.com/office/drawing/2014/main" id="{481D63C9-01F9-440C-B5BA-DF47B946EC17}"/>
                            </a:ext>
                          </a:extLst>
                        </wpg:cNvPr>
                        <wpg:cNvFrPr/>
                        <wpg:xfrm>
                          <a:off x="798117" y="0"/>
                          <a:ext cx="1920240" cy="1594485"/>
                        </wpg:xfrm>
                        <a:graphic>
                          <a:graphicData uri="http://schemas.openxmlformats.org/drawingml/2006/chart">
                            <c:chart xmlns:c="http://schemas.openxmlformats.org/drawingml/2006/chart" xmlns:r="http://schemas.openxmlformats.org/officeDocument/2006/relationships" r:id="rId39"/>
                          </a:graphicData>
                        </a:graphic>
                      </wpg:graphicFrame>
                      <wps:wsp>
                        <wps:cNvPr id="12" name="Text Box 2"/>
                        <wps:cNvSpPr txBox="1">
                          <a:spLocks noChangeArrowheads="1"/>
                        </wps:cNvSpPr>
                        <wps:spPr bwMode="auto">
                          <a:xfrm>
                            <a:off x="1474366" y="1553735"/>
                            <a:ext cx="763904" cy="161924"/>
                          </a:xfrm>
                          <a:prstGeom prst="rect">
                            <a:avLst/>
                          </a:prstGeom>
                          <a:noFill/>
                          <a:ln w="9525">
                            <a:noFill/>
                            <a:miter lim="800000"/>
                            <a:headEnd/>
                            <a:tailEnd/>
                          </a:ln>
                        </wps:spPr>
                        <wps:txbx>
                          <w:txbxContent>
                            <w:p w:rsidR="00C262C6" w:rsidRPr="0004198C" w:rsidRDefault="00C262C6" w:rsidP="0004198C">
                              <w:pPr>
                                <w:spacing w:line="240" w:lineRule="atLeast"/>
                                <w:jc w:val="center"/>
                                <w:rPr>
                                  <w:sz w:val="18"/>
                                  <w:szCs w:val="18"/>
                                </w:rPr>
                              </w:pPr>
                              <w:r w:rsidRPr="0004198C">
                                <w:rPr>
                                  <w:rFonts w:hint="eastAsia"/>
                                  <w:sz w:val="18"/>
                                  <w:szCs w:val="18"/>
                                </w:rPr>
                                <w:t>溫度（</w:t>
                              </w:r>
                              <w:r w:rsidRPr="0004198C">
                                <w:rPr>
                                  <w:sz w:val="18"/>
                                  <w:szCs w:val="18"/>
                                </w:rPr>
                                <w:t>℃</w:t>
                              </w:r>
                              <w:r w:rsidRPr="0004198C">
                                <w:rPr>
                                  <w:rFonts w:hint="eastAsia"/>
                                  <w:sz w:val="18"/>
                                  <w:szCs w:val="18"/>
                                </w:rPr>
                                <w:t>）</w:t>
                              </w:r>
                            </w:p>
                          </w:txbxContent>
                        </wps:txbx>
                        <wps:bodyPr rot="0" vert="horz" wrap="square" lIns="0" tIns="0" rIns="0" bIns="0" anchor="t" anchorCtr="0">
                          <a:spAutoFit/>
                        </wps:bodyPr>
                      </wps:wsp>
                      <wps:wsp>
                        <wps:cNvPr id="16" name="Text Box 2"/>
                        <wps:cNvSpPr txBox="1">
                          <a:spLocks noChangeArrowheads="1"/>
                        </wps:cNvSpPr>
                        <wps:spPr bwMode="auto">
                          <a:xfrm>
                            <a:off x="2082079" y="174399"/>
                            <a:ext cx="280034" cy="161924"/>
                          </a:xfrm>
                          <a:prstGeom prst="rect">
                            <a:avLst/>
                          </a:prstGeom>
                          <a:noFill/>
                          <a:ln w="9525">
                            <a:noFill/>
                            <a:miter lim="800000"/>
                            <a:headEnd/>
                            <a:tailEnd/>
                          </a:ln>
                        </wps:spPr>
                        <wps:txbx>
                          <w:txbxContent>
                            <w:p w:rsidR="00C262C6" w:rsidRPr="0004198C" w:rsidRDefault="00C262C6" w:rsidP="0004198C">
                              <w:pPr>
                                <w:spacing w:line="240" w:lineRule="atLeast"/>
                                <w:jc w:val="center"/>
                                <w:rPr>
                                  <w:sz w:val="18"/>
                                  <w:szCs w:val="18"/>
                                </w:rPr>
                              </w:pPr>
                              <w:r>
                                <w:rPr>
                                  <w:rFonts w:hint="eastAsia"/>
                                  <w:sz w:val="18"/>
                                  <w:szCs w:val="18"/>
                                </w:rPr>
                                <w:t>甲</w:t>
                              </w:r>
                            </w:p>
                          </w:txbxContent>
                        </wps:txbx>
                        <wps:bodyPr rot="0" vert="horz" wrap="square" lIns="0" tIns="0" rIns="0" bIns="0" anchor="t" anchorCtr="0">
                          <a:spAutoFit/>
                        </wps:bodyPr>
                      </wps:wsp>
                      <wps:wsp>
                        <wps:cNvPr id="21" name="Text Box 2"/>
                        <wps:cNvSpPr txBox="1">
                          <a:spLocks noChangeArrowheads="1"/>
                        </wps:cNvSpPr>
                        <wps:spPr bwMode="auto">
                          <a:xfrm>
                            <a:off x="2208906" y="718734"/>
                            <a:ext cx="280034" cy="161924"/>
                          </a:xfrm>
                          <a:prstGeom prst="rect">
                            <a:avLst/>
                          </a:prstGeom>
                          <a:noFill/>
                          <a:ln w="9525">
                            <a:noFill/>
                            <a:miter lim="800000"/>
                            <a:headEnd/>
                            <a:tailEnd/>
                          </a:ln>
                        </wps:spPr>
                        <wps:txbx>
                          <w:txbxContent>
                            <w:p w:rsidR="00C262C6" w:rsidRPr="0004198C" w:rsidRDefault="00C262C6" w:rsidP="0004198C">
                              <w:pPr>
                                <w:spacing w:line="240" w:lineRule="atLeast"/>
                                <w:jc w:val="center"/>
                                <w:rPr>
                                  <w:sz w:val="18"/>
                                  <w:szCs w:val="18"/>
                                </w:rPr>
                              </w:pPr>
                              <w:r>
                                <w:rPr>
                                  <w:rFonts w:hint="eastAsia"/>
                                  <w:sz w:val="18"/>
                                  <w:szCs w:val="18"/>
                                </w:rPr>
                                <w:t>乙</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id="群組 22" o:spid="_x0000_s1232" style="position:absolute;left:0;text-align:left;margin-left:0;margin-top:6.05pt;width:214pt;height:152.35pt;z-index:251985408;mso-position-horizontal:center;mso-width-relative:margin;mso-height-relative:margin" coordsize="27183,1934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">
                <v:shape id="Text Box 2" o:spid="_x0000_s1233" type="#_x0000_t202" style="position:absolute;top:3012;width:8261;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rsidR="00C262C6" w:rsidRDefault="00C262C6" w:rsidP="003218EF">
                        <w:pPr>
                          <w:spacing w:line="240" w:lineRule="atLeast"/>
                          <w:jc w:val="center"/>
                          <w:rPr>
                            <w:sz w:val="18"/>
                            <w:szCs w:val="22"/>
                          </w:rPr>
                        </w:pPr>
                        <w:proofErr w:type="gramStart"/>
                        <w:r w:rsidRPr="0004198C">
                          <w:rPr>
                            <w:rFonts w:hint="eastAsia"/>
                            <w:sz w:val="18"/>
                            <w:szCs w:val="22"/>
                          </w:rPr>
                          <w:t>溶</w:t>
                        </w:r>
                        <w:proofErr w:type="gramEnd"/>
                      </w:p>
                      <w:p w:rsidR="00C262C6" w:rsidRDefault="00C262C6" w:rsidP="003218EF">
                        <w:pPr>
                          <w:spacing w:line="240" w:lineRule="atLeast"/>
                          <w:jc w:val="center"/>
                          <w:rPr>
                            <w:sz w:val="18"/>
                            <w:szCs w:val="22"/>
                          </w:rPr>
                        </w:pPr>
                        <w:r w:rsidRPr="0004198C">
                          <w:rPr>
                            <w:rFonts w:hint="eastAsia"/>
                            <w:sz w:val="18"/>
                            <w:szCs w:val="22"/>
                          </w:rPr>
                          <w:t>解</w:t>
                        </w:r>
                      </w:p>
                      <w:p w:rsidR="00C262C6" w:rsidRDefault="00C262C6" w:rsidP="003218EF">
                        <w:pPr>
                          <w:spacing w:line="240" w:lineRule="atLeast"/>
                          <w:jc w:val="center"/>
                          <w:rPr>
                            <w:sz w:val="18"/>
                            <w:szCs w:val="22"/>
                          </w:rPr>
                        </w:pPr>
                        <w:r w:rsidRPr="0004198C">
                          <w:rPr>
                            <w:rFonts w:hint="eastAsia"/>
                            <w:sz w:val="18"/>
                            <w:szCs w:val="22"/>
                          </w:rPr>
                          <w:t>度</w:t>
                        </w:r>
                      </w:p>
                      <w:p w:rsidR="00C262C6" w:rsidRPr="0004198C" w:rsidRDefault="00C262C6" w:rsidP="003218EF">
                        <w:pPr>
                          <w:spacing w:line="240" w:lineRule="atLeast"/>
                          <w:jc w:val="center"/>
                          <w:rPr>
                            <w:sz w:val="18"/>
                            <w:szCs w:val="22"/>
                          </w:rPr>
                        </w:pPr>
                        <w:r w:rsidRPr="0004198C">
                          <w:rPr>
                            <w:rFonts w:hint="eastAsia"/>
                            <w:sz w:val="18"/>
                            <w:szCs w:val="22"/>
                          </w:rPr>
                          <w:t>（克</w:t>
                        </w:r>
                        <w:r w:rsidRPr="0004198C">
                          <w:rPr>
                            <w:rFonts w:hint="eastAsia"/>
                            <w:sz w:val="18"/>
                            <w:szCs w:val="22"/>
                          </w:rPr>
                          <w:t>/100</w:t>
                        </w:r>
                        <w:r w:rsidRPr="0004198C">
                          <w:rPr>
                            <w:rFonts w:hint="eastAsia"/>
                            <w:sz w:val="18"/>
                            <w:szCs w:val="22"/>
                          </w:rPr>
                          <w:t>克水）</w:t>
                        </w:r>
                      </w:p>
                    </w:txbxContent>
                  </v:textbox>
                </v:shape>
                <v:shape id="Text Box 2" o:spid="_x0000_s1234" type="#_x0000_t202" style="position:absolute;left:11201;top:16964;width:4831;height:2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rsidR="00C262C6" w:rsidRPr="00906EF4" w:rsidRDefault="00C262C6" w:rsidP="0004198C">
                        <w:pPr>
                          <w:jc w:val="center"/>
                          <w:rPr>
                            <w:sz w:val="22"/>
                            <w:szCs w:val="22"/>
                          </w:rPr>
                        </w:pPr>
                        <w:r w:rsidRPr="00906EF4">
                          <w:rPr>
                            <w:rFonts w:hint="eastAsia"/>
                            <w:sz w:val="22"/>
                            <w:szCs w:val="22"/>
                          </w:rPr>
                          <w:t>圖</w:t>
                        </w:r>
                        <w:r>
                          <w:rPr>
                            <w:rFonts w:hint="eastAsia"/>
                            <w:sz w:val="22"/>
                            <w:szCs w:val="22"/>
                          </w:rPr>
                          <w:t>4</w:t>
                        </w:r>
                      </w:p>
                    </w:txbxContent>
                  </v:textbox>
                </v:shape>
                <v:shape id="圖表 7" o:spid="_x0000_s1235" type="#_x0000_t75" style="position:absolute;left:7925;width:19266;height:15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">
                  <v:imagedata r:id="rId40" o:title=""/>
                  <o:lock v:ext="edit" aspectratio="f"/>
                </v:shape>
                <v:shape id="Text Box 2" o:spid="_x0000_s1236" type="#_x0000_t202" style="position:absolute;left:14743;top:15537;width:763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rsidR="00C262C6" w:rsidRPr="0004198C" w:rsidRDefault="00C262C6" w:rsidP="0004198C">
                        <w:pPr>
                          <w:spacing w:line="240" w:lineRule="atLeast"/>
                          <w:jc w:val="center"/>
                          <w:rPr>
                            <w:sz w:val="18"/>
                            <w:szCs w:val="18"/>
                          </w:rPr>
                        </w:pPr>
                        <w:r w:rsidRPr="0004198C">
                          <w:rPr>
                            <w:rFonts w:hint="eastAsia"/>
                            <w:sz w:val="18"/>
                            <w:szCs w:val="18"/>
                          </w:rPr>
                          <w:t>溫度（</w:t>
                        </w:r>
                        <w:r w:rsidRPr="0004198C">
                          <w:rPr>
                            <w:sz w:val="18"/>
                            <w:szCs w:val="18"/>
                          </w:rPr>
                          <w:t>℃</w:t>
                        </w:r>
                        <w:r w:rsidRPr="0004198C">
                          <w:rPr>
                            <w:rFonts w:hint="eastAsia"/>
                            <w:sz w:val="18"/>
                            <w:szCs w:val="18"/>
                          </w:rPr>
                          <w:t>）</w:t>
                        </w:r>
                      </w:p>
                    </w:txbxContent>
                  </v:textbox>
                </v:shape>
                <v:shape id="Text Box 2" o:spid="_x0000_s1237" type="#_x0000_t202" style="position:absolute;left:20820;top:1743;width:280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rsidR="00C262C6" w:rsidRPr="0004198C" w:rsidRDefault="00C262C6" w:rsidP="0004198C">
                        <w:pPr>
                          <w:spacing w:line="240" w:lineRule="atLeast"/>
                          <w:jc w:val="center"/>
                          <w:rPr>
                            <w:sz w:val="18"/>
                            <w:szCs w:val="18"/>
                          </w:rPr>
                        </w:pPr>
                        <w:r>
                          <w:rPr>
                            <w:rFonts w:hint="eastAsia"/>
                            <w:sz w:val="18"/>
                            <w:szCs w:val="18"/>
                          </w:rPr>
                          <w:t>甲</w:t>
                        </w:r>
                      </w:p>
                    </w:txbxContent>
                  </v:textbox>
                </v:shape>
                <v:shape id="Text Box 2" o:spid="_x0000_s1238" type="#_x0000_t202" style="position:absolute;left:22089;top:7187;width:280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rsidR="00C262C6" w:rsidRPr="0004198C" w:rsidRDefault="00C262C6" w:rsidP="0004198C">
                        <w:pPr>
                          <w:spacing w:line="240" w:lineRule="atLeast"/>
                          <w:jc w:val="center"/>
                          <w:rPr>
                            <w:sz w:val="18"/>
                            <w:szCs w:val="18"/>
                          </w:rPr>
                        </w:pPr>
                        <w:r>
                          <w:rPr>
                            <w:rFonts w:hint="eastAsia"/>
                            <w:sz w:val="18"/>
                            <w:szCs w:val="18"/>
                          </w:rPr>
                          <w:t>乙</w:t>
                        </w:r>
                      </w:p>
                    </w:txbxContent>
                  </v:textbox>
                </v:shape>
              </v:group>
            </w:pict>
          </mc:Fallback>
        </mc:AlternateContent>
      </w:r>
    </w:p>
    <w:p w:rsidR="003D1807" w:rsidRDefault="003D1807" w:rsidP="005C3C2E">
      <w:pPr>
        <w:pStyle w:val="TIT1"/>
        <w:autoSpaceDE w:val="0"/>
        <w:autoSpaceDN w:val="0"/>
        <w:spacing w:before="60" w:afterLines="25" w:after="60"/>
        <w:ind w:left="425" w:hanging="425"/>
        <w:rPr>
          <w:spacing w:val="20"/>
        </w:rPr>
      </w:pPr>
    </w:p>
    <w:p w:rsidR="003D1807" w:rsidRDefault="003D1807" w:rsidP="005C3C2E">
      <w:pPr>
        <w:pStyle w:val="TIT1"/>
        <w:autoSpaceDE w:val="0"/>
        <w:autoSpaceDN w:val="0"/>
        <w:spacing w:before="60" w:afterLines="25" w:after="60"/>
        <w:ind w:left="425" w:hanging="425"/>
        <w:rPr>
          <w:spacing w:val="20"/>
        </w:rPr>
      </w:pPr>
    </w:p>
    <w:p w:rsidR="003D1807" w:rsidRDefault="003D1807" w:rsidP="005C3C2E">
      <w:pPr>
        <w:pStyle w:val="TIT1"/>
        <w:autoSpaceDE w:val="0"/>
        <w:autoSpaceDN w:val="0"/>
        <w:spacing w:before="60" w:afterLines="25" w:after="60"/>
        <w:ind w:left="425" w:hanging="425"/>
        <w:rPr>
          <w:spacing w:val="20"/>
        </w:rPr>
      </w:pPr>
    </w:p>
    <w:p w:rsidR="0004198C" w:rsidRDefault="0004198C" w:rsidP="005C3C2E">
      <w:pPr>
        <w:pStyle w:val="TIT1"/>
        <w:autoSpaceDE w:val="0"/>
        <w:autoSpaceDN w:val="0"/>
        <w:spacing w:before="60" w:afterLines="25" w:after="60"/>
        <w:ind w:left="425" w:hanging="425"/>
        <w:rPr>
          <w:spacing w:val="20"/>
        </w:rPr>
      </w:pPr>
    </w:p>
    <w:p w:rsidR="0004198C" w:rsidRDefault="0004198C" w:rsidP="005C3C2E">
      <w:pPr>
        <w:pStyle w:val="TIT1"/>
        <w:autoSpaceDE w:val="0"/>
        <w:autoSpaceDN w:val="0"/>
        <w:spacing w:before="60" w:afterLines="25" w:after="60"/>
        <w:ind w:left="425" w:hanging="425"/>
        <w:rPr>
          <w:spacing w:val="20"/>
        </w:rPr>
      </w:pPr>
    </w:p>
    <w:p w:rsidR="003D1807" w:rsidRDefault="003D1807" w:rsidP="00632121">
      <w:pPr>
        <w:pStyle w:val="TIT1"/>
        <w:autoSpaceDE w:val="0"/>
        <w:autoSpaceDN w:val="0"/>
        <w:spacing w:beforeLines="0" w:before="0"/>
        <w:ind w:left="425" w:hanging="425"/>
        <w:rPr>
          <w:spacing w:val="20"/>
        </w:rPr>
      </w:pPr>
    </w:p>
    <w:p w:rsidR="003D1807" w:rsidRDefault="003D1807" w:rsidP="00632121">
      <w:pPr>
        <w:pStyle w:val="TIT1"/>
        <w:autoSpaceDE w:val="0"/>
        <w:autoSpaceDN w:val="0"/>
        <w:spacing w:beforeLines="0" w:before="0"/>
        <w:ind w:left="425" w:hanging="425"/>
        <w:rPr>
          <w:spacing w:val="20"/>
        </w:rPr>
      </w:pPr>
    </w:p>
    <w:p w:rsidR="005C3C2E" w:rsidRPr="00BC20D0" w:rsidRDefault="005C3C2E" w:rsidP="00BC20D0">
      <w:pPr>
        <w:pStyle w:val="AA"/>
        <w:ind w:left="684" w:hangingChars="135" w:hanging="324"/>
      </w:pPr>
      <w:r w:rsidRPr="00BC20D0">
        <w:rPr>
          <w:rFonts w:hint="eastAsia"/>
        </w:rPr>
        <w:t>下列關於此實驗的結論及其後續實驗的敘述，何者正確？</w:t>
      </w:r>
    </w:p>
    <w:p w:rsidR="005C3C2E" w:rsidRPr="00E965F5" w:rsidRDefault="005C3C2E" w:rsidP="00E965F5">
      <w:pPr>
        <w:pStyle w:val="AA"/>
        <w:ind w:left="684" w:hangingChars="135" w:hanging="324"/>
      </w:pPr>
      <w:r w:rsidRPr="00E965F5">
        <w:t>(A)</w:t>
      </w:r>
      <w:r w:rsidRPr="00E965F5">
        <w:rPr>
          <w:rFonts w:hint="eastAsia"/>
        </w:rPr>
        <w:t>圖</w:t>
      </w:r>
      <w:r w:rsidR="000743A8" w:rsidRPr="00E965F5">
        <w:rPr>
          <w:rFonts w:hint="eastAsia"/>
        </w:rPr>
        <w:t>4</w:t>
      </w:r>
      <w:r w:rsidRPr="00E965F5">
        <w:rPr>
          <w:rFonts w:hint="eastAsia"/>
        </w:rPr>
        <w:t>的曲線甲為</w:t>
      </w:r>
      <w:proofErr w:type="spellStart"/>
      <w:r w:rsidRPr="00E965F5">
        <w:rPr>
          <w:rFonts w:hint="eastAsia"/>
        </w:rPr>
        <w:t>KCl</w:t>
      </w:r>
      <w:proofErr w:type="spellEnd"/>
      <w:r w:rsidRPr="00E965F5">
        <w:rPr>
          <w:rFonts w:hint="eastAsia"/>
        </w:rPr>
        <w:t>的溶解度與溫度的關係</w:t>
      </w:r>
    </w:p>
    <w:p w:rsidR="005C3C2E" w:rsidRPr="00E965F5" w:rsidRDefault="005C3C2E" w:rsidP="00E965F5">
      <w:pPr>
        <w:pStyle w:val="AA"/>
        <w:ind w:left="684" w:hangingChars="135" w:hanging="324"/>
      </w:pPr>
      <w:r w:rsidRPr="00E965F5">
        <w:t>(B)</w:t>
      </w:r>
      <w:r w:rsidRPr="00E965F5">
        <w:rPr>
          <w:rFonts w:hint="eastAsia"/>
        </w:rPr>
        <w:t>由圖</w:t>
      </w:r>
      <w:r w:rsidR="000743A8" w:rsidRPr="00E965F5">
        <w:rPr>
          <w:rFonts w:hint="eastAsia"/>
        </w:rPr>
        <w:t>4</w:t>
      </w:r>
      <w:r w:rsidRPr="00E965F5">
        <w:rPr>
          <w:rFonts w:hint="eastAsia"/>
        </w:rPr>
        <w:t>得知</w:t>
      </w:r>
      <w:r w:rsidR="00D903FA" w:rsidRPr="00B13253">
        <w:rPr>
          <w:position w:val="-8"/>
        </w:rPr>
        <w:object w:dxaOrig="639" w:dyaOrig="320">
          <v:shape id="_x0000_i1032" type="#_x0000_t75" style="width:31.9pt;height:15.8pt" o:ole="">
            <v:imagedata r:id="rId41" o:title=""/>
          </v:shape>
          <o:OLEObject Type="Embed" ProgID="Equation.DSMT4" ShapeID="_x0000_i1032" DrawAspect="Content" ObjectID="_1734527512" r:id="rId42"/>
        </w:object>
      </w:r>
      <w:r w:rsidRPr="00E965F5">
        <w:rPr>
          <w:rFonts w:hint="eastAsia"/>
        </w:rPr>
        <w:t>和</w:t>
      </w:r>
      <w:proofErr w:type="spellStart"/>
      <w:r w:rsidRPr="00E965F5">
        <w:rPr>
          <w:rFonts w:hint="eastAsia"/>
        </w:rPr>
        <w:t>KCl</w:t>
      </w:r>
      <w:proofErr w:type="spellEnd"/>
      <w:r w:rsidRPr="00E965F5">
        <w:rPr>
          <w:rFonts w:hint="eastAsia"/>
        </w:rPr>
        <w:t>在某一</w:t>
      </w:r>
      <w:r w:rsidR="003218EF">
        <w:rPr>
          <w:rFonts w:hint="eastAsia"/>
        </w:rPr>
        <w:t>溫</w:t>
      </w:r>
      <w:r w:rsidRPr="00E965F5">
        <w:rPr>
          <w:rFonts w:hint="eastAsia"/>
        </w:rPr>
        <w:t>度時具有相同的溶解度</w:t>
      </w:r>
      <w:r w:rsidR="003D1807" w:rsidRPr="00E965F5">
        <w:object w:dxaOrig="180" w:dyaOrig="200">
          <v:shape id="_x0000_i1033" type="#_x0000_t75" style="width:9.2pt;height:10.2pt" o:ole="">
            <v:imagedata r:id="rId43" o:title=""/>
          </v:shape>
          <o:OLEObject Type="Embed" ProgID="Equation.DSMT4" ShapeID="_x0000_i1033" DrawAspect="Content" ObjectID="_1734527513" r:id="rId44"/>
        </w:object>
      </w:r>
      <w:r w:rsidRPr="00E965F5">
        <w:rPr>
          <w:rFonts w:hint="eastAsia"/>
        </w:rPr>
        <w:t>，且</w:t>
      </w:r>
      <w:r w:rsidRPr="00E965F5">
        <w:t>3</w:t>
      </w:r>
      <w:r w:rsidR="003218EF">
        <w:rPr>
          <w:rFonts w:hint="eastAsia"/>
        </w:rPr>
        <w:t>6</w:t>
      </w:r>
      <w:r w:rsidRPr="00E965F5">
        <w:t>.</w:t>
      </w:r>
      <w:r w:rsidR="003218EF">
        <w:rPr>
          <w:rFonts w:hint="eastAsia"/>
        </w:rPr>
        <w:t>0</w:t>
      </w:r>
      <w:r w:rsidR="003D1807" w:rsidRPr="00E965F5">
        <w:rPr>
          <w:rFonts w:hint="eastAsia"/>
        </w:rPr>
        <w:t>＜</w:t>
      </w:r>
      <w:r w:rsidR="003D1807" w:rsidRPr="00E965F5">
        <w:object w:dxaOrig="180" w:dyaOrig="200">
          <v:shape id="_x0000_i1034" type="#_x0000_t75" style="width:9.2pt;height:10.2pt" o:ole="">
            <v:imagedata r:id="rId43" o:title=""/>
          </v:shape>
          <o:OLEObject Type="Embed" ProgID="Equation.DSMT4" ShapeID="_x0000_i1034" DrawAspect="Content" ObjectID="_1734527514" r:id="rId45"/>
        </w:object>
      </w:r>
      <w:r w:rsidR="003D1807" w:rsidRPr="00E965F5">
        <w:rPr>
          <w:rFonts w:hint="eastAsia"/>
        </w:rPr>
        <w:t>＜</w:t>
      </w:r>
      <w:r w:rsidRPr="00E965F5">
        <w:t>37.0</w:t>
      </w:r>
    </w:p>
    <w:p w:rsidR="005C3C2E" w:rsidRPr="00E965F5" w:rsidRDefault="005C3C2E" w:rsidP="00E965F5">
      <w:pPr>
        <w:pStyle w:val="AA"/>
        <w:ind w:left="684" w:hangingChars="135" w:hanging="324"/>
      </w:pPr>
      <w:r w:rsidRPr="00E965F5">
        <w:t>(C)</w:t>
      </w:r>
      <w:r w:rsidR="003D1807" w:rsidRPr="00E965F5">
        <w:t>10℃</w:t>
      </w:r>
      <w:r w:rsidRPr="00E965F5">
        <w:rPr>
          <w:rFonts w:hint="eastAsia"/>
        </w:rPr>
        <w:t>時，</w:t>
      </w:r>
      <w:r w:rsidRPr="00E965F5">
        <w:rPr>
          <w:rFonts w:hint="eastAsia"/>
        </w:rPr>
        <w:t>131</w:t>
      </w:r>
      <w:r w:rsidRPr="00E965F5">
        <w:rPr>
          <w:rFonts w:hint="eastAsia"/>
        </w:rPr>
        <w:t>克飽和</w:t>
      </w:r>
      <w:proofErr w:type="spellStart"/>
      <w:r w:rsidRPr="00E965F5">
        <w:rPr>
          <w:rFonts w:hint="eastAsia"/>
        </w:rPr>
        <w:t>KCl</w:t>
      </w:r>
      <w:proofErr w:type="spellEnd"/>
      <w:r w:rsidRPr="00E965F5">
        <w:rPr>
          <w:rFonts w:hint="eastAsia"/>
        </w:rPr>
        <w:t>溶液加熱蒸發</w:t>
      </w:r>
      <w:r w:rsidRPr="00E965F5">
        <w:rPr>
          <w:rFonts w:hint="eastAsia"/>
        </w:rPr>
        <w:t>10</w:t>
      </w:r>
      <w:r w:rsidRPr="00E965F5">
        <w:rPr>
          <w:rFonts w:hint="eastAsia"/>
        </w:rPr>
        <w:t>克水後，再降</w:t>
      </w:r>
      <w:r w:rsidR="003218EF">
        <w:rPr>
          <w:rFonts w:hint="eastAsia"/>
        </w:rPr>
        <w:t>溫</w:t>
      </w:r>
      <w:r w:rsidRPr="00E965F5">
        <w:rPr>
          <w:rFonts w:hint="eastAsia"/>
        </w:rPr>
        <w:t>到</w:t>
      </w:r>
      <w:r w:rsidR="003D1807" w:rsidRPr="00E965F5">
        <w:t>10℃</w:t>
      </w:r>
      <w:r w:rsidRPr="00E965F5">
        <w:rPr>
          <w:rFonts w:hint="eastAsia"/>
        </w:rPr>
        <w:t>，充分攪拌該溶液</w:t>
      </w:r>
      <w:proofErr w:type="gramStart"/>
      <w:r w:rsidRPr="00E965F5">
        <w:rPr>
          <w:rFonts w:hint="eastAsia"/>
        </w:rPr>
        <w:t>待其達平衡</w:t>
      </w:r>
      <w:proofErr w:type="gramEnd"/>
      <w:r w:rsidRPr="00E965F5">
        <w:rPr>
          <w:rFonts w:hint="eastAsia"/>
        </w:rPr>
        <w:t>後，則此時溶液的重量百分濃度為</w:t>
      </w:r>
      <w:r w:rsidR="007F6DE6" w:rsidRPr="00E965F5">
        <w:rPr>
          <w:rFonts w:hint="eastAsia"/>
        </w:rPr>
        <w:t>2</w:t>
      </w:r>
      <w:r w:rsidR="007F6DE6" w:rsidRPr="00E965F5">
        <w:t>5%</w:t>
      </w:r>
    </w:p>
    <w:p w:rsidR="005C3C2E" w:rsidRPr="00E965F5" w:rsidRDefault="005C3C2E" w:rsidP="00E965F5">
      <w:pPr>
        <w:pStyle w:val="AA"/>
        <w:ind w:left="684" w:hangingChars="135" w:hanging="324"/>
      </w:pPr>
      <w:r w:rsidRPr="00E965F5">
        <w:t>(D)</w:t>
      </w:r>
      <w:r w:rsidR="007F6DE6" w:rsidRPr="00E965F5">
        <w:t xml:space="preserve"> 20℃</w:t>
      </w:r>
      <w:r w:rsidRPr="00E965F5">
        <w:rPr>
          <w:rFonts w:hint="eastAsia"/>
        </w:rPr>
        <w:t>時</w:t>
      </w:r>
      <w:r w:rsidRPr="00E965F5">
        <w:t>，</w:t>
      </w:r>
      <w:r w:rsidRPr="00E965F5">
        <w:rPr>
          <w:rFonts w:hint="eastAsia"/>
        </w:rPr>
        <w:t>將裝有</w:t>
      </w:r>
      <w:r w:rsidRPr="00E965F5">
        <w:rPr>
          <w:rFonts w:hint="eastAsia"/>
        </w:rPr>
        <w:t>5</w:t>
      </w:r>
      <w:r w:rsidRPr="00E965F5">
        <w:rPr>
          <w:rFonts w:hint="eastAsia"/>
        </w:rPr>
        <w:t>毫升飽</w:t>
      </w:r>
      <w:r w:rsidRPr="00E965F5">
        <w:t>和</w:t>
      </w:r>
      <w:r w:rsidR="00D903FA" w:rsidRPr="00B13253">
        <w:rPr>
          <w:position w:val="-6"/>
        </w:rPr>
        <w:object w:dxaOrig="639" w:dyaOrig="320">
          <v:shape id="_x0000_i1035" type="#_x0000_t75" style="width:31.9pt;height:15.8pt" o:ole="">
            <v:imagedata r:id="rId46" o:title=""/>
          </v:shape>
          <o:OLEObject Type="Embed" ProgID="Equation.DSMT4" ShapeID="_x0000_i1035" DrawAspect="Content" ObjectID="_1734527515" r:id="rId47"/>
        </w:object>
      </w:r>
      <w:r w:rsidRPr="00E965F5">
        <w:t>溶液的</w:t>
      </w:r>
      <w:r w:rsidRPr="00E965F5">
        <w:rPr>
          <w:rFonts w:hint="eastAsia"/>
        </w:rPr>
        <w:t>試</w:t>
      </w:r>
      <w:r w:rsidRPr="00E965F5">
        <w:t>管</w:t>
      </w:r>
      <w:r w:rsidRPr="00E965F5">
        <w:rPr>
          <w:rFonts w:hint="eastAsia"/>
        </w:rPr>
        <w:t>，置於裝有</w:t>
      </w:r>
      <w:r w:rsidRPr="00E965F5">
        <w:rPr>
          <w:rFonts w:hint="eastAsia"/>
        </w:rPr>
        <w:t>100</w:t>
      </w:r>
      <w:r w:rsidRPr="00E965F5">
        <w:rPr>
          <w:rFonts w:hint="eastAsia"/>
        </w:rPr>
        <w:t>毫升</w:t>
      </w:r>
      <w:r w:rsidRPr="00E965F5">
        <w:t>水的</w:t>
      </w:r>
      <w:r w:rsidRPr="00E965F5">
        <w:rPr>
          <w:rFonts w:hint="eastAsia"/>
        </w:rPr>
        <w:t>燒</w:t>
      </w:r>
      <w:r w:rsidRPr="00E965F5">
        <w:t>杯中，</w:t>
      </w:r>
      <w:r w:rsidRPr="00E965F5">
        <w:rPr>
          <w:rFonts w:hint="eastAsia"/>
        </w:rPr>
        <w:t>並於燒杯中</w:t>
      </w:r>
      <w:r w:rsidRPr="00E965F5">
        <w:t>加入</w:t>
      </w:r>
      <w:r w:rsidRPr="00E965F5">
        <w:rPr>
          <w:rFonts w:hint="eastAsia"/>
        </w:rPr>
        <w:t>10</w:t>
      </w:r>
      <w:r w:rsidRPr="00E965F5">
        <w:rPr>
          <w:rFonts w:hint="eastAsia"/>
        </w:rPr>
        <w:t>克</w:t>
      </w:r>
      <w:r w:rsidR="00B13253" w:rsidRPr="00B13253">
        <w:rPr>
          <w:position w:val="-6"/>
        </w:rPr>
        <w:object w:dxaOrig="639" w:dyaOrig="320">
          <v:shape id="_x0000_i1036" type="#_x0000_t75" style="width:31.9pt;height:15.8pt" o:ole="">
            <v:imagedata r:id="rId46" o:title=""/>
          </v:shape>
          <o:OLEObject Type="Embed" ProgID="Equation.DSMT4" ShapeID="_x0000_i1036" DrawAspect="Content" ObjectID="_1734527516" r:id="rId48"/>
        </w:object>
      </w:r>
      <w:r w:rsidRPr="00E965F5">
        <w:rPr>
          <w:rFonts w:hint="eastAsia"/>
        </w:rPr>
        <w:t>固體</w:t>
      </w:r>
      <w:r w:rsidRPr="00E965F5">
        <w:t>，</w:t>
      </w:r>
      <w:r w:rsidRPr="00E965F5">
        <w:rPr>
          <w:rFonts w:hint="eastAsia"/>
        </w:rPr>
        <w:t>充分攪拌待其溶解後，則可見到試</w:t>
      </w:r>
      <w:r w:rsidRPr="00E965F5">
        <w:t>管中有</w:t>
      </w:r>
      <w:r w:rsidRPr="00E965F5">
        <w:rPr>
          <w:rFonts w:hint="eastAsia"/>
        </w:rPr>
        <w:t>結</w:t>
      </w:r>
      <w:r w:rsidRPr="00E965F5">
        <w:t>晶析出</w:t>
      </w:r>
    </w:p>
    <w:p w:rsidR="005C3C2E" w:rsidRPr="00E965F5" w:rsidRDefault="005C3C2E" w:rsidP="00E965F5">
      <w:pPr>
        <w:pStyle w:val="AA"/>
        <w:ind w:left="684" w:hangingChars="135" w:hanging="324"/>
      </w:pPr>
      <w:r w:rsidRPr="00E965F5">
        <w:t>(E)</w:t>
      </w:r>
      <w:r w:rsidRPr="00E965F5">
        <w:rPr>
          <w:rFonts w:hint="eastAsia"/>
        </w:rPr>
        <w:t>已知</w:t>
      </w:r>
      <w:proofErr w:type="gramStart"/>
      <w:r w:rsidRPr="00E965F5">
        <w:rPr>
          <w:rFonts w:hint="eastAsia"/>
        </w:rPr>
        <w:t>一</w:t>
      </w:r>
      <w:proofErr w:type="gramEnd"/>
      <w:r w:rsidRPr="00E965F5">
        <w:rPr>
          <w:rFonts w:hint="eastAsia"/>
        </w:rPr>
        <w:t>混合物中含有等重量的</w:t>
      </w:r>
      <w:r w:rsidR="00B13253" w:rsidRPr="00B13253">
        <w:rPr>
          <w:position w:val="-6"/>
        </w:rPr>
        <w:object w:dxaOrig="639" w:dyaOrig="320">
          <v:shape id="_x0000_i1037" type="#_x0000_t75" style="width:31.9pt;height:15.8pt" o:ole="">
            <v:imagedata r:id="rId46" o:title=""/>
          </v:shape>
          <o:OLEObject Type="Embed" ProgID="Equation.DSMT4" ShapeID="_x0000_i1037" DrawAspect="Content" ObjectID="_1734527517" r:id="rId49"/>
        </w:object>
      </w:r>
      <w:r w:rsidRPr="00E965F5">
        <w:rPr>
          <w:rFonts w:hint="eastAsia"/>
        </w:rPr>
        <w:t>和</w:t>
      </w:r>
      <w:proofErr w:type="spellStart"/>
      <w:r w:rsidRPr="00E965F5">
        <w:rPr>
          <w:rFonts w:hint="eastAsia"/>
        </w:rPr>
        <w:t>KCl</w:t>
      </w:r>
      <w:proofErr w:type="spellEnd"/>
      <w:r w:rsidRPr="00E965F5">
        <w:rPr>
          <w:rFonts w:hint="eastAsia"/>
        </w:rPr>
        <w:t>，文強根據他的實驗結果，可利用加熱蒸發濃縮、冷</w:t>
      </w:r>
      <w:r w:rsidR="003218EF">
        <w:rPr>
          <w:rFonts w:hint="eastAsia"/>
        </w:rPr>
        <w:t>卻結</w:t>
      </w:r>
      <w:r w:rsidRPr="00E965F5">
        <w:rPr>
          <w:rFonts w:hint="eastAsia"/>
        </w:rPr>
        <w:t>晶、過濾的方法將兩者分離</w:t>
      </w:r>
    </w:p>
    <w:p w:rsidR="00186B78" w:rsidRPr="00E965F5" w:rsidRDefault="00186B78" w:rsidP="00E965F5">
      <w:pPr>
        <w:pStyle w:val="TIT1"/>
        <w:spacing w:before="60"/>
        <w:ind w:left="357" w:hanging="357"/>
      </w:pPr>
      <w:r w:rsidRPr="00E965F5">
        <w:rPr>
          <w:rFonts w:hint="eastAsia"/>
        </w:rPr>
        <w:t>2</w:t>
      </w:r>
      <w:r w:rsidR="0062741C" w:rsidRPr="00E965F5">
        <w:rPr>
          <w:rFonts w:hint="eastAsia"/>
        </w:rPr>
        <w:t>1</w:t>
      </w:r>
      <w:r w:rsidRPr="00742E24">
        <w:rPr>
          <w:rFonts w:hint="eastAsia"/>
        </w:rPr>
        <w:t>.</w:t>
      </w:r>
      <w:r w:rsidRPr="00742E24">
        <w:tab/>
      </w:r>
      <w:r w:rsidRPr="00E965F5">
        <w:rPr>
          <w:rFonts w:hint="eastAsia"/>
        </w:rPr>
        <w:t>硫能夠以兩種不同的固態形式穩定存在，分別是</w:t>
      </w:r>
      <w:proofErr w:type="gramStart"/>
      <w:r w:rsidRPr="00E965F5">
        <w:rPr>
          <w:rFonts w:hint="eastAsia"/>
        </w:rPr>
        <w:t>斜方硫與單斜硫。</w:t>
      </w:r>
      <w:proofErr w:type="gramEnd"/>
      <w:r w:rsidRPr="003218EF">
        <w:rPr>
          <w:rFonts w:hint="eastAsia"/>
        </w:rPr>
        <w:t>小智</w:t>
      </w:r>
      <w:r w:rsidRPr="00E965F5">
        <w:rPr>
          <w:rFonts w:hint="eastAsia"/>
        </w:rPr>
        <w:t>對此很感興趣，找出</w:t>
      </w:r>
      <w:proofErr w:type="gramStart"/>
      <w:r w:rsidRPr="00E965F5">
        <w:rPr>
          <w:rFonts w:hint="eastAsia"/>
        </w:rPr>
        <w:t>了硫的相圖</w:t>
      </w:r>
      <w:proofErr w:type="gramEnd"/>
      <w:r w:rsidR="007F6DE6" w:rsidRPr="00E965F5">
        <w:rPr>
          <w:rFonts w:hint="eastAsia"/>
        </w:rPr>
        <w:t>（</w:t>
      </w:r>
      <w:r w:rsidRPr="00E965F5">
        <w:rPr>
          <w:rFonts w:hint="eastAsia"/>
        </w:rPr>
        <w:t>如圖</w:t>
      </w:r>
      <w:r w:rsidR="00EA5E82" w:rsidRPr="00E965F5">
        <w:rPr>
          <w:rFonts w:hint="eastAsia"/>
        </w:rPr>
        <w:t>5</w:t>
      </w:r>
      <w:r w:rsidR="007F6DE6" w:rsidRPr="00E965F5">
        <w:rPr>
          <w:rFonts w:hint="eastAsia"/>
        </w:rPr>
        <w:t>）</w:t>
      </w:r>
      <w:r w:rsidRPr="00E965F5">
        <w:rPr>
          <w:rFonts w:hint="eastAsia"/>
        </w:rPr>
        <w:t>。依據該圖，下列敘述哪些正確？（應選</w:t>
      </w:r>
      <w:r w:rsidRPr="00E965F5">
        <w:t>3</w:t>
      </w:r>
      <w:r w:rsidRPr="00E965F5">
        <w:rPr>
          <w:rFonts w:hint="eastAsia"/>
        </w:rPr>
        <w:t>項）</w:t>
      </w:r>
    </w:p>
    <w:p w:rsidR="004B6C8F" w:rsidRDefault="006F7DF4" w:rsidP="00E965F5">
      <w:pPr>
        <w:pStyle w:val="AA"/>
        <w:ind w:left="657" w:hangingChars="135" w:hanging="297"/>
      </w:pPr>
      <w:r>
        <w:rPr>
          <w:noProof/>
        </w:rPr>
        <mc:AlternateContent>
          <mc:Choice Requires="wpg">
            <w:drawing>
              <wp:anchor distT="0" distB="0" distL="114300" distR="114300" simplePos="0" relativeHeight="251988480" behindDoc="0" locked="0" layoutInCell="1" allowOverlap="1">
                <wp:simplePos x="0" y="0"/>
                <wp:positionH relativeFrom="column">
                  <wp:align>center</wp:align>
                </wp:positionH>
                <wp:positionV relativeFrom="paragraph">
                  <wp:posOffset>69472</wp:posOffset>
                </wp:positionV>
                <wp:extent cx="2502000" cy="1648800"/>
                <wp:effectExtent l="0" t="0" r="0" b="8890"/>
                <wp:wrapNone/>
                <wp:docPr id="23" name="群組 23"/>
                <wp:cNvGraphicFramePr/>
                <a:graphic xmlns:a="http://schemas.openxmlformats.org/drawingml/2006/main">
                  <a:graphicData uri="http://schemas.microsoft.com/office/word/2010/wordprocessingGroup">
                    <wpg:wgp>
                      <wpg:cNvGrpSpPr/>
                      <wpg:grpSpPr>
                        <a:xfrm>
                          <a:off x="0" y="0"/>
                          <a:ext cx="2502000" cy="1648800"/>
                          <a:chOff x="0" y="0"/>
                          <a:chExt cx="2500956" cy="1650365"/>
                        </a:xfrm>
                      </wpg:grpSpPr>
                      <wpg:grpSp>
                        <wpg:cNvPr id="86" name="群組 86"/>
                        <wpg:cNvGrpSpPr>
                          <a:grpSpLocks noChangeAspect="1"/>
                        </wpg:cNvGrpSpPr>
                        <wpg:grpSpPr>
                          <a:xfrm>
                            <a:off x="496680" y="0"/>
                            <a:ext cx="2004276" cy="1650365"/>
                            <a:chOff x="220962" y="0"/>
                            <a:chExt cx="2414372" cy="1987934"/>
                          </a:xfrm>
                        </wpg:grpSpPr>
                        <pic:pic xmlns:pic="http://schemas.openxmlformats.org/drawingml/2006/picture">
                          <pic:nvPicPr>
                            <pic:cNvPr id="77" name="Picture 146">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bwMode="auto">
                            <a:xfrm>
                              <a:off x="475699" y="0"/>
                              <a:ext cx="2159635" cy="1565910"/>
                            </a:xfrm>
                            <a:prstGeom prst="rect">
                              <a:avLst/>
                            </a:prstGeom>
                            <a:ln>
                              <a:noFill/>
                            </a:ln>
                            <a:extLst>
                              <a:ext uri="{53640926-AAD7-44D8-BBD7-CCE9431645EC}">
                                <a14:shadowObscured xmlns:a14="http://schemas.microsoft.com/office/drawing/2010/main"/>
                              </a:ext>
                            </a:extLst>
                          </pic:spPr>
                        </pic:pic>
                        <wps:wsp>
                          <wps:cNvPr id="81" name="文字方塊 46"/>
                          <wps:cNvSpPr txBox="1"/>
                          <wps:spPr>
                            <a:xfrm>
                              <a:off x="1135895" y="1792989"/>
                              <a:ext cx="551181"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4B6C8F" w:rsidRDefault="00C262C6" w:rsidP="004B6C8F">
                                <w:pPr>
                                  <w:spacing w:line="240" w:lineRule="atLeast"/>
                                  <w:jc w:val="center"/>
                                  <w:rPr>
                                    <w:rFonts w:eastAsia="新細明體"/>
                                    <w:sz w:val="22"/>
                                    <w:szCs w:val="22"/>
                                  </w:rPr>
                                </w:pPr>
                                <w:r w:rsidRPr="004B6C8F">
                                  <w:rPr>
                                    <w:rFonts w:eastAsia="新細明體" w:hint="eastAsia"/>
                                    <w:sz w:val="22"/>
                                    <w:szCs w:val="22"/>
                                  </w:rPr>
                                  <w:t>圖</w:t>
                                </w:r>
                                <w:r w:rsidRPr="004B6C8F">
                                  <w:rPr>
                                    <w:rFonts w:eastAsia="新細明體" w:hint="eastAsia"/>
                                    <w:sz w:val="22"/>
                                    <w:szCs w:val="2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文字方塊 46"/>
                          <wps:cNvSpPr txBox="1"/>
                          <wps:spPr>
                            <a:xfrm>
                              <a:off x="613124" y="364703"/>
                              <a:ext cx="66548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4F65FC" w:rsidRDefault="00C262C6" w:rsidP="004B6C8F">
                                <w:pPr>
                                  <w:spacing w:line="240" w:lineRule="atLeast"/>
                                  <w:jc w:val="center"/>
                                  <w:rPr>
                                    <w:rFonts w:eastAsia="新細明體"/>
                                    <w:sz w:val="18"/>
                                  </w:rPr>
                                </w:pPr>
                                <w:proofErr w:type="gramStart"/>
                                <w:r w:rsidRPr="004F65FC">
                                  <w:rPr>
                                    <w:rFonts w:eastAsia="新細明體" w:hint="eastAsia"/>
                                    <w:sz w:val="18"/>
                                  </w:rPr>
                                  <w:t>斜方硫</w:t>
                                </w:r>
                                <w:proofErr w:type="gramEnd"/>
                              </w:p>
                              <w:p w:rsidR="00C262C6" w:rsidRPr="004F65FC" w:rsidRDefault="00C262C6" w:rsidP="004B6C8F">
                                <w:pPr>
                                  <w:spacing w:line="240" w:lineRule="atLeast"/>
                                  <w:jc w:val="center"/>
                                  <w:rPr>
                                    <w:rFonts w:eastAsia="新細明體"/>
                                    <w:sz w:val="18"/>
                                  </w:rPr>
                                </w:pPr>
                                <w:r w:rsidRPr="004F65FC">
                                  <w:rPr>
                                    <w:rFonts w:eastAsia="新細明體" w:hint="eastAsia"/>
                                    <w:sz w:val="18"/>
                                  </w:rPr>
                                  <w:t>（固態）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文字方塊 46"/>
                          <wps:cNvSpPr txBox="1"/>
                          <wps:spPr>
                            <a:xfrm>
                              <a:off x="1992652" y="433415"/>
                              <a:ext cx="55118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4F65FC" w:rsidRDefault="00C262C6" w:rsidP="004B6C8F">
                                <w:pPr>
                                  <w:spacing w:line="240" w:lineRule="atLeast"/>
                                  <w:jc w:val="center"/>
                                  <w:rPr>
                                    <w:rFonts w:eastAsia="新細明體"/>
                                    <w:sz w:val="18"/>
                                  </w:rPr>
                                </w:pPr>
                                <w:r w:rsidRPr="004F65FC">
                                  <w:rPr>
                                    <w:rFonts w:eastAsia="新細明體" w:hint="eastAsia"/>
                                    <w:sz w:val="18"/>
                                  </w:rPr>
                                  <w:t>液態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文字方塊 46"/>
                          <wps:cNvSpPr txBox="1"/>
                          <wps:spPr>
                            <a:xfrm>
                              <a:off x="2119505" y="1178678"/>
                              <a:ext cx="376555"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4F65FC" w:rsidRDefault="00C262C6" w:rsidP="004B6C8F">
                                <w:pPr>
                                  <w:spacing w:line="240" w:lineRule="atLeast"/>
                                  <w:jc w:val="center"/>
                                  <w:rPr>
                                    <w:rFonts w:eastAsia="新細明體"/>
                                    <w:sz w:val="18"/>
                                  </w:rPr>
                                </w:pPr>
                                <w:r w:rsidRPr="004F65FC">
                                  <w:rPr>
                                    <w:rFonts w:eastAsia="新細明體" w:hint="eastAsia"/>
                                    <w:sz w:val="18"/>
                                  </w:rPr>
                                  <w:t>氣態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文字方塊 46"/>
                          <wps:cNvSpPr txBox="1"/>
                          <wps:spPr>
                            <a:xfrm>
                              <a:off x="343561" y="1548666"/>
                              <a:ext cx="105664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4F65FC" w:rsidRDefault="00C262C6" w:rsidP="004B6C8F">
                                <w:pPr>
                                  <w:spacing w:line="240" w:lineRule="atLeast"/>
                                  <w:jc w:val="center"/>
                                  <w:rPr>
                                    <w:rFonts w:eastAsia="新細明體"/>
                                    <w:sz w:val="18"/>
                                  </w:rPr>
                                </w:pPr>
                                <w:r w:rsidRPr="004F65FC">
                                  <w:rPr>
                                    <w:rFonts w:eastAsia="新細明體" w:hint="eastAsia"/>
                                    <w:sz w:val="18"/>
                                  </w:rPr>
                                  <w:t>溫度（</w:t>
                                </w:r>
                                <w:r w:rsidRPr="004F65FC">
                                  <w:rPr>
                                    <w:rFonts w:eastAsia="新細明體"/>
                                    <w:sz w:val="18"/>
                                  </w:rPr>
                                  <w:t>℃</w:t>
                                </w:r>
                                <w:r w:rsidRPr="004F65FC">
                                  <w:rPr>
                                    <w:rFonts w:eastAsia="新細明體" w:hint="eastAsia"/>
                                    <w:sz w:val="18"/>
                                  </w:rPr>
                                  <w:t>）</w:t>
                                </w:r>
                                <w:r w:rsidRPr="004F65FC">
                                  <w:rPr>
                                    <w:rFonts w:ascii="新細明體" w:eastAsia="新細明體" w:hAnsi="新細明體" w:hint="eastAsia"/>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文字方塊 46"/>
                          <wps:cNvSpPr txBox="1"/>
                          <wps:spPr>
                            <a:xfrm>
                              <a:off x="220962" y="877040"/>
                              <a:ext cx="254175"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4F65FC" w:rsidRDefault="00C262C6" w:rsidP="004B6C8F">
                                <w:pPr>
                                  <w:spacing w:line="240" w:lineRule="atLeast"/>
                                  <w:jc w:val="center"/>
                                  <w:rPr>
                                    <w:rFonts w:eastAsia="新細明體"/>
                                    <w:sz w:val="18"/>
                                    <w:szCs w:val="22"/>
                                  </w:rPr>
                                </w:pPr>
                                <w:r w:rsidRPr="004F65FC">
                                  <w:rPr>
                                    <w:rFonts w:eastAsia="新細明體" w:hint="eastAsia"/>
                                    <w:sz w:val="18"/>
                                    <w:szCs w:val="22"/>
                                  </w:rPr>
                                  <w:t>1</w:t>
                                </w:r>
                                <w:r w:rsidRPr="004F65FC">
                                  <w:rPr>
                                    <w:rFonts w:eastAsia="新細明體"/>
                                    <w:sz w:val="18"/>
                                    <w:szCs w:val="22"/>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文字方塊 46"/>
                          <wps:cNvSpPr txBox="1"/>
                          <wps:spPr>
                            <a:xfrm>
                              <a:off x="1865799" y="1548666"/>
                              <a:ext cx="551180" cy="1949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4F65FC" w:rsidRDefault="00C262C6" w:rsidP="004B6C8F">
                                <w:pPr>
                                  <w:spacing w:line="240" w:lineRule="atLeast"/>
                                  <w:jc w:val="center"/>
                                  <w:rPr>
                                    <w:rFonts w:eastAsia="新細明體"/>
                                    <w:sz w:val="18"/>
                                  </w:rPr>
                                </w:pPr>
                                <w:r w:rsidRPr="004F65FC">
                                  <w:rPr>
                                    <w:rFonts w:eastAsia="新細明體" w:hint="eastAsia"/>
                                    <w:sz w:val="18"/>
                                  </w:rPr>
                                  <w:t>4</w:t>
                                </w:r>
                                <w:r w:rsidRPr="004F65FC">
                                  <w:rPr>
                                    <w:rFonts w:eastAsia="新細明體"/>
                                    <w:sz w:val="18"/>
                                  </w:rPr>
                                  <w:t>4</w:t>
                                </w:r>
                                <w:r w:rsidRPr="004F65FC">
                                  <w:rPr>
                                    <w:rFonts w:eastAsia="新細明體" w:hint="eastAsia"/>
                                    <w:sz w:val="18"/>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文字方塊 46"/>
                          <wps:cNvSpPr txBox="1"/>
                          <wps:spPr>
                            <a:xfrm>
                              <a:off x="1178677" y="766405"/>
                              <a:ext cx="66548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4F65FC" w:rsidRDefault="00C262C6" w:rsidP="004B6C8F">
                                <w:pPr>
                                  <w:spacing w:line="240" w:lineRule="atLeast"/>
                                  <w:jc w:val="center"/>
                                  <w:rPr>
                                    <w:rFonts w:eastAsia="新細明體"/>
                                    <w:sz w:val="18"/>
                                  </w:rPr>
                                </w:pPr>
                                <w:proofErr w:type="gramStart"/>
                                <w:r w:rsidRPr="004F65FC">
                                  <w:rPr>
                                    <w:rFonts w:eastAsia="新細明體" w:hint="eastAsia"/>
                                    <w:sz w:val="18"/>
                                  </w:rPr>
                                  <w:t>單斜硫</w:t>
                                </w:r>
                                <w:proofErr w:type="gramEnd"/>
                              </w:p>
                              <w:p w:rsidR="00C262C6" w:rsidRPr="004F65FC" w:rsidRDefault="00C262C6" w:rsidP="004B6C8F">
                                <w:pPr>
                                  <w:spacing w:line="240" w:lineRule="atLeast"/>
                                  <w:jc w:val="center"/>
                                  <w:rPr>
                                    <w:rFonts w:eastAsia="新細明體"/>
                                    <w:sz w:val="18"/>
                                  </w:rPr>
                                </w:pPr>
                                <w:r w:rsidRPr="004F65FC">
                                  <w:rPr>
                                    <w:rFonts w:eastAsia="新細明體" w:hint="eastAsia"/>
                                    <w:sz w:val="18"/>
                                  </w:rPr>
                                  <w:t>（固態）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82" name="文字方塊 46"/>
                        <wps:cNvSpPr txBox="1"/>
                        <wps:spPr>
                          <a:xfrm>
                            <a:off x="0" y="243135"/>
                            <a:ext cx="496841" cy="7346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4F65FC" w:rsidRDefault="00C262C6" w:rsidP="004F65FC">
                              <w:pPr>
                                <w:spacing w:line="240" w:lineRule="atLeast"/>
                                <w:jc w:val="center"/>
                                <w:rPr>
                                  <w:rFonts w:ascii="新細明體" w:eastAsia="新細明體" w:hAnsi="新細明體"/>
                                  <w:sz w:val="18"/>
                                  <w:szCs w:val="22"/>
                                </w:rPr>
                              </w:pPr>
                              <w:r w:rsidRPr="004F65FC">
                                <w:rPr>
                                  <w:rFonts w:ascii="新細明體" w:eastAsia="新細明體" w:hAnsi="新細明體" w:hint="eastAsia"/>
                                  <w:sz w:val="18"/>
                                  <w:szCs w:val="22"/>
                                </w:rPr>
                                <w:t>↑</w:t>
                              </w:r>
                            </w:p>
                            <w:p w:rsidR="00C262C6" w:rsidRPr="004F65FC" w:rsidRDefault="00C262C6" w:rsidP="004F65FC">
                              <w:pPr>
                                <w:spacing w:line="240" w:lineRule="atLeast"/>
                                <w:jc w:val="center"/>
                                <w:rPr>
                                  <w:rFonts w:eastAsia="新細明體"/>
                                  <w:sz w:val="18"/>
                                  <w:szCs w:val="22"/>
                                </w:rPr>
                              </w:pPr>
                              <w:r w:rsidRPr="004F65FC">
                                <w:rPr>
                                  <w:rFonts w:eastAsia="新細明體" w:hint="eastAsia"/>
                                  <w:sz w:val="18"/>
                                  <w:szCs w:val="22"/>
                                </w:rPr>
                                <w:t>壓</w:t>
                              </w:r>
                            </w:p>
                            <w:p w:rsidR="00C262C6" w:rsidRPr="004F65FC" w:rsidRDefault="00C262C6" w:rsidP="004F65FC">
                              <w:pPr>
                                <w:spacing w:line="240" w:lineRule="atLeast"/>
                                <w:jc w:val="center"/>
                                <w:rPr>
                                  <w:rFonts w:eastAsia="新細明體"/>
                                  <w:sz w:val="18"/>
                                  <w:szCs w:val="22"/>
                                </w:rPr>
                              </w:pPr>
                              <w:r w:rsidRPr="004F65FC">
                                <w:rPr>
                                  <w:rFonts w:eastAsia="新細明體" w:hint="eastAsia"/>
                                  <w:sz w:val="18"/>
                                  <w:szCs w:val="22"/>
                                </w:rPr>
                                <w:t>力（</w:t>
                              </w:r>
                              <w:r w:rsidRPr="004F65FC">
                                <w:rPr>
                                  <w:rFonts w:eastAsia="新細明體" w:hint="eastAsia"/>
                                  <w:sz w:val="18"/>
                                  <w:szCs w:val="22"/>
                                </w:rPr>
                                <w:t>a</w:t>
                              </w:r>
                              <w:r w:rsidRPr="004F65FC">
                                <w:rPr>
                                  <w:rFonts w:eastAsia="新細明體"/>
                                  <w:sz w:val="18"/>
                                  <w:szCs w:val="22"/>
                                </w:rPr>
                                <w:t>tm</w:t>
                              </w:r>
                              <w:r w:rsidRPr="004F65FC">
                                <w:rPr>
                                  <w:rFonts w:eastAsia="新細明體" w:hint="eastAsia"/>
                                  <w:sz w:val="18"/>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23" o:spid="_x0000_s1239" style="position:absolute;left:0;text-align:left;margin-left:0;margin-top:5.45pt;width:197pt;height:129.85pt;z-index:251988480;mso-position-horizontal:center;mso-width-relative:margin;mso-height-relative:margin" coordsize="25009,16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">
                <v:group id="群組 86" o:spid="_x0000_s1240" style="position:absolute;left:4966;width:20043;height:16503" coordorigin="2209" coordsize="24143,1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o:lock v:ext="edit" aspectratio="t"/>
                  <v:shape id="Picture 146" o:spid="_x0000_s1241" type="#_x0000_t75" style="position:absolute;left:4756;width:2159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">
                    <v:imagedata r:id="rId51" o:title=""/>
                  </v:shape>
                  <v:shape id="文字方塊 46" o:spid="_x0000_s1242" type="#_x0000_t202" style="position:absolute;left:11358;top:17929;width:5512;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rsidR="00C262C6" w:rsidRPr="004B6C8F" w:rsidRDefault="00C262C6" w:rsidP="004B6C8F">
                          <w:pPr>
                            <w:spacing w:line="240" w:lineRule="atLeast"/>
                            <w:jc w:val="center"/>
                            <w:rPr>
                              <w:rFonts w:eastAsia="新細明體"/>
                              <w:sz w:val="22"/>
                              <w:szCs w:val="22"/>
                            </w:rPr>
                          </w:pPr>
                          <w:r w:rsidRPr="004B6C8F">
                            <w:rPr>
                              <w:rFonts w:eastAsia="新細明體" w:hint="eastAsia"/>
                              <w:sz w:val="22"/>
                              <w:szCs w:val="22"/>
                            </w:rPr>
                            <w:t>圖</w:t>
                          </w:r>
                          <w:r w:rsidRPr="004B6C8F">
                            <w:rPr>
                              <w:rFonts w:eastAsia="新細明體" w:hint="eastAsia"/>
                              <w:sz w:val="22"/>
                              <w:szCs w:val="22"/>
                            </w:rPr>
                            <w:t>5</w:t>
                          </w:r>
                        </w:p>
                      </w:txbxContent>
                    </v:textbox>
                  </v:shape>
                  <v:shape id="文字方塊 46" o:spid="_x0000_s1243" type="#_x0000_t202" style="position:absolute;left:6131;top:3647;width:665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rsidR="00C262C6" w:rsidRPr="004F65FC" w:rsidRDefault="00C262C6" w:rsidP="004B6C8F">
                          <w:pPr>
                            <w:spacing w:line="240" w:lineRule="atLeast"/>
                            <w:jc w:val="center"/>
                            <w:rPr>
                              <w:rFonts w:eastAsia="新細明體"/>
                              <w:sz w:val="18"/>
                            </w:rPr>
                          </w:pPr>
                          <w:proofErr w:type="gramStart"/>
                          <w:r w:rsidRPr="004F65FC">
                            <w:rPr>
                              <w:rFonts w:eastAsia="新細明體" w:hint="eastAsia"/>
                              <w:sz w:val="18"/>
                            </w:rPr>
                            <w:t>斜方硫</w:t>
                          </w:r>
                          <w:proofErr w:type="gramEnd"/>
                        </w:p>
                        <w:p w:rsidR="00C262C6" w:rsidRPr="004F65FC" w:rsidRDefault="00C262C6" w:rsidP="004B6C8F">
                          <w:pPr>
                            <w:spacing w:line="240" w:lineRule="atLeast"/>
                            <w:jc w:val="center"/>
                            <w:rPr>
                              <w:rFonts w:eastAsia="新細明體"/>
                              <w:sz w:val="18"/>
                            </w:rPr>
                          </w:pPr>
                          <w:r w:rsidRPr="004F65FC">
                            <w:rPr>
                              <w:rFonts w:eastAsia="新細明體" w:hint="eastAsia"/>
                              <w:sz w:val="18"/>
                            </w:rPr>
                            <w:t>（固態）</w:t>
                          </w:r>
                        </w:p>
                      </w:txbxContent>
                    </v:textbox>
                  </v:shape>
                  <v:shape id="文字方塊 46" o:spid="_x0000_s1244" type="#_x0000_t202" style="position:absolute;left:19926;top:4334;width:5512;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rsidR="00C262C6" w:rsidRPr="004F65FC" w:rsidRDefault="00C262C6" w:rsidP="004B6C8F">
                          <w:pPr>
                            <w:spacing w:line="240" w:lineRule="atLeast"/>
                            <w:jc w:val="center"/>
                            <w:rPr>
                              <w:rFonts w:eastAsia="新細明體"/>
                              <w:sz w:val="18"/>
                            </w:rPr>
                          </w:pPr>
                          <w:r w:rsidRPr="004F65FC">
                            <w:rPr>
                              <w:rFonts w:eastAsia="新細明體" w:hint="eastAsia"/>
                              <w:sz w:val="18"/>
                            </w:rPr>
                            <w:t>液態</w:t>
                          </w:r>
                        </w:p>
                      </w:txbxContent>
                    </v:textbox>
                  </v:shape>
                  <v:shape id="文字方塊 46" o:spid="_x0000_s1245" type="#_x0000_t202" style="position:absolute;left:21195;top:11786;width:3765;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rsidR="00C262C6" w:rsidRPr="004F65FC" w:rsidRDefault="00C262C6" w:rsidP="004B6C8F">
                          <w:pPr>
                            <w:spacing w:line="240" w:lineRule="atLeast"/>
                            <w:jc w:val="center"/>
                            <w:rPr>
                              <w:rFonts w:eastAsia="新細明體"/>
                              <w:sz w:val="18"/>
                            </w:rPr>
                          </w:pPr>
                          <w:r w:rsidRPr="004F65FC">
                            <w:rPr>
                              <w:rFonts w:eastAsia="新細明體" w:hint="eastAsia"/>
                              <w:sz w:val="18"/>
                            </w:rPr>
                            <w:t>氣態</w:t>
                          </w:r>
                        </w:p>
                      </w:txbxContent>
                    </v:textbox>
                  </v:shape>
                  <v:shape id="文字方塊 46" o:spid="_x0000_s1246" type="#_x0000_t202" style="position:absolute;left:3435;top:15486;width:10567;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rsidR="00C262C6" w:rsidRPr="004F65FC" w:rsidRDefault="00C262C6" w:rsidP="004B6C8F">
                          <w:pPr>
                            <w:spacing w:line="240" w:lineRule="atLeast"/>
                            <w:jc w:val="center"/>
                            <w:rPr>
                              <w:rFonts w:eastAsia="新細明體"/>
                              <w:sz w:val="18"/>
                            </w:rPr>
                          </w:pPr>
                          <w:r w:rsidRPr="004F65FC">
                            <w:rPr>
                              <w:rFonts w:eastAsia="新細明體" w:hint="eastAsia"/>
                              <w:sz w:val="18"/>
                            </w:rPr>
                            <w:t>溫度（</w:t>
                          </w:r>
                          <w:r w:rsidRPr="004F65FC">
                            <w:rPr>
                              <w:rFonts w:eastAsia="新細明體"/>
                              <w:sz w:val="18"/>
                            </w:rPr>
                            <w:t>℃</w:t>
                          </w:r>
                          <w:r w:rsidRPr="004F65FC">
                            <w:rPr>
                              <w:rFonts w:eastAsia="新細明體" w:hint="eastAsia"/>
                              <w:sz w:val="18"/>
                            </w:rPr>
                            <w:t>）</w:t>
                          </w:r>
                          <w:r w:rsidRPr="004F65FC">
                            <w:rPr>
                              <w:rFonts w:ascii="新細明體" w:eastAsia="新細明體" w:hAnsi="新細明體" w:hint="eastAsia"/>
                              <w:sz w:val="18"/>
                            </w:rPr>
                            <w:t>→</w:t>
                          </w:r>
                        </w:p>
                      </w:txbxContent>
                    </v:textbox>
                  </v:shape>
                  <v:shape id="文字方塊 46" o:spid="_x0000_s1247" type="#_x0000_t202" style="position:absolute;left:2209;top:8770;width:2542;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rsidR="00C262C6" w:rsidRPr="004F65FC" w:rsidRDefault="00C262C6" w:rsidP="004B6C8F">
                          <w:pPr>
                            <w:spacing w:line="240" w:lineRule="atLeast"/>
                            <w:jc w:val="center"/>
                            <w:rPr>
                              <w:rFonts w:eastAsia="新細明體"/>
                              <w:sz w:val="18"/>
                              <w:szCs w:val="22"/>
                            </w:rPr>
                          </w:pPr>
                          <w:r w:rsidRPr="004F65FC">
                            <w:rPr>
                              <w:rFonts w:eastAsia="新細明體" w:hint="eastAsia"/>
                              <w:sz w:val="18"/>
                              <w:szCs w:val="22"/>
                            </w:rPr>
                            <w:t>1</w:t>
                          </w:r>
                          <w:r w:rsidRPr="004F65FC">
                            <w:rPr>
                              <w:rFonts w:eastAsia="新細明體"/>
                              <w:sz w:val="18"/>
                              <w:szCs w:val="22"/>
                            </w:rPr>
                            <w:t>.0</w:t>
                          </w:r>
                        </w:p>
                      </w:txbxContent>
                    </v:textbox>
                  </v:shape>
                  <v:shape id="文字方塊 46" o:spid="_x0000_s1248" type="#_x0000_t202" style="position:absolute;left:18657;top:15486;width:5512;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rsidR="00C262C6" w:rsidRPr="004F65FC" w:rsidRDefault="00C262C6" w:rsidP="004B6C8F">
                          <w:pPr>
                            <w:spacing w:line="240" w:lineRule="atLeast"/>
                            <w:jc w:val="center"/>
                            <w:rPr>
                              <w:rFonts w:eastAsia="新細明體"/>
                              <w:sz w:val="18"/>
                            </w:rPr>
                          </w:pPr>
                          <w:r w:rsidRPr="004F65FC">
                            <w:rPr>
                              <w:rFonts w:eastAsia="新細明體" w:hint="eastAsia"/>
                              <w:sz w:val="18"/>
                            </w:rPr>
                            <w:t>4</w:t>
                          </w:r>
                          <w:r w:rsidRPr="004F65FC">
                            <w:rPr>
                              <w:rFonts w:eastAsia="新細明體"/>
                              <w:sz w:val="18"/>
                            </w:rPr>
                            <w:t>4</w:t>
                          </w:r>
                          <w:r w:rsidRPr="004F65FC">
                            <w:rPr>
                              <w:rFonts w:eastAsia="新細明體" w:hint="eastAsia"/>
                              <w:sz w:val="18"/>
                            </w:rPr>
                            <w:t>5</w:t>
                          </w:r>
                        </w:p>
                      </w:txbxContent>
                    </v:textbox>
                  </v:shape>
                  <v:shape id="文字方塊 46" o:spid="_x0000_s1249" type="#_x0000_t202" style="position:absolute;left:11786;top:7664;width:6655;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rsidR="00C262C6" w:rsidRPr="004F65FC" w:rsidRDefault="00C262C6" w:rsidP="004B6C8F">
                          <w:pPr>
                            <w:spacing w:line="240" w:lineRule="atLeast"/>
                            <w:jc w:val="center"/>
                            <w:rPr>
                              <w:rFonts w:eastAsia="新細明體"/>
                              <w:sz w:val="18"/>
                            </w:rPr>
                          </w:pPr>
                          <w:proofErr w:type="gramStart"/>
                          <w:r w:rsidRPr="004F65FC">
                            <w:rPr>
                              <w:rFonts w:eastAsia="新細明體" w:hint="eastAsia"/>
                              <w:sz w:val="18"/>
                            </w:rPr>
                            <w:t>單斜硫</w:t>
                          </w:r>
                          <w:proofErr w:type="gramEnd"/>
                        </w:p>
                        <w:p w:rsidR="00C262C6" w:rsidRPr="004F65FC" w:rsidRDefault="00C262C6" w:rsidP="004B6C8F">
                          <w:pPr>
                            <w:spacing w:line="240" w:lineRule="atLeast"/>
                            <w:jc w:val="center"/>
                            <w:rPr>
                              <w:rFonts w:eastAsia="新細明體"/>
                              <w:sz w:val="18"/>
                            </w:rPr>
                          </w:pPr>
                          <w:r w:rsidRPr="004F65FC">
                            <w:rPr>
                              <w:rFonts w:eastAsia="新細明體" w:hint="eastAsia"/>
                              <w:sz w:val="18"/>
                            </w:rPr>
                            <w:t>（固態）</w:t>
                          </w:r>
                        </w:p>
                      </w:txbxContent>
                    </v:textbox>
                  </v:shape>
                </v:group>
                <v:shape id="文字方塊 46" o:spid="_x0000_s1250" type="#_x0000_t202" style="position:absolute;top:2431;width:4968;height: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rsidR="00C262C6" w:rsidRPr="004F65FC" w:rsidRDefault="00C262C6" w:rsidP="004F65FC">
                        <w:pPr>
                          <w:spacing w:line="240" w:lineRule="atLeast"/>
                          <w:jc w:val="center"/>
                          <w:rPr>
                            <w:rFonts w:ascii="新細明體" w:eastAsia="新細明體" w:hAnsi="新細明體"/>
                            <w:sz w:val="18"/>
                            <w:szCs w:val="22"/>
                          </w:rPr>
                        </w:pPr>
                        <w:r w:rsidRPr="004F65FC">
                          <w:rPr>
                            <w:rFonts w:ascii="新細明體" w:eastAsia="新細明體" w:hAnsi="新細明體" w:hint="eastAsia"/>
                            <w:sz w:val="18"/>
                            <w:szCs w:val="22"/>
                          </w:rPr>
                          <w:t>↑</w:t>
                        </w:r>
                      </w:p>
                      <w:p w:rsidR="00C262C6" w:rsidRPr="004F65FC" w:rsidRDefault="00C262C6" w:rsidP="004F65FC">
                        <w:pPr>
                          <w:spacing w:line="240" w:lineRule="atLeast"/>
                          <w:jc w:val="center"/>
                          <w:rPr>
                            <w:rFonts w:eastAsia="新細明體"/>
                            <w:sz w:val="18"/>
                            <w:szCs w:val="22"/>
                          </w:rPr>
                        </w:pPr>
                        <w:r w:rsidRPr="004F65FC">
                          <w:rPr>
                            <w:rFonts w:eastAsia="新細明體" w:hint="eastAsia"/>
                            <w:sz w:val="18"/>
                            <w:szCs w:val="22"/>
                          </w:rPr>
                          <w:t>壓</w:t>
                        </w:r>
                      </w:p>
                      <w:p w:rsidR="00C262C6" w:rsidRPr="004F65FC" w:rsidRDefault="00C262C6" w:rsidP="004F65FC">
                        <w:pPr>
                          <w:spacing w:line="240" w:lineRule="atLeast"/>
                          <w:jc w:val="center"/>
                          <w:rPr>
                            <w:rFonts w:eastAsia="新細明體"/>
                            <w:sz w:val="18"/>
                            <w:szCs w:val="22"/>
                          </w:rPr>
                        </w:pPr>
                        <w:r w:rsidRPr="004F65FC">
                          <w:rPr>
                            <w:rFonts w:eastAsia="新細明體" w:hint="eastAsia"/>
                            <w:sz w:val="18"/>
                            <w:szCs w:val="22"/>
                          </w:rPr>
                          <w:t>力（</w:t>
                        </w:r>
                        <w:r w:rsidRPr="004F65FC">
                          <w:rPr>
                            <w:rFonts w:eastAsia="新細明體" w:hint="eastAsia"/>
                            <w:sz w:val="18"/>
                            <w:szCs w:val="22"/>
                          </w:rPr>
                          <w:t>a</w:t>
                        </w:r>
                        <w:r w:rsidRPr="004F65FC">
                          <w:rPr>
                            <w:rFonts w:eastAsia="新細明體"/>
                            <w:sz w:val="18"/>
                            <w:szCs w:val="22"/>
                          </w:rPr>
                          <w:t>tm</w:t>
                        </w:r>
                        <w:r w:rsidRPr="004F65FC">
                          <w:rPr>
                            <w:rFonts w:eastAsia="新細明體" w:hint="eastAsia"/>
                            <w:sz w:val="18"/>
                            <w:szCs w:val="22"/>
                          </w:rPr>
                          <w:t>）</w:t>
                        </w:r>
                      </w:p>
                    </w:txbxContent>
                  </v:textbox>
                </v:shape>
              </v:group>
            </w:pict>
          </mc:Fallback>
        </mc:AlternateContent>
      </w:r>
    </w:p>
    <w:p w:rsidR="004B6C8F" w:rsidRDefault="004B6C8F" w:rsidP="00E965F5">
      <w:pPr>
        <w:pStyle w:val="AA"/>
        <w:ind w:left="684" w:hangingChars="135" w:hanging="324"/>
      </w:pPr>
    </w:p>
    <w:p w:rsidR="004B6C8F" w:rsidRDefault="004B6C8F" w:rsidP="00E965F5">
      <w:pPr>
        <w:pStyle w:val="AA"/>
        <w:ind w:left="684" w:hangingChars="135" w:hanging="324"/>
      </w:pPr>
    </w:p>
    <w:p w:rsidR="004B6C8F" w:rsidRDefault="004B6C8F" w:rsidP="00E965F5">
      <w:pPr>
        <w:pStyle w:val="AA"/>
        <w:ind w:left="684" w:hangingChars="135" w:hanging="324"/>
      </w:pPr>
    </w:p>
    <w:p w:rsidR="004B6C8F" w:rsidRDefault="004B6C8F" w:rsidP="00E965F5">
      <w:pPr>
        <w:pStyle w:val="AA"/>
        <w:ind w:left="684" w:hangingChars="135" w:hanging="324"/>
      </w:pPr>
    </w:p>
    <w:p w:rsidR="004B6C8F" w:rsidRDefault="004B6C8F" w:rsidP="00E965F5">
      <w:pPr>
        <w:pStyle w:val="AA"/>
        <w:ind w:left="684" w:hangingChars="135" w:hanging="324"/>
      </w:pPr>
    </w:p>
    <w:p w:rsidR="006F7DF4" w:rsidRDefault="006F7DF4" w:rsidP="00E965F5">
      <w:pPr>
        <w:pStyle w:val="AA"/>
        <w:ind w:left="684" w:hangingChars="135" w:hanging="324"/>
      </w:pPr>
    </w:p>
    <w:p w:rsidR="00186B78" w:rsidRPr="00E965F5" w:rsidRDefault="00186B78" w:rsidP="006F7DF4">
      <w:pPr>
        <w:pStyle w:val="AA"/>
        <w:spacing w:beforeLines="75" w:before="180"/>
        <w:ind w:left="684" w:hangingChars="135" w:hanging="324"/>
      </w:pPr>
      <w:r w:rsidRPr="00E965F5">
        <w:t>(A)</w:t>
      </w:r>
      <w:r w:rsidRPr="00E965F5">
        <w:t>在</w:t>
      </w:r>
      <w:r w:rsidR="006F7DF4" w:rsidRPr="00E965F5">
        <w:t>1 atm</w:t>
      </w:r>
      <w:r w:rsidRPr="00E965F5">
        <w:t>時</w:t>
      </w:r>
      <w:r w:rsidRPr="00E965F5">
        <w:rPr>
          <w:rFonts w:hint="eastAsia"/>
        </w:rPr>
        <w:t>，硫的</w:t>
      </w:r>
      <w:r w:rsidR="006F7DF4">
        <w:rPr>
          <w:rFonts w:hint="eastAsia"/>
        </w:rPr>
        <w:t>沸點</w:t>
      </w:r>
      <w:r w:rsidRPr="00E965F5">
        <w:rPr>
          <w:rFonts w:hint="eastAsia"/>
        </w:rPr>
        <w:t>為</w:t>
      </w:r>
      <w:r w:rsidR="006F7DF4" w:rsidRPr="00E965F5">
        <w:t>445℃</w:t>
      </w:r>
    </w:p>
    <w:p w:rsidR="00186B78" w:rsidRPr="00E965F5" w:rsidRDefault="00186B78" w:rsidP="00E965F5">
      <w:pPr>
        <w:pStyle w:val="AA"/>
        <w:ind w:left="684" w:hangingChars="135" w:hanging="324"/>
      </w:pPr>
      <w:r w:rsidRPr="00E965F5">
        <w:t>(</w:t>
      </w:r>
      <w:r w:rsidRPr="00E965F5">
        <w:rPr>
          <w:rFonts w:hint="eastAsia"/>
        </w:rPr>
        <w:t>B</w:t>
      </w:r>
      <w:r w:rsidRPr="00E965F5">
        <w:t>)</w:t>
      </w:r>
      <w:proofErr w:type="gramStart"/>
      <w:r w:rsidRPr="00E965F5">
        <w:rPr>
          <w:rFonts w:hint="eastAsia"/>
        </w:rPr>
        <w:t>斜方硫、單斜硫和</w:t>
      </w:r>
      <w:proofErr w:type="gramEnd"/>
      <w:r w:rsidRPr="00E965F5">
        <w:rPr>
          <w:rFonts w:hint="eastAsia"/>
        </w:rPr>
        <w:t>液態硫三者可以穩定共存</w:t>
      </w:r>
    </w:p>
    <w:p w:rsidR="00186B78" w:rsidRPr="00E965F5" w:rsidRDefault="00186B78" w:rsidP="00E965F5">
      <w:pPr>
        <w:pStyle w:val="AA"/>
        <w:ind w:left="684" w:hangingChars="135" w:hanging="324"/>
      </w:pPr>
      <w:r w:rsidRPr="00E965F5">
        <w:t>(</w:t>
      </w:r>
      <w:r w:rsidRPr="00E965F5">
        <w:rPr>
          <w:rFonts w:hint="eastAsia"/>
        </w:rPr>
        <w:t>C</w:t>
      </w:r>
      <w:r w:rsidRPr="00E965F5">
        <w:t>)</w:t>
      </w:r>
      <w:proofErr w:type="gramStart"/>
      <w:r w:rsidRPr="00E965F5">
        <w:rPr>
          <w:rFonts w:hint="eastAsia"/>
        </w:rPr>
        <w:t>斜方硫、單斜硫和</w:t>
      </w:r>
      <w:proofErr w:type="gramEnd"/>
      <w:r w:rsidRPr="00E965F5">
        <w:rPr>
          <w:rFonts w:hint="eastAsia"/>
        </w:rPr>
        <w:t>氣態硫三者無法穩定共存</w:t>
      </w:r>
    </w:p>
    <w:p w:rsidR="00186B78" w:rsidRPr="00E965F5" w:rsidRDefault="00186B78" w:rsidP="00E965F5">
      <w:pPr>
        <w:pStyle w:val="AA"/>
        <w:ind w:left="684" w:hangingChars="135" w:hanging="324"/>
      </w:pPr>
      <w:r w:rsidRPr="001932FD">
        <w:t>(D)</w:t>
      </w:r>
      <w:proofErr w:type="gramStart"/>
      <w:r w:rsidRPr="00E965F5">
        <w:rPr>
          <w:rFonts w:hint="eastAsia"/>
        </w:rPr>
        <w:t>斜方硫、液態硫和</w:t>
      </w:r>
      <w:proofErr w:type="gramEnd"/>
      <w:r w:rsidRPr="00E965F5">
        <w:rPr>
          <w:rFonts w:hint="eastAsia"/>
        </w:rPr>
        <w:t>氣態硫三者可以穩定共存</w:t>
      </w:r>
    </w:p>
    <w:p w:rsidR="0021394B" w:rsidRDefault="00186B78" w:rsidP="004B6C8F">
      <w:pPr>
        <w:pStyle w:val="AA"/>
        <w:ind w:left="684" w:hangingChars="135" w:hanging="324"/>
        <w:rPr>
          <w:kern w:val="2"/>
        </w:rPr>
      </w:pPr>
      <w:r w:rsidRPr="00E965F5">
        <w:t>(E)</w:t>
      </w:r>
      <w:proofErr w:type="gramStart"/>
      <w:r w:rsidRPr="00E965F5">
        <w:rPr>
          <w:rFonts w:hint="eastAsia"/>
        </w:rPr>
        <w:t>斜方硫與單斜硫可</w:t>
      </w:r>
      <w:proofErr w:type="gramEnd"/>
      <w:r w:rsidRPr="00E965F5">
        <w:rPr>
          <w:rFonts w:hint="eastAsia"/>
        </w:rPr>
        <w:t>藉由溫度改變而互相轉化，兩者互為同素異形體</w:t>
      </w:r>
      <w:r w:rsidR="0021394B">
        <w:br w:type="page"/>
      </w:r>
    </w:p>
    <w:p w:rsidR="005C3C2E" w:rsidRPr="00E965F5" w:rsidRDefault="005C3C2E" w:rsidP="00E965F5">
      <w:pPr>
        <w:pStyle w:val="TIT1"/>
        <w:spacing w:before="60"/>
        <w:ind w:left="357" w:hanging="357"/>
      </w:pPr>
      <w:r>
        <w:rPr>
          <w:rFonts w:hint="eastAsia"/>
        </w:rPr>
        <w:lastRenderedPageBreak/>
        <w:t>2</w:t>
      </w:r>
      <w:r w:rsidR="0062741C">
        <w:rPr>
          <w:rFonts w:hint="eastAsia"/>
        </w:rPr>
        <w:t>2</w:t>
      </w:r>
      <w:r w:rsidRPr="00742E24">
        <w:rPr>
          <w:rFonts w:hint="eastAsia"/>
        </w:rPr>
        <w:t>.</w:t>
      </w:r>
      <w:r w:rsidRPr="00742E24">
        <w:tab/>
      </w:r>
      <w:r w:rsidRPr="00E965F5">
        <w:t>光化學煙霧是由氮氧化物</w:t>
      </w:r>
      <w:r w:rsidR="007F6DE6" w:rsidRPr="00E965F5">
        <w:rPr>
          <w:rFonts w:hint="eastAsia"/>
        </w:rPr>
        <w:t>（</w:t>
      </w:r>
      <w:r w:rsidR="00632121" w:rsidRPr="00632121">
        <w:rPr>
          <w:position w:val="-10"/>
        </w:rPr>
        <w:object w:dxaOrig="499" w:dyaOrig="320">
          <v:shape id="_x0000_i1038" type="#_x0000_t75" style="width:25pt;height:15.8pt" o:ole="">
            <v:imagedata r:id="rId52" o:title=""/>
          </v:shape>
          <o:OLEObject Type="Embed" ProgID="Equation.DSMT4" ShapeID="_x0000_i1038" DrawAspect="Content" ObjectID="_1734527518" r:id="rId53"/>
        </w:object>
      </w:r>
      <w:r w:rsidR="007F6DE6" w:rsidRPr="00E965F5">
        <w:rPr>
          <w:rFonts w:hint="eastAsia"/>
        </w:rPr>
        <w:t>）</w:t>
      </w:r>
      <w:r w:rsidRPr="00E965F5">
        <w:rPr>
          <w:rFonts w:hint="eastAsia"/>
        </w:rPr>
        <w:t>與</w:t>
      </w:r>
      <w:r w:rsidRPr="00E965F5">
        <w:t>揮發性</w:t>
      </w:r>
      <w:r w:rsidRPr="00E965F5">
        <w:rPr>
          <w:rFonts w:hint="eastAsia"/>
        </w:rPr>
        <w:t>碳氫化合</w:t>
      </w:r>
      <w:r w:rsidRPr="00E965F5">
        <w:t>物等污染物質</w:t>
      </w:r>
      <w:r w:rsidRPr="00E965F5">
        <w:rPr>
          <w:rFonts w:hint="eastAsia"/>
        </w:rPr>
        <w:t>，經紫外線照射後，由不同的反應所</w:t>
      </w:r>
      <w:r w:rsidRPr="00E965F5">
        <w:t>產生的懸浮</w:t>
      </w:r>
      <w:r w:rsidR="006F7DF4">
        <w:rPr>
          <w:rFonts w:hint="eastAsia"/>
        </w:rPr>
        <w:t>微</w:t>
      </w:r>
      <w:r w:rsidRPr="00E965F5">
        <w:t>粒</w:t>
      </w:r>
      <w:r w:rsidRPr="00E965F5">
        <w:rPr>
          <w:rFonts w:hint="eastAsia"/>
        </w:rPr>
        <w:t>以及</w:t>
      </w:r>
      <w:r w:rsidRPr="00E965F5">
        <w:t>對流層</w:t>
      </w:r>
      <w:r w:rsidRPr="00E965F5">
        <w:rPr>
          <w:rFonts w:hint="eastAsia"/>
        </w:rPr>
        <w:t>中的</w:t>
      </w:r>
      <w:r w:rsidRPr="00E965F5">
        <w:t>臭氧，屬於大氣中</w:t>
      </w:r>
      <w:r w:rsidRPr="00E965F5">
        <w:rPr>
          <w:rFonts w:hint="eastAsia"/>
        </w:rPr>
        <w:t>的</w:t>
      </w:r>
      <w:r w:rsidRPr="00E965F5">
        <w:t>二次污染物</w:t>
      </w:r>
      <w:r w:rsidRPr="00E965F5">
        <w:rPr>
          <w:rFonts w:hint="eastAsia"/>
        </w:rPr>
        <w:t>，圖</w:t>
      </w:r>
      <w:r w:rsidR="00EA5E82" w:rsidRPr="00E965F5">
        <w:rPr>
          <w:rFonts w:hint="eastAsia"/>
        </w:rPr>
        <w:t>6</w:t>
      </w:r>
      <w:r w:rsidRPr="00E965F5">
        <w:rPr>
          <w:rFonts w:hint="eastAsia"/>
        </w:rPr>
        <w:t>為其中的部分過程。</w:t>
      </w:r>
      <w:proofErr w:type="gramStart"/>
      <w:r w:rsidRPr="00E965F5">
        <w:rPr>
          <w:rFonts w:hint="eastAsia"/>
        </w:rPr>
        <w:t>此外，</w:t>
      </w:r>
      <w:proofErr w:type="gramEnd"/>
      <w:r w:rsidRPr="00E965F5">
        <w:rPr>
          <w:rFonts w:hint="eastAsia"/>
        </w:rPr>
        <w:t>臭氧經紫外線照射後，可</w:t>
      </w:r>
      <w:proofErr w:type="gramStart"/>
      <w:r w:rsidRPr="00E965F5">
        <w:rPr>
          <w:rFonts w:hint="eastAsia"/>
        </w:rPr>
        <w:t>分解成氧原</w:t>
      </w:r>
      <w:proofErr w:type="gramEnd"/>
      <w:r w:rsidRPr="00E965F5">
        <w:rPr>
          <w:rFonts w:hint="eastAsia"/>
        </w:rPr>
        <w:t>子與氧分子。下列相關敘述何者</w:t>
      </w:r>
      <w:r w:rsidRPr="00D903FA">
        <w:rPr>
          <w:rFonts w:hint="eastAsia"/>
          <w:b/>
          <w:u w:val="single"/>
        </w:rPr>
        <w:t>錯誤</w:t>
      </w:r>
      <w:r w:rsidRPr="00E965F5">
        <w:rPr>
          <w:rFonts w:hint="eastAsia"/>
        </w:rPr>
        <w:t>？</w:t>
      </w:r>
    </w:p>
    <w:p w:rsidR="005C3C2E" w:rsidRPr="00E965F5" w:rsidRDefault="00C262C6" w:rsidP="00E965F5">
      <w:pPr>
        <w:pStyle w:val="AA"/>
        <w:ind w:left="657" w:hangingChars="135" w:hanging="297"/>
      </w:pPr>
      <w:r>
        <w:rPr>
          <w:rFonts w:hint="eastAsia"/>
          <w:noProof/>
        </w:rPr>
        <mc:AlternateContent>
          <mc:Choice Requires="wpg">
            <w:drawing>
              <wp:anchor distT="0" distB="0" distL="114300" distR="114300" simplePos="0" relativeHeight="251757056" behindDoc="0" locked="0" layoutInCell="1" allowOverlap="1">
                <wp:simplePos x="0" y="0"/>
                <wp:positionH relativeFrom="column">
                  <wp:align>right</wp:align>
                </wp:positionH>
                <wp:positionV relativeFrom="paragraph">
                  <wp:posOffset>16427</wp:posOffset>
                </wp:positionV>
                <wp:extent cx="3060000" cy="1926000"/>
                <wp:effectExtent l="0" t="0" r="7620" b="0"/>
                <wp:wrapSquare wrapText="bothSides"/>
                <wp:docPr id="301" name="群組 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60000" cy="1926000"/>
                          <a:chOff x="0" y="0"/>
                          <a:chExt cx="3247690" cy="2041995"/>
                        </a:xfrm>
                      </wpg:grpSpPr>
                      <wpg:grpSp>
                        <wpg:cNvPr id="300" name="群組 300"/>
                        <wpg:cNvGrpSpPr/>
                        <wpg:grpSpPr>
                          <a:xfrm>
                            <a:off x="0" y="0"/>
                            <a:ext cx="3247690" cy="1756354"/>
                            <a:chOff x="0" y="0"/>
                            <a:chExt cx="3247690" cy="1756354"/>
                          </a:xfrm>
                        </wpg:grpSpPr>
                        <wpg:grpSp>
                          <wpg:cNvPr id="129" name="群組 129"/>
                          <wpg:cNvGrpSpPr/>
                          <wpg:grpSpPr>
                            <a:xfrm>
                              <a:off x="997527" y="205047"/>
                              <a:ext cx="453390" cy="359410"/>
                              <a:chOff x="0" y="0"/>
                              <a:chExt cx="454876" cy="359410"/>
                            </a:xfrm>
                          </wpg:grpSpPr>
                          <pic:pic xmlns:pic="http://schemas.openxmlformats.org/drawingml/2006/picture">
                            <pic:nvPicPr>
                              <pic:cNvPr id="87" name="圖片 8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3345" cy="359410"/>
                              </a:xfrm>
                              <a:prstGeom prst="rect">
                                <a:avLst/>
                              </a:prstGeom>
                            </pic:spPr>
                          </pic:pic>
                          <pic:pic xmlns:pic="http://schemas.openxmlformats.org/drawingml/2006/picture">
                            <pic:nvPicPr>
                              <pic:cNvPr id="88" name="圖片 8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86165" y="0"/>
                                <a:ext cx="93345" cy="359410"/>
                              </a:xfrm>
                              <a:prstGeom prst="rect">
                                <a:avLst/>
                              </a:prstGeom>
                            </pic:spPr>
                          </pic:pic>
                          <pic:pic xmlns:pic="http://schemas.openxmlformats.org/drawingml/2006/picture">
                            <pic:nvPicPr>
                              <pic:cNvPr id="91" name="圖片 9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361531" y="0"/>
                                <a:ext cx="93345" cy="359410"/>
                              </a:xfrm>
                              <a:prstGeom prst="rect">
                                <a:avLst/>
                              </a:prstGeom>
                            </pic:spPr>
                          </pic:pic>
                        </wpg:grpSp>
                        <wps:wsp>
                          <wps:cNvPr id="119" name="文字方塊 2"/>
                          <wps:cNvSpPr txBox="1">
                            <a:spLocks noChangeArrowheads="1"/>
                          </wps:cNvSpPr>
                          <wps:spPr bwMode="auto">
                            <a:xfrm>
                              <a:off x="764568" y="537419"/>
                              <a:ext cx="324170"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szCs w:val="18"/>
                                  </w:rPr>
                                </w:pPr>
                                <w:r w:rsidRPr="008C2A49">
                                  <w:rPr>
                                    <w:sz w:val="18"/>
                                    <w:szCs w:val="18"/>
                                  </w:rPr>
                                  <w:t>NO</w:t>
                                </w:r>
                                <w:r w:rsidRPr="008C2A49">
                                  <w:rPr>
                                    <w:sz w:val="18"/>
                                    <w:szCs w:val="18"/>
                                    <w:vertAlign w:val="subscript"/>
                                  </w:rPr>
                                  <w:t>2</w:t>
                                </w:r>
                              </w:p>
                            </w:txbxContent>
                          </wps:txbx>
                          <wps:bodyPr rot="0" vert="horz" wrap="square" lIns="0" tIns="0" rIns="0" bIns="0" anchor="t" anchorCtr="0">
                            <a:spAutoFit/>
                          </wps:bodyPr>
                        </wps:wsp>
                        <wps:wsp>
                          <wps:cNvPr id="121" name="文字方塊 2"/>
                          <wps:cNvSpPr txBox="1">
                            <a:spLocks noChangeArrowheads="1"/>
                          </wps:cNvSpPr>
                          <wps:spPr bwMode="auto">
                            <a:xfrm>
                              <a:off x="986180" y="0"/>
                              <a:ext cx="445481"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rPr>
                                </w:pPr>
                                <w:r w:rsidRPr="008C2A49">
                                  <w:rPr>
                                    <w:rFonts w:hint="eastAsia"/>
                                    <w:sz w:val="18"/>
                                  </w:rPr>
                                  <w:t>紫外線</w:t>
                                </w:r>
                              </w:p>
                            </w:txbxContent>
                          </wps:txbx>
                          <wps:bodyPr rot="0" vert="horz" wrap="square" lIns="0" tIns="0" rIns="0" bIns="0" anchor="t" anchorCtr="0">
                            <a:spAutoFit/>
                          </wps:bodyPr>
                        </wps:wsp>
                        <wps:wsp>
                          <wps:cNvPr id="123" name="文字方塊 2"/>
                          <wps:cNvSpPr txBox="1">
                            <a:spLocks noChangeArrowheads="1"/>
                          </wps:cNvSpPr>
                          <wps:spPr bwMode="auto">
                            <a:xfrm>
                              <a:off x="1307521" y="559582"/>
                              <a:ext cx="837047"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szCs w:val="18"/>
                                  </w:rPr>
                                </w:pPr>
                                <w:r w:rsidRPr="008C2A49">
                                  <w:rPr>
                                    <w:sz w:val="18"/>
                                    <w:szCs w:val="18"/>
                                  </w:rPr>
                                  <w:t>C</w:t>
                                </w:r>
                                <w:r w:rsidRPr="008C2A49">
                                  <w:rPr>
                                    <w:sz w:val="18"/>
                                    <w:szCs w:val="18"/>
                                    <w:vertAlign w:val="subscript"/>
                                  </w:rPr>
                                  <w:t>3</w:t>
                                </w:r>
                                <w:r w:rsidRPr="008C2A49">
                                  <w:rPr>
                                    <w:sz w:val="18"/>
                                    <w:szCs w:val="18"/>
                                  </w:rPr>
                                  <w:t>H</w:t>
                                </w:r>
                                <w:r w:rsidRPr="008C2A49">
                                  <w:rPr>
                                    <w:sz w:val="18"/>
                                    <w:szCs w:val="18"/>
                                    <w:vertAlign w:val="subscript"/>
                                  </w:rPr>
                                  <w:t>6</w:t>
                                </w:r>
                                <w:r w:rsidRPr="008C2A49">
                                  <w:rPr>
                                    <w:rFonts w:hint="eastAsia"/>
                                    <w:sz w:val="18"/>
                                    <w:szCs w:val="18"/>
                                  </w:rPr>
                                  <w:t>（丙烯）</w:t>
                                </w:r>
                              </w:p>
                            </w:txbxContent>
                          </wps:txbx>
                          <wps:bodyPr rot="0" vert="horz" wrap="square" lIns="0" tIns="0" rIns="0" bIns="0" anchor="t" anchorCtr="0">
                            <a:spAutoFit/>
                          </wps:bodyPr>
                        </wps:wsp>
                        <wps:wsp>
                          <wps:cNvPr id="130" name="文字方塊 2"/>
                          <wps:cNvSpPr txBox="1">
                            <a:spLocks noChangeArrowheads="1"/>
                          </wps:cNvSpPr>
                          <wps:spPr bwMode="auto">
                            <a:xfrm>
                              <a:off x="504171" y="986194"/>
                              <a:ext cx="324170"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szCs w:val="18"/>
                                  </w:rPr>
                                </w:pPr>
                                <w:r w:rsidRPr="008C2A49">
                                  <w:rPr>
                                    <w:sz w:val="18"/>
                                    <w:szCs w:val="18"/>
                                  </w:rPr>
                                  <w:t>NO</w:t>
                                </w:r>
                              </w:p>
                            </w:txbxContent>
                          </wps:txbx>
                          <wps:bodyPr rot="0" vert="horz" wrap="square" lIns="0" tIns="0" rIns="0" bIns="0" anchor="t" anchorCtr="0">
                            <a:spAutoFit/>
                          </wps:bodyPr>
                        </wps:wsp>
                        <wps:wsp>
                          <wps:cNvPr id="131" name="文字方塊 2"/>
                          <wps:cNvSpPr txBox="1">
                            <a:spLocks noChangeArrowheads="1"/>
                          </wps:cNvSpPr>
                          <wps:spPr bwMode="auto">
                            <a:xfrm>
                              <a:off x="1019423" y="969571"/>
                              <a:ext cx="324844"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szCs w:val="18"/>
                                  </w:rPr>
                                </w:pPr>
                                <w:r w:rsidRPr="008C2A49">
                                  <w:rPr>
                                    <w:sz w:val="18"/>
                                    <w:szCs w:val="18"/>
                                  </w:rPr>
                                  <w:t>O</w:t>
                                </w:r>
                              </w:p>
                            </w:txbxContent>
                          </wps:txbx>
                          <wps:bodyPr rot="0" vert="horz" wrap="square" lIns="0" tIns="0" rIns="0" bIns="0" anchor="t" anchorCtr="0">
                            <a:spAutoFit/>
                          </wps:bodyPr>
                        </wps:wsp>
                        <wps:wsp>
                          <wps:cNvPr id="136" name="橢圓 136"/>
                          <wps:cNvSpPr/>
                          <wps:spPr>
                            <a:xfrm>
                              <a:off x="1230284" y="1429789"/>
                              <a:ext cx="506095" cy="232410"/>
                            </a:xfrm>
                            <a:prstGeom prst="ellipse">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62C6" w:rsidRPr="008C2A49" w:rsidRDefault="00C262C6" w:rsidP="00D903FA">
                                <w:pPr>
                                  <w:snapToGrid w:val="0"/>
                                  <w:spacing w:line="240" w:lineRule="exact"/>
                                  <w:ind w:leftChars="-15" w:left="-36" w:rightChars="-15" w:right="-36"/>
                                  <w:jc w:val="center"/>
                                  <w:rPr>
                                    <w:color w:val="000000" w:themeColor="text1"/>
                                    <w:sz w:val="18"/>
                                    <w:szCs w:val="18"/>
                                  </w:rPr>
                                </w:pPr>
                                <w:r w:rsidRPr="008C2A49">
                                  <w:rPr>
                                    <w:rFonts w:hint="eastAsia"/>
                                    <w:color w:val="000000" w:themeColor="text1"/>
                                    <w:sz w:val="18"/>
                                    <w:szCs w:val="18"/>
                                  </w:rPr>
                                  <w:t>反應</w:t>
                                </w:r>
                                <w:r w:rsidRPr="008C2A49">
                                  <w:rPr>
                                    <w:rFonts w:ascii="細明體" w:hAnsi="細明體" w:hint="eastAsia"/>
                                    <w:color w:val="000000" w:themeColor="text1"/>
                                    <w:sz w:val="18"/>
                                    <w:szCs w:val="18"/>
                                  </w:rPr>
                                  <w:t>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8" name="橢圓 148"/>
                          <wps:cNvSpPr/>
                          <wps:spPr>
                            <a:xfrm>
                              <a:off x="1673629" y="803564"/>
                              <a:ext cx="506095" cy="232410"/>
                            </a:xfrm>
                            <a:prstGeom prst="ellipse">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62C6" w:rsidRPr="008C2A49" w:rsidRDefault="00C262C6" w:rsidP="00D903FA">
                                <w:pPr>
                                  <w:snapToGrid w:val="0"/>
                                  <w:spacing w:line="240" w:lineRule="exact"/>
                                  <w:ind w:leftChars="-15" w:left="-36" w:rightChars="-15" w:right="-36"/>
                                  <w:jc w:val="center"/>
                                  <w:rPr>
                                    <w:color w:val="000000" w:themeColor="text1"/>
                                    <w:sz w:val="18"/>
                                    <w:szCs w:val="18"/>
                                  </w:rPr>
                                </w:pPr>
                                <w:r w:rsidRPr="008C2A49">
                                  <w:rPr>
                                    <w:rFonts w:hint="eastAsia"/>
                                    <w:color w:val="000000" w:themeColor="text1"/>
                                    <w:sz w:val="18"/>
                                    <w:szCs w:val="18"/>
                                  </w:rPr>
                                  <w:t>反應</w:t>
                                </w:r>
                                <w:r w:rsidRPr="008C2A49">
                                  <w:rPr>
                                    <w:rFonts w:ascii="細明體" w:hAnsi="細明體" w:hint="eastAsia"/>
                                    <w:color w:val="000000" w:themeColor="text1"/>
                                    <w:sz w:val="18"/>
                                    <w:szCs w:val="18"/>
                                  </w:rPr>
                                  <w:t>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9" name="橢圓 149"/>
                          <wps:cNvSpPr/>
                          <wps:spPr>
                            <a:xfrm>
                              <a:off x="0" y="803564"/>
                              <a:ext cx="506095" cy="232410"/>
                            </a:xfrm>
                            <a:prstGeom prst="ellipse">
                              <a:avLst/>
                            </a:prstGeom>
                            <a:solidFill>
                              <a:schemeClr val="bg1">
                                <a:lumMod val="9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62C6" w:rsidRPr="008C2A49" w:rsidRDefault="00C262C6" w:rsidP="00D903FA">
                                <w:pPr>
                                  <w:snapToGrid w:val="0"/>
                                  <w:spacing w:line="240" w:lineRule="exact"/>
                                  <w:ind w:leftChars="-15" w:left="-36" w:rightChars="-15" w:right="-36"/>
                                  <w:jc w:val="center"/>
                                  <w:rPr>
                                    <w:color w:val="000000" w:themeColor="text1"/>
                                    <w:sz w:val="18"/>
                                    <w:szCs w:val="18"/>
                                  </w:rPr>
                                </w:pPr>
                                <w:r w:rsidRPr="008C2A49">
                                  <w:rPr>
                                    <w:rFonts w:hint="eastAsia"/>
                                    <w:color w:val="000000" w:themeColor="text1"/>
                                    <w:sz w:val="18"/>
                                    <w:szCs w:val="18"/>
                                  </w:rPr>
                                  <w:t>反應</w:t>
                                </w:r>
                                <w:r w:rsidRPr="008C2A49">
                                  <w:rPr>
                                    <w:rFonts w:ascii="細明體" w:hAnsi="細明體" w:hint="eastAsia"/>
                                    <w:color w:val="000000" w:themeColor="text1"/>
                                    <w:sz w:val="18"/>
                                    <w:szCs w:val="18"/>
                                  </w:rPr>
                                  <w:t>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89" name="群組 289"/>
                          <wpg:cNvGrpSpPr/>
                          <wpg:grpSpPr>
                            <a:xfrm>
                              <a:off x="692727" y="703811"/>
                              <a:ext cx="448945" cy="293370"/>
                              <a:chOff x="0" y="0"/>
                              <a:chExt cx="247650" cy="161925"/>
                            </a:xfrm>
                          </wpg:grpSpPr>
                          <wps:wsp>
                            <wps:cNvPr id="150" name="直線單箭頭接點 150"/>
                            <wps:cNvCnPr/>
                            <wps:spPr>
                              <a:xfrm flipH="1">
                                <a:off x="0" y="0"/>
                                <a:ext cx="124460" cy="161290"/>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wps:wsp>
                            <wps:cNvPr id="151" name="直線單箭頭接點 151"/>
                            <wps:cNvCnPr/>
                            <wps:spPr>
                              <a:xfrm>
                                <a:off x="121920" y="0"/>
                                <a:ext cx="125730" cy="161925"/>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wpg:grpSp>
                        <wps:wsp>
                          <wps:cNvPr id="152" name="直線單箭頭接點 152"/>
                          <wps:cNvCnPr/>
                          <wps:spPr>
                            <a:xfrm>
                              <a:off x="1235826" y="1152698"/>
                              <a:ext cx="213014" cy="256050"/>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wps:wsp>
                          <wps:cNvPr id="153" name="直線單箭頭接點 153"/>
                          <wps:cNvCnPr/>
                          <wps:spPr>
                            <a:xfrm>
                              <a:off x="1518458" y="703811"/>
                              <a:ext cx="151130" cy="161290"/>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wps:wsp>
                          <wps:cNvPr id="160" name="直線單箭頭接點 160"/>
                          <wps:cNvCnPr/>
                          <wps:spPr>
                            <a:xfrm rot="16200000">
                              <a:off x="2175164" y="712123"/>
                              <a:ext cx="124460" cy="161290"/>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wps:wsp>
                          <wps:cNvPr id="162" name="文字方塊 2"/>
                          <wps:cNvSpPr txBox="1">
                            <a:spLocks noChangeArrowheads="1"/>
                          </wps:cNvSpPr>
                          <wps:spPr bwMode="auto">
                            <a:xfrm>
                              <a:off x="2276527" y="581634"/>
                              <a:ext cx="971163"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szCs w:val="18"/>
                                  </w:rPr>
                                </w:pPr>
                                <w:r w:rsidRPr="008C2A49">
                                  <w:rPr>
                                    <w:sz w:val="18"/>
                                    <w:szCs w:val="18"/>
                                  </w:rPr>
                                  <w:t>HCH</w:t>
                                </w:r>
                                <w:r>
                                  <w:rPr>
                                    <w:sz w:val="18"/>
                                    <w:szCs w:val="18"/>
                                  </w:rPr>
                                  <w:t>O</w:t>
                                </w:r>
                                <w:r w:rsidRPr="008C2A49">
                                  <w:rPr>
                                    <w:rFonts w:hint="eastAsia"/>
                                    <w:sz w:val="18"/>
                                    <w:szCs w:val="18"/>
                                  </w:rPr>
                                  <w:t>（</w:t>
                                </w:r>
                                <w:r>
                                  <w:rPr>
                                    <w:rFonts w:hint="eastAsia"/>
                                    <w:sz w:val="18"/>
                                    <w:szCs w:val="18"/>
                                  </w:rPr>
                                  <w:t>甲醛</w:t>
                                </w:r>
                                <w:r w:rsidRPr="008C2A49">
                                  <w:rPr>
                                    <w:rFonts w:hint="eastAsia"/>
                                    <w:sz w:val="18"/>
                                    <w:szCs w:val="18"/>
                                  </w:rPr>
                                  <w:t>）</w:t>
                                </w:r>
                              </w:p>
                            </w:txbxContent>
                          </wps:txbx>
                          <wps:bodyPr rot="0" vert="horz" wrap="square" lIns="0" tIns="0" rIns="0" bIns="0" anchor="t" anchorCtr="0">
                            <a:spAutoFit/>
                          </wps:bodyPr>
                        </wps:wsp>
                        <wps:wsp>
                          <wps:cNvPr id="227" name="直線單箭頭接點 227"/>
                          <wps:cNvCnPr/>
                          <wps:spPr>
                            <a:xfrm>
                              <a:off x="2056015" y="1030778"/>
                              <a:ext cx="124460" cy="161290"/>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wps:wsp>
                          <wps:cNvPr id="231" name="文字方塊 2"/>
                          <wps:cNvSpPr txBox="1">
                            <a:spLocks noChangeArrowheads="1"/>
                          </wps:cNvSpPr>
                          <wps:spPr bwMode="auto">
                            <a:xfrm>
                              <a:off x="2021732" y="1190963"/>
                              <a:ext cx="1225243"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szCs w:val="18"/>
                                  </w:rPr>
                                </w:pPr>
                                <w:r w:rsidRPr="008C2A49">
                                  <w:rPr>
                                    <w:sz w:val="18"/>
                                    <w:szCs w:val="18"/>
                                  </w:rPr>
                                  <w:t>CH</w:t>
                                </w:r>
                                <w:r w:rsidRPr="007E5052">
                                  <w:rPr>
                                    <w:sz w:val="18"/>
                                    <w:szCs w:val="18"/>
                                    <w:vertAlign w:val="subscript"/>
                                  </w:rPr>
                                  <w:t>3</w:t>
                                </w:r>
                                <w:r w:rsidRPr="008C2A49">
                                  <w:rPr>
                                    <w:sz w:val="18"/>
                                    <w:szCs w:val="18"/>
                                  </w:rPr>
                                  <w:t>CH</w:t>
                                </w:r>
                                <w:r>
                                  <w:rPr>
                                    <w:sz w:val="18"/>
                                    <w:szCs w:val="18"/>
                                  </w:rPr>
                                  <w:t>O</w:t>
                                </w:r>
                                <w:r w:rsidRPr="008C2A49">
                                  <w:rPr>
                                    <w:rFonts w:hint="eastAsia"/>
                                    <w:sz w:val="18"/>
                                    <w:szCs w:val="18"/>
                                  </w:rPr>
                                  <w:t>（</w:t>
                                </w:r>
                                <w:r>
                                  <w:rPr>
                                    <w:rFonts w:hint="eastAsia"/>
                                    <w:sz w:val="18"/>
                                    <w:szCs w:val="18"/>
                                  </w:rPr>
                                  <w:t>乙醛</w:t>
                                </w:r>
                                <w:r w:rsidRPr="008C2A49">
                                  <w:rPr>
                                    <w:rFonts w:hint="eastAsia"/>
                                    <w:sz w:val="18"/>
                                    <w:szCs w:val="18"/>
                                  </w:rPr>
                                  <w:t>）</w:t>
                                </w:r>
                              </w:p>
                            </w:txbxContent>
                          </wps:txbx>
                          <wps:bodyPr rot="0" vert="horz" wrap="square" lIns="0" tIns="0" rIns="0" bIns="0" anchor="t" anchorCtr="0">
                            <a:spAutoFit/>
                          </wps:bodyPr>
                        </wps:wsp>
                        <wps:wsp>
                          <wps:cNvPr id="272" name="直線單箭頭接點 272"/>
                          <wps:cNvCnPr/>
                          <wps:spPr>
                            <a:xfrm rot="16200000">
                              <a:off x="1673630" y="1052945"/>
                              <a:ext cx="124460" cy="88265"/>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wps:wsp>
                          <wps:cNvPr id="276" name="文字方塊 2"/>
                          <wps:cNvSpPr txBox="1">
                            <a:spLocks noChangeArrowheads="1"/>
                          </wps:cNvSpPr>
                          <wps:spPr bwMode="auto">
                            <a:xfrm>
                              <a:off x="321294" y="1401725"/>
                              <a:ext cx="324844"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szCs w:val="18"/>
                                  </w:rPr>
                                </w:pPr>
                                <w:r w:rsidRPr="008C2A49">
                                  <w:rPr>
                                    <w:sz w:val="18"/>
                                    <w:szCs w:val="18"/>
                                  </w:rPr>
                                  <w:t>O</w:t>
                                </w:r>
                                <w:r w:rsidRPr="007E5052">
                                  <w:rPr>
                                    <w:sz w:val="18"/>
                                    <w:szCs w:val="18"/>
                                    <w:vertAlign w:val="subscript"/>
                                  </w:rPr>
                                  <w:t>3</w:t>
                                </w:r>
                              </w:p>
                            </w:txbxContent>
                          </wps:txbx>
                          <wps:bodyPr rot="0" vert="horz" wrap="square" lIns="0" tIns="0" rIns="0" bIns="0" anchor="t" anchorCtr="0">
                            <a:spAutoFit/>
                          </wps:bodyPr>
                        </wps:wsp>
                        <wps:wsp>
                          <wps:cNvPr id="280" name="直線單箭頭接點 280"/>
                          <wps:cNvCnPr/>
                          <wps:spPr>
                            <a:xfrm rot="16200000">
                              <a:off x="1493520" y="1294014"/>
                              <a:ext cx="137795" cy="95250"/>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wps:wsp>
                          <wps:cNvPr id="281" name="文字方塊 2"/>
                          <wps:cNvSpPr txBox="1">
                            <a:spLocks noChangeArrowheads="1"/>
                          </wps:cNvSpPr>
                          <wps:spPr bwMode="auto">
                            <a:xfrm>
                              <a:off x="1506755" y="1130244"/>
                              <a:ext cx="324844"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szCs w:val="18"/>
                                  </w:rPr>
                                </w:pPr>
                                <w:r w:rsidRPr="008C2A49">
                                  <w:rPr>
                                    <w:sz w:val="18"/>
                                    <w:szCs w:val="18"/>
                                  </w:rPr>
                                  <w:t>O</w:t>
                                </w:r>
                                <w:r w:rsidRPr="007E5052">
                                  <w:rPr>
                                    <w:sz w:val="18"/>
                                    <w:szCs w:val="18"/>
                                    <w:vertAlign w:val="subscript"/>
                                  </w:rPr>
                                  <w:t>3</w:t>
                                </w:r>
                              </w:p>
                            </w:txbxContent>
                          </wps:txbx>
                          <wps:bodyPr rot="0" vert="horz" wrap="square" lIns="0" tIns="0" rIns="0" bIns="0" anchor="t" anchorCtr="0">
                            <a:spAutoFit/>
                          </wps:bodyPr>
                        </wps:wsp>
                        <wps:wsp>
                          <wps:cNvPr id="290" name="弧形 290"/>
                          <wps:cNvSpPr/>
                          <wps:spPr>
                            <a:xfrm flipV="1">
                              <a:off x="520931" y="1291244"/>
                              <a:ext cx="822960" cy="365125"/>
                            </a:xfrm>
                            <a:prstGeom prst="arc">
                              <a:avLst>
                                <a:gd name="adj1" fmla="val 11504317"/>
                                <a:gd name="adj2" fmla="val 20319948"/>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弧形 292"/>
                          <wps:cNvSpPr/>
                          <wps:spPr>
                            <a:xfrm flipV="1">
                              <a:off x="399011" y="914400"/>
                              <a:ext cx="347345" cy="254000"/>
                            </a:xfrm>
                            <a:prstGeom prst="arc">
                              <a:avLst>
                                <a:gd name="adj1" fmla="val 10401957"/>
                                <a:gd name="adj2" fmla="val 17201824"/>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弧形 293"/>
                          <wps:cNvSpPr/>
                          <wps:spPr>
                            <a:xfrm rot="1494929" flipV="1">
                              <a:off x="116378" y="942109"/>
                              <a:ext cx="838835" cy="556895"/>
                            </a:xfrm>
                            <a:prstGeom prst="arc">
                              <a:avLst>
                                <a:gd name="adj1" fmla="val 10807960"/>
                                <a:gd name="adj2" fmla="val 15706582"/>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弧形 294"/>
                          <wps:cNvSpPr/>
                          <wps:spPr>
                            <a:xfrm rot="6833584" flipV="1">
                              <a:off x="462742" y="545869"/>
                              <a:ext cx="548005" cy="751205"/>
                            </a:xfrm>
                            <a:prstGeom prst="arc">
                              <a:avLst>
                                <a:gd name="adj1" fmla="val 11623307"/>
                                <a:gd name="adj2" fmla="val 16517607"/>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直線單箭頭接點 295"/>
                          <wps:cNvCnPr/>
                          <wps:spPr>
                            <a:xfrm flipH="1" flipV="1">
                              <a:off x="1734589" y="1568335"/>
                              <a:ext cx="321426" cy="93864"/>
                            </a:xfrm>
                            <a:prstGeom prst="straightConnector1">
                              <a:avLst/>
                            </a:prstGeom>
                            <a:ln>
                              <a:tailEnd type="triangle" w="sm" len="sm"/>
                            </a:ln>
                          </wps:spPr>
                          <wps:style>
                            <a:lnRef idx="1">
                              <a:schemeClr val="dk1"/>
                            </a:lnRef>
                            <a:fillRef idx="0">
                              <a:schemeClr val="dk1"/>
                            </a:fillRef>
                            <a:effectRef idx="0">
                              <a:schemeClr val="dk1"/>
                            </a:effectRef>
                            <a:fontRef idx="minor">
                              <a:schemeClr val="tx1"/>
                            </a:fontRef>
                          </wps:style>
                          <wps:bodyPr/>
                        </wps:wsp>
                        <wps:wsp>
                          <wps:cNvPr id="298" name="文字方塊 2"/>
                          <wps:cNvSpPr txBox="1">
                            <a:spLocks noChangeArrowheads="1"/>
                          </wps:cNvSpPr>
                          <wps:spPr bwMode="auto">
                            <a:xfrm>
                              <a:off x="1988695" y="1584557"/>
                              <a:ext cx="324844" cy="171797"/>
                            </a:xfrm>
                            <a:prstGeom prst="rect">
                              <a:avLst/>
                            </a:prstGeom>
                            <a:noFill/>
                            <a:ln w="9525">
                              <a:noFill/>
                              <a:miter lim="800000"/>
                              <a:headEnd/>
                              <a:tailEnd/>
                            </a:ln>
                          </wps:spPr>
                          <wps:txbx>
                            <w:txbxContent>
                              <w:p w:rsidR="00C262C6" w:rsidRPr="008C2A49" w:rsidRDefault="00C262C6" w:rsidP="008C2A49">
                                <w:pPr>
                                  <w:snapToGrid w:val="0"/>
                                  <w:spacing w:line="240" w:lineRule="atLeast"/>
                                  <w:jc w:val="center"/>
                                  <w:rPr>
                                    <w:sz w:val="18"/>
                                    <w:szCs w:val="18"/>
                                  </w:rPr>
                                </w:pPr>
                                <w:r w:rsidRPr="008C2A49">
                                  <w:rPr>
                                    <w:sz w:val="18"/>
                                    <w:szCs w:val="18"/>
                                  </w:rPr>
                                  <w:t>O</w:t>
                                </w:r>
                                <w:r>
                                  <w:rPr>
                                    <w:sz w:val="18"/>
                                    <w:szCs w:val="18"/>
                                    <w:vertAlign w:val="subscript"/>
                                  </w:rPr>
                                  <w:t>2</w:t>
                                </w:r>
                              </w:p>
                            </w:txbxContent>
                          </wps:txbx>
                          <wps:bodyPr rot="0" vert="horz" wrap="square" lIns="0" tIns="0" rIns="0" bIns="0" anchor="t" anchorCtr="0">
                            <a:spAutoFit/>
                          </wps:bodyPr>
                        </wps:wsp>
                      </wpg:grpSp>
                      <wps:wsp>
                        <wps:cNvPr id="299" name="文字方塊 2"/>
                        <wps:cNvSpPr txBox="1">
                          <a:spLocks noChangeArrowheads="1"/>
                        </wps:cNvSpPr>
                        <wps:spPr bwMode="auto">
                          <a:xfrm>
                            <a:off x="1334782" y="1839207"/>
                            <a:ext cx="445481" cy="202788"/>
                          </a:xfrm>
                          <a:prstGeom prst="rect">
                            <a:avLst/>
                          </a:prstGeom>
                          <a:noFill/>
                          <a:ln w="9525">
                            <a:noFill/>
                            <a:miter lim="800000"/>
                            <a:headEnd/>
                            <a:tailEnd/>
                          </a:ln>
                        </wps:spPr>
                        <wps:txbx>
                          <w:txbxContent>
                            <w:p w:rsidR="00C262C6" w:rsidRPr="009D1F47" w:rsidRDefault="00C262C6" w:rsidP="008C2A49">
                              <w:pPr>
                                <w:snapToGrid w:val="0"/>
                                <w:spacing w:line="240" w:lineRule="atLeast"/>
                                <w:jc w:val="center"/>
                                <w:rPr>
                                  <w:sz w:val="22"/>
                                  <w:szCs w:val="22"/>
                                </w:rPr>
                              </w:pPr>
                              <w:r w:rsidRPr="009D1F47">
                                <w:rPr>
                                  <w:rFonts w:hint="eastAsia"/>
                                  <w:sz w:val="22"/>
                                  <w:szCs w:val="22"/>
                                </w:rPr>
                                <w:t>圖</w:t>
                              </w:r>
                              <w:r w:rsidRPr="009D1F47">
                                <w:rPr>
                                  <w:rFonts w:hint="eastAsia"/>
                                  <w:sz w:val="22"/>
                                  <w:szCs w:val="22"/>
                                </w:rPr>
                                <w:t>6</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id="群組 301" o:spid="_x0000_s1251" style="position:absolute;left:0;text-align:left;margin-left:189.75pt;margin-top:1.3pt;width:240.95pt;height:151.65pt;z-index:251757056;mso-position-horizontal:right;mso-width-relative:margin;mso-height-relative:margin" coordsize="32476,204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">
                <o:lock v:ext="edit" aspectratio="t"/>
                <v:group id="群組 300" o:spid="_x0000_s1252" style="position:absolute;width:32476;height:17563" coordsize="32476,1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group id="群組 129" o:spid="_x0000_s1253" style="position:absolute;left:9975;top:2050;width:4534;height:3594" coordsize="454876,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圖片 87" o:spid="_x0000_s1254" type="#_x0000_t75" style="position:absolute;width:93345;height:35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">
                      <v:imagedata r:id="rId55" o:title=""/>
                    </v:shape>
                    <v:shape id="圖片 88" o:spid="_x0000_s1255" type="#_x0000_t75" style="position:absolute;left:186165;width:93345;height:35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">
                      <v:imagedata r:id="rId55" o:title=""/>
                    </v:shape>
                    <v:shape id="圖片 91" o:spid="_x0000_s1256" type="#_x0000_t75" style="position:absolute;left:361531;width:93345;height:35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">
                      <v:imagedata r:id="rId55" o:title=""/>
                    </v:shape>
                  </v:group>
                  <v:shape id="_x0000_s1257" type="#_x0000_t202" style="position:absolute;left:7645;top:5374;width:3242;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" filled="f" stroked="f">
                    <v:textbox style="mso-fit-shape-to-text:t" inset="0,0,0,0">
                      <w:txbxContent>
                        <w:p w:rsidR="00C262C6" w:rsidRPr="008C2A49" w:rsidRDefault="00C262C6" w:rsidP="008C2A49">
                          <w:pPr>
                            <w:snapToGrid w:val="0"/>
                            <w:spacing w:line="240" w:lineRule="atLeast"/>
                            <w:jc w:val="center"/>
                            <w:rPr>
                              <w:sz w:val="18"/>
                              <w:szCs w:val="18"/>
                            </w:rPr>
                          </w:pPr>
                          <w:r w:rsidRPr="008C2A49">
                            <w:rPr>
                              <w:sz w:val="18"/>
                              <w:szCs w:val="18"/>
                            </w:rPr>
                            <w:t>NO</w:t>
                          </w:r>
                          <w:r w:rsidRPr="008C2A49">
                            <w:rPr>
                              <w:sz w:val="18"/>
                              <w:szCs w:val="18"/>
                              <w:vertAlign w:val="subscript"/>
                            </w:rPr>
                            <w:t>2</w:t>
                          </w:r>
                        </w:p>
                      </w:txbxContent>
                    </v:textbox>
                  </v:shape>
                  <v:shape id="_x0000_s1258" type="#_x0000_t202" style="position:absolute;left:9861;width:4455;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" filled="f" stroked="f">
                    <v:textbox style="mso-fit-shape-to-text:t" inset="0,0,0,0">
                      <w:txbxContent>
                        <w:p w:rsidR="00C262C6" w:rsidRPr="008C2A49" w:rsidRDefault="00C262C6" w:rsidP="008C2A49">
                          <w:pPr>
                            <w:snapToGrid w:val="0"/>
                            <w:spacing w:line="240" w:lineRule="atLeast"/>
                            <w:jc w:val="center"/>
                            <w:rPr>
                              <w:sz w:val="18"/>
                            </w:rPr>
                          </w:pPr>
                          <w:r w:rsidRPr="008C2A49">
                            <w:rPr>
                              <w:rFonts w:hint="eastAsia"/>
                              <w:sz w:val="18"/>
                            </w:rPr>
                            <w:t>紫外線</w:t>
                          </w:r>
                        </w:p>
                      </w:txbxContent>
                    </v:textbox>
                  </v:shape>
                  <v:shape id="_x0000_s1259" type="#_x0000_t202" style="position:absolute;left:13075;top:5595;width:837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" filled="f" stroked="f">
                    <v:textbox style="mso-fit-shape-to-text:t" inset="0,0,0,0">
                      <w:txbxContent>
                        <w:p w:rsidR="00C262C6" w:rsidRPr="008C2A49" w:rsidRDefault="00C262C6" w:rsidP="008C2A49">
                          <w:pPr>
                            <w:snapToGrid w:val="0"/>
                            <w:spacing w:line="240" w:lineRule="atLeast"/>
                            <w:jc w:val="center"/>
                            <w:rPr>
                              <w:sz w:val="18"/>
                              <w:szCs w:val="18"/>
                            </w:rPr>
                          </w:pPr>
                          <w:r w:rsidRPr="008C2A49">
                            <w:rPr>
                              <w:sz w:val="18"/>
                              <w:szCs w:val="18"/>
                            </w:rPr>
                            <w:t>C</w:t>
                          </w:r>
                          <w:r w:rsidRPr="008C2A49">
                            <w:rPr>
                              <w:sz w:val="18"/>
                              <w:szCs w:val="18"/>
                              <w:vertAlign w:val="subscript"/>
                            </w:rPr>
                            <w:t>3</w:t>
                          </w:r>
                          <w:r w:rsidRPr="008C2A49">
                            <w:rPr>
                              <w:sz w:val="18"/>
                              <w:szCs w:val="18"/>
                            </w:rPr>
                            <w:t>H</w:t>
                          </w:r>
                          <w:r w:rsidRPr="008C2A49">
                            <w:rPr>
                              <w:sz w:val="18"/>
                              <w:szCs w:val="18"/>
                              <w:vertAlign w:val="subscript"/>
                            </w:rPr>
                            <w:t>6</w:t>
                          </w:r>
                          <w:r w:rsidRPr="008C2A49">
                            <w:rPr>
                              <w:rFonts w:hint="eastAsia"/>
                              <w:sz w:val="18"/>
                              <w:szCs w:val="18"/>
                            </w:rPr>
                            <w:t>（丙烯）</w:t>
                          </w:r>
                        </w:p>
                      </w:txbxContent>
                    </v:textbox>
                  </v:shape>
                  <v:shape id="_x0000_s1260" type="#_x0000_t202" style="position:absolute;left:5041;top:9861;width:3242;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" filled="f" stroked="f">
                    <v:textbox style="mso-fit-shape-to-text:t" inset="0,0,0,0">
                      <w:txbxContent>
                        <w:p w:rsidR="00C262C6" w:rsidRPr="008C2A49" w:rsidRDefault="00C262C6" w:rsidP="008C2A49">
                          <w:pPr>
                            <w:snapToGrid w:val="0"/>
                            <w:spacing w:line="240" w:lineRule="atLeast"/>
                            <w:jc w:val="center"/>
                            <w:rPr>
                              <w:sz w:val="18"/>
                              <w:szCs w:val="18"/>
                            </w:rPr>
                          </w:pPr>
                          <w:r w:rsidRPr="008C2A49">
                            <w:rPr>
                              <w:sz w:val="18"/>
                              <w:szCs w:val="18"/>
                            </w:rPr>
                            <w:t>NO</w:t>
                          </w:r>
                        </w:p>
                      </w:txbxContent>
                    </v:textbox>
                  </v:shape>
                  <v:shape id="_x0000_s1261" type="#_x0000_t202" style="position:absolute;left:10194;top:9695;width:324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" filled="f" stroked="f">
                    <v:textbox style="mso-fit-shape-to-text:t" inset="0,0,0,0">
                      <w:txbxContent>
                        <w:p w:rsidR="00C262C6" w:rsidRPr="008C2A49" w:rsidRDefault="00C262C6" w:rsidP="008C2A49">
                          <w:pPr>
                            <w:snapToGrid w:val="0"/>
                            <w:spacing w:line="240" w:lineRule="atLeast"/>
                            <w:jc w:val="center"/>
                            <w:rPr>
                              <w:sz w:val="18"/>
                              <w:szCs w:val="18"/>
                            </w:rPr>
                          </w:pPr>
                          <w:r w:rsidRPr="008C2A49">
                            <w:rPr>
                              <w:sz w:val="18"/>
                              <w:szCs w:val="18"/>
                            </w:rPr>
                            <w:t>O</w:t>
                          </w:r>
                        </w:p>
                      </w:txbxContent>
                    </v:textbox>
                  </v:shape>
                  <v:oval id="橢圓 136" o:spid="_x0000_s1262" style="position:absolute;left:12302;top:14297;width:5061;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" fillcolor="#f2f2f2 [3052]" strokecolor="black [3213]" strokeweight=".5pt">
                    <v:stroke joinstyle="miter"/>
                    <v:textbox inset="0,0,0,0">
                      <w:txbxContent>
                        <w:p w:rsidR="00C262C6" w:rsidRPr="008C2A49" w:rsidRDefault="00C262C6" w:rsidP="00D903FA">
                          <w:pPr>
                            <w:snapToGrid w:val="0"/>
                            <w:spacing w:line="240" w:lineRule="exact"/>
                            <w:ind w:leftChars="-15" w:left="-36" w:rightChars="-15" w:right="-36"/>
                            <w:jc w:val="center"/>
                            <w:rPr>
                              <w:color w:val="000000" w:themeColor="text1"/>
                              <w:sz w:val="18"/>
                              <w:szCs w:val="18"/>
                            </w:rPr>
                          </w:pPr>
                          <w:r w:rsidRPr="008C2A49">
                            <w:rPr>
                              <w:rFonts w:hint="eastAsia"/>
                              <w:color w:val="000000" w:themeColor="text1"/>
                              <w:sz w:val="18"/>
                              <w:szCs w:val="18"/>
                            </w:rPr>
                            <w:t>反應</w:t>
                          </w:r>
                          <w:r w:rsidRPr="008C2A49">
                            <w:rPr>
                              <w:rFonts w:ascii="細明體" w:hAnsi="細明體" w:hint="eastAsia"/>
                              <w:color w:val="000000" w:themeColor="text1"/>
                              <w:sz w:val="18"/>
                              <w:szCs w:val="18"/>
                            </w:rPr>
                            <w:t>Ⅲ</w:t>
                          </w:r>
                        </w:p>
                      </w:txbxContent>
                    </v:textbox>
                  </v:oval>
                  <v:oval id="橢圓 148" o:spid="_x0000_s1263" style="position:absolute;left:16736;top:8035;width:5061;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" fillcolor="#f2f2f2 [3052]" strokecolor="black [3213]" strokeweight=".5pt">
                    <v:stroke joinstyle="miter"/>
                    <v:textbox inset="0,0,0,0">
                      <w:txbxContent>
                        <w:p w:rsidR="00C262C6" w:rsidRPr="008C2A49" w:rsidRDefault="00C262C6" w:rsidP="00D903FA">
                          <w:pPr>
                            <w:snapToGrid w:val="0"/>
                            <w:spacing w:line="240" w:lineRule="exact"/>
                            <w:ind w:leftChars="-15" w:left="-36" w:rightChars="-15" w:right="-36"/>
                            <w:jc w:val="center"/>
                            <w:rPr>
                              <w:color w:val="000000" w:themeColor="text1"/>
                              <w:sz w:val="18"/>
                              <w:szCs w:val="18"/>
                            </w:rPr>
                          </w:pPr>
                          <w:r w:rsidRPr="008C2A49">
                            <w:rPr>
                              <w:rFonts w:hint="eastAsia"/>
                              <w:color w:val="000000" w:themeColor="text1"/>
                              <w:sz w:val="18"/>
                              <w:szCs w:val="18"/>
                            </w:rPr>
                            <w:t>反應</w:t>
                          </w:r>
                          <w:r w:rsidRPr="008C2A49">
                            <w:rPr>
                              <w:rFonts w:ascii="細明體" w:hAnsi="細明體" w:hint="eastAsia"/>
                              <w:color w:val="000000" w:themeColor="text1"/>
                              <w:sz w:val="18"/>
                              <w:szCs w:val="18"/>
                            </w:rPr>
                            <w:t>Ⅱ</w:t>
                          </w:r>
                        </w:p>
                      </w:txbxContent>
                    </v:textbox>
                  </v:oval>
                  <v:oval id="橢圓 149" o:spid="_x0000_s1264" style="position:absolute;top:8035;width:5060;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" fillcolor="#f2f2f2 [3052]" strokecolor="black [3213]" strokeweight=".5pt">
                    <v:stroke joinstyle="miter"/>
                    <v:textbox inset="0,0,0,0">
                      <w:txbxContent>
                        <w:p w:rsidR="00C262C6" w:rsidRPr="008C2A49" w:rsidRDefault="00C262C6" w:rsidP="00D903FA">
                          <w:pPr>
                            <w:snapToGrid w:val="0"/>
                            <w:spacing w:line="240" w:lineRule="exact"/>
                            <w:ind w:leftChars="-15" w:left="-36" w:rightChars="-15" w:right="-36"/>
                            <w:jc w:val="center"/>
                            <w:rPr>
                              <w:color w:val="000000" w:themeColor="text1"/>
                              <w:sz w:val="18"/>
                              <w:szCs w:val="18"/>
                            </w:rPr>
                          </w:pPr>
                          <w:r w:rsidRPr="008C2A49">
                            <w:rPr>
                              <w:rFonts w:hint="eastAsia"/>
                              <w:color w:val="000000" w:themeColor="text1"/>
                              <w:sz w:val="18"/>
                              <w:szCs w:val="18"/>
                            </w:rPr>
                            <w:t>反應</w:t>
                          </w:r>
                          <w:r w:rsidRPr="008C2A49">
                            <w:rPr>
                              <w:rFonts w:ascii="細明體" w:hAnsi="細明體" w:hint="eastAsia"/>
                              <w:color w:val="000000" w:themeColor="text1"/>
                              <w:sz w:val="18"/>
                              <w:szCs w:val="18"/>
                            </w:rPr>
                            <w:t>Ⅰ</w:t>
                          </w:r>
                        </w:p>
                      </w:txbxContent>
                    </v:textbox>
                  </v:oval>
                  <v:group id="群組 289" o:spid="_x0000_s1265" style="position:absolute;left:6927;top:7038;width:4489;height:2933" coordsize="2476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直線單箭頭接點 150" o:spid="_x0000_s1266" type="#_x0000_t32" style="position:absolute;width:124460;height:161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" strokecolor="black [3200]" strokeweight=".5pt">
                      <v:stroke endarrow="block" endarrowwidth="narrow" endarrowlength="short" joinstyle="miter"/>
                    </v:shape>
                    <v:shape id="直線單箭頭接點 151" o:spid="_x0000_s1267" type="#_x0000_t32" style="position:absolute;left:121920;width:125730;height:1619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" strokecolor="black [3200]" strokeweight=".5pt">
                      <v:stroke endarrow="block" endarrowwidth="narrow" endarrowlength="short" joinstyle="miter"/>
                    </v:shape>
                  </v:group>
                  <v:shape id="直線單箭頭接點 152" o:spid="_x0000_s1268" type="#_x0000_t32" style="position:absolute;left:12358;top:11526;width:2130;height:2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" strokecolor="black [3200]" strokeweight=".5pt">
                    <v:stroke endarrow="block" endarrowwidth="narrow" endarrowlength="short" joinstyle="miter"/>
                  </v:shape>
                  <v:shape id="直線單箭頭接點 153" o:spid="_x0000_s1269" type="#_x0000_t32" style="position:absolute;left:15184;top:7038;width:1511;height:1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" strokecolor="black [3200]" strokeweight=".5pt">
                    <v:stroke endarrow="block" endarrowwidth="narrow" endarrowlength="short" joinstyle="miter"/>
                  </v:shape>
                  <v:shape id="直線單箭頭接點 160" o:spid="_x0000_s1270" type="#_x0000_t32" style="position:absolute;left:21752;top:7120;width:1244;height:161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" strokecolor="black [3200]" strokeweight=".5pt">
                    <v:stroke endarrow="block" endarrowwidth="narrow" endarrowlength="short" joinstyle="miter"/>
                  </v:shape>
                  <v:shape id="_x0000_s1271" type="#_x0000_t202" style="position:absolute;left:22765;top:5816;width:971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" filled="f" stroked="f">
                    <v:textbox style="mso-fit-shape-to-text:t" inset="0,0,0,0">
                      <w:txbxContent>
                        <w:p w:rsidR="00C262C6" w:rsidRPr="008C2A49" w:rsidRDefault="00C262C6" w:rsidP="008C2A49">
                          <w:pPr>
                            <w:snapToGrid w:val="0"/>
                            <w:spacing w:line="240" w:lineRule="atLeast"/>
                            <w:jc w:val="center"/>
                            <w:rPr>
                              <w:sz w:val="18"/>
                              <w:szCs w:val="18"/>
                            </w:rPr>
                          </w:pPr>
                          <w:r w:rsidRPr="008C2A49">
                            <w:rPr>
                              <w:sz w:val="18"/>
                              <w:szCs w:val="18"/>
                            </w:rPr>
                            <w:t>HCH</w:t>
                          </w:r>
                          <w:r>
                            <w:rPr>
                              <w:sz w:val="18"/>
                              <w:szCs w:val="18"/>
                            </w:rPr>
                            <w:t>O</w:t>
                          </w:r>
                          <w:r w:rsidRPr="008C2A49">
                            <w:rPr>
                              <w:rFonts w:hint="eastAsia"/>
                              <w:sz w:val="18"/>
                              <w:szCs w:val="18"/>
                            </w:rPr>
                            <w:t>（</w:t>
                          </w:r>
                          <w:r>
                            <w:rPr>
                              <w:rFonts w:hint="eastAsia"/>
                              <w:sz w:val="18"/>
                              <w:szCs w:val="18"/>
                            </w:rPr>
                            <w:t>甲醛</w:t>
                          </w:r>
                          <w:r w:rsidRPr="008C2A49">
                            <w:rPr>
                              <w:rFonts w:hint="eastAsia"/>
                              <w:sz w:val="18"/>
                              <w:szCs w:val="18"/>
                            </w:rPr>
                            <w:t>）</w:t>
                          </w:r>
                        </w:p>
                      </w:txbxContent>
                    </v:textbox>
                  </v:shape>
                  <v:shape id="直線單箭頭接點 227" o:spid="_x0000_s1272" type="#_x0000_t32" style="position:absolute;left:20560;top:10307;width:1244;height:1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" strokecolor="black [3200]" strokeweight=".5pt">
                    <v:stroke endarrow="block" endarrowwidth="narrow" endarrowlength="short" joinstyle="miter"/>
                  </v:shape>
                  <v:shape id="_x0000_s1273" type="#_x0000_t202" style="position:absolute;left:20217;top:11909;width:12252;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" filled="f" stroked="f">
                    <v:textbox style="mso-fit-shape-to-text:t" inset="0,0,0,0">
                      <w:txbxContent>
                        <w:p w:rsidR="00C262C6" w:rsidRPr="008C2A49" w:rsidRDefault="00C262C6" w:rsidP="008C2A49">
                          <w:pPr>
                            <w:snapToGrid w:val="0"/>
                            <w:spacing w:line="240" w:lineRule="atLeast"/>
                            <w:jc w:val="center"/>
                            <w:rPr>
                              <w:sz w:val="18"/>
                              <w:szCs w:val="18"/>
                            </w:rPr>
                          </w:pPr>
                          <w:r w:rsidRPr="008C2A49">
                            <w:rPr>
                              <w:sz w:val="18"/>
                              <w:szCs w:val="18"/>
                            </w:rPr>
                            <w:t>CH</w:t>
                          </w:r>
                          <w:r w:rsidRPr="007E5052">
                            <w:rPr>
                              <w:sz w:val="18"/>
                              <w:szCs w:val="18"/>
                              <w:vertAlign w:val="subscript"/>
                            </w:rPr>
                            <w:t>3</w:t>
                          </w:r>
                          <w:r w:rsidRPr="008C2A49">
                            <w:rPr>
                              <w:sz w:val="18"/>
                              <w:szCs w:val="18"/>
                            </w:rPr>
                            <w:t>CH</w:t>
                          </w:r>
                          <w:r>
                            <w:rPr>
                              <w:sz w:val="18"/>
                              <w:szCs w:val="18"/>
                            </w:rPr>
                            <w:t>O</w:t>
                          </w:r>
                          <w:r w:rsidRPr="008C2A49">
                            <w:rPr>
                              <w:rFonts w:hint="eastAsia"/>
                              <w:sz w:val="18"/>
                              <w:szCs w:val="18"/>
                            </w:rPr>
                            <w:t>（</w:t>
                          </w:r>
                          <w:r>
                            <w:rPr>
                              <w:rFonts w:hint="eastAsia"/>
                              <w:sz w:val="18"/>
                              <w:szCs w:val="18"/>
                            </w:rPr>
                            <w:t>乙醛</w:t>
                          </w:r>
                          <w:r w:rsidRPr="008C2A49">
                            <w:rPr>
                              <w:rFonts w:hint="eastAsia"/>
                              <w:sz w:val="18"/>
                              <w:szCs w:val="18"/>
                            </w:rPr>
                            <w:t>）</w:t>
                          </w:r>
                        </w:p>
                      </w:txbxContent>
                    </v:textbox>
                  </v:shape>
                  <v:shape id="直線單箭頭接點 272" o:spid="_x0000_s1274" type="#_x0000_t32" style="position:absolute;left:16735;top:10530;width:1245;height:882;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" strokecolor="black [3200]" strokeweight=".5pt">
                    <v:stroke endarrow="block" endarrowwidth="narrow" endarrowlength="short" joinstyle="miter"/>
                  </v:shape>
                  <v:shape id="_x0000_s1275" type="#_x0000_t202" style="position:absolute;left:3212;top:14017;width:324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" filled="f" stroked="f">
                    <v:textbox style="mso-fit-shape-to-text:t" inset="0,0,0,0">
                      <w:txbxContent>
                        <w:p w:rsidR="00C262C6" w:rsidRPr="008C2A49" w:rsidRDefault="00C262C6" w:rsidP="008C2A49">
                          <w:pPr>
                            <w:snapToGrid w:val="0"/>
                            <w:spacing w:line="240" w:lineRule="atLeast"/>
                            <w:jc w:val="center"/>
                            <w:rPr>
                              <w:sz w:val="18"/>
                              <w:szCs w:val="18"/>
                            </w:rPr>
                          </w:pPr>
                          <w:r w:rsidRPr="008C2A49">
                            <w:rPr>
                              <w:sz w:val="18"/>
                              <w:szCs w:val="18"/>
                            </w:rPr>
                            <w:t>O</w:t>
                          </w:r>
                          <w:r w:rsidRPr="007E5052">
                            <w:rPr>
                              <w:sz w:val="18"/>
                              <w:szCs w:val="18"/>
                              <w:vertAlign w:val="subscript"/>
                            </w:rPr>
                            <w:t>3</w:t>
                          </w:r>
                        </w:p>
                      </w:txbxContent>
                    </v:textbox>
                  </v:shape>
                  <v:shape id="直線單箭頭接點 280" o:spid="_x0000_s1276" type="#_x0000_t32" style="position:absolute;left:14935;top:12939;width:1378;height:95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" strokecolor="black [3200]" strokeweight=".5pt">
                    <v:stroke endarrow="block" endarrowwidth="narrow" endarrowlength="short" joinstyle="miter"/>
                  </v:shape>
                  <v:shape id="_x0000_s1277" type="#_x0000_t202" style="position:absolute;left:15067;top:11302;width:324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" filled="f" stroked="f">
                    <v:textbox style="mso-fit-shape-to-text:t" inset="0,0,0,0">
                      <w:txbxContent>
                        <w:p w:rsidR="00C262C6" w:rsidRPr="008C2A49" w:rsidRDefault="00C262C6" w:rsidP="008C2A49">
                          <w:pPr>
                            <w:snapToGrid w:val="0"/>
                            <w:spacing w:line="240" w:lineRule="atLeast"/>
                            <w:jc w:val="center"/>
                            <w:rPr>
                              <w:sz w:val="18"/>
                              <w:szCs w:val="18"/>
                            </w:rPr>
                          </w:pPr>
                          <w:r w:rsidRPr="008C2A49">
                            <w:rPr>
                              <w:sz w:val="18"/>
                              <w:szCs w:val="18"/>
                            </w:rPr>
                            <w:t>O</w:t>
                          </w:r>
                          <w:r w:rsidRPr="007E5052">
                            <w:rPr>
                              <w:sz w:val="18"/>
                              <w:szCs w:val="18"/>
                              <w:vertAlign w:val="subscript"/>
                            </w:rPr>
                            <w:t>3</w:t>
                          </w:r>
                        </w:p>
                      </w:txbxContent>
                    </v:textbox>
                  </v:shape>
                  <v:shape id="弧形 290" o:spid="_x0000_s1278" style="position:absolute;left:5209;top:12912;width:8229;height:3651;flip:y;visibility:visible;mso-wrap-style:square;v-text-anchor:middle" coordsize="82296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" path="m38844,105131nsc104221,43198,242132,2671,396168,126,519660,-1914,638681,20778,720336,61932l411480,182563,38844,105131xem38844,105131nfc104221,43198,242132,2671,396168,126,519660,-1914,638681,20778,720336,61932e" filled="f" strokecolor="black [3213]" strokeweight=".5pt">
                    <v:stroke startarrow="block" joinstyle="miter"/>
                    <v:path arrowok="t" o:connecttype="custom" o:connectlocs="38844,105131;396168,126;720336,61932" o:connectangles="0,0,0"/>
                  </v:shape>
                  <v:shape id="弧形 292" o:spid="_x0000_s1279" style="position:absolute;left:3990;top:9144;width:3473;height:2540;flip:y;visibility:visible;mso-wrap-style:square;v-text-anchor:middle" coordsize="34734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" path="m2156,146948nsc-8883,96193,22997,45576,82917,18720,121183,1569,167044,-4083,210883,2949l173673,127000,2156,146948xem2156,146948nfc-8883,96193,22997,45576,82917,18720,121183,1569,167044,-4083,210883,2949e" filled="f" strokecolor="black [3213]" strokeweight=".5pt">
                    <v:stroke startarrow="block" joinstyle="miter"/>
                    <v:path arrowok="t" o:connecttype="custom" o:connectlocs="2156,146948;82917,18720;210883,2949" o:connectangles="0,0,0"/>
                  </v:shape>
                  <v:shape id="弧形 293" o:spid="_x0000_s1280" style="position:absolute;left:1163;top:9421;width:8389;height:5569;rotation:-1632861fd;flip:y;visibility:visible;mso-wrap-style:square;v-text-anchor:middle" coordsize="838835,55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" path="m3,277476nsc755,134368,164785,14940,379360,1272r40058,277176l3,277476xem3,277476nfc755,134368,164785,14940,379360,1272e" filled="f" strokecolor="black [3213]" strokeweight=".5pt">
                    <v:stroke startarrow="block" joinstyle="miter"/>
                    <v:path arrowok="t" o:connecttype="custom" o:connectlocs="3,277476;379360,1272" o:connectangles="0,0"/>
                  </v:shape>
                  <v:shape id="弧形 294" o:spid="_x0000_s1281" style="position:absolute;left:4627;top:5458;width:5480;height:7512;rotation:-7464096fd;flip:y;visibility:visible;mso-wrap-style:square;v-text-anchor:middle" coordsize="548005,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" path="m4246,309734nsc29851,112685,163679,-22225,308526,2993l274003,375603,4246,309734xem4246,309734nfc29851,112685,163679,-22225,308526,2993e" filled="f" strokecolor="black [3213]" strokeweight=".5pt">
                    <v:stroke startarrow="block" joinstyle="miter"/>
                    <v:path arrowok="t" o:connecttype="custom" o:connectlocs="4246,309734;308526,2993" o:connectangles="0,0"/>
                  </v:shape>
                  <v:shape id="直線單箭頭接點 295" o:spid="_x0000_s1282" type="#_x0000_t32" style="position:absolute;left:17345;top:15683;width:3215;height:9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" strokecolor="black [3200]" strokeweight=".5pt">
                    <v:stroke endarrow="block" endarrowwidth="narrow" endarrowlength="short" joinstyle="miter"/>
                  </v:shape>
                  <v:shape id="_x0000_s1283" type="#_x0000_t202" style="position:absolute;left:19886;top:15845;width:324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" filled="f" stroked="f">
                    <v:textbox style="mso-fit-shape-to-text:t" inset="0,0,0,0">
                      <w:txbxContent>
                        <w:p w:rsidR="00C262C6" w:rsidRPr="008C2A49" w:rsidRDefault="00C262C6" w:rsidP="008C2A49">
                          <w:pPr>
                            <w:snapToGrid w:val="0"/>
                            <w:spacing w:line="240" w:lineRule="atLeast"/>
                            <w:jc w:val="center"/>
                            <w:rPr>
                              <w:sz w:val="18"/>
                              <w:szCs w:val="18"/>
                            </w:rPr>
                          </w:pPr>
                          <w:r w:rsidRPr="008C2A49">
                            <w:rPr>
                              <w:sz w:val="18"/>
                              <w:szCs w:val="18"/>
                            </w:rPr>
                            <w:t>O</w:t>
                          </w:r>
                          <w:r>
                            <w:rPr>
                              <w:sz w:val="18"/>
                              <w:szCs w:val="18"/>
                              <w:vertAlign w:val="subscript"/>
                            </w:rPr>
                            <w:t>2</w:t>
                          </w:r>
                        </w:p>
                      </w:txbxContent>
                    </v:textbox>
                  </v:shape>
                </v:group>
                <v:shape id="_x0000_s1284" type="#_x0000_t202" style="position:absolute;left:13347;top:18392;width:445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" filled="f" stroked="f">
                  <v:textbox style="mso-fit-shape-to-text:t" inset="0,0,0,0">
                    <w:txbxContent>
                      <w:p w:rsidR="00C262C6" w:rsidRPr="009D1F47" w:rsidRDefault="00C262C6" w:rsidP="008C2A49">
                        <w:pPr>
                          <w:snapToGrid w:val="0"/>
                          <w:spacing w:line="240" w:lineRule="atLeast"/>
                          <w:jc w:val="center"/>
                          <w:rPr>
                            <w:sz w:val="22"/>
                            <w:szCs w:val="22"/>
                          </w:rPr>
                        </w:pPr>
                        <w:r w:rsidRPr="009D1F47">
                          <w:rPr>
                            <w:rFonts w:hint="eastAsia"/>
                            <w:sz w:val="22"/>
                            <w:szCs w:val="22"/>
                          </w:rPr>
                          <w:t>圖</w:t>
                        </w:r>
                        <w:r w:rsidRPr="009D1F47">
                          <w:rPr>
                            <w:rFonts w:hint="eastAsia"/>
                            <w:sz w:val="22"/>
                            <w:szCs w:val="22"/>
                          </w:rPr>
                          <w:t>6</w:t>
                        </w:r>
                      </w:p>
                    </w:txbxContent>
                  </v:textbox>
                </v:shape>
                <w10:wrap type="square"/>
              </v:group>
            </w:pict>
          </mc:Fallback>
        </mc:AlternateContent>
      </w:r>
      <w:r w:rsidR="005C3C2E" w:rsidRPr="00E965F5">
        <w:t>(</w:t>
      </w:r>
      <w:r w:rsidR="005C3C2E" w:rsidRPr="00E965F5">
        <w:rPr>
          <w:rFonts w:hint="eastAsia"/>
        </w:rPr>
        <w:t>A</w:t>
      </w:r>
      <w:r w:rsidR="005C3C2E" w:rsidRPr="00E965F5">
        <w:t>)</w:t>
      </w:r>
      <w:proofErr w:type="gramStart"/>
      <w:r w:rsidR="005C3C2E" w:rsidRPr="00E965F5">
        <w:t>反應</w:t>
      </w:r>
      <w:r w:rsidR="005C3C2E" w:rsidRPr="00E965F5">
        <w:rPr>
          <w:rFonts w:hint="eastAsia"/>
        </w:rPr>
        <w:t>Ⅰ為氧化</w:t>
      </w:r>
      <w:proofErr w:type="gramEnd"/>
      <w:r w:rsidR="005C3C2E" w:rsidRPr="00E965F5">
        <w:rPr>
          <w:rFonts w:hint="eastAsia"/>
        </w:rPr>
        <w:t>還原反應</w:t>
      </w:r>
    </w:p>
    <w:p w:rsidR="005C3C2E" w:rsidRPr="00E965F5" w:rsidRDefault="005C3C2E" w:rsidP="00E965F5">
      <w:pPr>
        <w:pStyle w:val="AA"/>
        <w:ind w:left="684" w:hangingChars="135" w:hanging="324"/>
      </w:pPr>
      <w:r w:rsidRPr="00E965F5">
        <w:t>(</w:t>
      </w:r>
      <w:r w:rsidRPr="00E965F5">
        <w:rPr>
          <w:rFonts w:hint="eastAsia"/>
        </w:rPr>
        <w:t>B</w:t>
      </w:r>
      <w:r w:rsidRPr="00E965F5">
        <w:t>)</w:t>
      </w:r>
      <w:r w:rsidRPr="00E965F5">
        <w:rPr>
          <w:rFonts w:hint="eastAsia"/>
        </w:rPr>
        <w:t>反應Ⅱ中，丙烯被氧化</w:t>
      </w:r>
    </w:p>
    <w:p w:rsidR="005C3C2E" w:rsidRPr="00E965F5" w:rsidRDefault="005C3C2E" w:rsidP="00E965F5">
      <w:pPr>
        <w:pStyle w:val="AA"/>
        <w:ind w:left="684" w:hangingChars="135" w:hanging="324"/>
      </w:pPr>
      <w:r w:rsidRPr="00E965F5">
        <w:t>(</w:t>
      </w:r>
      <w:r w:rsidRPr="00E965F5">
        <w:rPr>
          <w:rFonts w:hint="eastAsia"/>
        </w:rPr>
        <w:t>C</w:t>
      </w:r>
      <w:r w:rsidRPr="00E965F5">
        <w:t>)</w:t>
      </w:r>
      <w:r w:rsidR="009D1F47" w:rsidRPr="00717EC3">
        <w:rPr>
          <w:position w:val="-7"/>
        </w:rPr>
        <w:object w:dxaOrig="499" w:dyaOrig="320">
          <v:shape id="_x0000_i1039" type="#_x0000_t75" style="width:25pt;height:15.8pt" o:ole="">
            <v:imagedata r:id="rId56" o:title=""/>
          </v:shape>
          <o:OLEObject Type="Embed" ProgID="Equation.DSMT4" ShapeID="_x0000_i1039" DrawAspect="Content" ObjectID="_1734527519" r:id="rId57"/>
        </w:object>
      </w:r>
      <w:r w:rsidRPr="00E965F5">
        <w:rPr>
          <w:rFonts w:hint="eastAsia"/>
        </w:rPr>
        <w:t>分解產生</w:t>
      </w:r>
      <w:r w:rsidRPr="00E965F5">
        <w:rPr>
          <w:rFonts w:hint="eastAsia"/>
        </w:rPr>
        <w:t>NO</w:t>
      </w:r>
      <w:r w:rsidRPr="00E965F5">
        <w:rPr>
          <w:rFonts w:hint="eastAsia"/>
        </w:rPr>
        <w:t>與</w:t>
      </w:r>
      <w:r w:rsidRPr="00E965F5">
        <w:rPr>
          <w:rFonts w:hint="eastAsia"/>
        </w:rPr>
        <w:t>O</w:t>
      </w:r>
      <w:r w:rsidRPr="00E965F5">
        <w:rPr>
          <w:rFonts w:hint="eastAsia"/>
        </w:rPr>
        <w:t>的過程為吸熱反應</w:t>
      </w:r>
    </w:p>
    <w:p w:rsidR="005C3C2E" w:rsidRPr="00E965F5" w:rsidRDefault="005C3C2E" w:rsidP="00E965F5">
      <w:pPr>
        <w:pStyle w:val="AA"/>
        <w:ind w:left="684" w:hangingChars="135" w:hanging="324"/>
      </w:pPr>
      <w:r w:rsidRPr="00E64C21">
        <w:t>(D)</w:t>
      </w:r>
      <w:r w:rsidRPr="00E965F5">
        <w:t>反應</w:t>
      </w:r>
      <w:r w:rsidRPr="00E965F5">
        <w:rPr>
          <w:rFonts w:hint="eastAsia"/>
        </w:rPr>
        <w:t>Ⅲ的反應式為</w:t>
      </w:r>
      <w:r w:rsidR="009D1F47" w:rsidRPr="00717EC3">
        <w:rPr>
          <w:position w:val="-6"/>
        </w:rPr>
        <w:object w:dxaOrig="1300" w:dyaOrig="320">
          <v:shape id="_x0000_i1040" type="#_x0000_t75" style="width:65.15pt;height:15.8pt" o:ole="">
            <v:imagedata r:id="rId58" o:title=""/>
          </v:shape>
          <o:OLEObject Type="Embed" ProgID="Equation.DSMT4" ShapeID="_x0000_i1040" DrawAspect="Content" ObjectID="_1734527520" r:id="rId59"/>
        </w:object>
      </w:r>
      <w:r w:rsidRPr="00E965F5">
        <w:rPr>
          <w:rFonts w:hint="eastAsia"/>
        </w:rPr>
        <w:t>，為放熱反應</w:t>
      </w:r>
    </w:p>
    <w:p w:rsidR="005C3C2E" w:rsidRPr="00E965F5" w:rsidRDefault="005C3C2E" w:rsidP="00E965F5">
      <w:pPr>
        <w:pStyle w:val="AA"/>
        <w:ind w:left="684" w:hangingChars="135" w:hanging="324"/>
      </w:pPr>
      <w:r w:rsidRPr="00D8356F">
        <w:t>(E)</w:t>
      </w:r>
      <w:r w:rsidRPr="00E965F5">
        <w:rPr>
          <w:rFonts w:hint="eastAsia"/>
        </w:rPr>
        <w:t>此過程產生的</w:t>
      </w:r>
      <w:r w:rsidRPr="00E965F5">
        <w:t>對流層</w:t>
      </w:r>
      <w:r w:rsidRPr="00E965F5">
        <w:rPr>
          <w:rFonts w:hint="eastAsia"/>
        </w:rPr>
        <w:t>臭氧可幫助修復臭氧層破洞</w:t>
      </w:r>
    </w:p>
    <w:p w:rsidR="00C262C6" w:rsidRDefault="00C262C6" w:rsidP="00E965F5">
      <w:pPr>
        <w:pStyle w:val="TIT1"/>
        <w:spacing w:before="60"/>
        <w:ind w:left="357" w:hanging="357"/>
      </w:pPr>
    </w:p>
    <w:p w:rsidR="00186B78" w:rsidRPr="00E965F5" w:rsidRDefault="003B6640" w:rsidP="00E965F5">
      <w:pPr>
        <w:pStyle w:val="TIT1"/>
        <w:spacing w:before="60"/>
        <w:ind w:left="357" w:hanging="357"/>
      </w:pPr>
      <w:r>
        <w:rPr>
          <w:noProof/>
        </w:rPr>
        <w:object w:dxaOrig="1440" w:dyaOrig="1440">
          <v:shape id="_x0000_s1190" type="#_x0000_t75" style="position:absolute;left:0;text-align:left;margin-left:303.05pt;margin-top:35.4pt;width:164.7pt;height:96.9pt;z-index:251759104;mso-position-horizontal-relative:text;mso-position-vertical-relative:text">
            <v:imagedata r:id="rId60" o:title=""/>
            <w10:wrap type="square"/>
          </v:shape>
          <o:OLEObject Type="Embed" ProgID="ChemDraw.Document.6.0" ShapeID="_x0000_s1190" DrawAspect="Content" ObjectID="_1734527655" r:id="rId61"/>
        </w:object>
      </w:r>
      <w:r w:rsidR="00186B78" w:rsidRPr="00E965F5">
        <w:rPr>
          <w:rFonts w:hint="eastAsia"/>
        </w:rPr>
        <w:t>2</w:t>
      </w:r>
      <w:r w:rsidR="0062741C" w:rsidRPr="00E965F5">
        <w:rPr>
          <w:rFonts w:hint="eastAsia"/>
        </w:rPr>
        <w:t>3</w:t>
      </w:r>
      <w:r w:rsidR="00186B78" w:rsidRPr="00E965F5">
        <w:rPr>
          <w:rFonts w:hint="eastAsia"/>
        </w:rPr>
        <w:t>.</w:t>
      </w:r>
      <w:r w:rsidR="00186B78" w:rsidRPr="00794786">
        <w:tab/>
      </w:r>
      <w:r w:rsidR="00186B78" w:rsidRPr="00E965F5">
        <w:rPr>
          <w:rFonts w:hint="eastAsia"/>
        </w:rPr>
        <w:t>圖</w:t>
      </w:r>
      <w:r w:rsidR="00EA5E82" w:rsidRPr="00E965F5">
        <w:rPr>
          <w:rFonts w:hint="eastAsia"/>
        </w:rPr>
        <w:t>7</w:t>
      </w:r>
      <w:r w:rsidR="00186B78" w:rsidRPr="00E965F5">
        <w:rPr>
          <w:rFonts w:hint="eastAsia"/>
        </w:rPr>
        <w:t>是某分子的結構式，</w:t>
      </w:r>
      <w:r w:rsidR="00186B78" w:rsidRPr="00E965F5">
        <w:t>W</w:t>
      </w:r>
      <w:r w:rsidR="00186B78" w:rsidRPr="00E965F5">
        <w:rPr>
          <w:rFonts w:hint="eastAsia"/>
        </w:rPr>
        <w:t>、</w:t>
      </w:r>
      <w:r w:rsidR="00186B78" w:rsidRPr="00E965F5">
        <w:t>X</w:t>
      </w:r>
      <w:r w:rsidR="00186B78" w:rsidRPr="00E965F5">
        <w:rPr>
          <w:rFonts w:hint="eastAsia"/>
        </w:rPr>
        <w:t>、</w:t>
      </w:r>
      <w:r w:rsidR="00186B78" w:rsidRPr="00E965F5">
        <w:t>Y</w:t>
      </w:r>
      <w:r w:rsidR="00186B78" w:rsidRPr="00E965F5">
        <w:rPr>
          <w:rFonts w:hint="eastAsia"/>
        </w:rPr>
        <w:t>、</w:t>
      </w:r>
      <w:r w:rsidR="00186B78" w:rsidRPr="00E965F5">
        <w:t>Z</w:t>
      </w:r>
      <w:r w:rsidR="00186B78" w:rsidRPr="00E965F5">
        <w:rPr>
          <w:rFonts w:hint="eastAsia"/>
        </w:rPr>
        <w:t>代表四種不同的原子，已知此分子是組成蛋白質的基本單元之</w:t>
      </w:r>
      <w:proofErr w:type="gramStart"/>
      <w:r w:rsidR="00186B78" w:rsidRPr="00E965F5">
        <w:rPr>
          <w:rFonts w:hint="eastAsia"/>
        </w:rPr>
        <w:t>一</w:t>
      </w:r>
      <w:proofErr w:type="gramEnd"/>
      <w:r w:rsidR="00186B78" w:rsidRPr="00E965F5">
        <w:rPr>
          <w:rFonts w:hint="eastAsia"/>
        </w:rPr>
        <w:t>。下列敘述哪些正確？</w:t>
      </w:r>
      <w:r w:rsidR="007F6DE6" w:rsidRPr="00E965F5">
        <w:rPr>
          <w:rFonts w:hint="eastAsia"/>
        </w:rPr>
        <w:t>（</w:t>
      </w:r>
      <w:r w:rsidR="00186B78" w:rsidRPr="00E965F5">
        <w:rPr>
          <w:rFonts w:hint="eastAsia"/>
        </w:rPr>
        <w:t>應選</w:t>
      </w:r>
      <w:r w:rsidR="00186B78" w:rsidRPr="00E965F5">
        <w:t>3</w:t>
      </w:r>
      <w:r w:rsidR="00186B78" w:rsidRPr="00E965F5">
        <w:rPr>
          <w:rFonts w:hint="eastAsia"/>
        </w:rPr>
        <w:t>項</w:t>
      </w:r>
      <w:r w:rsidR="007F6DE6" w:rsidRPr="00E965F5">
        <w:rPr>
          <w:rFonts w:hint="eastAsia"/>
        </w:rPr>
        <w:t>）</w:t>
      </w:r>
    </w:p>
    <w:p w:rsidR="00186B78" w:rsidRPr="00D8356F" w:rsidRDefault="00186B78" w:rsidP="00E965F5">
      <w:pPr>
        <w:pStyle w:val="AA"/>
        <w:ind w:left="684" w:hangingChars="135" w:hanging="324"/>
      </w:pPr>
      <w:r w:rsidRPr="00D8356F">
        <w:t>(A)</w:t>
      </w:r>
      <w:r w:rsidRPr="00E965F5">
        <w:t>W</w:t>
      </w:r>
      <w:r w:rsidRPr="00E965F5">
        <w:rPr>
          <w:rFonts w:hint="eastAsia"/>
        </w:rPr>
        <w:t>為氮</w:t>
      </w:r>
    </w:p>
    <w:p w:rsidR="00186B78" w:rsidRPr="00E965F5" w:rsidRDefault="00186B78" w:rsidP="00E965F5">
      <w:pPr>
        <w:pStyle w:val="AA"/>
        <w:ind w:left="684" w:hangingChars="135" w:hanging="324"/>
      </w:pPr>
      <w:r w:rsidRPr="003E1D99">
        <w:t>(B)</w:t>
      </w:r>
      <w:r w:rsidRPr="00E965F5">
        <w:t>X</w:t>
      </w:r>
      <w:r w:rsidRPr="00E965F5">
        <w:rPr>
          <w:rFonts w:hint="eastAsia"/>
        </w:rPr>
        <w:t>為氧</w:t>
      </w:r>
    </w:p>
    <w:p w:rsidR="00186B78" w:rsidRPr="00E965F5" w:rsidRDefault="00186B78" w:rsidP="00E965F5">
      <w:pPr>
        <w:pStyle w:val="AA"/>
        <w:ind w:left="684" w:hangingChars="135" w:hanging="324"/>
      </w:pPr>
      <w:r w:rsidRPr="003E1D99">
        <w:t>(C)</w:t>
      </w:r>
      <w:r w:rsidRPr="00E965F5">
        <w:t>Y</w:t>
      </w:r>
      <w:r w:rsidRPr="00E965F5">
        <w:rPr>
          <w:rFonts w:hint="eastAsia"/>
        </w:rPr>
        <w:t>為碳</w:t>
      </w:r>
    </w:p>
    <w:p w:rsidR="00186B78" w:rsidRPr="00E965F5" w:rsidRDefault="00186B78" w:rsidP="00E965F5">
      <w:pPr>
        <w:pStyle w:val="AA"/>
        <w:ind w:left="684" w:hangingChars="135" w:hanging="324"/>
      </w:pPr>
      <w:r w:rsidRPr="00D8356F">
        <w:t>(D)</w:t>
      </w:r>
      <w:r w:rsidRPr="00E965F5">
        <w:t>Z</w:t>
      </w:r>
      <w:r w:rsidRPr="00E965F5">
        <w:rPr>
          <w:rFonts w:hint="eastAsia"/>
        </w:rPr>
        <w:t>為氫</w:t>
      </w:r>
    </w:p>
    <w:p w:rsidR="00186B78" w:rsidRPr="00E965F5" w:rsidRDefault="00186B78" w:rsidP="00E965F5">
      <w:pPr>
        <w:pStyle w:val="AA"/>
        <w:ind w:left="684" w:hangingChars="135" w:hanging="324"/>
      </w:pPr>
      <w:r w:rsidRPr="00D8356F">
        <w:t>(E)</w:t>
      </w:r>
      <w:r w:rsidRPr="00E965F5">
        <w:rPr>
          <w:rFonts w:hint="eastAsia"/>
        </w:rPr>
        <w:t>此分子有</w:t>
      </w:r>
      <w:r w:rsidRPr="00E965F5">
        <w:t>14</w:t>
      </w:r>
      <w:r w:rsidRPr="00E965F5">
        <w:rPr>
          <w:rFonts w:hint="eastAsia"/>
        </w:rPr>
        <w:t>個價電子未參與鍵結</w:t>
      </w:r>
    </w:p>
    <w:p w:rsidR="002D425F" w:rsidRDefault="00C262C6" w:rsidP="00E965F5">
      <w:pPr>
        <w:pStyle w:val="TIT1"/>
        <w:spacing w:before="60"/>
        <w:ind w:left="357" w:hanging="357"/>
      </w:pPr>
      <w:r>
        <w:rPr>
          <w:noProof/>
        </w:rPr>
        <mc:AlternateContent>
          <mc:Choice Requires="wps">
            <w:drawing>
              <wp:anchor distT="0" distB="0" distL="114300" distR="114300" simplePos="0" relativeHeight="251602432" behindDoc="0" locked="0" layoutInCell="1" allowOverlap="1" wp14:anchorId="52C14E76" wp14:editId="5CEBEA18">
                <wp:simplePos x="0" y="0"/>
                <wp:positionH relativeFrom="column">
                  <wp:posOffset>4560570</wp:posOffset>
                </wp:positionH>
                <wp:positionV relativeFrom="paragraph">
                  <wp:posOffset>114714</wp:posOffset>
                </wp:positionV>
                <wp:extent cx="619760" cy="238125"/>
                <wp:effectExtent l="0" t="0" r="8890" b="9525"/>
                <wp:wrapNone/>
                <wp:docPr id="15" name="文字方塊 25"/>
                <wp:cNvGraphicFramePr/>
                <a:graphic xmlns:a="http://schemas.openxmlformats.org/drawingml/2006/main">
                  <a:graphicData uri="http://schemas.microsoft.com/office/word/2010/wordprocessingShape">
                    <wps:wsp>
                      <wps:cNvSpPr txBox="1"/>
                      <wps:spPr>
                        <a:xfrm>
                          <a:off x="0" y="0"/>
                          <a:ext cx="61976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794786" w:rsidRDefault="00C262C6" w:rsidP="002D425F">
                            <w:pPr>
                              <w:snapToGrid w:val="0"/>
                              <w:jc w:val="center"/>
                              <w:rPr>
                                <w:sz w:val="22"/>
                                <w:szCs w:val="22"/>
                              </w:rPr>
                            </w:pPr>
                            <w:r w:rsidRPr="00794786">
                              <w:rPr>
                                <w:rFonts w:eastAsia="新細明體" w:hint="eastAsia"/>
                                <w:spacing w:val="20"/>
                                <w:sz w:val="22"/>
                                <w:szCs w:val="22"/>
                              </w:rPr>
                              <w:t>圖</w:t>
                            </w:r>
                            <w:r>
                              <w:rPr>
                                <w:rFonts w:eastAsia="新細明體" w:hint="eastAsia"/>
                                <w:spacing w:val="20"/>
                                <w:sz w:val="22"/>
                                <w:szCs w:val="22"/>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14E76" id="文字方塊 25" o:spid="_x0000_s1285" type="#_x0000_t202" style="position:absolute;left:0;text-align:left;margin-left:359.1pt;margin-top:9.05pt;width:48.8pt;height:18.75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" filled="f" stroked="f" strokeweight=".5pt">
                <v:textbox inset="0,0,0,0">
                  <w:txbxContent>
                    <w:p w:rsidR="00C262C6" w:rsidRPr="00794786" w:rsidRDefault="00C262C6" w:rsidP="002D425F">
                      <w:pPr>
                        <w:snapToGrid w:val="0"/>
                        <w:jc w:val="center"/>
                        <w:rPr>
                          <w:sz w:val="22"/>
                          <w:szCs w:val="22"/>
                        </w:rPr>
                      </w:pPr>
                      <w:r w:rsidRPr="00794786">
                        <w:rPr>
                          <w:rFonts w:eastAsia="新細明體" w:hint="eastAsia"/>
                          <w:spacing w:val="20"/>
                          <w:sz w:val="22"/>
                          <w:szCs w:val="22"/>
                        </w:rPr>
                        <w:t>圖</w:t>
                      </w:r>
                      <w:r>
                        <w:rPr>
                          <w:rFonts w:eastAsia="新細明體" w:hint="eastAsia"/>
                          <w:spacing w:val="20"/>
                          <w:sz w:val="22"/>
                          <w:szCs w:val="22"/>
                        </w:rPr>
                        <w:t>7</w:t>
                      </w:r>
                    </w:p>
                  </w:txbxContent>
                </v:textbox>
              </v:shape>
            </w:pict>
          </mc:Fallback>
        </mc:AlternateContent>
      </w:r>
    </w:p>
    <w:p w:rsidR="00C262C6" w:rsidRDefault="00C262C6" w:rsidP="00E965F5">
      <w:pPr>
        <w:pStyle w:val="TIT1"/>
        <w:spacing w:before="60"/>
        <w:ind w:left="357" w:hanging="357"/>
      </w:pPr>
    </w:p>
    <w:p w:rsidR="005C3C2E" w:rsidRPr="00E965F5" w:rsidRDefault="005C3C2E" w:rsidP="00E965F5">
      <w:pPr>
        <w:pStyle w:val="TIT1"/>
        <w:spacing w:before="60"/>
        <w:ind w:left="357" w:hanging="357"/>
      </w:pPr>
      <w:r>
        <w:rPr>
          <w:rFonts w:hint="eastAsia"/>
        </w:rPr>
        <w:t>24</w:t>
      </w:r>
      <w:r w:rsidRPr="00742E24">
        <w:rPr>
          <w:rFonts w:hint="eastAsia"/>
        </w:rPr>
        <w:t>.</w:t>
      </w:r>
      <w:r w:rsidRPr="00742E24">
        <w:tab/>
      </w:r>
      <w:r w:rsidRPr="00E965F5">
        <w:t>硝酸銨</w:t>
      </w:r>
      <w:r w:rsidR="007F6DE6" w:rsidRPr="00E965F5">
        <w:rPr>
          <w:rFonts w:hint="eastAsia"/>
        </w:rPr>
        <w:t>（</w:t>
      </w:r>
      <w:r w:rsidR="00717EC3" w:rsidRPr="009D1F47">
        <w:rPr>
          <w:position w:val="-10"/>
        </w:rPr>
        <w:object w:dxaOrig="920" w:dyaOrig="320">
          <v:shape id="_x0000_i1042" type="#_x0000_t75" style="width:46pt;height:15.8pt" o:ole="">
            <v:imagedata r:id="rId62" o:title=""/>
          </v:shape>
          <o:OLEObject Type="Embed" ProgID="Equation.DSMT4" ShapeID="_x0000_i1042" DrawAspect="Content" ObjectID="_1734527521" r:id="rId63"/>
        </w:object>
      </w:r>
      <w:r w:rsidR="007F6DE6" w:rsidRPr="00E965F5">
        <w:rPr>
          <w:rFonts w:hint="eastAsia"/>
        </w:rPr>
        <w:t>）</w:t>
      </w:r>
      <w:r w:rsidRPr="00E965F5">
        <w:t>因含氮量高，常被用來製造化肥</w:t>
      </w:r>
      <w:r w:rsidRPr="00E965F5">
        <w:rPr>
          <w:rFonts w:hint="eastAsia"/>
        </w:rPr>
        <w:t>，但長期使用會導致</w:t>
      </w:r>
      <w:r w:rsidRPr="00E965F5">
        <w:t>土壤酸化</w:t>
      </w:r>
      <w:r w:rsidRPr="00E965F5">
        <w:rPr>
          <w:rFonts w:hint="eastAsia"/>
        </w:rPr>
        <w:t>。</w:t>
      </w:r>
      <w:r w:rsidRPr="00E965F5">
        <w:t>2020</w:t>
      </w:r>
      <w:r w:rsidRPr="00E965F5">
        <w:t>年</w:t>
      </w:r>
      <w:r w:rsidRPr="00E965F5">
        <w:rPr>
          <w:rFonts w:hint="eastAsia"/>
        </w:rPr>
        <w:t>發生於</w:t>
      </w:r>
      <w:r w:rsidRPr="00E965F5">
        <w:t>黎巴嫩貝魯特</w:t>
      </w:r>
      <w:r w:rsidRPr="00E965F5">
        <w:rPr>
          <w:rFonts w:hint="eastAsia"/>
        </w:rPr>
        <w:t>港的</w:t>
      </w:r>
      <w:r w:rsidRPr="00E965F5">
        <w:t>硝酸</w:t>
      </w:r>
      <w:proofErr w:type="gramStart"/>
      <w:r w:rsidRPr="00E965F5">
        <w:t>銨</w:t>
      </w:r>
      <w:proofErr w:type="gramEnd"/>
      <w:r w:rsidRPr="00E965F5">
        <w:t>爆炸事</w:t>
      </w:r>
      <w:r w:rsidRPr="00E965F5">
        <w:rPr>
          <w:rFonts w:hint="eastAsia"/>
        </w:rPr>
        <w:t>件，是因為</w:t>
      </w:r>
      <w:r w:rsidRPr="00E965F5">
        <w:t>在</w:t>
      </w:r>
      <w:r w:rsidRPr="00E965F5">
        <w:rPr>
          <w:rFonts w:hint="eastAsia"/>
        </w:rPr>
        <w:t>高溫條件</w:t>
      </w:r>
      <w:r w:rsidRPr="00E965F5">
        <w:t>下，</w:t>
      </w:r>
      <w:proofErr w:type="gramStart"/>
      <w:r w:rsidRPr="00E965F5">
        <w:t>硝酸銨會</w:t>
      </w:r>
      <w:r w:rsidRPr="00E965F5">
        <w:rPr>
          <w:rFonts w:hint="eastAsia"/>
        </w:rPr>
        <w:t>進</w:t>
      </w:r>
      <w:proofErr w:type="gramEnd"/>
      <w:r w:rsidRPr="00E965F5">
        <w:rPr>
          <w:rFonts w:hint="eastAsia"/>
        </w:rPr>
        <w:t>行</w:t>
      </w:r>
      <w:r w:rsidRPr="00E965F5">
        <w:t>激烈的反應，</w:t>
      </w:r>
      <w:r w:rsidRPr="00E965F5">
        <w:rPr>
          <w:rFonts w:hint="eastAsia"/>
        </w:rPr>
        <w:t>產生</w:t>
      </w:r>
      <w:r w:rsidRPr="00E965F5">
        <w:t>水</w:t>
      </w:r>
      <w:r w:rsidRPr="00E965F5">
        <w:rPr>
          <w:rFonts w:hint="eastAsia"/>
        </w:rPr>
        <w:t>蒸氣、氮氣以及氧氣所致。下列有關</w:t>
      </w:r>
      <w:proofErr w:type="gramStart"/>
      <w:r w:rsidRPr="00E965F5">
        <w:rPr>
          <w:rFonts w:hint="eastAsia"/>
        </w:rPr>
        <w:t>硝酸銨的敘述</w:t>
      </w:r>
      <w:proofErr w:type="gramEnd"/>
      <w:r w:rsidRPr="00E965F5">
        <w:rPr>
          <w:rFonts w:hint="eastAsia"/>
        </w:rPr>
        <w:t>哪些正確</w:t>
      </w:r>
      <w:r w:rsidRPr="00E965F5">
        <w:t>？</w:t>
      </w:r>
      <w:r w:rsidR="007F6DE6" w:rsidRPr="00E965F5">
        <w:rPr>
          <w:rFonts w:hint="eastAsia"/>
        </w:rPr>
        <w:t>（</w:t>
      </w:r>
      <w:r w:rsidRPr="00E965F5">
        <w:rPr>
          <w:rFonts w:hint="eastAsia"/>
        </w:rPr>
        <w:t>應選</w:t>
      </w:r>
      <w:r w:rsidRPr="00E965F5">
        <w:t>3</w:t>
      </w:r>
      <w:r w:rsidRPr="00E965F5">
        <w:rPr>
          <w:rFonts w:hint="eastAsia"/>
        </w:rPr>
        <w:t>項</w:t>
      </w:r>
      <w:r w:rsidR="007F6DE6" w:rsidRPr="00E965F5">
        <w:rPr>
          <w:rFonts w:hint="eastAsia"/>
        </w:rPr>
        <w:t>）</w:t>
      </w:r>
    </w:p>
    <w:p w:rsidR="005C3C2E" w:rsidRPr="00E965F5" w:rsidRDefault="005C3C2E" w:rsidP="00E965F5">
      <w:pPr>
        <w:pStyle w:val="AA"/>
        <w:ind w:left="684" w:hangingChars="135" w:hanging="324"/>
      </w:pPr>
      <w:r w:rsidRPr="00E64C21">
        <w:t>(A)</w:t>
      </w:r>
      <w:r w:rsidRPr="00E965F5">
        <w:t>硝酸</w:t>
      </w:r>
      <w:proofErr w:type="gramStart"/>
      <w:r w:rsidRPr="00E965F5">
        <w:t>銨</w:t>
      </w:r>
      <w:proofErr w:type="gramEnd"/>
      <w:r w:rsidRPr="00E965F5">
        <w:t>具有</w:t>
      </w:r>
      <w:r w:rsidRPr="00E965F5">
        <w:rPr>
          <w:rFonts w:hint="eastAsia"/>
        </w:rPr>
        <w:t>4</w:t>
      </w:r>
      <w:r w:rsidRPr="00E965F5">
        <w:rPr>
          <w:rFonts w:hint="eastAsia"/>
        </w:rPr>
        <w:t>個</w:t>
      </w:r>
      <w:r w:rsidRPr="00E965F5">
        <w:rPr>
          <w:rFonts w:hint="eastAsia"/>
        </w:rPr>
        <w:t>N</w:t>
      </w:r>
      <w:r w:rsidRPr="00E965F5">
        <w:t>−</w:t>
      </w:r>
      <w:r w:rsidRPr="00E965F5">
        <w:rPr>
          <w:rFonts w:hint="eastAsia"/>
        </w:rPr>
        <w:t>H</w:t>
      </w:r>
      <w:r w:rsidRPr="00E965F5">
        <w:rPr>
          <w:rFonts w:hint="eastAsia"/>
        </w:rPr>
        <w:t>與</w:t>
      </w:r>
      <w:r w:rsidRPr="00E965F5">
        <w:rPr>
          <w:rFonts w:hint="eastAsia"/>
        </w:rPr>
        <w:t>3</w:t>
      </w:r>
      <w:r w:rsidRPr="00E965F5">
        <w:rPr>
          <w:rFonts w:hint="eastAsia"/>
        </w:rPr>
        <w:t>個</w:t>
      </w:r>
      <w:r w:rsidRPr="00E965F5">
        <w:rPr>
          <w:rFonts w:hint="eastAsia"/>
        </w:rPr>
        <w:t>N</w:t>
      </w:r>
      <w:r w:rsidRPr="00E965F5">
        <w:t>−</w:t>
      </w:r>
      <w:r w:rsidRPr="00E965F5">
        <w:rPr>
          <w:rFonts w:hint="eastAsia"/>
        </w:rPr>
        <w:t>O</w:t>
      </w:r>
      <w:r w:rsidRPr="00E965F5">
        <w:t>共價鍵，</w:t>
      </w:r>
      <w:r w:rsidRPr="00E965F5">
        <w:rPr>
          <w:rFonts w:hint="eastAsia"/>
        </w:rPr>
        <w:t>是</w:t>
      </w:r>
      <w:r w:rsidRPr="00E965F5">
        <w:t>分子化合物</w:t>
      </w:r>
    </w:p>
    <w:p w:rsidR="005C3C2E" w:rsidRPr="00E965F5" w:rsidRDefault="005C3C2E" w:rsidP="00E965F5">
      <w:pPr>
        <w:pStyle w:val="AA"/>
        <w:ind w:left="684" w:hangingChars="135" w:hanging="324"/>
      </w:pPr>
      <w:r w:rsidRPr="00D8356F">
        <w:t>(B)</w:t>
      </w:r>
      <w:r w:rsidRPr="00E965F5">
        <w:t>硝酸</w:t>
      </w:r>
      <w:proofErr w:type="gramStart"/>
      <w:r w:rsidRPr="00E965F5">
        <w:t>銨</w:t>
      </w:r>
      <w:proofErr w:type="gramEnd"/>
      <w:r w:rsidRPr="00E965F5">
        <w:rPr>
          <w:rFonts w:hint="eastAsia"/>
        </w:rPr>
        <w:t>水溶液中的</w:t>
      </w:r>
      <w:r w:rsidRPr="00E965F5">
        <w:rPr>
          <w:rFonts w:hint="eastAsia"/>
        </w:rPr>
        <w:t>[</w:t>
      </w:r>
      <w:r w:rsidR="009D1F47" w:rsidRPr="009D1F47">
        <w:rPr>
          <w:position w:val="-4"/>
        </w:rPr>
        <w:object w:dxaOrig="340" w:dyaOrig="300">
          <v:shape id="_x0000_i1043" type="#_x0000_t75" style="width:17.1pt;height:14.8pt" o:ole="">
            <v:imagedata r:id="rId64" o:title=""/>
          </v:shape>
          <o:OLEObject Type="Embed" ProgID="Equation.DSMT4" ShapeID="_x0000_i1043" DrawAspect="Content" ObjectID="_1734527522" r:id="rId65"/>
        </w:object>
      </w:r>
      <w:r w:rsidRPr="00E965F5">
        <w:rPr>
          <w:rFonts w:hint="eastAsia"/>
        </w:rPr>
        <w:t>]</w:t>
      </w:r>
      <w:r w:rsidR="007F6DE6" w:rsidRPr="00E965F5">
        <w:rPr>
          <w:rFonts w:hint="eastAsia"/>
        </w:rPr>
        <w:t>＞</w:t>
      </w:r>
      <w:r w:rsidRPr="00E965F5">
        <w:rPr>
          <w:rFonts w:hint="eastAsia"/>
        </w:rPr>
        <w:t>[</w:t>
      </w:r>
      <w:r w:rsidR="009D1F47" w:rsidRPr="009D1F47">
        <w:rPr>
          <w:position w:val="-6"/>
        </w:rPr>
        <w:object w:dxaOrig="540" w:dyaOrig="320">
          <v:shape id="_x0000_i1044" type="#_x0000_t75" style="width:27.3pt;height:15.8pt" o:ole="">
            <v:imagedata r:id="rId66" o:title=""/>
          </v:shape>
          <o:OLEObject Type="Embed" ProgID="Equation.DSMT4" ShapeID="_x0000_i1044" DrawAspect="Content" ObjectID="_1734527523" r:id="rId67"/>
        </w:object>
      </w:r>
      <w:r w:rsidRPr="00E965F5">
        <w:rPr>
          <w:rFonts w:hint="eastAsia"/>
        </w:rPr>
        <w:t>]</w:t>
      </w:r>
    </w:p>
    <w:p w:rsidR="005C3C2E" w:rsidRPr="00E965F5" w:rsidRDefault="005C3C2E" w:rsidP="00E965F5">
      <w:pPr>
        <w:pStyle w:val="AA"/>
        <w:ind w:left="684" w:hangingChars="135" w:hanging="324"/>
      </w:pPr>
      <w:r w:rsidRPr="00D8356F">
        <w:t>(C)</w:t>
      </w:r>
      <w:proofErr w:type="gramStart"/>
      <w:r w:rsidRPr="00E965F5">
        <w:t>硝酸銨</w:t>
      </w:r>
      <w:r w:rsidRPr="00E965F5">
        <w:rPr>
          <w:rFonts w:hint="eastAsia"/>
        </w:rPr>
        <w:t>可</w:t>
      </w:r>
      <w:r w:rsidRPr="00E965F5">
        <w:t>幫助</w:t>
      </w:r>
      <w:proofErr w:type="gramEnd"/>
      <w:r w:rsidRPr="00E965F5">
        <w:t>植物製造</w:t>
      </w:r>
      <w:r w:rsidRPr="00E965F5">
        <w:rPr>
          <w:rFonts w:hint="eastAsia"/>
        </w:rPr>
        <w:t>核酸</w:t>
      </w:r>
      <w:r w:rsidRPr="00E965F5">
        <w:t>、蛋白質</w:t>
      </w:r>
    </w:p>
    <w:p w:rsidR="005C3C2E" w:rsidRPr="00E965F5" w:rsidRDefault="005C3C2E" w:rsidP="00E965F5">
      <w:pPr>
        <w:pStyle w:val="AA"/>
        <w:ind w:left="684" w:hangingChars="135" w:hanging="324"/>
      </w:pPr>
      <w:r w:rsidRPr="00E64C21">
        <w:t>(D)</w:t>
      </w:r>
      <w:r w:rsidRPr="00E965F5">
        <w:t>硝酸</w:t>
      </w:r>
      <w:proofErr w:type="gramStart"/>
      <w:r w:rsidRPr="00E965F5">
        <w:t>銨</w:t>
      </w:r>
      <w:proofErr w:type="gramEnd"/>
      <w:r w:rsidRPr="00E965F5">
        <w:t>爆炸</w:t>
      </w:r>
      <w:r w:rsidRPr="00E965F5">
        <w:rPr>
          <w:rFonts w:hint="eastAsia"/>
        </w:rPr>
        <w:t>時，進行氧化還原反應，成分</w:t>
      </w:r>
      <w:proofErr w:type="gramStart"/>
      <w:r w:rsidRPr="00E965F5">
        <w:rPr>
          <w:rFonts w:hint="eastAsia"/>
        </w:rPr>
        <w:t>中的氮皆</w:t>
      </w:r>
      <w:proofErr w:type="gramEnd"/>
      <w:r w:rsidRPr="00E965F5">
        <w:rPr>
          <w:rFonts w:hint="eastAsia"/>
        </w:rPr>
        <w:t>被氧化產生氮氣</w:t>
      </w:r>
    </w:p>
    <w:p w:rsidR="005C3C2E" w:rsidRPr="00E965F5" w:rsidRDefault="005C3C2E" w:rsidP="00E965F5">
      <w:pPr>
        <w:pStyle w:val="AA"/>
        <w:ind w:left="684" w:hangingChars="135" w:hanging="324"/>
      </w:pPr>
      <w:r w:rsidRPr="00D8356F">
        <w:t>(E)</w:t>
      </w:r>
      <w:proofErr w:type="gramStart"/>
      <w:r w:rsidRPr="009D1F47">
        <w:rPr>
          <w:spacing w:val="8"/>
        </w:rPr>
        <w:t>硝酸銨</w:t>
      </w:r>
      <w:r w:rsidRPr="009D1F47">
        <w:rPr>
          <w:rFonts w:hint="eastAsia"/>
          <w:spacing w:val="8"/>
        </w:rPr>
        <w:t>在高溫</w:t>
      </w:r>
      <w:proofErr w:type="gramEnd"/>
      <w:r w:rsidRPr="009D1F47">
        <w:rPr>
          <w:rFonts w:hint="eastAsia"/>
          <w:spacing w:val="8"/>
        </w:rPr>
        <w:t>下進行的反應，其反應式平衡後，各物種係數（為最簡整數）之和為</w:t>
      </w:r>
      <w:r w:rsidRPr="009D1F47">
        <w:rPr>
          <w:rFonts w:hint="eastAsia"/>
          <w:spacing w:val="8"/>
        </w:rPr>
        <w:t>9</w:t>
      </w:r>
    </w:p>
    <w:p w:rsidR="005C3C2E" w:rsidRPr="0062702E" w:rsidRDefault="005C3C2E" w:rsidP="00BC20D0">
      <w:pPr>
        <w:pStyle w:val="-05"/>
      </w:pPr>
      <w:r w:rsidRPr="003C3723">
        <w:rPr>
          <w:rFonts w:hint="eastAsia"/>
        </w:rPr>
        <w:t>25-26</w:t>
      </w:r>
      <w:proofErr w:type="gramStart"/>
      <w:r w:rsidRPr="0062702E">
        <w:rPr>
          <w:rFonts w:hint="eastAsia"/>
        </w:rPr>
        <w:t>題為題</w:t>
      </w:r>
      <w:proofErr w:type="gramEnd"/>
      <w:r w:rsidRPr="0062702E">
        <w:rPr>
          <w:rFonts w:hint="eastAsia"/>
        </w:rPr>
        <w:t>組</w:t>
      </w:r>
    </w:p>
    <w:p w:rsidR="002D425F" w:rsidRDefault="005C3C2E" w:rsidP="005C3C2E">
      <w:pPr>
        <w:pStyle w:val="tit2"/>
        <w:ind w:leftChars="150" w:left="360"/>
        <w:rPr>
          <w:rFonts w:eastAsia="新細明體"/>
          <w:szCs w:val="22"/>
        </w:rPr>
      </w:pPr>
      <w:r w:rsidRPr="00BC20D0">
        <w:rPr>
          <w:rFonts w:eastAsia="新細明體" w:hint="eastAsia"/>
          <w:szCs w:val="22"/>
        </w:rPr>
        <w:t>貼有甲、乙、丙、丁標籤的四個相同真空密閉容器，其中，甲、丁之間有一個關閉的氣閥相連，並分別</w:t>
      </w:r>
      <w:r w:rsidR="00717EC3">
        <w:rPr>
          <w:rFonts w:eastAsia="新細明體" w:hint="eastAsia"/>
          <w:szCs w:val="22"/>
        </w:rPr>
        <w:t>於四個容器內</w:t>
      </w:r>
      <w:r w:rsidRPr="00BC20D0">
        <w:rPr>
          <w:rFonts w:eastAsia="新細明體" w:hint="eastAsia"/>
          <w:szCs w:val="22"/>
        </w:rPr>
        <w:t>置入</w:t>
      </w:r>
      <w:r w:rsidRPr="00BC20D0">
        <w:rPr>
          <w:rFonts w:eastAsia="新細明體"/>
          <w:szCs w:val="22"/>
        </w:rPr>
        <w:t>5.4</w:t>
      </w:r>
      <w:r w:rsidRPr="00BC20D0">
        <w:rPr>
          <w:rFonts w:eastAsia="新細明體" w:hint="eastAsia"/>
          <w:szCs w:val="22"/>
        </w:rPr>
        <w:t>克</w:t>
      </w:r>
      <w:r w:rsidRPr="00BC20D0">
        <w:rPr>
          <w:rFonts w:eastAsia="新細明體"/>
          <w:szCs w:val="22"/>
        </w:rPr>
        <w:t>M</w:t>
      </w:r>
      <w:r w:rsidRPr="00BC20D0">
        <w:rPr>
          <w:rFonts w:eastAsia="新細明體" w:hint="eastAsia"/>
          <w:szCs w:val="22"/>
        </w:rPr>
        <w:t>金屬粉末。接著，</w:t>
      </w:r>
      <w:r w:rsidRPr="000A7194">
        <w:rPr>
          <w:rFonts w:eastAsia="新細明體" w:hint="eastAsia"/>
          <w:szCs w:val="22"/>
        </w:rPr>
        <w:t>曉諭</w:t>
      </w:r>
      <w:r w:rsidRPr="00BC20D0">
        <w:rPr>
          <w:rFonts w:eastAsia="新細明體" w:hint="eastAsia"/>
          <w:szCs w:val="22"/>
        </w:rPr>
        <w:t>將不同質量的氧氣</w:t>
      </w:r>
      <w:proofErr w:type="gramStart"/>
      <w:r w:rsidRPr="00BC20D0">
        <w:rPr>
          <w:rFonts w:eastAsia="新細明體" w:hint="eastAsia"/>
          <w:szCs w:val="22"/>
        </w:rPr>
        <w:t>分別通入上述</w:t>
      </w:r>
      <w:proofErr w:type="gramEnd"/>
      <w:r w:rsidRPr="00BC20D0">
        <w:rPr>
          <w:rFonts w:eastAsia="新細明體" w:hint="eastAsia"/>
          <w:szCs w:val="22"/>
        </w:rPr>
        <w:t>四個容器內，在適當的條件下與</w:t>
      </w:r>
      <w:r w:rsidRPr="00BC20D0">
        <w:rPr>
          <w:rFonts w:eastAsia="新細明體" w:hint="eastAsia"/>
          <w:szCs w:val="22"/>
        </w:rPr>
        <w:t>M</w:t>
      </w:r>
      <w:r w:rsidRPr="00BC20D0">
        <w:rPr>
          <w:rFonts w:eastAsia="新細明體" w:hint="eastAsia"/>
          <w:szCs w:val="22"/>
        </w:rPr>
        <w:t>反應，產生相同的氧化物</w:t>
      </w:r>
      <w:r w:rsidR="009D1F47" w:rsidRPr="006F7DF4">
        <w:rPr>
          <w:rFonts w:eastAsia="新細明體"/>
          <w:position w:val="-6"/>
          <w:szCs w:val="22"/>
        </w:rPr>
        <w:object w:dxaOrig="620" w:dyaOrig="320">
          <v:shape id="_x0000_i1045" type="#_x0000_t75" style="width:31.25pt;height:15.8pt" o:ole="">
            <v:imagedata r:id="rId68" o:title=""/>
          </v:shape>
          <o:OLEObject Type="Embed" ProgID="Equation.DSMT4" ShapeID="_x0000_i1045" DrawAspect="Content" ObjectID="_1734527524" r:id="rId69"/>
        </w:object>
      </w:r>
      <w:r w:rsidRPr="00BC20D0">
        <w:rPr>
          <w:rFonts w:eastAsia="新細明體" w:hint="eastAsia"/>
          <w:szCs w:val="22"/>
        </w:rPr>
        <w:t>。待反應完全後，分別測量每</w:t>
      </w:r>
      <w:proofErr w:type="gramStart"/>
      <w:r w:rsidRPr="00BC20D0">
        <w:rPr>
          <w:rFonts w:eastAsia="新細明體" w:hint="eastAsia"/>
          <w:szCs w:val="22"/>
        </w:rPr>
        <w:t>個</w:t>
      </w:r>
      <w:proofErr w:type="gramEnd"/>
      <w:r w:rsidRPr="00BC20D0">
        <w:rPr>
          <w:rFonts w:eastAsia="新細明體" w:hint="eastAsia"/>
          <w:szCs w:val="22"/>
        </w:rPr>
        <w:t>容器內所生成</w:t>
      </w:r>
      <w:r w:rsidR="006F7DF4" w:rsidRPr="006F7DF4">
        <w:rPr>
          <w:rFonts w:eastAsia="新細明體"/>
          <w:position w:val="-6"/>
          <w:szCs w:val="22"/>
        </w:rPr>
        <w:object w:dxaOrig="620" w:dyaOrig="320">
          <v:shape id="_x0000_i1046" type="#_x0000_t75" style="width:31.25pt;height:15.8pt" o:ole="">
            <v:imagedata r:id="rId68" o:title=""/>
          </v:shape>
          <o:OLEObject Type="Embed" ProgID="Equation.DSMT4" ShapeID="_x0000_i1046" DrawAspect="Content" ObjectID="_1734527525" r:id="rId70"/>
        </w:object>
      </w:r>
      <w:r w:rsidRPr="00BC20D0">
        <w:rPr>
          <w:rFonts w:eastAsia="新細明體" w:hint="eastAsia"/>
          <w:szCs w:val="22"/>
        </w:rPr>
        <w:t>的質量，結果如表</w:t>
      </w:r>
      <w:r w:rsidRPr="00BC20D0">
        <w:rPr>
          <w:rFonts w:eastAsia="新細明體" w:hint="eastAsia"/>
          <w:szCs w:val="22"/>
        </w:rPr>
        <w:t>4</w:t>
      </w:r>
      <w:r w:rsidRPr="00BC20D0">
        <w:rPr>
          <w:rFonts w:eastAsia="新細明體" w:hint="eastAsia"/>
          <w:szCs w:val="22"/>
        </w:rPr>
        <w:t>：</w:t>
      </w:r>
    </w:p>
    <w:p w:rsidR="002D425F" w:rsidRDefault="002D425F">
      <w:pPr>
        <w:widowControl/>
        <w:adjustRightInd/>
        <w:spacing w:line="240" w:lineRule="auto"/>
        <w:textAlignment w:val="auto"/>
        <w:rPr>
          <w:rFonts w:eastAsia="新細明體"/>
          <w:spacing w:val="10"/>
          <w:sz w:val="22"/>
          <w:szCs w:val="22"/>
        </w:rPr>
      </w:pPr>
      <w:r>
        <w:rPr>
          <w:rFonts w:eastAsia="新細明體"/>
          <w:szCs w:val="22"/>
        </w:rPr>
        <w:br w:type="page"/>
      </w:r>
    </w:p>
    <w:tbl>
      <w:tblPr>
        <w:tblStyle w:val="af7"/>
        <w:tblW w:w="6946" w:type="dxa"/>
        <w:jc w:val="center"/>
        <w:tblLook w:val="04A0" w:firstRow="1" w:lastRow="0" w:firstColumn="1" w:lastColumn="0" w:noHBand="0" w:noVBand="1"/>
      </w:tblPr>
      <w:tblGrid>
        <w:gridCol w:w="850"/>
        <w:gridCol w:w="2978"/>
        <w:gridCol w:w="3118"/>
      </w:tblGrid>
      <w:tr w:rsidR="007F6DE6" w:rsidRPr="003C15D2" w:rsidTr="002E6B76">
        <w:trPr>
          <w:jc w:val="center"/>
        </w:trPr>
        <w:tc>
          <w:tcPr>
            <w:tcW w:w="6946" w:type="dxa"/>
            <w:gridSpan w:val="3"/>
            <w:tcBorders>
              <w:top w:val="nil"/>
              <w:left w:val="nil"/>
              <w:right w:val="nil"/>
            </w:tcBorders>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lastRenderedPageBreak/>
              <w:t>表</w:t>
            </w:r>
            <w:r w:rsidRPr="003C15D2">
              <w:rPr>
                <w:rFonts w:hint="eastAsia"/>
                <w:spacing w:val="10"/>
                <w:sz w:val="22"/>
                <w:szCs w:val="22"/>
              </w:rPr>
              <w:t>4</w:t>
            </w:r>
          </w:p>
        </w:tc>
      </w:tr>
      <w:tr w:rsidR="007F6DE6" w:rsidRPr="003C15D2" w:rsidTr="002E6B76">
        <w:trPr>
          <w:jc w:val="center"/>
        </w:trPr>
        <w:tc>
          <w:tcPr>
            <w:tcW w:w="850" w:type="dxa"/>
            <w:vAlign w:val="center"/>
          </w:tcPr>
          <w:p w:rsidR="007F6DE6" w:rsidRPr="003C15D2" w:rsidRDefault="007F6DE6" w:rsidP="003C15D2">
            <w:pPr>
              <w:spacing w:line="320" w:lineRule="atLeast"/>
              <w:jc w:val="center"/>
              <w:rPr>
                <w:rFonts w:eastAsia="細明體"/>
                <w:spacing w:val="10"/>
                <w:sz w:val="22"/>
                <w:szCs w:val="22"/>
              </w:rPr>
            </w:pPr>
            <w:r w:rsidRPr="003C15D2">
              <w:rPr>
                <w:rFonts w:eastAsia="細明體" w:hint="eastAsia"/>
                <w:spacing w:val="10"/>
                <w:sz w:val="22"/>
                <w:szCs w:val="22"/>
              </w:rPr>
              <w:t>容器</w:t>
            </w:r>
          </w:p>
        </w:tc>
        <w:tc>
          <w:tcPr>
            <w:tcW w:w="2978" w:type="dxa"/>
            <w:vAlign w:val="center"/>
          </w:tcPr>
          <w:p w:rsidR="007F6DE6" w:rsidRPr="003C15D2" w:rsidRDefault="007F6DE6" w:rsidP="003C15D2">
            <w:pPr>
              <w:spacing w:line="320" w:lineRule="atLeast"/>
              <w:jc w:val="center"/>
              <w:rPr>
                <w:rFonts w:eastAsia="細明體"/>
                <w:spacing w:val="10"/>
                <w:sz w:val="22"/>
                <w:szCs w:val="22"/>
              </w:rPr>
            </w:pPr>
            <w:proofErr w:type="gramStart"/>
            <w:r w:rsidRPr="003C15D2">
              <w:rPr>
                <w:rFonts w:eastAsia="細明體" w:hint="eastAsia"/>
                <w:spacing w:val="10"/>
                <w:sz w:val="22"/>
                <w:szCs w:val="22"/>
              </w:rPr>
              <w:t>通入氧氣</w:t>
            </w:r>
            <w:proofErr w:type="gramEnd"/>
            <w:r w:rsidRPr="003C15D2">
              <w:rPr>
                <w:rFonts w:eastAsia="細明體" w:hint="eastAsia"/>
                <w:spacing w:val="10"/>
                <w:sz w:val="22"/>
                <w:szCs w:val="22"/>
              </w:rPr>
              <w:t>質量（克）</w:t>
            </w:r>
          </w:p>
        </w:tc>
        <w:tc>
          <w:tcPr>
            <w:tcW w:w="3118" w:type="dxa"/>
            <w:vAlign w:val="center"/>
          </w:tcPr>
          <w:p w:rsidR="007F6DE6" w:rsidRPr="003C15D2" w:rsidRDefault="007F6DE6" w:rsidP="003C15D2">
            <w:pPr>
              <w:spacing w:line="320" w:lineRule="atLeast"/>
              <w:jc w:val="center"/>
              <w:rPr>
                <w:rFonts w:eastAsia="細明體"/>
                <w:spacing w:val="10"/>
                <w:sz w:val="22"/>
                <w:szCs w:val="22"/>
              </w:rPr>
            </w:pPr>
            <w:r w:rsidRPr="003C15D2">
              <w:rPr>
                <w:rFonts w:eastAsia="細明體" w:hint="eastAsia"/>
                <w:spacing w:val="10"/>
                <w:sz w:val="22"/>
                <w:szCs w:val="22"/>
              </w:rPr>
              <w:t>產生</w:t>
            </w:r>
            <w:r w:rsidRPr="003C15D2">
              <w:rPr>
                <w:rFonts w:eastAsia="細明體"/>
                <w:spacing w:val="10"/>
                <w:sz w:val="22"/>
                <w:szCs w:val="22"/>
              </w:rPr>
              <w:t>M</w:t>
            </w:r>
            <w:r w:rsidRPr="003C15D2">
              <w:rPr>
                <w:rFonts w:eastAsia="細明體"/>
                <w:spacing w:val="10"/>
                <w:sz w:val="22"/>
                <w:szCs w:val="22"/>
                <w:vertAlign w:val="subscript"/>
              </w:rPr>
              <w:t>2</w:t>
            </w:r>
            <w:r w:rsidRPr="003C15D2">
              <w:rPr>
                <w:rFonts w:eastAsia="細明體"/>
                <w:spacing w:val="10"/>
                <w:sz w:val="22"/>
                <w:szCs w:val="22"/>
              </w:rPr>
              <w:t>O</w:t>
            </w:r>
            <w:r w:rsidRPr="003C15D2">
              <w:rPr>
                <w:rFonts w:eastAsia="細明體"/>
                <w:spacing w:val="10"/>
                <w:sz w:val="22"/>
                <w:szCs w:val="22"/>
                <w:vertAlign w:val="subscript"/>
              </w:rPr>
              <w:t>x</w:t>
            </w:r>
            <w:r w:rsidRPr="003C15D2">
              <w:rPr>
                <w:rFonts w:eastAsia="細明體" w:hint="eastAsia"/>
                <w:spacing w:val="10"/>
                <w:sz w:val="22"/>
                <w:szCs w:val="22"/>
              </w:rPr>
              <w:t>質量（克）</w:t>
            </w:r>
          </w:p>
        </w:tc>
      </w:tr>
      <w:tr w:rsidR="007F6DE6" w:rsidRPr="003C15D2" w:rsidTr="002E6B76">
        <w:trPr>
          <w:jc w:val="center"/>
        </w:trPr>
        <w:tc>
          <w:tcPr>
            <w:tcW w:w="850"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甲</w:t>
            </w:r>
          </w:p>
        </w:tc>
        <w:tc>
          <w:tcPr>
            <w:tcW w:w="2978"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1.6</w:t>
            </w:r>
          </w:p>
        </w:tc>
        <w:tc>
          <w:tcPr>
            <w:tcW w:w="3118"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3.4</w:t>
            </w:r>
          </w:p>
        </w:tc>
      </w:tr>
      <w:tr w:rsidR="007F6DE6" w:rsidRPr="003C15D2" w:rsidTr="002E6B76">
        <w:trPr>
          <w:jc w:val="center"/>
        </w:trPr>
        <w:tc>
          <w:tcPr>
            <w:tcW w:w="850"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乙</w:t>
            </w:r>
          </w:p>
        </w:tc>
        <w:tc>
          <w:tcPr>
            <w:tcW w:w="2978"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3.2</w:t>
            </w:r>
          </w:p>
        </w:tc>
        <w:tc>
          <w:tcPr>
            <w:tcW w:w="3118"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6.8</w:t>
            </w:r>
          </w:p>
        </w:tc>
      </w:tr>
      <w:tr w:rsidR="007F6DE6" w:rsidRPr="003C15D2" w:rsidTr="002E6B76">
        <w:trPr>
          <w:jc w:val="center"/>
        </w:trPr>
        <w:tc>
          <w:tcPr>
            <w:tcW w:w="850"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丙</w:t>
            </w:r>
          </w:p>
        </w:tc>
        <w:tc>
          <w:tcPr>
            <w:tcW w:w="2978"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4.8</w:t>
            </w:r>
          </w:p>
        </w:tc>
        <w:tc>
          <w:tcPr>
            <w:tcW w:w="3118"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10.2</w:t>
            </w:r>
          </w:p>
        </w:tc>
      </w:tr>
      <w:tr w:rsidR="007F6DE6" w:rsidRPr="003C15D2" w:rsidTr="002E6B76">
        <w:trPr>
          <w:jc w:val="center"/>
        </w:trPr>
        <w:tc>
          <w:tcPr>
            <w:tcW w:w="850"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丁</w:t>
            </w:r>
          </w:p>
        </w:tc>
        <w:tc>
          <w:tcPr>
            <w:tcW w:w="2978"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6.4</w:t>
            </w:r>
          </w:p>
        </w:tc>
        <w:tc>
          <w:tcPr>
            <w:tcW w:w="3118" w:type="dxa"/>
            <w:vAlign w:val="center"/>
          </w:tcPr>
          <w:p w:rsidR="007F6DE6" w:rsidRPr="003C15D2" w:rsidRDefault="007F6DE6" w:rsidP="003C15D2">
            <w:pPr>
              <w:spacing w:line="320" w:lineRule="atLeast"/>
              <w:jc w:val="center"/>
              <w:rPr>
                <w:spacing w:val="10"/>
                <w:sz w:val="22"/>
                <w:szCs w:val="22"/>
              </w:rPr>
            </w:pPr>
            <w:r w:rsidRPr="003C15D2">
              <w:rPr>
                <w:rFonts w:hint="eastAsia"/>
                <w:spacing w:val="10"/>
                <w:sz w:val="22"/>
                <w:szCs w:val="22"/>
              </w:rPr>
              <w:t>10.2</w:t>
            </w:r>
          </w:p>
        </w:tc>
      </w:tr>
    </w:tbl>
    <w:p w:rsidR="005C3C2E" w:rsidRPr="00E965F5" w:rsidRDefault="005C3C2E" w:rsidP="00E965F5">
      <w:pPr>
        <w:pStyle w:val="TIT1"/>
        <w:spacing w:before="60"/>
        <w:ind w:left="357" w:hanging="357"/>
      </w:pPr>
      <w:r w:rsidRPr="00E965F5">
        <w:rPr>
          <w:rFonts w:hint="eastAsia"/>
        </w:rPr>
        <w:t>25.</w:t>
      </w:r>
      <w:r w:rsidRPr="00E965F5">
        <w:tab/>
      </w:r>
      <w:r w:rsidRPr="00E965F5">
        <w:rPr>
          <w:rFonts w:hint="eastAsia"/>
        </w:rPr>
        <w:t>已知</w:t>
      </w:r>
      <w:r w:rsidRPr="00E965F5">
        <w:t>M</w:t>
      </w:r>
      <w:r w:rsidRPr="00E965F5">
        <w:rPr>
          <w:rFonts w:hint="eastAsia"/>
        </w:rPr>
        <w:t>的原子量介於</w:t>
      </w:r>
      <w:r w:rsidRPr="00E965F5">
        <w:t>20</w:t>
      </w:r>
      <w:r w:rsidRPr="00E965F5">
        <w:rPr>
          <w:rFonts w:hint="eastAsia"/>
        </w:rPr>
        <w:t>與</w:t>
      </w:r>
      <w:r w:rsidRPr="00E965F5">
        <w:t xml:space="preserve">30 </w:t>
      </w:r>
      <w:proofErr w:type="spellStart"/>
      <w:r w:rsidRPr="00E965F5">
        <w:t>amu</w:t>
      </w:r>
      <w:proofErr w:type="spellEnd"/>
      <w:proofErr w:type="gramStart"/>
      <w:r w:rsidRPr="00E965F5">
        <w:rPr>
          <w:rFonts w:hint="eastAsia"/>
        </w:rPr>
        <w:t>之間，</w:t>
      </w:r>
      <w:proofErr w:type="gramEnd"/>
      <w:r w:rsidRPr="00E965F5">
        <w:rPr>
          <w:rFonts w:hint="eastAsia"/>
        </w:rPr>
        <w:t>且</w:t>
      </w:r>
      <w:r w:rsidRPr="00E965F5">
        <w:t>x</w:t>
      </w:r>
      <w:r w:rsidRPr="00E965F5">
        <w:rPr>
          <w:rFonts w:hint="eastAsia"/>
        </w:rPr>
        <w:t>為整數，則下列敘述，哪些正確？</w:t>
      </w:r>
      <w:r w:rsidR="007F6DE6" w:rsidRPr="00E965F5">
        <w:rPr>
          <w:rFonts w:hint="eastAsia"/>
        </w:rPr>
        <w:t>（</w:t>
      </w:r>
      <w:r w:rsidRPr="00E965F5">
        <w:rPr>
          <w:rFonts w:hint="eastAsia"/>
        </w:rPr>
        <w:t>應選</w:t>
      </w:r>
      <w:r w:rsidRPr="00E965F5">
        <w:rPr>
          <w:rFonts w:hint="eastAsia"/>
        </w:rPr>
        <w:t>2</w:t>
      </w:r>
      <w:r w:rsidRPr="00E965F5">
        <w:rPr>
          <w:rFonts w:hint="eastAsia"/>
        </w:rPr>
        <w:t>項</w:t>
      </w:r>
      <w:r w:rsidR="007F6DE6" w:rsidRPr="00E965F5">
        <w:rPr>
          <w:rFonts w:hint="eastAsia"/>
        </w:rPr>
        <w:t>）</w:t>
      </w:r>
    </w:p>
    <w:p w:rsidR="005C3C2E" w:rsidRPr="00E965F5" w:rsidRDefault="005C3C2E" w:rsidP="00E965F5">
      <w:pPr>
        <w:pStyle w:val="AA"/>
        <w:ind w:left="684" w:hangingChars="135" w:hanging="324"/>
      </w:pPr>
      <w:r w:rsidRPr="003D7BB0">
        <w:t>(A)</w:t>
      </w:r>
      <w:r w:rsidR="007F6DE6">
        <w:rPr>
          <w:rFonts w:hint="eastAsia"/>
        </w:rPr>
        <w:t xml:space="preserve"> </w:t>
      </w:r>
      <w:r w:rsidR="007F6DE6" w:rsidRPr="00E965F5">
        <w:t>x</w:t>
      </w:r>
      <w:r w:rsidR="007F6DE6" w:rsidRPr="00E965F5">
        <w:rPr>
          <w:rFonts w:hint="eastAsia"/>
        </w:rPr>
        <w:t>＝</w:t>
      </w:r>
      <w:r w:rsidR="007F6DE6" w:rsidRPr="00E965F5">
        <w:t>1</w:t>
      </w:r>
    </w:p>
    <w:p w:rsidR="005C3C2E" w:rsidRPr="00E965F5" w:rsidRDefault="005C3C2E" w:rsidP="00E965F5">
      <w:pPr>
        <w:pStyle w:val="AA"/>
        <w:ind w:left="684" w:hangingChars="135" w:hanging="324"/>
      </w:pPr>
      <w:r w:rsidRPr="003E1D99">
        <w:t>(B)</w:t>
      </w:r>
      <w:r>
        <w:rPr>
          <w:rFonts w:hint="eastAsia"/>
        </w:rPr>
        <w:t xml:space="preserve"> </w:t>
      </w:r>
      <w:r w:rsidRPr="00E965F5">
        <w:t>M</w:t>
      </w:r>
      <w:r w:rsidRPr="00E965F5">
        <w:rPr>
          <w:rFonts w:hint="eastAsia"/>
        </w:rPr>
        <w:t>的原子量為</w:t>
      </w:r>
      <w:r w:rsidRPr="00E965F5">
        <w:t>2</w:t>
      </w:r>
      <w:r w:rsidR="006F7DF4">
        <w:rPr>
          <w:rFonts w:hint="eastAsia"/>
        </w:rPr>
        <w:t>4</w:t>
      </w:r>
      <w:r w:rsidRPr="00E965F5">
        <w:t xml:space="preserve"> </w:t>
      </w:r>
      <w:proofErr w:type="spellStart"/>
      <w:r w:rsidRPr="00E965F5">
        <w:t>amu</w:t>
      </w:r>
      <w:proofErr w:type="spellEnd"/>
    </w:p>
    <w:p w:rsidR="005C3C2E" w:rsidRPr="00E965F5" w:rsidRDefault="005C3C2E" w:rsidP="00E965F5">
      <w:pPr>
        <w:pStyle w:val="AA"/>
        <w:ind w:left="684" w:hangingChars="135" w:hanging="324"/>
      </w:pPr>
      <w:r w:rsidRPr="00D8356F">
        <w:t>(C)</w:t>
      </w:r>
      <w:r w:rsidRPr="006F7DF4">
        <w:rPr>
          <w:rFonts w:hint="eastAsia"/>
          <w:spacing w:val="-40"/>
        </w:rPr>
        <w:t xml:space="preserve"> </w:t>
      </w:r>
      <w:r w:rsidR="006F7DF4" w:rsidRPr="006F7DF4">
        <w:rPr>
          <w:rFonts w:eastAsia="新細明體"/>
          <w:position w:val="-6"/>
          <w:szCs w:val="22"/>
        </w:rPr>
        <w:object w:dxaOrig="620" w:dyaOrig="320">
          <v:shape id="_x0000_i1047" type="#_x0000_t75" style="width:31.25pt;height:15.8pt" o:ole="">
            <v:imagedata r:id="rId68" o:title=""/>
          </v:shape>
          <o:OLEObject Type="Embed" ProgID="Equation.DSMT4" ShapeID="_x0000_i1047" DrawAspect="Content" ObjectID="_1734527526" r:id="rId71"/>
        </w:object>
      </w:r>
      <w:r w:rsidRPr="00E965F5">
        <w:rPr>
          <w:rFonts w:hint="eastAsia"/>
        </w:rPr>
        <w:t>的莫耳質量為</w:t>
      </w:r>
      <w:r w:rsidRPr="00E965F5">
        <w:t>102</w:t>
      </w:r>
      <w:r w:rsidRPr="00E965F5">
        <w:rPr>
          <w:rFonts w:hint="eastAsia"/>
        </w:rPr>
        <w:t>克</w:t>
      </w:r>
      <w:r w:rsidRPr="00E965F5">
        <w:t>/</w:t>
      </w:r>
      <w:r w:rsidRPr="00E965F5">
        <w:rPr>
          <w:rFonts w:hint="eastAsia"/>
        </w:rPr>
        <w:t>莫耳</w:t>
      </w:r>
    </w:p>
    <w:p w:rsidR="005C3C2E" w:rsidRPr="00E965F5" w:rsidRDefault="005C3C2E" w:rsidP="00E965F5">
      <w:pPr>
        <w:pStyle w:val="AA"/>
        <w:ind w:left="684" w:hangingChars="135" w:hanging="324"/>
      </w:pPr>
      <w:r w:rsidRPr="00E64C21">
        <w:t>(D)</w:t>
      </w:r>
      <w:r w:rsidRPr="00E965F5">
        <w:rPr>
          <w:rFonts w:hint="eastAsia"/>
        </w:rPr>
        <w:t>反應完全後，丙容器內有殘餘未反應的金屬</w:t>
      </w:r>
      <w:r w:rsidRPr="00E965F5">
        <w:t>M</w:t>
      </w:r>
    </w:p>
    <w:p w:rsidR="005C3C2E" w:rsidRPr="00105619" w:rsidRDefault="005C3C2E" w:rsidP="00E965F5">
      <w:pPr>
        <w:pStyle w:val="AA"/>
        <w:ind w:left="684" w:hangingChars="135" w:hanging="324"/>
      </w:pPr>
      <w:r w:rsidRPr="00105619">
        <w:t>(E)</w:t>
      </w:r>
      <w:r w:rsidRPr="00E965F5">
        <w:rPr>
          <w:rFonts w:hint="eastAsia"/>
        </w:rPr>
        <w:t>反應完全後，丁容器內有殘餘未反應的氧氣</w:t>
      </w:r>
    </w:p>
    <w:p w:rsidR="005C3C2E" w:rsidRPr="00E965F5" w:rsidRDefault="005C3C2E" w:rsidP="00E965F5">
      <w:pPr>
        <w:pStyle w:val="TIT1"/>
        <w:spacing w:before="60"/>
        <w:ind w:left="357" w:hanging="357"/>
      </w:pPr>
      <w:r w:rsidRPr="00E965F5">
        <w:rPr>
          <w:rFonts w:hint="eastAsia"/>
        </w:rPr>
        <w:t>26.</w:t>
      </w:r>
      <w:r w:rsidRPr="00E965F5">
        <w:tab/>
      </w:r>
      <w:r w:rsidRPr="00E965F5">
        <w:rPr>
          <w:rFonts w:hint="eastAsia"/>
        </w:rPr>
        <w:t>待以上四個容器反應完成後，曉諭打開連接甲、丁二容器的氣閥</w:t>
      </w:r>
      <w:r w:rsidR="007F6DE6" w:rsidRPr="00E965F5">
        <w:rPr>
          <w:rFonts w:hint="eastAsia"/>
        </w:rPr>
        <w:t>（</w:t>
      </w:r>
      <w:r w:rsidRPr="00E965F5">
        <w:rPr>
          <w:rFonts w:hint="eastAsia"/>
        </w:rPr>
        <w:t>氣閥的體積與質量可忽略不計</w:t>
      </w:r>
      <w:r w:rsidR="007F6DE6" w:rsidRPr="00E965F5">
        <w:rPr>
          <w:rFonts w:hint="eastAsia"/>
        </w:rPr>
        <w:t>）</w:t>
      </w:r>
      <w:r w:rsidRPr="00E965F5">
        <w:rPr>
          <w:rFonts w:hint="eastAsia"/>
        </w:rPr>
        <w:t>，使氣體可以自由流動進行第二次反應，二次反應完成後，容器的溫度與氣閥開啟前相同，則下列二次反應完成後容器的敘述，何者正確？</w:t>
      </w:r>
    </w:p>
    <w:p w:rsidR="005C3C2E" w:rsidRPr="00E965F5" w:rsidRDefault="005C3C2E" w:rsidP="00E965F5">
      <w:pPr>
        <w:pStyle w:val="AA"/>
        <w:ind w:left="684" w:hangingChars="135" w:hanging="324"/>
      </w:pPr>
      <w:r w:rsidRPr="00E965F5">
        <w:t>(A)</w:t>
      </w:r>
      <w:r w:rsidRPr="00E965F5">
        <w:rPr>
          <w:rFonts w:hint="eastAsia"/>
        </w:rPr>
        <w:t>甲容器內的</w:t>
      </w:r>
      <w:proofErr w:type="gramStart"/>
      <w:r w:rsidRPr="00E965F5">
        <w:rPr>
          <w:rFonts w:hint="eastAsia"/>
        </w:rPr>
        <w:t>壓力較氣閥</w:t>
      </w:r>
      <w:proofErr w:type="gramEnd"/>
      <w:r w:rsidRPr="00E965F5">
        <w:rPr>
          <w:rFonts w:hint="eastAsia"/>
        </w:rPr>
        <w:t>打開前的壓力大</w:t>
      </w:r>
    </w:p>
    <w:p w:rsidR="005C3C2E" w:rsidRPr="00E965F5" w:rsidRDefault="005C3C2E" w:rsidP="00E965F5">
      <w:pPr>
        <w:pStyle w:val="AA"/>
        <w:ind w:left="684" w:hangingChars="135" w:hanging="324"/>
      </w:pPr>
      <w:r w:rsidRPr="00E965F5">
        <w:t>(B)</w:t>
      </w:r>
      <w:r w:rsidRPr="00E965F5">
        <w:rPr>
          <w:rFonts w:hint="eastAsia"/>
        </w:rPr>
        <w:t>甲容器內的固體</w:t>
      </w:r>
      <w:proofErr w:type="gramStart"/>
      <w:r w:rsidRPr="00E965F5">
        <w:rPr>
          <w:rFonts w:hint="eastAsia"/>
        </w:rPr>
        <w:t>質量較氣閥</w:t>
      </w:r>
      <w:proofErr w:type="gramEnd"/>
      <w:r w:rsidRPr="00E965F5">
        <w:rPr>
          <w:rFonts w:hint="eastAsia"/>
        </w:rPr>
        <w:t>打開前增加</w:t>
      </w:r>
      <w:r w:rsidRPr="00E965F5">
        <w:t>1.6</w:t>
      </w:r>
      <w:r w:rsidRPr="00E965F5">
        <w:rPr>
          <w:rFonts w:hint="eastAsia"/>
        </w:rPr>
        <w:t>克</w:t>
      </w:r>
    </w:p>
    <w:p w:rsidR="005C3C2E" w:rsidRPr="00E965F5" w:rsidRDefault="005C3C2E" w:rsidP="00E965F5">
      <w:pPr>
        <w:pStyle w:val="AA"/>
        <w:ind w:left="684" w:hangingChars="135" w:hanging="324"/>
      </w:pPr>
      <w:r w:rsidRPr="00E965F5">
        <w:t>(C)</w:t>
      </w:r>
      <w:r w:rsidRPr="00E965F5">
        <w:rPr>
          <w:rFonts w:hint="eastAsia"/>
        </w:rPr>
        <w:t>甲與丁容器內的固體質量總和與氣閥打開前相等</w:t>
      </w:r>
    </w:p>
    <w:p w:rsidR="005C3C2E" w:rsidRPr="00E965F5" w:rsidRDefault="005C3C2E" w:rsidP="00E965F5">
      <w:pPr>
        <w:pStyle w:val="AA"/>
        <w:ind w:left="684" w:hangingChars="135" w:hanging="324"/>
      </w:pPr>
      <w:r w:rsidRPr="00E965F5">
        <w:t>(D)</w:t>
      </w:r>
      <w:r w:rsidRPr="00E965F5">
        <w:rPr>
          <w:rFonts w:hint="eastAsia"/>
        </w:rPr>
        <w:t>丁容器內的物質質量總和與氣閥打開前相等</w:t>
      </w:r>
    </w:p>
    <w:p w:rsidR="005C3C2E" w:rsidRPr="00E965F5" w:rsidRDefault="005C3C2E" w:rsidP="00E965F5">
      <w:pPr>
        <w:pStyle w:val="AA"/>
        <w:ind w:left="684" w:hangingChars="135" w:hanging="324"/>
      </w:pPr>
      <w:r w:rsidRPr="00E965F5">
        <w:t>(E)</w:t>
      </w:r>
      <w:r w:rsidRPr="00E965F5">
        <w:rPr>
          <w:rFonts w:hint="eastAsia"/>
        </w:rPr>
        <w:t>丁容器內的固體質量總和等於甲容器中的固體質量總和</w:t>
      </w:r>
    </w:p>
    <w:p w:rsidR="005C3C2E" w:rsidRPr="00E965F5" w:rsidRDefault="005C3C2E" w:rsidP="00E965F5">
      <w:pPr>
        <w:pStyle w:val="TIT1"/>
        <w:spacing w:before="60"/>
        <w:ind w:left="357" w:hanging="357"/>
      </w:pPr>
      <w:r w:rsidRPr="00E965F5">
        <w:rPr>
          <w:rFonts w:hint="eastAsia"/>
        </w:rPr>
        <w:t>27.</w:t>
      </w:r>
      <w:r w:rsidRPr="00E965F5">
        <w:tab/>
      </w:r>
      <w:r w:rsidRPr="00E965F5">
        <w:rPr>
          <w:rFonts w:hint="eastAsia"/>
        </w:rPr>
        <w:t>某生欲探究同族的</w:t>
      </w:r>
      <w:r w:rsidRPr="00E965F5">
        <w:t>X</w:t>
      </w:r>
      <w:r w:rsidRPr="00E965F5">
        <w:rPr>
          <w:rFonts w:hint="eastAsia"/>
        </w:rPr>
        <w:t>元素與</w:t>
      </w:r>
      <w:r w:rsidRPr="00E965F5">
        <w:t>Y</w:t>
      </w:r>
      <w:r w:rsidRPr="00E965F5">
        <w:rPr>
          <w:rFonts w:hint="eastAsia"/>
        </w:rPr>
        <w:t>元素的週期規律性，設計了以下的實驗</w:t>
      </w:r>
      <w:r w:rsidR="007F6DE6" w:rsidRPr="00E965F5">
        <w:rPr>
          <w:rFonts w:hint="eastAsia"/>
        </w:rPr>
        <w:t>：</w:t>
      </w:r>
      <w:r w:rsidRPr="00E965F5">
        <w:rPr>
          <w:rFonts w:hint="eastAsia"/>
        </w:rPr>
        <w:t>先在圖</w:t>
      </w:r>
      <w:r w:rsidR="006F7DF4">
        <w:rPr>
          <w:rFonts w:hint="eastAsia"/>
        </w:rPr>
        <w:t>8</w:t>
      </w:r>
      <w:r w:rsidRPr="00E965F5">
        <w:rPr>
          <w:rFonts w:hint="eastAsia"/>
        </w:rPr>
        <w:t>中的過濾瓶中置入少許二氧化錳，由</w:t>
      </w:r>
      <w:proofErr w:type="gramStart"/>
      <w:r w:rsidRPr="00E965F5">
        <w:rPr>
          <w:rFonts w:hint="eastAsia"/>
        </w:rPr>
        <w:t>薊</w:t>
      </w:r>
      <w:proofErr w:type="gramEnd"/>
      <w:r w:rsidRPr="00E965F5">
        <w:rPr>
          <w:rFonts w:hint="eastAsia"/>
        </w:rPr>
        <w:t>頭漏斗加水，使水位略高於薊頭漏斗的長管</w:t>
      </w:r>
      <w:proofErr w:type="gramStart"/>
      <w:r w:rsidRPr="00E965F5">
        <w:rPr>
          <w:rFonts w:hint="eastAsia"/>
        </w:rPr>
        <w:t>底部</w:t>
      </w:r>
      <w:proofErr w:type="gramEnd"/>
      <w:r w:rsidRPr="00E965F5">
        <w:rPr>
          <w:rFonts w:hint="eastAsia"/>
        </w:rPr>
        <w:t>，然後由薊頭漏斗慢慢倒入含有</w:t>
      </w:r>
      <w:r w:rsidRPr="00E965F5">
        <w:t>Y</w:t>
      </w:r>
      <w:r w:rsidRPr="00E965F5">
        <w:rPr>
          <w:rFonts w:hint="eastAsia"/>
        </w:rPr>
        <w:t>與氫組成的過</w:t>
      </w:r>
      <w:r w:rsidRPr="00E965F5">
        <w:t>Y</w:t>
      </w:r>
      <w:proofErr w:type="gramStart"/>
      <w:r w:rsidRPr="00E965F5">
        <w:rPr>
          <w:rFonts w:hint="eastAsia"/>
        </w:rPr>
        <w:t>化氫水溶</w:t>
      </w:r>
      <w:proofErr w:type="gramEnd"/>
      <w:r w:rsidRPr="00E965F5">
        <w:rPr>
          <w:rFonts w:hint="eastAsia"/>
        </w:rPr>
        <w:t>液，將產生的氣體導入圖</w:t>
      </w:r>
      <w:r w:rsidR="0087404A" w:rsidRPr="00E965F5">
        <w:rPr>
          <w:rFonts w:hint="eastAsia"/>
        </w:rPr>
        <w:t>8</w:t>
      </w:r>
      <w:r w:rsidRPr="00E965F5">
        <w:rPr>
          <w:rFonts w:hint="eastAsia"/>
        </w:rPr>
        <w:t>中裝有</w:t>
      </w:r>
      <w:r w:rsidRPr="00E965F5">
        <w:t>X</w:t>
      </w:r>
      <w:r w:rsidRPr="00E965F5">
        <w:rPr>
          <w:rFonts w:hint="eastAsia"/>
        </w:rPr>
        <w:t>與氫組成的</w:t>
      </w:r>
      <w:r w:rsidRPr="00E965F5">
        <w:t>X</w:t>
      </w:r>
      <w:proofErr w:type="gramStart"/>
      <w:r w:rsidRPr="00E965F5">
        <w:rPr>
          <w:rFonts w:hint="eastAsia"/>
        </w:rPr>
        <w:t>化氫水溶</w:t>
      </w:r>
      <w:proofErr w:type="gramEnd"/>
      <w:r w:rsidRPr="00E965F5">
        <w:rPr>
          <w:rFonts w:hint="eastAsia"/>
        </w:rPr>
        <w:t>液的燒杯中會產生淡黃色粉末。下列有關此實驗的敘述哪些正確</w:t>
      </w:r>
      <w:r w:rsidRPr="00E965F5">
        <w:t>？</w:t>
      </w:r>
      <w:r w:rsidR="007F6DE6" w:rsidRPr="00E965F5">
        <w:rPr>
          <w:rFonts w:hint="eastAsia"/>
        </w:rPr>
        <w:t>（</w:t>
      </w:r>
      <w:r w:rsidRPr="00E965F5">
        <w:rPr>
          <w:rFonts w:hint="eastAsia"/>
        </w:rPr>
        <w:t>應選</w:t>
      </w:r>
      <w:r w:rsidRPr="00E965F5">
        <w:t>3</w:t>
      </w:r>
      <w:r w:rsidRPr="00E965F5">
        <w:rPr>
          <w:rFonts w:hint="eastAsia"/>
        </w:rPr>
        <w:t>項</w:t>
      </w:r>
      <w:r w:rsidR="007F6DE6" w:rsidRPr="00E965F5">
        <w:rPr>
          <w:rFonts w:hint="eastAsia"/>
        </w:rPr>
        <w:t>）</w:t>
      </w:r>
    </w:p>
    <w:p w:rsidR="005C3C2E" w:rsidRPr="00E965F5" w:rsidRDefault="00717EC3" w:rsidP="003A17D3">
      <w:pPr>
        <w:pStyle w:val="AA"/>
        <w:ind w:left="657" w:hangingChars="135" w:hanging="297"/>
        <w:jc w:val="both"/>
      </w:pPr>
      <w:r>
        <w:rPr>
          <w:noProof/>
        </w:rPr>
        <mc:AlternateContent>
          <mc:Choice Requires="wpg">
            <w:drawing>
              <wp:anchor distT="0" distB="0" distL="114300" distR="114300" simplePos="0" relativeHeight="251964928" behindDoc="0" locked="0" layoutInCell="1" allowOverlap="1">
                <wp:simplePos x="0" y="0"/>
                <wp:positionH relativeFrom="column">
                  <wp:align>right</wp:align>
                </wp:positionH>
                <wp:positionV relativeFrom="paragraph">
                  <wp:posOffset>10795</wp:posOffset>
                </wp:positionV>
                <wp:extent cx="3175200" cy="1994400"/>
                <wp:effectExtent l="0" t="0" r="6350" b="6350"/>
                <wp:wrapSquare wrapText="bothSides"/>
                <wp:docPr id="788" name="群組 7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75200" cy="1994400"/>
                          <a:chOff x="-100048" y="0"/>
                          <a:chExt cx="3395296" cy="2133755"/>
                        </a:xfrm>
                      </wpg:grpSpPr>
                      <pic:pic xmlns:pic="http://schemas.openxmlformats.org/drawingml/2006/picture">
                        <pic:nvPicPr>
                          <pic:cNvPr id="27" name="圖片 1">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1600" y="0"/>
                            <a:ext cx="3091180" cy="1868170"/>
                          </a:xfrm>
                          <a:prstGeom prst="rect">
                            <a:avLst/>
                          </a:prstGeom>
                        </pic:spPr>
                      </pic:pic>
                      <wps:wsp>
                        <wps:cNvPr id="56" name="文字方塊 56"/>
                        <wps:cNvSpPr txBox="1"/>
                        <wps:spPr>
                          <a:xfrm>
                            <a:off x="1311492" y="1946555"/>
                            <a:ext cx="388800" cy="18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92A86" w:rsidRDefault="00C262C6" w:rsidP="00292A86">
                              <w:pPr>
                                <w:autoSpaceDE w:val="0"/>
                                <w:autoSpaceDN w:val="0"/>
                                <w:spacing w:line="240" w:lineRule="atLeast"/>
                                <w:jc w:val="center"/>
                                <w:rPr>
                                  <w:rFonts w:eastAsiaTheme="majorEastAsia"/>
                                  <w:sz w:val="20"/>
                                </w:rPr>
                              </w:pPr>
                              <w:r w:rsidRPr="00292A86">
                                <w:rPr>
                                  <w:rFonts w:eastAsiaTheme="majorEastAsia"/>
                                  <w:sz w:val="20"/>
                                </w:rPr>
                                <w:t>圖</w:t>
                              </w:r>
                              <w:r w:rsidRPr="00292A86">
                                <w:rPr>
                                  <w:rFonts w:eastAsiaTheme="majorEastAsia"/>
                                  <w:sz w:val="20"/>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78" name="群組 778"/>
                        <wpg:cNvGrpSpPr/>
                        <wpg:grpSpPr>
                          <a:xfrm>
                            <a:off x="1461600" y="885600"/>
                            <a:ext cx="1368000" cy="633600"/>
                            <a:chOff x="0" y="32116"/>
                            <a:chExt cx="1369172" cy="642930"/>
                          </a:xfrm>
                        </wpg:grpSpPr>
                        <wps:wsp>
                          <wps:cNvPr id="29" name="Rectangle 205">
                            <a:extLst/>
                          </wps:cNvPr>
                          <wps:cNvSpPr/>
                          <wps:spPr>
                            <a:xfrm>
                              <a:off x="995939" y="282557"/>
                              <a:ext cx="373233" cy="9113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Rectangle: Rounded Corners 206">
                            <a:extLst/>
                          </wps:cNvPr>
                          <wps:cNvSpPr/>
                          <wps:spPr>
                            <a:xfrm>
                              <a:off x="64066" y="32116"/>
                              <a:ext cx="349557" cy="7105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reeform: Shape 208">
                            <a:extLst/>
                          </wps:cNvPr>
                          <wps:cNvSpPr/>
                          <wps:spPr>
                            <a:xfrm rot="307253">
                              <a:off x="0" y="107830"/>
                              <a:ext cx="680313" cy="567216"/>
                            </a:xfrm>
                            <a:custGeom>
                              <a:avLst/>
                              <a:gdLst>
                                <a:gd name="connsiteX0" fmla="*/ 0 w 1987795"/>
                                <a:gd name="connsiteY0" fmla="*/ 20291 h 1332714"/>
                                <a:gd name="connsiteX1" fmla="*/ 574158 w 1987795"/>
                                <a:gd name="connsiteY1" fmla="*/ 62821 h 1332714"/>
                                <a:gd name="connsiteX2" fmla="*/ 1034903 w 1987795"/>
                                <a:gd name="connsiteY2" fmla="*/ 544830 h 1332714"/>
                                <a:gd name="connsiteX3" fmla="*/ 1488558 w 1987795"/>
                                <a:gd name="connsiteY3" fmla="*/ 1218226 h 1332714"/>
                                <a:gd name="connsiteX4" fmla="*/ 1913861 w 1987795"/>
                                <a:gd name="connsiteY4" fmla="*/ 1324551 h 1332714"/>
                                <a:gd name="connsiteX5" fmla="*/ 1984745 w 1987795"/>
                                <a:gd name="connsiteY5" fmla="*/ 1317463 h 1332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7795" h="1332714">
                                  <a:moveTo>
                                    <a:pt x="0" y="20291"/>
                                  </a:moveTo>
                                  <a:cubicBezTo>
                                    <a:pt x="200837" y="-2156"/>
                                    <a:pt x="401674" y="-24602"/>
                                    <a:pt x="574158" y="62821"/>
                                  </a:cubicBezTo>
                                  <a:cubicBezTo>
                                    <a:pt x="746642" y="150244"/>
                                    <a:pt x="882503" y="352263"/>
                                    <a:pt x="1034903" y="544830"/>
                                  </a:cubicBezTo>
                                  <a:cubicBezTo>
                                    <a:pt x="1187303" y="737397"/>
                                    <a:pt x="1342065" y="1088273"/>
                                    <a:pt x="1488558" y="1218226"/>
                                  </a:cubicBezTo>
                                  <a:cubicBezTo>
                                    <a:pt x="1635051" y="1348179"/>
                                    <a:pt x="1831163" y="1308012"/>
                                    <a:pt x="1913861" y="1324551"/>
                                  </a:cubicBezTo>
                                  <a:cubicBezTo>
                                    <a:pt x="1996559" y="1341091"/>
                                    <a:pt x="1990652" y="1329277"/>
                                    <a:pt x="1984745" y="1317463"/>
                                  </a:cubicBezTo>
                                </a:path>
                              </a:pathLst>
                            </a:cu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reeform: Shape 209">
                            <a:extLst/>
                          </wps:cNvPr>
                          <wps:cNvSpPr/>
                          <wps:spPr>
                            <a:xfrm rot="307253">
                              <a:off x="0" y="90358"/>
                              <a:ext cx="703074" cy="565177"/>
                            </a:xfrm>
                            <a:custGeom>
                              <a:avLst/>
                              <a:gdLst>
                                <a:gd name="connsiteX0" fmla="*/ 0 w 1987795"/>
                                <a:gd name="connsiteY0" fmla="*/ 20291 h 1332714"/>
                                <a:gd name="connsiteX1" fmla="*/ 574158 w 1987795"/>
                                <a:gd name="connsiteY1" fmla="*/ 62821 h 1332714"/>
                                <a:gd name="connsiteX2" fmla="*/ 1034903 w 1987795"/>
                                <a:gd name="connsiteY2" fmla="*/ 544830 h 1332714"/>
                                <a:gd name="connsiteX3" fmla="*/ 1488558 w 1987795"/>
                                <a:gd name="connsiteY3" fmla="*/ 1218226 h 1332714"/>
                                <a:gd name="connsiteX4" fmla="*/ 1913861 w 1987795"/>
                                <a:gd name="connsiteY4" fmla="*/ 1324551 h 1332714"/>
                                <a:gd name="connsiteX5" fmla="*/ 1984745 w 1987795"/>
                                <a:gd name="connsiteY5" fmla="*/ 1317463 h 1332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87795" h="1332714">
                                  <a:moveTo>
                                    <a:pt x="0" y="20291"/>
                                  </a:moveTo>
                                  <a:cubicBezTo>
                                    <a:pt x="200837" y="-2156"/>
                                    <a:pt x="401674" y="-24602"/>
                                    <a:pt x="574158" y="62821"/>
                                  </a:cubicBezTo>
                                  <a:cubicBezTo>
                                    <a:pt x="746642" y="150244"/>
                                    <a:pt x="882503" y="352263"/>
                                    <a:pt x="1034903" y="544830"/>
                                  </a:cubicBezTo>
                                  <a:cubicBezTo>
                                    <a:pt x="1187303" y="737397"/>
                                    <a:pt x="1342065" y="1088273"/>
                                    <a:pt x="1488558" y="1218226"/>
                                  </a:cubicBezTo>
                                  <a:cubicBezTo>
                                    <a:pt x="1635051" y="1348179"/>
                                    <a:pt x="1831163" y="1308012"/>
                                    <a:pt x="1913861" y="1324551"/>
                                  </a:cubicBezTo>
                                  <a:cubicBezTo>
                                    <a:pt x="1996559" y="1341091"/>
                                    <a:pt x="1990652" y="1329277"/>
                                    <a:pt x="1984745" y="1317463"/>
                                  </a:cubicBezTo>
                                </a:path>
                              </a:pathLst>
                            </a:cu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Rounded Corners 198">
                            <a:extLst/>
                          </wps:cNvPr>
                          <wps:cNvSpPr/>
                          <wps:spPr>
                            <a:xfrm>
                              <a:off x="541651" y="428162"/>
                              <a:ext cx="43529" cy="2083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79" name="橢圓 779"/>
                        <wps:cNvSpPr/>
                        <wps:spPr>
                          <a:xfrm>
                            <a:off x="2160000" y="1526400"/>
                            <a:ext cx="7200" cy="7200"/>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橢圓 780"/>
                        <wps:cNvSpPr/>
                        <wps:spPr>
                          <a:xfrm>
                            <a:off x="2174400" y="1533600"/>
                            <a:ext cx="7200" cy="7200"/>
                          </a:xfrm>
                          <a:prstGeom prst="ellips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 name="文字方塊 781"/>
                        <wps:cNvSpPr txBox="1"/>
                        <wps:spPr>
                          <a:xfrm>
                            <a:off x="1000800" y="1677600"/>
                            <a:ext cx="713740" cy="193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92A86" w:rsidRDefault="00C262C6" w:rsidP="00292A86">
                              <w:pPr>
                                <w:autoSpaceDE w:val="0"/>
                                <w:autoSpaceDN w:val="0"/>
                                <w:spacing w:line="240" w:lineRule="atLeast"/>
                                <w:jc w:val="center"/>
                                <w:rPr>
                                  <w:rFonts w:eastAsiaTheme="majorEastAsia"/>
                                  <w:sz w:val="20"/>
                                </w:rPr>
                              </w:pPr>
                              <w:r w:rsidRPr="00292A86">
                                <w:rPr>
                                  <w:rFonts w:eastAsiaTheme="majorEastAsia"/>
                                  <w:sz w:val="20"/>
                                </w:rPr>
                                <w:t>二氧化錳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2" name="文字方塊 782"/>
                        <wps:cNvSpPr txBox="1"/>
                        <wps:spPr>
                          <a:xfrm>
                            <a:off x="1864800" y="1677600"/>
                            <a:ext cx="777600"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92A86" w:rsidRDefault="00C262C6" w:rsidP="00292A86">
                              <w:pPr>
                                <w:autoSpaceDE w:val="0"/>
                                <w:autoSpaceDN w:val="0"/>
                                <w:spacing w:line="240" w:lineRule="atLeast"/>
                                <w:jc w:val="center"/>
                                <w:rPr>
                                  <w:rFonts w:eastAsiaTheme="majorEastAsia"/>
                                  <w:sz w:val="20"/>
                                </w:rPr>
                              </w:pPr>
                              <w:r>
                                <w:rPr>
                                  <w:rFonts w:eastAsiaTheme="majorEastAsia" w:hint="eastAsia"/>
                                  <w:sz w:val="20"/>
                                </w:rPr>
                                <w:t>淡</w:t>
                              </w:r>
                              <w:r w:rsidRPr="00292A86">
                                <w:rPr>
                                  <w:rFonts w:eastAsiaTheme="majorEastAsia"/>
                                  <w:sz w:val="20"/>
                                </w:rPr>
                                <w:t>黃色粉末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3" name="文字方塊 783"/>
                        <wps:cNvSpPr txBox="1"/>
                        <wps:spPr>
                          <a:xfrm>
                            <a:off x="2455199" y="1296000"/>
                            <a:ext cx="840049" cy="18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92A86" w:rsidRDefault="00C262C6" w:rsidP="00292A86">
                              <w:pPr>
                                <w:autoSpaceDE w:val="0"/>
                                <w:autoSpaceDN w:val="0"/>
                                <w:spacing w:line="240" w:lineRule="atLeast"/>
                                <w:rPr>
                                  <w:rFonts w:eastAsiaTheme="majorEastAsia"/>
                                  <w:sz w:val="20"/>
                                </w:rPr>
                              </w:pPr>
                              <w:r w:rsidRPr="00292A86">
                                <w:rPr>
                                  <w:rFonts w:eastAsiaTheme="majorEastAsia"/>
                                  <w:sz w:val="20"/>
                                </w:rPr>
                                <w:t>X</w:t>
                              </w:r>
                              <w:r w:rsidRPr="00292A86">
                                <w:rPr>
                                  <w:rFonts w:eastAsiaTheme="majorEastAsia"/>
                                  <w:sz w:val="20"/>
                                </w:rPr>
                                <w:t>化氫</w:t>
                              </w:r>
                              <w:r>
                                <w:rPr>
                                  <w:rFonts w:eastAsiaTheme="majorEastAsia" w:hint="eastAsia"/>
                                  <w:sz w:val="20"/>
                                </w:rPr>
                                <w:t>水</w:t>
                              </w:r>
                              <w:r w:rsidRPr="00292A86">
                                <w:rPr>
                                  <w:rFonts w:eastAsiaTheme="majorEastAsia"/>
                                  <w:sz w:val="20"/>
                                </w:rPr>
                                <w:t>溶液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4" name="文字方塊 784"/>
                        <wps:cNvSpPr txBox="1"/>
                        <wps:spPr>
                          <a:xfrm>
                            <a:off x="475200" y="1360800"/>
                            <a:ext cx="309420" cy="186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92A86" w:rsidRDefault="00C262C6" w:rsidP="00292A86">
                              <w:pPr>
                                <w:autoSpaceDE w:val="0"/>
                                <w:autoSpaceDN w:val="0"/>
                                <w:spacing w:line="240" w:lineRule="atLeast"/>
                                <w:jc w:val="center"/>
                                <w:rPr>
                                  <w:rFonts w:eastAsiaTheme="majorEastAsia"/>
                                  <w:sz w:val="20"/>
                                </w:rPr>
                              </w:pPr>
                              <w:r w:rsidRPr="00292A86">
                                <w:rPr>
                                  <w:rFonts w:eastAsiaTheme="majorEastAsia"/>
                                  <w:sz w:val="20"/>
                                </w:rPr>
                                <w:t>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5" name="文字方塊 785"/>
                        <wps:cNvSpPr txBox="1"/>
                        <wps:spPr>
                          <a:xfrm>
                            <a:off x="-100048" y="1015164"/>
                            <a:ext cx="783395" cy="206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92A86" w:rsidRDefault="00C262C6" w:rsidP="00292A86">
                              <w:pPr>
                                <w:autoSpaceDE w:val="0"/>
                                <w:autoSpaceDN w:val="0"/>
                                <w:spacing w:line="240" w:lineRule="atLeast"/>
                                <w:jc w:val="right"/>
                                <w:rPr>
                                  <w:rFonts w:eastAsiaTheme="majorEastAsia"/>
                                  <w:sz w:val="20"/>
                                </w:rPr>
                              </w:pPr>
                              <w:r w:rsidRPr="00292A86">
                                <w:rPr>
                                  <w:rFonts w:eastAsiaTheme="majorEastAsia"/>
                                  <w:sz w:val="20"/>
                                </w:rPr>
                                <w:t>錐形過濾瓶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6" name="文字方塊 786"/>
                        <wps:cNvSpPr txBox="1"/>
                        <wps:spPr>
                          <a:xfrm>
                            <a:off x="381600" y="424800"/>
                            <a:ext cx="603445" cy="18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92A86" w:rsidRDefault="00C262C6" w:rsidP="00292A86">
                              <w:pPr>
                                <w:autoSpaceDE w:val="0"/>
                                <w:autoSpaceDN w:val="0"/>
                                <w:spacing w:line="240" w:lineRule="atLeast"/>
                                <w:jc w:val="right"/>
                                <w:rPr>
                                  <w:rFonts w:eastAsiaTheme="majorEastAsia"/>
                                  <w:sz w:val="20"/>
                                </w:rPr>
                              </w:pPr>
                              <w:proofErr w:type="gramStart"/>
                              <w:r w:rsidRPr="00292A86">
                                <w:rPr>
                                  <w:rFonts w:eastAsiaTheme="majorEastAsia"/>
                                  <w:sz w:val="20"/>
                                </w:rPr>
                                <w:t>薊</w:t>
                              </w:r>
                              <w:proofErr w:type="gramEnd"/>
                              <w:r w:rsidRPr="00292A86">
                                <w:rPr>
                                  <w:rFonts w:eastAsiaTheme="majorEastAsia"/>
                                  <w:sz w:val="20"/>
                                </w:rPr>
                                <w:t>頭漏斗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7" name="文字方塊 787"/>
                        <wps:cNvSpPr txBox="1"/>
                        <wps:spPr>
                          <a:xfrm>
                            <a:off x="1569600" y="21600"/>
                            <a:ext cx="1072800" cy="20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292A86" w:rsidRDefault="00C262C6" w:rsidP="00292A86">
                              <w:pPr>
                                <w:autoSpaceDE w:val="0"/>
                                <w:autoSpaceDN w:val="0"/>
                                <w:spacing w:line="240" w:lineRule="atLeast"/>
                                <w:rPr>
                                  <w:rFonts w:eastAsiaTheme="majorEastAsia"/>
                                  <w:sz w:val="20"/>
                                </w:rPr>
                              </w:pPr>
                              <w:r w:rsidRPr="00292A86">
                                <w:rPr>
                                  <w:rFonts w:eastAsiaTheme="majorEastAsia"/>
                                  <w:sz w:val="20"/>
                                </w:rPr>
                                <w:t>過</w:t>
                              </w:r>
                              <w:r w:rsidRPr="00292A86">
                                <w:rPr>
                                  <w:rFonts w:eastAsiaTheme="majorEastAsia"/>
                                  <w:sz w:val="20"/>
                                </w:rPr>
                                <w:t>Y</w:t>
                              </w:r>
                              <w:proofErr w:type="gramStart"/>
                              <w:r w:rsidRPr="00292A86">
                                <w:rPr>
                                  <w:rFonts w:eastAsiaTheme="majorEastAsia"/>
                                  <w:sz w:val="20"/>
                                </w:rPr>
                                <w:t>化氫由此</w:t>
                              </w:r>
                              <w:proofErr w:type="gramEnd"/>
                              <w:r w:rsidRPr="00292A86">
                                <w:rPr>
                                  <w:rFonts w:eastAsiaTheme="majorEastAsia"/>
                                  <w:sz w:val="20"/>
                                </w:rPr>
                                <w:t>滴入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788" o:spid="_x0000_s1286" style="position:absolute;left:0;text-align:left;margin-left:198.8pt;margin-top:.85pt;width:250pt;height:157.05pt;z-index:251964928;mso-position-horizontal:right;mso-width-relative:margin;mso-height-relative:margin" coordorigin="-1000" coordsize="33952,2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">
                <o:lock v:ext="edit" aspectratio="t"/>
                <v:shape id="圖片 1" o:spid="_x0000_s1287" type="#_x0000_t75" style="position:absolute;left:216;width:30911;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">
                  <v:imagedata r:id="rId73" o:title=""/>
                </v:shape>
                <v:shape id="文字方塊 56" o:spid="_x0000_s1288" type="#_x0000_t202" style="position:absolute;left:13114;top:19465;width:3888;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rsidR="00C262C6" w:rsidRPr="00292A86" w:rsidRDefault="00C262C6" w:rsidP="00292A86">
                        <w:pPr>
                          <w:autoSpaceDE w:val="0"/>
                          <w:autoSpaceDN w:val="0"/>
                          <w:spacing w:line="240" w:lineRule="atLeast"/>
                          <w:jc w:val="center"/>
                          <w:rPr>
                            <w:rFonts w:eastAsiaTheme="majorEastAsia"/>
                            <w:sz w:val="20"/>
                          </w:rPr>
                        </w:pPr>
                        <w:r w:rsidRPr="00292A86">
                          <w:rPr>
                            <w:rFonts w:eastAsiaTheme="majorEastAsia"/>
                            <w:sz w:val="20"/>
                          </w:rPr>
                          <w:t>圖</w:t>
                        </w:r>
                        <w:r w:rsidRPr="00292A86">
                          <w:rPr>
                            <w:rFonts w:eastAsiaTheme="majorEastAsia"/>
                            <w:sz w:val="20"/>
                          </w:rPr>
                          <w:t>8</w:t>
                        </w:r>
                      </w:p>
                    </w:txbxContent>
                  </v:textbox>
                </v:shape>
                <v:group id="群組 778" o:spid="_x0000_s1289" style="position:absolute;left:14616;top:8856;width:13680;height:6336" coordorigin=",321" coordsize="1369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ect id="Rectangle 205" o:spid="_x0000_s1290" style="position:absolute;left:9959;top:2825;width:3732;height: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roundrect id="Rectangle: Rounded Corners 206" o:spid="_x0000_s1291" style="position:absolute;left:640;top:321;width:3496;height: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" fillcolor="white [3212]" strokecolor="white [3212]" strokeweight="1pt">
                    <v:stroke joinstyle="miter"/>
                  </v:roundrect>
                  <v:shape id="Freeform: Shape 208" o:spid="_x0000_s1292" style="position:absolute;top:1078;width:6803;height:5672;rotation:335602fd;visibility:visible;mso-wrap-style:square;v-text-anchor:middle" coordsize="1987795,13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" path="m,20291c200837,-2156,401674,-24602,574158,62821v172484,87423,308345,289442,460745,482009c1187303,737397,1342065,1088273,1488558,1218226v146493,129953,342605,89786,425303,106325c1996559,1341091,1990652,1329277,1984745,1317463e" filled="f" strokecolor="gray [1629]" strokeweight="1pt">
                    <v:stroke joinstyle="miter"/>
                    <v:path arrowok="t" o:connecttype="custom" o:connectlocs="0,8636;196503,26737;354190,231885;509452,518489;655009,563742;679269,560725" o:connectangles="0,0,0,0,0,0"/>
                  </v:shape>
                  <v:shape id="Freeform: Shape 209" o:spid="_x0000_s1293" style="position:absolute;top:903;width:7030;height:5652;rotation:335602fd;visibility:visible;mso-wrap-style:square;v-text-anchor:middle" coordsize="1987795,13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" path="m,20291c200837,-2156,401674,-24602,574158,62821v172484,87423,308345,289442,460745,482009c1187303,737397,1342065,1088273,1488558,1218226v146493,129953,342605,89786,425303,106325c1996559,1341091,1990652,1329277,1984745,1317463e" filled="f" strokecolor="gray [1629]" strokeweight="1pt">
                    <v:stroke joinstyle="miter"/>
                    <v:path arrowok="t" o:connecttype="custom" o:connectlocs="0,8605;203077,26641;366040,231051;526496,516625;676924,561715;701995,558709" o:connectangles="0,0,0,0,0,0"/>
                  </v:shape>
                  <v:roundrect id="Rectangle: Rounded Corners 198" o:spid="_x0000_s1294" style="position:absolute;left:5416;top:4281;width:435;height:2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" fillcolor="white [3212]" strokecolor="white [3212]" strokeweight="1pt">
                    <v:stroke joinstyle="miter"/>
                  </v:roundrect>
                </v:group>
                <v:oval id="橢圓 779" o:spid="_x0000_s1295" style="position:absolute;left:21600;top:15264;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" fillcolor="#5b9bd5 [3204]" strokecolor="black [3213]" strokeweight="1pt">
                  <v:stroke joinstyle="miter"/>
                </v:oval>
                <v:oval id="橢圓 780" o:spid="_x0000_s1296" style="position:absolute;left:21744;top:15336;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" fillcolor="#5b9bd5 [3204]" strokecolor="black [3213]" strokeweight="1pt">
                  <v:stroke joinstyle="miter"/>
                </v:oval>
                <v:shape id="文字方塊 781" o:spid="_x0000_s1297" type="#_x0000_t202" style="position:absolute;left:10008;top:16776;width:7137;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" filled="f" stroked="f" strokeweight=".5pt">
                  <v:textbox inset="0,0,0,0">
                    <w:txbxContent>
                      <w:p w:rsidR="00C262C6" w:rsidRPr="00292A86" w:rsidRDefault="00C262C6" w:rsidP="00292A86">
                        <w:pPr>
                          <w:autoSpaceDE w:val="0"/>
                          <w:autoSpaceDN w:val="0"/>
                          <w:spacing w:line="240" w:lineRule="atLeast"/>
                          <w:jc w:val="center"/>
                          <w:rPr>
                            <w:rFonts w:eastAsiaTheme="majorEastAsia"/>
                            <w:sz w:val="20"/>
                          </w:rPr>
                        </w:pPr>
                        <w:r w:rsidRPr="00292A86">
                          <w:rPr>
                            <w:rFonts w:eastAsiaTheme="majorEastAsia"/>
                            <w:sz w:val="20"/>
                          </w:rPr>
                          <w:t>二氧化錳</w:t>
                        </w:r>
                      </w:p>
                    </w:txbxContent>
                  </v:textbox>
                </v:shape>
                <v:shape id="文字方塊 782" o:spid="_x0000_s1298" type="#_x0000_t202" style="position:absolute;left:18648;top:16776;width:777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" filled="f" stroked="f" strokeweight=".5pt">
                  <v:textbox inset="0,0,0,0">
                    <w:txbxContent>
                      <w:p w:rsidR="00C262C6" w:rsidRPr="00292A86" w:rsidRDefault="00C262C6" w:rsidP="00292A86">
                        <w:pPr>
                          <w:autoSpaceDE w:val="0"/>
                          <w:autoSpaceDN w:val="0"/>
                          <w:spacing w:line="240" w:lineRule="atLeast"/>
                          <w:jc w:val="center"/>
                          <w:rPr>
                            <w:rFonts w:eastAsiaTheme="majorEastAsia"/>
                            <w:sz w:val="20"/>
                          </w:rPr>
                        </w:pPr>
                        <w:r>
                          <w:rPr>
                            <w:rFonts w:eastAsiaTheme="majorEastAsia" w:hint="eastAsia"/>
                            <w:sz w:val="20"/>
                          </w:rPr>
                          <w:t>淡</w:t>
                        </w:r>
                        <w:r w:rsidRPr="00292A86">
                          <w:rPr>
                            <w:rFonts w:eastAsiaTheme="majorEastAsia"/>
                            <w:sz w:val="20"/>
                          </w:rPr>
                          <w:t>黃色粉末</w:t>
                        </w:r>
                      </w:p>
                    </w:txbxContent>
                  </v:textbox>
                </v:shape>
                <v:shape id="文字方塊 783" o:spid="_x0000_s1299" type="#_x0000_t202" style="position:absolute;left:24551;top:12960;width:840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" filled="f" stroked="f" strokeweight=".5pt">
                  <v:textbox inset="0,0,0,0">
                    <w:txbxContent>
                      <w:p w:rsidR="00C262C6" w:rsidRPr="00292A86" w:rsidRDefault="00C262C6" w:rsidP="00292A86">
                        <w:pPr>
                          <w:autoSpaceDE w:val="0"/>
                          <w:autoSpaceDN w:val="0"/>
                          <w:spacing w:line="240" w:lineRule="atLeast"/>
                          <w:rPr>
                            <w:rFonts w:eastAsiaTheme="majorEastAsia"/>
                            <w:sz w:val="20"/>
                          </w:rPr>
                        </w:pPr>
                        <w:r w:rsidRPr="00292A86">
                          <w:rPr>
                            <w:rFonts w:eastAsiaTheme="majorEastAsia"/>
                            <w:sz w:val="20"/>
                          </w:rPr>
                          <w:t>X</w:t>
                        </w:r>
                        <w:r w:rsidRPr="00292A86">
                          <w:rPr>
                            <w:rFonts w:eastAsiaTheme="majorEastAsia"/>
                            <w:sz w:val="20"/>
                          </w:rPr>
                          <w:t>化氫</w:t>
                        </w:r>
                        <w:r>
                          <w:rPr>
                            <w:rFonts w:eastAsiaTheme="majorEastAsia" w:hint="eastAsia"/>
                            <w:sz w:val="20"/>
                          </w:rPr>
                          <w:t>水</w:t>
                        </w:r>
                        <w:r w:rsidRPr="00292A86">
                          <w:rPr>
                            <w:rFonts w:eastAsiaTheme="majorEastAsia"/>
                            <w:sz w:val="20"/>
                          </w:rPr>
                          <w:t>溶液</w:t>
                        </w:r>
                      </w:p>
                    </w:txbxContent>
                  </v:textbox>
                </v:shape>
                <v:shape id="文字方塊 784" o:spid="_x0000_s1300" type="#_x0000_t202" style="position:absolute;left:4752;top:13608;width:309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" filled="f" stroked="f" strokeweight=".5pt">
                  <v:textbox inset="0,0,0,0">
                    <w:txbxContent>
                      <w:p w:rsidR="00C262C6" w:rsidRPr="00292A86" w:rsidRDefault="00C262C6" w:rsidP="00292A86">
                        <w:pPr>
                          <w:autoSpaceDE w:val="0"/>
                          <w:autoSpaceDN w:val="0"/>
                          <w:spacing w:line="240" w:lineRule="atLeast"/>
                          <w:jc w:val="center"/>
                          <w:rPr>
                            <w:rFonts w:eastAsiaTheme="majorEastAsia"/>
                            <w:sz w:val="20"/>
                          </w:rPr>
                        </w:pPr>
                        <w:r w:rsidRPr="00292A86">
                          <w:rPr>
                            <w:rFonts w:eastAsiaTheme="majorEastAsia"/>
                            <w:sz w:val="20"/>
                          </w:rPr>
                          <w:t>水</w:t>
                        </w:r>
                      </w:p>
                    </w:txbxContent>
                  </v:textbox>
                </v:shape>
                <v:shape id="文字方塊 785" o:spid="_x0000_s1301" type="#_x0000_t202" style="position:absolute;left:-1000;top:10151;width:7833;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" filled="f" stroked="f" strokeweight=".5pt">
                  <v:textbox inset="0,0,0,0">
                    <w:txbxContent>
                      <w:p w:rsidR="00C262C6" w:rsidRPr="00292A86" w:rsidRDefault="00C262C6" w:rsidP="00292A86">
                        <w:pPr>
                          <w:autoSpaceDE w:val="0"/>
                          <w:autoSpaceDN w:val="0"/>
                          <w:spacing w:line="240" w:lineRule="atLeast"/>
                          <w:jc w:val="right"/>
                          <w:rPr>
                            <w:rFonts w:eastAsiaTheme="majorEastAsia"/>
                            <w:sz w:val="20"/>
                          </w:rPr>
                        </w:pPr>
                        <w:r w:rsidRPr="00292A86">
                          <w:rPr>
                            <w:rFonts w:eastAsiaTheme="majorEastAsia"/>
                            <w:sz w:val="20"/>
                          </w:rPr>
                          <w:t>錐形過濾瓶</w:t>
                        </w:r>
                      </w:p>
                    </w:txbxContent>
                  </v:textbox>
                </v:shape>
                <v:shape id="文字方塊 786" o:spid="_x0000_s1302" type="#_x0000_t202" style="position:absolute;left:3816;top:4248;width:6034;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" filled="f" stroked="f" strokeweight=".5pt">
                  <v:textbox inset="0,0,0,0">
                    <w:txbxContent>
                      <w:p w:rsidR="00C262C6" w:rsidRPr="00292A86" w:rsidRDefault="00C262C6" w:rsidP="00292A86">
                        <w:pPr>
                          <w:autoSpaceDE w:val="0"/>
                          <w:autoSpaceDN w:val="0"/>
                          <w:spacing w:line="240" w:lineRule="atLeast"/>
                          <w:jc w:val="right"/>
                          <w:rPr>
                            <w:rFonts w:eastAsiaTheme="majorEastAsia"/>
                            <w:sz w:val="20"/>
                          </w:rPr>
                        </w:pPr>
                        <w:proofErr w:type="gramStart"/>
                        <w:r w:rsidRPr="00292A86">
                          <w:rPr>
                            <w:rFonts w:eastAsiaTheme="majorEastAsia"/>
                            <w:sz w:val="20"/>
                          </w:rPr>
                          <w:t>薊</w:t>
                        </w:r>
                        <w:proofErr w:type="gramEnd"/>
                        <w:r w:rsidRPr="00292A86">
                          <w:rPr>
                            <w:rFonts w:eastAsiaTheme="majorEastAsia"/>
                            <w:sz w:val="20"/>
                          </w:rPr>
                          <w:t>頭漏斗</w:t>
                        </w:r>
                      </w:p>
                    </w:txbxContent>
                  </v:textbox>
                </v:shape>
                <v:shape id="文字方塊 787" o:spid="_x0000_s1303" type="#_x0000_t202" style="position:absolute;left:15696;top:216;width:10728;height:2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" filled="f" stroked="f" strokeweight=".5pt">
                  <v:textbox inset="0,0,0,0">
                    <w:txbxContent>
                      <w:p w:rsidR="00C262C6" w:rsidRPr="00292A86" w:rsidRDefault="00C262C6" w:rsidP="00292A86">
                        <w:pPr>
                          <w:autoSpaceDE w:val="0"/>
                          <w:autoSpaceDN w:val="0"/>
                          <w:spacing w:line="240" w:lineRule="atLeast"/>
                          <w:rPr>
                            <w:rFonts w:eastAsiaTheme="majorEastAsia"/>
                            <w:sz w:val="20"/>
                          </w:rPr>
                        </w:pPr>
                        <w:r w:rsidRPr="00292A86">
                          <w:rPr>
                            <w:rFonts w:eastAsiaTheme="majorEastAsia"/>
                            <w:sz w:val="20"/>
                          </w:rPr>
                          <w:t>過</w:t>
                        </w:r>
                        <w:r w:rsidRPr="00292A86">
                          <w:rPr>
                            <w:rFonts w:eastAsiaTheme="majorEastAsia"/>
                            <w:sz w:val="20"/>
                          </w:rPr>
                          <w:t>Y</w:t>
                        </w:r>
                        <w:proofErr w:type="gramStart"/>
                        <w:r w:rsidRPr="00292A86">
                          <w:rPr>
                            <w:rFonts w:eastAsiaTheme="majorEastAsia"/>
                            <w:sz w:val="20"/>
                          </w:rPr>
                          <w:t>化氫由此</w:t>
                        </w:r>
                        <w:proofErr w:type="gramEnd"/>
                        <w:r w:rsidRPr="00292A86">
                          <w:rPr>
                            <w:rFonts w:eastAsiaTheme="majorEastAsia"/>
                            <w:sz w:val="20"/>
                          </w:rPr>
                          <w:t>滴入</w:t>
                        </w:r>
                      </w:p>
                    </w:txbxContent>
                  </v:textbox>
                </v:shape>
                <w10:wrap type="square"/>
              </v:group>
            </w:pict>
          </mc:Fallback>
        </mc:AlternateContent>
      </w:r>
      <w:r w:rsidR="005C3C2E" w:rsidRPr="00E64C21">
        <w:t>(A)</w:t>
      </w:r>
      <w:r w:rsidR="005C3C2E" w:rsidRPr="00E965F5">
        <w:t>X</w:t>
      </w:r>
      <w:r w:rsidR="005C3C2E" w:rsidRPr="00E965F5">
        <w:rPr>
          <w:rFonts w:hint="eastAsia"/>
        </w:rPr>
        <w:t>元素的非金屬性大於</w:t>
      </w:r>
      <w:r w:rsidR="005C3C2E" w:rsidRPr="00E965F5">
        <w:t>Y</w:t>
      </w:r>
      <w:r w:rsidR="005C3C2E" w:rsidRPr="00E965F5">
        <w:rPr>
          <w:rFonts w:hint="eastAsia"/>
        </w:rPr>
        <w:t>元素</w:t>
      </w:r>
    </w:p>
    <w:p w:rsidR="005C3C2E" w:rsidRPr="00E965F5" w:rsidRDefault="005C3C2E" w:rsidP="003A17D3">
      <w:pPr>
        <w:pStyle w:val="AA"/>
        <w:ind w:left="684" w:hangingChars="135" w:hanging="324"/>
        <w:jc w:val="both"/>
      </w:pPr>
      <w:r w:rsidRPr="00D8356F">
        <w:t>(B)</w:t>
      </w:r>
      <w:r w:rsidRPr="00E965F5">
        <w:t>X</w:t>
      </w:r>
      <w:r w:rsidRPr="00E965F5">
        <w:rPr>
          <w:rFonts w:hint="eastAsia"/>
        </w:rPr>
        <w:t>元素較</w:t>
      </w:r>
      <w:r w:rsidRPr="00E965F5">
        <w:t>Y</w:t>
      </w:r>
      <w:r w:rsidRPr="00E965F5">
        <w:rPr>
          <w:rFonts w:hint="eastAsia"/>
        </w:rPr>
        <w:t>元素易失去價電子</w:t>
      </w:r>
    </w:p>
    <w:p w:rsidR="005C3C2E" w:rsidRPr="00E965F5" w:rsidRDefault="005C3C2E" w:rsidP="003A17D3">
      <w:pPr>
        <w:pStyle w:val="AA"/>
        <w:ind w:left="684" w:hangingChars="135" w:hanging="324"/>
        <w:jc w:val="both"/>
      </w:pPr>
      <w:r w:rsidRPr="00105619">
        <w:t>(C)</w:t>
      </w:r>
      <w:r w:rsidRPr="00E965F5">
        <w:t>X</w:t>
      </w:r>
      <w:r w:rsidRPr="00E965F5">
        <w:rPr>
          <w:rFonts w:hint="eastAsia"/>
        </w:rPr>
        <w:t>元素的原子半徑小於</w:t>
      </w:r>
      <w:r w:rsidRPr="00E965F5">
        <w:t>Y</w:t>
      </w:r>
      <w:r w:rsidRPr="00E965F5">
        <w:rPr>
          <w:rFonts w:hint="eastAsia"/>
        </w:rPr>
        <w:t>元素的原子半徑</w:t>
      </w:r>
    </w:p>
    <w:p w:rsidR="005C3C2E" w:rsidRPr="00E965F5" w:rsidRDefault="005C3C2E" w:rsidP="003A17D3">
      <w:pPr>
        <w:pStyle w:val="AA"/>
        <w:ind w:left="684" w:hangingChars="135" w:hanging="324"/>
        <w:jc w:val="both"/>
      </w:pPr>
      <w:r w:rsidRPr="00D8356F">
        <w:t>(D)</w:t>
      </w:r>
      <w:r w:rsidRPr="00E965F5">
        <w:rPr>
          <w:rFonts w:hint="eastAsia"/>
        </w:rPr>
        <w:t>錐形過濾瓶中反應所產生的氣體具助燃性</w:t>
      </w:r>
    </w:p>
    <w:p w:rsidR="005C3C2E" w:rsidRPr="00105619" w:rsidRDefault="005C3C2E" w:rsidP="003A17D3">
      <w:pPr>
        <w:pStyle w:val="AA"/>
        <w:ind w:left="684" w:hangingChars="135" w:hanging="324"/>
        <w:jc w:val="both"/>
      </w:pPr>
      <w:r w:rsidRPr="00D8356F">
        <w:t>(E)</w:t>
      </w:r>
      <w:r w:rsidRPr="00E965F5">
        <w:rPr>
          <w:rFonts w:hint="eastAsia"/>
        </w:rPr>
        <w:t>無色氣體與淡黃色粉末皆為共價分子物</w:t>
      </w:r>
      <w:r w:rsidR="006F7DF4">
        <w:rPr>
          <w:rFonts w:hint="eastAsia"/>
        </w:rPr>
        <w:t>質</w:t>
      </w:r>
    </w:p>
    <w:p w:rsidR="005C3C2E" w:rsidRDefault="005C3C2E" w:rsidP="005C3C2E">
      <w:pPr>
        <w:pStyle w:val="TIT1"/>
        <w:autoSpaceDE w:val="0"/>
        <w:autoSpaceDN w:val="0"/>
        <w:spacing w:before="60"/>
        <w:ind w:left="357" w:hanging="147"/>
        <w:textAlignment w:val="bottom"/>
        <w:rPr>
          <w:u w:val="single"/>
        </w:rPr>
      </w:pPr>
    </w:p>
    <w:p w:rsidR="00717EC3" w:rsidRDefault="00717EC3">
      <w:pPr>
        <w:widowControl/>
        <w:adjustRightInd/>
        <w:spacing w:line="240" w:lineRule="auto"/>
        <w:textAlignment w:val="auto"/>
        <w:rPr>
          <w:spacing w:val="10"/>
          <w:kern w:val="2"/>
          <w:sz w:val="22"/>
        </w:rPr>
      </w:pPr>
      <w:r>
        <w:br w:type="page"/>
      </w:r>
    </w:p>
    <w:p w:rsidR="006C2B09" w:rsidRPr="00E965F5" w:rsidRDefault="006C2B09" w:rsidP="00013E0E">
      <w:pPr>
        <w:pStyle w:val="TIT1"/>
        <w:spacing w:before="60"/>
        <w:ind w:left="357" w:hanging="357"/>
      </w:pPr>
      <w:r>
        <w:rPr>
          <w:rFonts w:hint="eastAsia"/>
        </w:rPr>
        <w:lastRenderedPageBreak/>
        <w:t>28</w:t>
      </w:r>
      <w:r w:rsidRPr="00742E24">
        <w:rPr>
          <w:rFonts w:hint="eastAsia"/>
        </w:rPr>
        <w:t>.</w:t>
      </w:r>
      <w:r w:rsidRPr="00742E24">
        <w:tab/>
      </w:r>
      <w:r w:rsidRPr="00E965F5">
        <w:rPr>
          <w:rFonts w:hint="eastAsia"/>
        </w:rPr>
        <w:t>一群學生討論物理學發展史，初步整理出下列甲</w:t>
      </w:r>
      <w:r w:rsidR="007F6DE6" w:rsidRPr="00E965F5">
        <w:rPr>
          <w:rFonts w:hint="eastAsia"/>
        </w:rPr>
        <w:t>～</w:t>
      </w:r>
      <w:r w:rsidRPr="00E965F5">
        <w:rPr>
          <w:rFonts w:hint="eastAsia"/>
        </w:rPr>
        <w:t>己等</w:t>
      </w:r>
      <w:r w:rsidRPr="00E965F5">
        <w:rPr>
          <w:rFonts w:hint="eastAsia"/>
        </w:rPr>
        <w:t>6</w:t>
      </w:r>
      <w:r w:rsidRPr="00E965F5">
        <w:rPr>
          <w:rFonts w:hint="eastAsia"/>
        </w:rPr>
        <w:t>項資料</w:t>
      </w:r>
      <w:r w:rsidR="00846CB4">
        <w:rPr>
          <w:rFonts w:hint="eastAsia"/>
        </w:rPr>
        <w:t>的敘述</w:t>
      </w:r>
      <w:r w:rsidRPr="00E965F5">
        <w:rPr>
          <w:rFonts w:hint="eastAsia"/>
        </w:rPr>
        <w:t>。</w:t>
      </w:r>
    </w:p>
    <w:p w:rsidR="007F6DE6" w:rsidRDefault="006C2B09" w:rsidP="00E965F5">
      <w:pPr>
        <w:pStyle w:val="AA"/>
        <w:ind w:left="684" w:hangingChars="135" w:hanging="324"/>
      </w:pPr>
      <w:r>
        <w:rPr>
          <w:rFonts w:hint="eastAsia"/>
        </w:rPr>
        <w:t>甲：</w:t>
      </w:r>
      <w:r w:rsidRPr="007465E6">
        <w:rPr>
          <w:rFonts w:hint="eastAsia"/>
        </w:rPr>
        <w:t>湯</w:t>
      </w:r>
      <w:proofErr w:type="gramStart"/>
      <w:r w:rsidRPr="007465E6">
        <w:rPr>
          <w:rFonts w:hint="eastAsia"/>
        </w:rPr>
        <w:t>姆</w:t>
      </w:r>
      <w:proofErr w:type="gramEnd"/>
      <w:r w:rsidRPr="007465E6">
        <w:rPr>
          <w:rFonts w:hint="eastAsia"/>
        </w:rPr>
        <w:t>森經由實驗發現電子的存在。</w:t>
      </w:r>
    </w:p>
    <w:p w:rsidR="007F6DE6" w:rsidRDefault="006C2B09" w:rsidP="00E965F5">
      <w:pPr>
        <w:pStyle w:val="AA"/>
        <w:ind w:left="684" w:hangingChars="135" w:hanging="324"/>
      </w:pPr>
      <w:r>
        <w:rPr>
          <w:rFonts w:hint="eastAsia"/>
        </w:rPr>
        <w:t>乙：</w:t>
      </w:r>
      <w:proofErr w:type="gramStart"/>
      <w:r w:rsidRPr="007465E6">
        <w:rPr>
          <w:rFonts w:hint="eastAsia"/>
        </w:rPr>
        <w:t>拉塞福提出</w:t>
      </w:r>
      <w:proofErr w:type="gramEnd"/>
      <w:r w:rsidRPr="007465E6">
        <w:rPr>
          <w:rFonts w:hint="eastAsia"/>
        </w:rPr>
        <w:t>原子的正電荷集中在核心</w:t>
      </w:r>
      <w:r>
        <w:rPr>
          <w:rFonts w:hint="eastAsia"/>
        </w:rPr>
        <w:t>、</w:t>
      </w:r>
      <w:r w:rsidRPr="007465E6">
        <w:rPr>
          <w:rFonts w:hint="eastAsia"/>
        </w:rPr>
        <w:t>電子分布在核外圍</w:t>
      </w:r>
      <w:r>
        <w:rPr>
          <w:rFonts w:hint="eastAsia"/>
        </w:rPr>
        <w:t>的</w:t>
      </w:r>
      <w:r w:rsidRPr="007465E6">
        <w:rPr>
          <w:rFonts w:hint="eastAsia"/>
        </w:rPr>
        <w:t>原子</w:t>
      </w:r>
      <w:r>
        <w:rPr>
          <w:rFonts w:hint="eastAsia"/>
        </w:rPr>
        <w:t>模型</w:t>
      </w:r>
      <w:r w:rsidRPr="007465E6">
        <w:rPr>
          <w:rFonts w:hint="eastAsia"/>
        </w:rPr>
        <w:t>。</w:t>
      </w:r>
    </w:p>
    <w:p w:rsidR="007F6DE6" w:rsidRDefault="006C2B09" w:rsidP="00E965F5">
      <w:pPr>
        <w:pStyle w:val="AA"/>
        <w:ind w:left="684" w:hangingChars="135" w:hanging="324"/>
      </w:pPr>
      <w:proofErr w:type="gramStart"/>
      <w:r>
        <w:rPr>
          <w:rFonts w:hint="eastAsia"/>
        </w:rPr>
        <w:t>丙</w:t>
      </w:r>
      <w:proofErr w:type="gramEnd"/>
      <w:r>
        <w:rPr>
          <w:rFonts w:hint="eastAsia"/>
        </w:rPr>
        <w:t>：</w:t>
      </w:r>
      <w:r w:rsidRPr="007465E6">
        <w:rPr>
          <w:rFonts w:hint="eastAsia"/>
        </w:rPr>
        <w:t>首先發現</w:t>
      </w:r>
      <w:r>
        <w:rPr>
          <w:rFonts w:hint="eastAsia"/>
        </w:rPr>
        <w:t>載有</w:t>
      </w:r>
      <w:r w:rsidRPr="007465E6">
        <w:rPr>
          <w:rFonts w:hint="eastAsia"/>
        </w:rPr>
        <w:t>電流</w:t>
      </w:r>
      <w:r>
        <w:rPr>
          <w:rFonts w:hint="eastAsia"/>
        </w:rPr>
        <w:t>的導線</w:t>
      </w:r>
      <w:r w:rsidRPr="007465E6">
        <w:rPr>
          <w:rFonts w:hint="eastAsia"/>
        </w:rPr>
        <w:t>會</w:t>
      </w:r>
      <w:r>
        <w:rPr>
          <w:rFonts w:hint="eastAsia"/>
        </w:rPr>
        <w:t>在其</w:t>
      </w:r>
      <w:r w:rsidRPr="007465E6">
        <w:rPr>
          <w:rFonts w:hint="eastAsia"/>
        </w:rPr>
        <w:t>周圍</w:t>
      </w:r>
      <w:r>
        <w:rPr>
          <w:rFonts w:hint="eastAsia"/>
        </w:rPr>
        <w:t>產生</w:t>
      </w:r>
      <w:r w:rsidRPr="007465E6">
        <w:rPr>
          <w:rFonts w:hint="eastAsia"/>
        </w:rPr>
        <w:t>磁場的是</w:t>
      </w:r>
      <w:proofErr w:type="gramStart"/>
      <w:r w:rsidRPr="007465E6">
        <w:rPr>
          <w:rFonts w:hint="eastAsia"/>
        </w:rPr>
        <w:t>厄</w:t>
      </w:r>
      <w:proofErr w:type="gramEnd"/>
      <w:r w:rsidRPr="007465E6">
        <w:rPr>
          <w:rFonts w:hint="eastAsia"/>
        </w:rPr>
        <w:t>斯特</w:t>
      </w:r>
      <w:r w:rsidRPr="00701BF0">
        <w:rPr>
          <w:rFonts w:hint="eastAsia"/>
        </w:rPr>
        <w:t>。</w:t>
      </w:r>
    </w:p>
    <w:p w:rsidR="007F6DE6" w:rsidRDefault="006C2B09" w:rsidP="00E965F5">
      <w:pPr>
        <w:pStyle w:val="AA"/>
        <w:ind w:left="684" w:hangingChars="135" w:hanging="324"/>
      </w:pPr>
      <w:r>
        <w:rPr>
          <w:rFonts w:hint="eastAsia"/>
        </w:rPr>
        <w:t>丁：</w:t>
      </w:r>
      <w:r w:rsidRPr="007465E6">
        <w:rPr>
          <w:rFonts w:hint="eastAsia"/>
        </w:rPr>
        <w:t>首先推論光是電磁波的是赫茲。</w:t>
      </w:r>
    </w:p>
    <w:p w:rsidR="007F6DE6" w:rsidRDefault="006C2B09" w:rsidP="00E965F5">
      <w:pPr>
        <w:pStyle w:val="AA"/>
        <w:ind w:left="684" w:hangingChars="135" w:hanging="324"/>
      </w:pPr>
      <w:proofErr w:type="gramStart"/>
      <w:r>
        <w:rPr>
          <w:rFonts w:hint="eastAsia"/>
        </w:rPr>
        <w:t>戊</w:t>
      </w:r>
      <w:proofErr w:type="gramEnd"/>
      <w:r>
        <w:rPr>
          <w:rFonts w:hint="eastAsia"/>
        </w:rPr>
        <w:t>：</w:t>
      </w:r>
      <w:r w:rsidRPr="007465E6">
        <w:rPr>
          <w:rFonts w:hint="eastAsia"/>
        </w:rPr>
        <w:t>首先由實驗發現電磁感應現象的是法拉</w:t>
      </w:r>
      <w:proofErr w:type="gramStart"/>
      <w:r w:rsidRPr="007465E6">
        <w:rPr>
          <w:rFonts w:hint="eastAsia"/>
        </w:rPr>
        <w:t>第</w:t>
      </w:r>
      <w:proofErr w:type="gramEnd"/>
      <w:r w:rsidRPr="007465E6">
        <w:rPr>
          <w:rFonts w:hint="eastAsia"/>
        </w:rPr>
        <w:t>。</w:t>
      </w:r>
    </w:p>
    <w:p w:rsidR="006C2B09" w:rsidRDefault="006C2B09" w:rsidP="00E965F5">
      <w:pPr>
        <w:pStyle w:val="AA"/>
        <w:ind w:left="684" w:hangingChars="135" w:hanging="324"/>
      </w:pPr>
      <w:r>
        <w:rPr>
          <w:rFonts w:hint="eastAsia"/>
        </w:rPr>
        <w:t>己：</w:t>
      </w:r>
      <w:r w:rsidRPr="007465E6">
        <w:rPr>
          <w:rFonts w:hint="eastAsia"/>
        </w:rPr>
        <w:t>首先提出能量具有量子化特性的是愛因斯坦。</w:t>
      </w:r>
    </w:p>
    <w:p w:rsidR="006C2B09" w:rsidRPr="00E965F5" w:rsidRDefault="006C2B09" w:rsidP="00E965F5">
      <w:pPr>
        <w:pStyle w:val="AA"/>
        <w:ind w:left="684" w:hangingChars="135" w:hanging="324"/>
      </w:pPr>
      <w:r w:rsidRPr="00E965F5">
        <w:rPr>
          <w:rFonts w:hint="eastAsia"/>
        </w:rPr>
        <w:t>在上述各項敘述中，正確的為下列何者？</w:t>
      </w:r>
    </w:p>
    <w:p w:rsidR="006C2B09" w:rsidRPr="001932FD" w:rsidRDefault="006C2B09" w:rsidP="00BC20D0">
      <w:pPr>
        <w:pStyle w:val="ABCDE"/>
        <w:ind w:left="360"/>
      </w:pPr>
      <w:r w:rsidRPr="001932FD">
        <w:rPr>
          <w:rFonts w:hint="eastAsia"/>
        </w:rPr>
        <w:t>(A)</w:t>
      </w:r>
      <w:proofErr w:type="gramStart"/>
      <w:r w:rsidRPr="001932FD">
        <w:rPr>
          <w:rFonts w:hint="eastAsia"/>
        </w:rPr>
        <w:t>甲丁戊</w:t>
      </w:r>
      <w:proofErr w:type="gramEnd"/>
      <w:r w:rsidRPr="001932FD">
        <w:tab/>
      </w:r>
      <w:r w:rsidRPr="001932FD">
        <w:rPr>
          <w:rFonts w:hint="eastAsia"/>
        </w:rPr>
        <w:t>(B)</w:t>
      </w:r>
      <w:r w:rsidRPr="001932FD">
        <w:rPr>
          <w:rFonts w:hint="eastAsia"/>
        </w:rPr>
        <w:t>乙丙己</w:t>
      </w:r>
      <w:r w:rsidRPr="001932FD">
        <w:tab/>
      </w:r>
      <w:r w:rsidRPr="001932FD">
        <w:rPr>
          <w:rFonts w:hint="eastAsia"/>
        </w:rPr>
        <w:t>(C)</w:t>
      </w:r>
      <w:proofErr w:type="gramStart"/>
      <w:r w:rsidRPr="001932FD">
        <w:rPr>
          <w:rFonts w:hint="eastAsia"/>
        </w:rPr>
        <w:t>丙丁戊</w:t>
      </w:r>
      <w:proofErr w:type="gramEnd"/>
      <w:r w:rsidRPr="001932FD">
        <w:rPr>
          <w:rFonts w:hint="eastAsia"/>
        </w:rPr>
        <w:t>己</w:t>
      </w:r>
      <w:r w:rsidRPr="001932FD">
        <w:tab/>
        <w:t>(D)</w:t>
      </w:r>
      <w:r w:rsidRPr="001932FD">
        <w:rPr>
          <w:rFonts w:hint="eastAsia"/>
        </w:rPr>
        <w:t>甲乙</w:t>
      </w:r>
      <w:proofErr w:type="gramStart"/>
      <w:r w:rsidRPr="001932FD">
        <w:rPr>
          <w:rFonts w:hint="eastAsia"/>
        </w:rPr>
        <w:t>丙</w:t>
      </w:r>
      <w:proofErr w:type="gramEnd"/>
      <w:r w:rsidRPr="001932FD">
        <w:rPr>
          <w:rFonts w:hint="eastAsia"/>
        </w:rPr>
        <w:t>戊</w:t>
      </w:r>
      <w:r w:rsidRPr="001932FD">
        <w:tab/>
      </w:r>
      <w:r w:rsidRPr="001932FD">
        <w:rPr>
          <w:rFonts w:hint="eastAsia"/>
        </w:rPr>
        <w:t>(E)</w:t>
      </w:r>
      <w:r w:rsidRPr="001932FD">
        <w:rPr>
          <w:rFonts w:hint="eastAsia"/>
        </w:rPr>
        <w:t>甲乙丁己</w:t>
      </w:r>
    </w:p>
    <w:p w:rsidR="006C2B09" w:rsidRPr="00742E24" w:rsidRDefault="006C2B09" w:rsidP="00E965F5">
      <w:pPr>
        <w:pStyle w:val="TIT1"/>
        <w:spacing w:before="60"/>
        <w:ind w:left="357" w:hanging="357"/>
      </w:pPr>
      <w:r w:rsidRPr="00E965F5">
        <w:rPr>
          <w:rFonts w:hint="eastAsia"/>
        </w:rPr>
        <w:t>29.</w:t>
      </w:r>
      <w:r w:rsidRPr="00742E24">
        <w:tab/>
      </w:r>
      <w:r w:rsidRPr="00E965F5">
        <w:rPr>
          <w:rFonts w:hint="eastAsia"/>
        </w:rPr>
        <w:t>COVID-19</w:t>
      </w:r>
      <w:proofErr w:type="gramStart"/>
      <w:r w:rsidRPr="00E965F5">
        <w:rPr>
          <w:rFonts w:hint="eastAsia"/>
        </w:rPr>
        <w:t>疫情於</w:t>
      </w:r>
      <w:proofErr w:type="gramEnd"/>
      <w:r w:rsidRPr="00E965F5">
        <w:rPr>
          <w:rFonts w:hint="eastAsia"/>
        </w:rPr>
        <w:t>2019</w:t>
      </w:r>
      <w:r w:rsidRPr="00E965F5">
        <w:rPr>
          <w:rFonts w:hint="eastAsia"/>
        </w:rPr>
        <w:t>年底爆發後，為防止疫情擴散，在初步辨認是否感染病毒時，會先</w:t>
      </w:r>
      <w:proofErr w:type="gramStart"/>
      <w:r w:rsidRPr="00E965F5">
        <w:rPr>
          <w:rFonts w:hint="eastAsia"/>
        </w:rPr>
        <w:t>以額溫</w:t>
      </w:r>
      <w:proofErr w:type="gramEnd"/>
      <w:r w:rsidRPr="00E965F5">
        <w:rPr>
          <w:rFonts w:hint="eastAsia"/>
        </w:rPr>
        <w:t>槍測量額頭溫度；</w:t>
      </w:r>
      <w:proofErr w:type="gramStart"/>
      <w:r w:rsidRPr="00E965F5">
        <w:rPr>
          <w:rFonts w:hint="eastAsia"/>
        </w:rPr>
        <w:t>若有確診</w:t>
      </w:r>
      <w:proofErr w:type="gramEnd"/>
      <w:r w:rsidRPr="00E965F5">
        <w:rPr>
          <w:rFonts w:hint="eastAsia"/>
        </w:rPr>
        <w:t>情形，則會將較嚴重的患者</w:t>
      </w:r>
      <w:proofErr w:type="gramStart"/>
      <w:r w:rsidRPr="00E965F5">
        <w:rPr>
          <w:rFonts w:hint="eastAsia"/>
        </w:rPr>
        <w:t>隔離於負</w:t>
      </w:r>
      <w:proofErr w:type="gramEnd"/>
      <w:r w:rsidRPr="00E965F5">
        <w:rPr>
          <w:rFonts w:hint="eastAsia"/>
        </w:rPr>
        <w:t>壓病房以便診療，並避免病毒隨空氣外洩。關於上述的防疫措施，下列敘述哪些正確？（應選</w:t>
      </w:r>
      <w:r w:rsidRPr="00E965F5">
        <w:rPr>
          <w:rFonts w:hint="eastAsia"/>
        </w:rPr>
        <w:t>3</w:t>
      </w:r>
      <w:r w:rsidRPr="00E965F5">
        <w:rPr>
          <w:rFonts w:hint="eastAsia"/>
        </w:rPr>
        <w:t>項）</w:t>
      </w:r>
    </w:p>
    <w:p w:rsidR="006C2B09" w:rsidRPr="00E965F5" w:rsidRDefault="006C2B09" w:rsidP="00E965F5">
      <w:pPr>
        <w:pStyle w:val="AA"/>
        <w:ind w:left="684" w:hangingChars="135" w:hanging="324"/>
      </w:pPr>
      <w:r w:rsidRPr="00E965F5">
        <w:t>(A)</w:t>
      </w:r>
      <w:r w:rsidRPr="00E965F5">
        <w:rPr>
          <w:rFonts w:hint="eastAsia"/>
        </w:rPr>
        <w:t>負壓病房內的空氣壓力比病房外為低，故病房內的空氣不易外</w:t>
      </w:r>
      <w:proofErr w:type="gramStart"/>
      <w:r w:rsidRPr="00E965F5">
        <w:rPr>
          <w:rFonts w:hint="eastAsia"/>
        </w:rPr>
        <w:t>洩</w:t>
      </w:r>
      <w:proofErr w:type="gramEnd"/>
    </w:p>
    <w:p w:rsidR="006C2B09" w:rsidRPr="00E965F5" w:rsidRDefault="006C2B09" w:rsidP="00E965F5">
      <w:pPr>
        <w:pStyle w:val="AA"/>
        <w:ind w:left="684" w:hangingChars="135" w:hanging="324"/>
      </w:pPr>
      <w:r w:rsidRPr="00E965F5">
        <w:t>(B)</w:t>
      </w:r>
      <w:r w:rsidRPr="00E965F5">
        <w:rPr>
          <w:rFonts w:hint="eastAsia"/>
        </w:rPr>
        <w:t>負壓病房內的空氣壓力比病房外為高，故病房內的空氣不易外</w:t>
      </w:r>
      <w:proofErr w:type="gramStart"/>
      <w:r w:rsidRPr="00E965F5">
        <w:rPr>
          <w:rFonts w:hint="eastAsia"/>
        </w:rPr>
        <w:t>洩</w:t>
      </w:r>
      <w:proofErr w:type="gramEnd"/>
    </w:p>
    <w:p w:rsidR="006C2B09" w:rsidRPr="00E965F5" w:rsidRDefault="006C2B09" w:rsidP="00E965F5">
      <w:pPr>
        <w:pStyle w:val="AA"/>
        <w:ind w:left="684" w:hangingChars="135" w:hanging="324"/>
      </w:pPr>
      <w:r w:rsidRPr="00E965F5">
        <w:t>(C)</w:t>
      </w:r>
      <w:r w:rsidRPr="00E965F5">
        <w:rPr>
          <w:rFonts w:hint="eastAsia"/>
        </w:rPr>
        <w:t>健康的人在體溫正常時與周圍環境必處於熱平衡狀態</w:t>
      </w:r>
    </w:p>
    <w:p w:rsidR="006C2B09" w:rsidRPr="00E965F5" w:rsidRDefault="006C2B09" w:rsidP="00E965F5">
      <w:pPr>
        <w:pStyle w:val="AA"/>
        <w:ind w:left="684" w:hangingChars="135" w:hanging="324"/>
      </w:pPr>
      <w:r w:rsidRPr="00E965F5">
        <w:t>(D)</w:t>
      </w:r>
      <w:r w:rsidRPr="00E965F5">
        <w:rPr>
          <w:rFonts w:hint="eastAsia"/>
        </w:rPr>
        <w:t>發燒時利用</w:t>
      </w:r>
      <w:proofErr w:type="gramStart"/>
      <w:r w:rsidRPr="00E965F5">
        <w:rPr>
          <w:rFonts w:hint="eastAsia"/>
        </w:rPr>
        <w:t>冰枕可</w:t>
      </w:r>
      <w:proofErr w:type="gramEnd"/>
      <w:r w:rsidRPr="00E965F5">
        <w:rPr>
          <w:rFonts w:hint="eastAsia"/>
        </w:rPr>
        <w:t>使額頭降溫，主要是靠額頭與</w:t>
      </w:r>
      <w:proofErr w:type="gramStart"/>
      <w:r w:rsidRPr="00E965F5">
        <w:rPr>
          <w:rFonts w:hint="eastAsia"/>
        </w:rPr>
        <w:t>冰枕之</w:t>
      </w:r>
      <w:proofErr w:type="gramEnd"/>
      <w:r w:rsidRPr="00E965F5">
        <w:rPr>
          <w:rFonts w:hint="eastAsia"/>
        </w:rPr>
        <w:t>間的熱傳導</w:t>
      </w:r>
    </w:p>
    <w:p w:rsidR="006C2B09" w:rsidRPr="00E965F5" w:rsidRDefault="006C2B09" w:rsidP="00E965F5">
      <w:pPr>
        <w:pStyle w:val="AA"/>
        <w:ind w:left="684" w:hangingChars="135" w:hanging="324"/>
      </w:pPr>
      <w:r w:rsidRPr="00E965F5">
        <w:t>(E)</w:t>
      </w:r>
      <w:r w:rsidRPr="00E965F5">
        <w:rPr>
          <w:rFonts w:hint="eastAsia"/>
        </w:rPr>
        <w:t>在量</w:t>
      </w:r>
      <w:proofErr w:type="gramStart"/>
      <w:r w:rsidRPr="00E965F5">
        <w:rPr>
          <w:rFonts w:hint="eastAsia"/>
        </w:rPr>
        <w:t>測額溫時</w:t>
      </w:r>
      <w:proofErr w:type="gramEnd"/>
      <w:r w:rsidRPr="00E965F5">
        <w:rPr>
          <w:rFonts w:hint="eastAsia"/>
        </w:rPr>
        <w:t>，額頭</w:t>
      </w:r>
      <w:proofErr w:type="gramStart"/>
      <w:r w:rsidRPr="00E965F5">
        <w:rPr>
          <w:rFonts w:hint="eastAsia"/>
        </w:rPr>
        <w:t>到額溫</w:t>
      </w:r>
      <w:proofErr w:type="gramEnd"/>
      <w:r w:rsidRPr="00E965F5">
        <w:rPr>
          <w:rFonts w:hint="eastAsia"/>
        </w:rPr>
        <w:t>槍之間是以電磁波的方式進行熱傳播</w:t>
      </w:r>
    </w:p>
    <w:p w:rsidR="006C2B09" w:rsidRPr="0062702E" w:rsidRDefault="006C2B09" w:rsidP="00BC20D0">
      <w:pPr>
        <w:pStyle w:val="-05"/>
      </w:pPr>
      <w:r>
        <w:rPr>
          <w:rFonts w:hint="eastAsia"/>
        </w:rPr>
        <w:t>30</w:t>
      </w:r>
      <w:r w:rsidRPr="0062702E">
        <w:rPr>
          <w:rFonts w:hint="eastAsia"/>
        </w:rPr>
        <w:t>-3</w:t>
      </w:r>
      <w:r>
        <w:rPr>
          <w:rFonts w:hint="eastAsia"/>
        </w:rPr>
        <w:t>1</w:t>
      </w:r>
      <w:proofErr w:type="gramStart"/>
      <w:r w:rsidRPr="0062702E">
        <w:rPr>
          <w:rFonts w:hint="eastAsia"/>
        </w:rPr>
        <w:t>題為題</w:t>
      </w:r>
      <w:proofErr w:type="gramEnd"/>
      <w:r w:rsidRPr="0062702E">
        <w:rPr>
          <w:rFonts w:hint="eastAsia"/>
        </w:rPr>
        <w:t>組</w:t>
      </w:r>
    </w:p>
    <w:p w:rsidR="006C2B09" w:rsidRPr="00BC20D0" w:rsidRDefault="00874459" w:rsidP="006C2B09">
      <w:pPr>
        <w:pStyle w:val="tit2"/>
        <w:ind w:leftChars="150" w:left="360"/>
        <w:rPr>
          <w:rFonts w:eastAsia="新細明體"/>
          <w:szCs w:val="22"/>
        </w:rPr>
      </w:pPr>
      <w:r>
        <w:rPr>
          <w:noProof/>
        </w:rPr>
        <mc:AlternateContent>
          <mc:Choice Requires="wpg">
            <w:drawing>
              <wp:anchor distT="0" distB="0" distL="114300" distR="114300" simplePos="0" relativeHeight="251780608" behindDoc="0" locked="0" layoutInCell="1" allowOverlap="1" wp14:anchorId="7043D073" wp14:editId="74A0BEF0">
                <wp:simplePos x="0" y="0"/>
                <wp:positionH relativeFrom="column">
                  <wp:align>right</wp:align>
                </wp:positionH>
                <wp:positionV relativeFrom="paragraph">
                  <wp:posOffset>379319</wp:posOffset>
                </wp:positionV>
                <wp:extent cx="1936750" cy="2531745"/>
                <wp:effectExtent l="0" t="0" r="6350" b="1905"/>
                <wp:wrapSquare wrapText="bothSides"/>
                <wp:docPr id="723" name="群組 723"/>
                <wp:cNvGraphicFramePr/>
                <a:graphic xmlns:a="http://schemas.openxmlformats.org/drawingml/2006/main">
                  <a:graphicData uri="http://schemas.microsoft.com/office/word/2010/wordprocessingGroup">
                    <wpg:wgp>
                      <wpg:cNvGrpSpPr/>
                      <wpg:grpSpPr>
                        <a:xfrm>
                          <a:off x="0" y="0"/>
                          <a:ext cx="1936750" cy="2532123"/>
                          <a:chOff x="191769" y="9054"/>
                          <a:chExt cx="1936173" cy="2530953"/>
                        </a:xfrm>
                      </wpg:grpSpPr>
                      <pic:pic xmlns:pic="http://schemas.openxmlformats.org/drawingml/2006/picture">
                        <pic:nvPicPr>
                          <pic:cNvPr id="724" name="圖片 724"/>
                          <pic:cNvPicPr>
                            <a:picLocks noChangeAspect="1"/>
                          </pic:cNvPicPr>
                        </pic:nvPicPr>
                        <pic:blipFill>
                          <a:blip r:embed="rId74">
                            <a:grayscl/>
                            <a:extLst>
                              <a:ext uri="{28A0092B-C50C-407E-A947-70E740481C1C}">
                                <a14:useLocalDpi xmlns:a14="http://schemas.microsoft.com/office/drawing/2010/main" val="0"/>
                              </a:ext>
                            </a:extLst>
                          </a:blip>
                          <a:stretch>
                            <a:fillRect/>
                          </a:stretch>
                        </pic:blipFill>
                        <pic:spPr bwMode="auto">
                          <a:xfrm>
                            <a:off x="206833" y="9054"/>
                            <a:ext cx="1897579" cy="2329070"/>
                          </a:xfrm>
                          <a:prstGeom prst="rect">
                            <a:avLst/>
                          </a:prstGeom>
                          <a:noFill/>
                          <a:ln>
                            <a:noFill/>
                          </a:ln>
                        </pic:spPr>
                      </pic:pic>
                      <wps:wsp>
                        <wps:cNvPr id="725" name="直線接點 725"/>
                        <wps:cNvCnPr/>
                        <wps:spPr>
                          <a:xfrm flipH="1">
                            <a:off x="191769" y="773347"/>
                            <a:ext cx="928817" cy="410122"/>
                          </a:xfrm>
                          <a:prstGeom prst="line">
                            <a:avLst/>
                          </a:prstGeom>
                          <a:noFill/>
                          <a:ln w="19050" cap="flat" cmpd="sng" algn="ctr">
                            <a:solidFill>
                              <a:sysClr val="windowText" lastClr="000000"/>
                            </a:solidFill>
                            <a:prstDash val="dash"/>
                          </a:ln>
                          <a:effectLst/>
                        </wps:spPr>
                        <wps:bodyPr/>
                      </wps:wsp>
                      <wps:wsp>
                        <wps:cNvPr id="726" name="文字方塊 20"/>
                        <wps:cNvSpPr txBox="1"/>
                        <wps:spPr>
                          <a:xfrm>
                            <a:off x="876796" y="2358212"/>
                            <a:ext cx="560812" cy="18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Default="00C262C6" w:rsidP="00D92B6E">
                              <w:pPr>
                                <w:pStyle w:val="Web"/>
                                <w:spacing w:before="0" w:beforeAutospacing="0" w:after="0" w:afterAutospacing="0" w:line="240" w:lineRule="exact"/>
                                <w:jc w:val="center"/>
                              </w:pPr>
                              <w:r w:rsidRPr="0087404A">
                                <w:rPr>
                                  <w:rFonts w:ascii="Times New Roman"/>
                                  <w:color w:val="0D0D0D" w:themeColor="text1" w:themeTint="F2"/>
                                  <w:spacing w:val="20"/>
                                  <w:sz w:val="22"/>
                                  <w:szCs w:val="22"/>
                                </w:rPr>
                                <w:t>圖</w:t>
                              </w:r>
                              <w:r w:rsidRPr="0087404A">
                                <w:rPr>
                                  <w:rFonts w:ascii="Times New Roman" w:hint="eastAsia"/>
                                  <w:color w:val="0D0D0D" w:themeColor="text1" w:themeTint="F2"/>
                                  <w:spacing w:val="20"/>
                                  <w:sz w:val="22"/>
                                  <w:szCs w:val="22"/>
                                </w:rPr>
                                <w:t>9</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7" name="文字方塊 2"/>
                        <wps:cNvSpPr txBox="1">
                          <a:spLocks noChangeArrowheads="1"/>
                        </wps:cNvSpPr>
                        <wps:spPr bwMode="auto">
                          <a:xfrm>
                            <a:off x="240401" y="313035"/>
                            <a:ext cx="287020" cy="280314"/>
                          </a:xfrm>
                          <a:prstGeom prst="rect">
                            <a:avLst/>
                          </a:prstGeom>
                          <a:noFill/>
                          <a:ln w="9525">
                            <a:noFill/>
                            <a:miter lim="800000"/>
                            <a:headEnd/>
                            <a:tailEnd/>
                          </a:ln>
                        </wps:spPr>
                        <wps:txbx>
                          <w:txbxContent>
                            <w:p w:rsidR="00C262C6" w:rsidRDefault="00C262C6" w:rsidP="00874459">
                              <w:pPr>
                                <w:pStyle w:val="Web"/>
                                <w:spacing w:before="0" w:beforeAutospacing="0" w:after="0" w:afterAutospacing="0" w:line="360" w:lineRule="exact"/>
                              </w:pPr>
                              <w:r>
                                <w:rPr>
                                  <w:rFonts w:ascii="Times New Roman" w:eastAsia="細明體" w:hAnsi="細明體" w:hint="eastAsia"/>
                                  <w:sz w:val="20"/>
                                  <w:szCs w:val="20"/>
                                </w:rPr>
                                <w:t>光源</w:t>
                              </w:r>
                            </w:p>
                          </w:txbxContent>
                        </wps:txbx>
                        <wps:bodyPr rot="0" vert="horz" wrap="square" lIns="0" tIns="0" rIns="0" bIns="0" anchor="t" anchorCtr="0">
                          <a:noAutofit/>
                        </wps:bodyPr>
                      </wps:wsp>
                      <wps:wsp>
                        <wps:cNvPr id="728" name="文字方塊 2"/>
                        <wps:cNvSpPr txBox="1">
                          <a:spLocks noChangeArrowheads="1"/>
                        </wps:cNvSpPr>
                        <wps:spPr bwMode="auto">
                          <a:xfrm>
                            <a:off x="1033733" y="1218950"/>
                            <a:ext cx="667347" cy="355852"/>
                          </a:xfrm>
                          <a:prstGeom prst="rect">
                            <a:avLst/>
                          </a:prstGeom>
                          <a:noFill/>
                          <a:ln w="9525">
                            <a:noFill/>
                            <a:miter lim="800000"/>
                            <a:headEnd/>
                            <a:tailEnd/>
                          </a:ln>
                        </wps:spPr>
                        <wps:txbx>
                          <w:txbxContent>
                            <w:p w:rsidR="00C262C6" w:rsidRPr="00EC0EA3" w:rsidRDefault="00C262C6" w:rsidP="00874459">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出射光</w:t>
                              </w:r>
                            </w:p>
                          </w:txbxContent>
                        </wps:txbx>
                        <wps:bodyPr rot="0" vert="horz" wrap="square" lIns="0" tIns="0" rIns="0" bIns="0" anchor="t" anchorCtr="0">
                          <a:noAutofit/>
                        </wps:bodyPr>
                      </wps:wsp>
                      <wps:wsp>
                        <wps:cNvPr id="729" name="文字方塊 2"/>
                        <wps:cNvSpPr txBox="1">
                          <a:spLocks noChangeArrowheads="1"/>
                        </wps:cNvSpPr>
                        <wps:spPr bwMode="auto">
                          <a:xfrm>
                            <a:off x="432311" y="1200577"/>
                            <a:ext cx="513092" cy="297270"/>
                          </a:xfrm>
                          <a:prstGeom prst="rect">
                            <a:avLst/>
                          </a:prstGeom>
                          <a:noFill/>
                          <a:ln w="9525">
                            <a:noFill/>
                            <a:miter lim="800000"/>
                            <a:headEnd/>
                            <a:tailEnd/>
                          </a:ln>
                        </wps:spPr>
                        <wps:txbx>
                          <w:txbxContent>
                            <w:p w:rsidR="00C262C6" w:rsidRPr="00EC0EA3" w:rsidRDefault="00C262C6" w:rsidP="00874459">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入射光</w:t>
                              </w:r>
                            </w:p>
                          </w:txbxContent>
                        </wps:txbx>
                        <wps:bodyPr rot="0" vert="horz" wrap="square" lIns="0" tIns="0" rIns="0" bIns="0" anchor="t" anchorCtr="0">
                          <a:noAutofit/>
                        </wps:bodyPr>
                      </wps:wsp>
                      <wps:wsp>
                        <wps:cNvPr id="730" name="文字方塊 2"/>
                        <wps:cNvSpPr txBox="1">
                          <a:spLocks noChangeArrowheads="1"/>
                        </wps:cNvSpPr>
                        <wps:spPr bwMode="auto">
                          <a:xfrm>
                            <a:off x="1563270" y="1844937"/>
                            <a:ext cx="564672" cy="297095"/>
                          </a:xfrm>
                          <a:prstGeom prst="rect">
                            <a:avLst/>
                          </a:prstGeom>
                          <a:noFill/>
                          <a:ln w="9525">
                            <a:noFill/>
                            <a:miter lim="800000"/>
                            <a:headEnd/>
                            <a:tailEnd/>
                          </a:ln>
                        </wps:spPr>
                        <wps:txbx>
                          <w:txbxContent>
                            <w:p w:rsidR="00C262C6" w:rsidRPr="00EC0EA3" w:rsidRDefault="00C262C6" w:rsidP="00874459">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原子層</w:t>
                              </w:r>
                            </w:p>
                          </w:txbxContent>
                        </wps:txbx>
                        <wps:bodyPr rot="0" vert="horz" wrap="square" lIns="0" tIns="0" rIns="0" bIns="0" anchor="t" anchorCtr="0">
                          <a:noAutofit/>
                        </wps:bodyPr>
                      </wps:wsp>
                      <wps:wsp>
                        <wps:cNvPr id="731" name="文字方塊 2"/>
                        <wps:cNvSpPr txBox="1">
                          <a:spLocks noChangeArrowheads="1"/>
                        </wps:cNvSpPr>
                        <wps:spPr bwMode="auto">
                          <a:xfrm>
                            <a:off x="1612859" y="88025"/>
                            <a:ext cx="385880" cy="272766"/>
                          </a:xfrm>
                          <a:prstGeom prst="rect">
                            <a:avLst/>
                          </a:prstGeom>
                          <a:noFill/>
                          <a:ln w="9525">
                            <a:noFill/>
                            <a:miter lim="800000"/>
                            <a:headEnd/>
                            <a:tailEnd/>
                          </a:ln>
                        </wps:spPr>
                        <wps:txbx>
                          <w:txbxContent>
                            <w:p w:rsidR="00C262C6" w:rsidRPr="00EC0EA3" w:rsidRDefault="00C262C6" w:rsidP="00874459">
                              <w:pPr>
                                <w:pStyle w:val="Web"/>
                                <w:spacing w:before="0" w:beforeAutospacing="0" w:after="0" w:afterAutospacing="0" w:line="360" w:lineRule="exact"/>
                                <w:ind w:firstLine="115"/>
                                <w:rPr>
                                  <w:sz w:val="20"/>
                                  <w:szCs w:val="20"/>
                                </w:rPr>
                              </w:pPr>
                              <w:r w:rsidRPr="00EC0EA3">
                                <w:rPr>
                                  <w:rFonts w:ascii="Times New Roman" w:eastAsia="細明體" w:hAnsi="細明體" w:hint="eastAsia"/>
                                  <w:sz w:val="20"/>
                                  <w:szCs w:val="20"/>
                                </w:rPr>
                                <w:t>屏幕</w:t>
                              </w:r>
                            </w:p>
                          </w:txbxContent>
                        </wps:txbx>
                        <wps:bodyPr rot="0" vert="horz" wrap="square" lIns="0" tIns="0" rIns="0" bIns="0" anchor="t" anchorCtr="0">
                          <a:noAutofit/>
                        </wps:bodyPr>
                      </wps:wsp>
                      <wps:wsp>
                        <wps:cNvPr id="732" name="文字方塊 2"/>
                        <wps:cNvSpPr txBox="1">
                          <a:spLocks noChangeArrowheads="1"/>
                        </wps:cNvSpPr>
                        <wps:spPr bwMode="auto">
                          <a:xfrm>
                            <a:off x="1081107" y="174876"/>
                            <a:ext cx="553992" cy="253073"/>
                          </a:xfrm>
                          <a:prstGeom prst="rect">
                            <a:avLst/>
                          </a:prstGeom>
                          <a:noFill/>
                          <a:ln w="9525">
                            <a:noFill/>
                            <a:miter lim="800000"/>
                            <a:headEnd/>
                            <a:tailEnd/>
                          </a:ln>
                        </wps:spPr>
                        <wps:txbx>
                          <w:txbxContent>
                            <w:p w:rsidR="00C262C6" w:rsidRPr="00EC0EA3" w:rsidRDefault="00C262C6" w:rsidP="00874459">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出射光</w:t>
                              </w:r>
                            </w:p>
                          </w:txbxContent>
                        </wps:txbx>
                        <wps:bodyPr rot="0" vert="horz" wrap="square" lIns="0" tIns="0" rIns="0" bIns="0" anchor="t" anchorCtr="0">
                          <a:noAutofit/>
                        </wps:bodyPr>
                      </wps:wsp>
                      <wps:wsp>
                        <wps:cNvPr id="733" name="文字方塊 2"/>
                        <wps:cNvSpPr txBox="1">
                          <a:spLocks noChangeArrowheads="1"/>
                        </wps:cNvSpPr>
                        <wps:spPr bwMode="auto">
                          <a:xfrm>
                            <a:off x="866567" y="344747"/>
                            <a:ext cx="369231" cy="256855"/>
                          </a:xfrm>
                          <a:prstGeom prst="rect">
                            <a:avLst/>
                          </a:prstGeom>
                          <a:noFill/>
                          <a:ln w="9525">
                            <a:noFill/>
                            <a:miter lim="800000"/>
                            <a:headEnd/>
                            <a:tailEnd/>
                          </a:ln>
                        </wps:spPr>
                        <wps:txbx>
                          <w:txbxContent>
                            <w:p w:rsidR="00C262C6" w:rsidRPr="00EC0EA3" w:rsidRDefault="00C262C6" w:rsidP="00874459">
                              <w:pPr>
                                <w:pStyle w:val="Web"/>
                                <w:spacing w:before="0" w:beforeAutospacing="0" w:after="0" w:afterAutospacing="0" w:line="360" w:lineRule="exact"/>
                                <w:rPr>
                                  <w:sz w:val="20"/>
                                  <w:szCs w:val="20"/>
                                </w:rPr>
                              </w:pPr>
                              <w:r w:rsidRPr="00EC0EA3">
                                <w:rPr>
                                  <w:rFonts w:ascii="Times New Roman" w:eastAsia="細明體" w:hAnsi="細明體" w:hint="eastAsia"/>
                                  <w:sz w:val="20"/>
                                  <w:szCs w:val="20"/>
                                </w:rPr>
                                <w:t>晶體</w:t>
                              </w:r>
                            </w:p>
                          </w:txbxContent>
                        </wps:txbx>
                        <wps:bodyPr rot="0" vert="horz" wrap="square" lIns="0" tIns="0" rIns="0" bIns="0" anchor="t" anchorCtr="0">
                          <a:noAutofit/>
                        </wps:bodyPr>
                      </wps:wsp>
                      <wps:wsp>
                        <wps:cNvPr id="734" name="文字方塊 2"/>
                        <wps:cNvSpPr txBox="1">
                          <a:spLocks noChangeArrowheads="1"/>
                        </wps:cNvSpPr>
                        <wps:spPr bwMode="auto">
                          <a:xfrm>
                            <a:off x="517377" y="604737"/>
                            <a:ext cx="472888" cy="250381"/>
                          </a:xfrm>
                          <a:prstGeom prst="rect">
                            <a:avLst/>
                          </a:prstGeom>
                          <a:noFill/>
                          <a:ln w="9525">
                            <a:noFill/>
                            <a:miter lim="800000"/>
                            <a:headEnd/>
                            <a:tailEnd/>
                          </a:ln>
                        </wps:spPr>
                        <wps:txbx>
                          <w:txbxContent>
                            <w:p w:rsidR="00C262C6" w:rsidRPr="00EC0EA3" w:rsidRDefault="00C262C6" w:rsidP="00230994">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入射光</w:t>
                              </w:r>
                            </w:p>
                          </w:txbxContent>
                        </wps:txbx>
                        <wps:bodyPr rot="0" vert="horz" wrap="square" lIns="0" tIns="0" rIns="0" bIns="0" anchor="t" anchorCtr="0">
                          <a:noAutofit/>
                        </wps:bodyPr>
                      </wps:wsp>
                      <wps:wsp>
                        <wps:cNvPr id="735" name="直線接點 735"/>
                        <wps:cNvCnPr/>
                        <wps:spPr>
                          <a:xfrm flipH="1" flipV="1">
                            <a:off x="1159958" y="793249"/>
                            <a:ext cx="929070" cy="396832"/>
                          </a:xfrm>
                          <a:prstGeom prst="line">
                            <a:avLst/>
                          </a:prstGeom>
                          <a:noFill/>
                          <a:ln w="19050" cap="flat" cmpd="sng" algn="ctr">
                            <a:solidFill>
                              <a:sysClr val="windowText" lastClr="000000"/>
                            </a:solidFill>
                            <a:prstDash val="dash"/>
                          </a:ln>
                          <a:effectLst/>
                        </wps:spPr>
                        <wps:bodyPr/>
                      </wps:wsp>
                      <wps:wsp>
                        <wps:cNvPr id="736" name="文字方塊 2"/>
                        <wps:cNvSpPr txBox="1">
                          <a:spLocks noChangeArrowheads="1"/>
                        </wps:cNvSpPr>
                        <wps:spPr bwMode="auto">
                          <a:xfrm>
                            <a:off x="1094829" y="2173864"/>
                            <a:ext cx="267433" cy="196464"/>
                          </a:xfrm>
                          <a:prstGeom prst="rect">
                            <a:avLst/>
                          </a:prstGeom>
                          <a:noFill/>
                          <a:ln w="9525">
                            <a:noFill/>
                            <a:miter lim="800000"/>
                            <a:headEnd/>
                            <a:tailEnd/>
                          </a:ln>
                        </wps:spPr>
                        <wps:txbx>
                          <w:txbxContent>
                            <w:p w:rsidR="00C262C6" w:rsidRPr="00874459" w:rsidRDefault="00C262C6" w:rsidP="00874459">
                              <w:pPr>
                                <w:pStyle w:val="Web"/>
                                <w:snapToGrid w:val="0"/>
                                <w:spacing w:before="0" w:beforeAutospacing="0" w:after="0" w:afterAutospacing="0" w:line="240" w:lineRule="atLeast"/>
                                <w:jc w:val="center"/>
                                <w:rPr>
                                  <w:rFonts w:ascii="Times New Roman"/>
                                  <w:i/>
                                  <w:sz w:val="18"/>
                                  <w:szCs w:val="18"/>
                                </w:rPr>
                              </w:pPr>
                              <w:r w:rsidRPr="00874459">
                                <w:rPr>
                                  <w:rFonts w:ascii="Times New Roman"/>
                                  <w:i/>
                                  <w:sz w:val="18"/>
                                  <w:szCs w:val="18"/>
                                </w:rPr>
                                <w:t>L</w:t>
                              </w:r>
                            </w:p>
                          </w:txbxContent>
                        </wps:txbx>
                        <wps:bodyPr rot="0" vert="horz" wrap="square" lIns="0" tIns="0" rIns="0" bIns="0" anchor="t" anchorCtr="0">
                          <a:noAutofit/>
                        </wps:bodyPr>
                      </wps:wsp>
                      <wps:wsp>
                        <wps:cNvPr id="737" name="文字方塊 2"/>
                        <wps:cNvSpPr txBox="1">
                          <a:spLocks noChangeArrowheads="1"/>
                        </wps:cNvSpPr>
                        <wps:spPr bwMode="auto">
                          <a:xfrm>
                            <a:off x="327930" y="1854315"/>
                            <a:ext cx="225152" cy="210953"/>
                          </a:xfrm>
                          <a:prstGeom prst="rect">
                            <a:avLst/>
                          </a:prstGeom>
                          <a:noFill/>
                          <a:ln w="9525">
                            <a:noFill/>
                            <a:miter lim="800000"/>
                            <a:headEnd/>
                            <a:tailEnd/>
                          </a:ln>
                        </wps:spPr>
                        <wps:txbx>
                          <w:txbxContent>
                            <w:p w:rsidR="00C262C6" w:rsidRPr="00874459" w:rsidRDefault="00C262C6" w:rsidP="00874459">
                              <w:pPr>
                                <w:pStyle w:val="Web"/>
                                <w:spacing w:before="0" w:beforeAutospacing="0" w:after="0" w:afterAutospacing="0" w:line="360" w:lineRule="exact"/>
                                <w:jc w:val="center"/>
                                <w:rPr>
                                  <w:rFonts w:ascii="Times New Roman"/>
                                  <w:i/>
                                  <w:sz w:val="18"/>
                                </w:rPr>
                              </w:pPr>
                              <w:r w:rsidRPr="00874459">
                                <w:rPr>
                                  <w:rFonts w:ascii="Times New Roman"/>
                                  <w:i/>
                                  <w:sz w:val="18"/>
                                </w:rPr>
                                <w:t>d</w:t>
                              </w:r>
                            </w:p>
                          </w:txbxContent>
                        </wps:txbx>
                        <wps:bodyPr rot="0" vert="horz" wrap="square" lIns="0" tIns="0" rIns="0" bIns="0" anchor="t" anchorCtr="0">
                          <a:noAutofit/>
                        </wps:bodyPr>
                      </wps:wsp>
                      <wps:wsp>
                        <wps:cNvPr id="738" name="文字方塊 2"/>
                        <wps:cNvSpPr txBox="1">
                          <a:spLocks noChangeArrowheads="1"/>
                        </wps:cNvSpPr>
                        <wps:spPr bwMode="auto">
                          <a:xfrm>
                            <a:off x="891863" y="1802920"/>
                            <a:ext cx="108612" cy="87142"/>
                          </a:xfrm>
                          <a:prstGeom prst="rect">
                            <a:avLst/>
                          </a:prstGeom>
                          <a:noFill/>
                          <a:ln w="9525">
                            <a:noFill/>
                            <a:miter lim="800000"/>
                            <a:headEnd/>
                            <a:tailEnd/>
                          </a:ln>
                        </wps:spPr>
                        <wps:txbx>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sidRPr="004F324C">
                                <w:rPr>
                                  <w:rFonts w:ascii="Times New Roman"/>
                                  <w:sz w:val="12"/>
                                  <w:szCs w:val="12"/>
                                </w:rPr>
                                <w:t>θ</w:t>
                              </w:r>
                            </w:p>
                          </w:txbxContent>
                        </wps:txbx>
                        <wps:bodyPr rot="0" vert="horz" wrap="square" lIns="0" tIns="0" rIns="0" bIns="0" anchor="t" anchorCtr="0">
                          <a:noAutofit/>
                        </wps:bodyPr>
                      </wps:wsp>
                      <wps:wsp>
                        <wps:cNvPr id="739" name="文字方塊 2"/>
                        <wps:cNvSpPr txBox="1">
                          <a:spLocks noChangeArrowheads="1"/>
                        </wps:cNvSpPr>
                        <wps:spPr bwMode="auto">
                          <a:xfrm>
                            <a:off x="1108968" y="1801751"/>
                            <a:ext cx="108612" cy="87142"/>
                          </a:xfrm>
                          <a:prstGeom prst="rect">
                            <a:avLst/>
                          </a:prstGeom>
                          <a:noFill/>
                          <a:ln w="9525">
                            <a:noFill/>
                            <a:miter lim="800000"/>
                            <a:headEnd/>
                            <a:tailEnd/>
                          </a:ln>
                        </wps:spPr>
                        <wps:txbx>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sidRPr="004F324C">
                                <w:rPr>
                                  <w:rFonts w:ascii="Times New Roman"/>
                                  <w:sz w:val="12"/>
                                  <w:szCs w:val="12"/>
                                </w:rPr>
                                <w:t>θ</w:t>
                              </w:r>
                            </w:p>
                          </w:txbxContent>
                        </wps:txbx>
                        <wps:bodyPr rot="0" vert="horz" wrap="square" lIns="0" tIns="0" rIns="0" bIns="0" anchor="t" anchorCtr="0">
                          <a:noAutofit/>
                        </wps:bodyPr>
                      </wps:wsp>
                      <wps:wsp>
                        <wps:cNvPr id="740" name="文字方塊 2"/>
                        <wps:cNvSpPr txBox="1">
                          <a:spLocks noChangeArrowheads="1"/>
                        </wps:cNvSpPr>
                        <wps:spPr bwMode="auto">
                          <a:xfrm>
                            <a:off x="635468" y="2019690"/>
                            <a:ext cx="108612" cy="87142"/>
                          </a:xfrm>
                          <a:prstGeom prst="rect">
                            <a:avLst/>
                          </a:prstGeom>
                          <a:noFill/>
                          <a:ln w="9525">
                            <a:noFill/>
                            <a:miter lim="800000"/>
                            <a:headEnd/>
                            <a:tailEnd/>
                          </a:ln>
                        </wps:spPr>
                        <wps:txbx>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Pr>
                                  <w:rFonts w:ascii="Times New Roman"/>
                                  <w:sz w:val="12"/>
                                  <w:szCs w:val="12"/>
                                </w:rPr>
                                <w:t>λ</w:t>
                              </w:r>
                            </w:p>
                          </w:txbxContent>
                        </wps:txbx>
                        <wps:bodyPr rot="0" vert="horz" wrap="square" lIns="0" tIns="0" rIns="0" bIns="0" anchor="t" anchorCtr="0">
                          <a:noAutofit/>
                        </wps:bodyPr>
                      </wps:wsp>
                      <wps:wsp>
                        <wps:cNvPr id="741" name="文字方塊 2"/>
                        <wps:cNvSpPr txBox="1">
                          <a:spLocks noChangeArrowheads="1"/>
                        </wps:cNvSpPr>
                        <wps:spPr bwMode="auto">
                          <a:xfrm>
                            <a:off x="979302" y="1915200"/>
                            <a:ext cx="108612" cy="87142"/>
                          </a:xfrm>
                          <a:prstGeom prst="rect">
                            <a:avLst/>
                          </a:prstGeom>
                          <a:noFill/>
                          <a:ln w="9525">
                            <a:noFill/>
                            <a:miter lim="800000"/>
                            <a:headEnd/>
                            <a:tailEnd/>
                          </a:ln>
                        </wps:spPr>
                        <wps:txbx>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sidRPr="004F324C">
                                <w:rPr>
                                  <w:rFonts w:ascii="Times New Roman"/>
                                  <w:sz w:val="12"/>
                                  <w:szCs w:val="12"/>
                                </w:rPr>
                                <w:t>θ</w:t>
                              </w:r>
                            </w:p>
                          </w:txbxContent>
                        </wps:txbx>
                        <wps:bodyPr rot="0" vert="horz" wrap="square" lIns="0" tIns="0" rIns="0" bIns="0" anchor="t" anchorCtr="0">
                          <a:noAutofit/>
                        </wps:bodyPr>
                      </wps:wsp>
                      <wps:wsp>
                        <wps:cNvPr id="742" name="文字方塊 2"/>
                        <wps:cNvSpPr txBox="1">
                          <a:spLocks noChangeArrowheads="1"/>
                        </wps:cNvSpPr>
                        <wps:spPr bwMode="auto">
                          <a:xfrm>
                            <a:off x="1024751" y="1915865"/>
                            <a:ext cx="108612" cy="87142"/>
                          </a:xfrm>
                          <a:prstGeom prst="rect">
                            <a:avLst/>
                          </a:prstGeom>
                          <a:noFill/>
                          <a:ln w="9525">
                            <a:noFill/>
                            <a:miter lim="800000"/>
                            <a:headEnd/>
                            <a:tailEnd/>
                          </a:ln>
                        </wps:spPr>
                        <wps:txbx>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sidRPr="004F324C">
                                <w:rPr>
                                  <w:rFonts w:ascii="Times New Roman"/>
                                  <w:sz w:val="12"/>
                                  <w:szCs w:val="12"/>
                                </w:rPr>
                                <w:t>θ</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43D073" id="群組 723" o:spid="_x0000_s1304" style="position:absolute;left:0;text-align:left;margin-left:101.3pt;margin-top:29.85pt;width:152.5pt;height:199.35pt;z-index:251780608;mso-position-horizontal:right;mso-width-relative:margin;mso-height-relative:margin" coordorigin="1917,90" coordsize="19361,2530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">
                <v:shape id="圖片 724" o:spid="_x0000_s1305" type="#_x0000_t75" style="position:absolute;left:2068;top:90;width:18976;height:2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">
                  <v:imagedata r:id="rId75" o:title="" grayscale="t"/>
                </v:shape>
                <v:line id="直線接點 725" o:spid="_x0000_s1306" style="position:absolute;flip:x;visibility:visible;mso-wrap-style:square" from="1917,7733" to="11205,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" strokecolor="windowText" strokeweight="1.5pt">
                  <v:stroke dashstyle="dash"/>
                </v:line>
                <v:shape id="文字方塊 20" o:spid="_x0000_s1307" type="#_x0000_t202" style="position:absolute;left:8767;top:23582;width:5609;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" filled="f" stroked="f" strokeweight=".5pt">
                  <v:textbox inset="0,0,0,0">
                    <w:txbxContent>
                      <w:p w:rsidR="00C262C6" w:rsidRDefault="00C262C6" w:rsidP="00D92B6E">
                        <w:pPr>
                          <w:pStyle w:val="Web"/>
                          <w:spacing w:before="0" w:beforeAutospacing="0" w:after="0" w:afterAutospacing="0" w:line="240" w:lineRule="exact"/>
                          <w:jc w:val="center"/>
                        </w:pPr>
                        <w:r w:rsidRPr="0087404A">
                          <w:rPr>
                            <w:rFonts w:ascii="Times New Roman"/>
                            <w:color w:val="0D0D0D" w:themeColor="text1" w:themeTint="F2"/>
                            <w:spacing w:val="20"/>
                            <w:sz w:val="22"/>
                            <w:szCs w:val="22"/>
                          </w:rPr>
                          <w:t>圖</w:t>
                        </w:r>
                        <w:r w:rsidRPr="0087404A">
                          <w:rPr>
                            <w:rFonts w:ascii="Times New Roman" w:hint="eastAsia"/>
                            <w:color w:val="0D0D0D" w:themeColor="text1" w:themeTint="F2"/>
                            <w:spacing w:val="20"/>
                            <w:sz w:val="22"/>
                            <w:szCs w:val="22"/>
                          </w:rPr>
                          <w:t>9</w:t>
                        </w:r>
                      </w:p>
                    </w:txbxContent>
                  </v:textbox>
                </v:shape>
                <v:shape id="_x0000_s1308" type="#_x0000_t202" style="position:absolute;left:2404;top:3130;width:2870;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rsidR="00C262C6" w:rsidRDefault="00C262C6" w:rsidP="00874459">
                        <w:pPr>
                          <w:pStyle w:val="Web"/>
                          <w:spacing w:before="0" w:beforeAutospacing="0" w:after="0" w:afterAutospacing="0" w:line="360" w:lineRule="exact"/>
                        </w:pPr>
                        <w:r>
                          <w:rPr>
                            <w:rFonts w:ascii="Times New Roman" w:eastAsia="細明體" w:hAnsi="細明體" w:hint="eastAsia"/>
                            <w:sz w:val="20"/>
                            <w:szCs w:val="20"/>
                          </w:rPr>
                          <w:t>光源</w:t>
                        </w:r>
                      </w:p>
                    </w:txbxContent>
                  </v:textbox>
                </v:shape>
                <v:shape id="_x0000_s1309" type="#_x0000_t202" style="position:absolute;left:10337;top:12189;width:6673;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" filled="f" stroked="f">
                  <v:textbox inset="0,0,0,0">
                    <w:txbxContent>
                      <w:p w:rsidR="00C262C6" w:rsidRPr="00EC0EA3" w:rsidRDefault="00C262C6" w:rsidP="00874459">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出射光</w:t>
                        </w:r>
                      </w:p>
                    </w:txbxContent>
                  </v:textbox>
                </v:shape>
                <v:shape id="_x0000_s1310" type="#_x0000_t202" style="position:absolute;left:4323;top:12005;width:5131;height: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C262C6" w:rsidRPr="00EC0EA3" w:rsidRDefault="00C262C6" w:rsidP="00874459">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入射光</w:t>
                        </w:r>
                      </w:p>
                    </w:txbxContent>
                  </v:textbox>
                </v:shape>
                <v:shape id="_x0000_s1311" type="#_x0000_t202" style="position:absolute;left:15632;top:18449;width:5647;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rsidR="00C262C6" w:rsidRPr="00EC0EA3" w:rsidRDefault="00C262C6" w:rsidP="00874459">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原子層</w:t>
                        </w:r>
                      </w:p>
                    </w:txbxContent>
                  </v:textbox>
                </v:shape>
                <v:shape id="_x0000_s1312" type="#_x0000_t202" style="position:absolute;left:16128;top:880;width:3859;height:2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rsidR="00C262C6" w:rsidRPr="00EC0EA3" w:rsidRDefault="00C262C6" w:rsidP="00874459">
                        <w:pPr>
                          <w:pStyle w:val="Web"/>
                          <w:spacing w:before="0" w:beforeAutospacing="0" w:after="0" w:afterAutospacing="0" w:line="360" w:lineRule="exact"/>
                          <w:ind w:firstLine="115"/>
                          <w:rPr>
                            <w:sz w:val="20"/>
                            <w:szCs w:val="20"/>
                          </w:rPr>
                        </w:pPr>
                        <w:r w:rsidRPr="00EC0EA3">
                          <w:rPr>
                            <w:rFonts w:ascii="Times New Roman" w:eastAsia="細明體" w:hAnsi="細明體" w:hint="eastAsia"/>
                            <w:sz w:val="20"/>
                            <w:szCs w:val="20"/>
                          </w:rPr>
                          <w:t>屏幕</w:t>
                        </w:r>
                      </w:p>
                    </w:txbxContent>
                  </v:textbox>
                </v:shape>
                <v:shape id="_x0000_s1313" type="#_x0000_t202" style="position:absolute;left:10811;top:1748;width:5539;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C262C6" w:rsidRPr="00EC0EA3" w:rsidRDefault="00C262C6" w:rsidP="00874459">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出射光</w:t>
                        </w:r>
                      </w:p>
                    </w:txbxContent>
                  </v:textbox>
                </v:shape>
                <v:shape id="_x0000_s1314" type="#_x0000_t202" style="position:absolute;left:8665;top:3447;width:3692;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rsidR="00C262C6" w:rsidRPr="00EC0EA3" w:rsidRDefault="00C262C6" w:rsidP="00874459">
                        <w:pPr>
                          <w:pStyle w:val="Web"/>
                          <w:spacing w:before="0" w:beforeAutospacing="0" w:after="0" w:afterAutospacing="0" w:line="360" w:lineRule="exact"/>
                          <w:rPr>
                            <w:sz w:val="20"/>
                            <w:szCs w:val="20"/>
                          </w:rPr>
                        </w:pPr>
                        <w:r w:rsidRPr="00EC0EA3">
                          <w:rPr>
                            <w:rFonts w:ascii="Times New Roman" w:eastAsia="細明體" w:hAnsi="細明體" w:hint="eastAsia"/>
                            <w:sz w:val="20"/>
                            <w:szCs w:val="20"/>
                          </w:rPr>
                          <w:t>晶體</w:t>
                        </w:r>
                      </w:p>
                    </w:txbxContent>
                  </v:textbox>
                </v:shape>
                <v:shape id="_x0000_s1315" type="#_x0000_t202" style="position:absolute;left:5173;top:6047;width:4729;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rsidR="00C262C6" w:rsidRPr="00EC0EA3" w:rsidRDefault="00C262C6" w:rsidP="00230994">
                        <w:pPr>
                          <w:pStyle w:val="Web"/>
                          <w:spacing w:before="0" w:beforeAutospacing="0" w:after="0" w:afterAutospacing="0" w:line="360" w:lineRule="exact"/>
                          <w:jc w:val="center"/>
                          <w:rPr>
                            <w:sz w:val="20"/>
                            <w:szCs w:val="20"/>
                          </w:rPr>
                        </w:pPr>
                        <w:r w:rsidRPr="00EC0EA3">
                          <w:rPr>
                            <w:rFonts w:ascii="Times New Roman" w:eastAsia="細明體" w:hAnsi="細明體" w:hint="eastAsia"/>
                            <w:sz w:val="20"/>
                            <w:szCs w:val="20"/>
                          </w:rPr>
                          <w:t>入射光</w:t>
                        </w:r>
                      </w:p>
                    </w:txbxContent>
                  </v:textbox>
                </v:shape>
                <v:line id="直線接點 735" o:spid="_x0000_s1316" style="position:absolute;flip:x y;visibility:visible;mso-wrap-style:square" from="11599,7932" to="20890,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" strokecolor="windowText" strokeweight="1.5pt">
                  <v:stroke dashstyle="dash"/>
                </v:line>
                <v:shape id="_x0000_s1317" type="#_x0000_t202" style="position:absolute;left:10948;top:21738;width:2674;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rsidR="00C262C6" w:rsidRPr="00874459" w:rsidRDefault="00C262C6" w:rsidP="00874459">
                        <w:pPr>
                          <w:pStyle w:val="Web"/>
                          <w:snapToGrid w:val="0"/>
                          <w:spacing w:before="0" w:beforeAutospacing="0" w:after="0" w:afterAutospacing="0" w:line="240" w:lineRule="atLeast"/>
                          <w:jc w:val="center"/>
                          <w:rPr>
                            <w:rFonts w:ascii="Times New Roman"/>
                            <w:i/>
                            <w:sz w:val="18"/>
                            <w:szCs w:val="18"/>
                          </w:rPr>
                        </w:pPr>
                        <w:r w:rsidRPr="00874459">
                          <w:rPr>
                            <w:rFonts w:ascii="Times New Roman"/>
                            <w:i/>
                            <w:sz w:val="18"/>
                            <w:szCs w:val="18"/>
                          </w:rPr>
                          <w:t>L</w:t>
                        </w:r>
                      </w:p>
                    </w:txbxContent>
                  </v:textbox>
                </v:shape>
                <v:shape id="_x0000_s1318" type="#_x0000_t202" style="position:absolute;left:3279;top:18543;width:2251;height:2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rsidR="00C262C6" w:rsidRPr="00874459" w:rsidRDefault="00C262C6" w:rsidP="00874459">
                        <w:pPr>
                          <w:pStyle w:val="Web"/>
                          <w:spacing w:before="0" w:beforeAutospacing="0" w:after="0" w:afterAutospacing="0" w:line="360" w:lineRule="exact"/>
                          <w:jc w:val="center"/>
                          <w:rPr>
                            <w:rFonts w:ascii="Times New Roman"/>
                            <w:i/>
                            <w:sz w:val="18"/>
                          </w:rPr>
                        </w:pPr>
                        <w:r w:rsidRPr="00874459">
                          <w:rPr>
                            <w:rFonts w:ascii="Times New Roman"/>
                            <w:i/>
                            <w:sz w:val="18"/>
                          </w:rPr>
                          <w:t>d</w:t>
                        </w:r>
                      </w:p>
                    </w:txbxContent>
                  </v:textbox>
                </v:shape>
                <v:shape id="_x0000_s1319" type="#_x0000_t202" style="position:absolute;left:8918;top:18029;width:1086;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sidRPr="004F324C">
                          <w:rPr>
                            <w:rFonts w:ascii="Times New Roman"/>
                            <w:sz w:val="12"/>
                            <w:szCs w:val="12"/>
                          </w:rPr>
                          <w:t>θ</w:t>
                        </w:r>
                      </w:p>
                    </w:txbxContent>
                  </v:textbox>
                </v:shape>
                <v:shape id="_x0000_s1320" type="#_x0000_t202" style="position:absolute;left:11089;top:18017;width:1086;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sidRPr="004F324C">
                          <w:rPr>
                            <w:rFonts w:ascii="Times New Roman"/>
                            <w:sz w:val="12"/>
                            <w:szCs w:val="12"/>
                          </w:rPr>
                          <w:t>θ</w:t>
                        </w:r>
                      </w:p>
                    </w:txbxContent>
                  </v:textbox>
                </v:shape>
                <v:shape id="_x0000_s1321" type="#_x0000_t202" style="position:absolute;left:6354;top:20196;width:1086;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Pr>
                            <w:rFonts w:ascii="Times New Roman"/>
                            <w:sz w:val="12"/>
                            <w:szCs w:val="12"/>
                          </w:rPr>
                          <w:t>λ</w:t>
                        </w:r>
                      </w:p>
                    </w:txbxContent>
                  </v:textbox>
                </v:shape>
                <v:shape id="_x0000_s1322" type="#_x0000_t202" style="position:absolute;left:9793;top:19152;width:1086;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sidRPr="004F324C">
                          <w:rPr>
                            <w:rFonts w:ascii="Times New Roman"/>
                            <w:sz w:val="12"/>
                            <w:szCs w:val="12"/>
                          </w:rPr>
                          <w:t>θ</w:t>
                        </w:r>
                      </w:p>
                    </w:txbxContent>
                  </v:textbox>
                </v:shape>
                <v:shape id="_x0000_s1323" type="#_x0000_t202" style="position:absolute;left:10247;top:19158;width:1086;height: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rsidR="00C262C6" w:rsidRPr="004F324C" w:rsidRDefault="00C262C6" w:rsidP="00874459">
                        <w:pPr>
                          <w:pStyle w:val="Web"/>
                          <w:snapToGrid w:val="0"/>
                          <w:spacing w:before="0" w:beforeAutospacing="0" w:after="0" w:afterAutospacing="0" w:line="120" w:lineRule="exact"/>
                          <w:jc w:val="center"/>
                          <w:rPr>
                            <w:rFonts w:ascii="Times New Roman"/>
                            <w:sz w:val="12"/>
                            <w:szCs w:val="12"/>
                          </w:rPr>
                        </w:pPr>
                        <w:r w:rsidRPr="004F324C">
                          <w:rPr>
                            <w:rFonts w:ascii="Times New Roman"/>
                            <w:sz w:val="12"/>
                            <w:szCs w:val="12"/>
                          </w:rPr>
                          <w:t>θ</w:t>
                        </w:r>
                      </w:p>
                    </w:txbxContent>
                  </v:textbox>
                </v:shape>
                <w10:wrap type="square"/>
              </v:group>
            </w:pict>
          </mc:Fallback>
        </mc:AlternateContent>
      </w:r>
      <w:r w:rsidR="006C2B09" w:rsidRPr="00BC20D0">
        <w:rPr>
          <w:rFonts w:eastAsia="新細明體" w:hint="eastAsia"/>
          <w:szCs w:val="22"/>
        </w:rPr>
        <w:t>實驗上常利用</w:t>
      </w:r>
      <w:r w:rsidR="005B69BD" w:rsidRPr="00BC20D0">
        <w:rPr>
          <w:rFonts w:eastAsia="新細明體" w:hint="eastAsia"/>
          <w:szCs w:val="22"/>
        </w:rPr>
        <w:t>X</w:t>
      </w:r>
      <w:r w:rsidR="006C2B09" w:rsidRPr="00BC20D0">
        <w:rPr>
          <w:rFonts w:eastAsia="新細明體" w:hint="eastAsia"/>
          <w:szCs w:val="22"/>
        </w:rPr>
        <w:t>光來測定原子結構。</w:t>
      </w:r>
      <w:proofErr w:type="gramStart"/>
      <w:r w:rsidR="006C2B09" w:rsidRPr="00BC20D0">
        <w:rPr>
          <w:rFonts w:eastAsia="新細明體" w:hint="eastAsia"/>
          <w:szCs w:val="22"/>
        </w:rPr>
        <w:t>一</w:t>
      </w:r>
      <w:proofErr w:type="gramEnd"/>
      <w:r w:rsidR="006C2B09" w:rsidRPr="00BC20D0">
        <w:rPr>
          <w:rFonts w:eastAsia="新細明體"/>
          <w:szCs w:val="22"/>
        </w:rPr>
        <w:t>晶體內部</w:t>
      </w:r>
      <w:r w:rsidR="006C2B09" w:rsidRPr="00BC20D0">
        <w:rPr>
          <w:rFonts w:eastAsia="新細明體" w:hint="eastAsia"/>
          <w:szCs w:val="22"/>
        </w:rPr>
        <w:t>的原子排列</w:t>
      </w:r>
      <w:r w:rsidR="006C2B09" w:rsidRPr="00BC20D0">
        <w:rPr>
          <w:rFonts w:eastAsia="新細明體"/>
          <w:szCs w:val="22"/>
        </w:rPr>
        <w:t>如圖</w:t>
      </w:r>
      <w:r w:rsidR="0087404A" w:rsidRPr="00BC20D0">
        <w:rPr>
          <w:rFonts w:eastAsia="新細明體" w:hint="eastAsia"/>
          <w:szCs w:val="22"/>
        </w:rPr>
        <w:t>9</w:t>
      </w:r>
      <w:r w:rsidR="006C2B09" w:rsidRPr="00BC20D0">
        <w:rPr>
          <w:rFonts w:eastAsia="新細明體" w:hint="eastAsia"/>
          <w:szCs w:val="22"/>
        </w:rPr>
        <w:t>下方的放大圖</w:t>
      </w:r>
      <w:r w:rsidR="006C2B09" w:rsidRPr="00BC20D0">
        <w:rPr>
          <w:rFonts w:eastAsia="新細明體"/>
          <w:szCs w:val="22"/>
        </w:rPr>
        <w:t>所示，</w:t>
      </w:r>
      <w:r w:rsidR="006C2B09" w:rsidRPr="00BC20D0">
        <w:rPr>
          <w:rFonts w:eastAsia="新細明體" w:hint="eastAsia"/>
          <w:szCs w:val="22"/>
        </w:rPr>
        <w:t>相鄰兩原子層的間距為</w:t>
      </w:r>
      <w:r w:rsidR="00D903FA" w:rsidRPr="00846CB4">
        <w:rPr>
          <w:rFonts w:eastAsia="新細明體"/>
          <w:position w:val="-2"/>
          <w:szCs w:val="22"/>
        </w:rPr>
        <w:object w:dxaOrig="220" w:dyaOrig="260">
          <v:shape id="_x0000_i1048" type="#_x0000_t75" style="width:10.85pt;height:13.15pt" o:ole="">
            <v:imagedata r:id="rId76" o:title=""/>
          </v:shape>
          <o:OLEObject Type="Embed" ProgID="Equation.DSMT4" ShapeID="_x0000_i1048" DrawAspect="Content" ObjectID="_1734527527" r:id="rId77"/>
        </w:object>
      </w:r>
      <w:r w:rsidR="006C2B09" w:rsidRPr="00BC20D0">
        <w:rPr>
          <w:rFonts w:eastAsia="新細明體" w:hint="eastAsia"/>
          <w:szCs w:val="22"/>
        </w:rPr>
        <w:t>，</w:t>
      </w:r>
      <w:r w:rsidR="006C2B09" w:rsidRPr="00BC20D0">
        <w:rPr>
          <w:rFonts w:eastAsia="新細明體"/>
          <w:szCs w:val="22"/>
        </w:rPr>
        <w:t>X</w:t>
      </w:r>
      <w:r w:rsidR="006C2B09" w:rsidRPr="00BC20D0">
        <w:rPr>
          <w:rFonts w:eastAsia="新細明體"/>
          <w:szCs w:val="22"/>
        </w:rPr>
        <w:t>光</w:t>
      </w:r>
      <w:r w:rsidR="006C2B09" w:rsidRPr="00BC20D0">
        <w:rPr>
          <w:rFonts w:eastAsia="新細明體" w:hint="eastAsia"/>
          <w:szCs w:val="22"/>
        </w:rPr>
        <w:t>束</w:t>
      </w:r>
      <w:r w:rsidR="006C2B09" w:rsidRPr="00BC20D0">
        <w:rPr>
          <w:rFonts w:eastAsia="新細明體"/>
          <w:szCs w:val="22"/>
        </w:rPr>
        <w:t>射</w:t>
      </w:r>
      <w:r w:rsidR="006C2B09" w:rsidRPr="00BC20D0">
        <w:rPr>
          <w:rFonts w:eastAsia="新細明體" w:hint="eastAsia"/>
          <w:szCs w:val="22"/>
        </w:rPr>
        <w:t>向該</w:t>
      </w:r>
      <w:r w:rsidR="006C2B09" w:rsidRPr="00BC20D0">
        <w:rPr>
          <w:rFonts w:eastAsia="新細明體"/>
          <w:szCs w:val="22"/>
        </w:rPr>
        <w:t>晶體</w:t>
      </w:r>
      <w:r w:rsidR="006C2B09" w:rsidRPr="00BC20D0">
        <w:rPr>
          <w:rFonts w:eastAsia="新細明體" w:hint="eastAsia"/>
          <w:szCs w:val="22"/>
        </w:rPr>
        <w:t>後，</w:t>
      </w:r>
      <w:r w:rsidR="006C2B09" w:rsidRPr="00BC20D0">
        <w:rPr>
          <w:rFonts w:eastAsia="新細明體"/>
          <w:szCs w:val="22"/>
        </w:rPr>
        <w:t>經兩層原子反射的兩</w:t>
      </w:r>
      <w:r w:rsidR="006C2B09" w:rsidRPr="00BC20D0">
        <w:rPr>
          <w:rFonts w:eastAsia="新細明體" w:hint="eastAsia"/>
          <w:szCs w:val="22"/>
        </w:rPr>
        <w:t>道</w:t>
      </w:r>
      <w:r w:rsidR="006C2B09" w:rsidRPr="00BC20D0">
        <w:rPr>
          <w:rFonts w:eastAsia="新細明體"/>
          <w:szCs w:val="22"/>
        </w:rPr>
        <w:t>光波</w:t>
      </w:r>
      <w:r w:rsidR="006C2B09" w:rsidRPr="00BC20D0">
        <w:rPr>
          <w:rFonts w:eastAsia="新細明體" w:hint="eastAsia"/>
          <w:szCs w:val="22"/>
        </w:rPr>
        <w:t>，會有路徑差</w:t>
      </w:r>
      <w:r w:rsidRPr="00874459">
        <w:rPr>
          <w:rFonts w:eastAsia="新細明體"/>
          <w:position w:val="-4"/>
          <w:szCs w:val="22"/>
        </w:rPr>
        <w:object w:dxaOrig="320" w:dyaOrig="240">
          <v:shape id="_x0000_i1049" type="#_x0000_t75" style="width:15.8pt;height:11.85pt" o:ole="">
            <v:imagedata r:id="rId78" o:title=""/>
          </v:shape>
          <o:OLEObject Type="Embed" ProgID="Equation.DSMT4" ShapeID="_x0000_i1049" DrawAspect="Content" ObjectID="_1734527528" r:id="rId79"/>
        </w:object>
      </w:r>
      <w:r w:rsidR="006C2B09" w:rsidRPr="00BC20D0">
        <w:rPr>
          <w:rFonts w:eastAsia="新細明體" w:hint="eastAsia"/>
          <w:szCs w:val="22"/>
        </w:rPr>
        <w:t>而發生干涉，這</w:t>
      </w:r>
      <w:r w:rsidR="006C2B09" w:rsidRPr="00BC20D0">
        <w:rPr>
          <w:rFonts w:eastAsia="新細明體"/>
          <w:szCs w:val="22"/>
        </w:rPr>
        <w:t>與</w:t>
      </w:r>
      <w:r w:rsidR="006C2B09" w:rsidRPr="00BC20D0">
        <w:rPr>
          <w:rFonts w:eastAsia="新細明體" w:hint="eastAsia"/>
          <w:szCs w:val="22"/>
        </w:rPr>
        <w:t>可見光通過</w:t>
      </w:r>
      <w:r w:rsidR="006C2B09" w:rsidRPr="00BC20D0">
        <w:rPr>
          <w:rFonts w:eastAsia="新細明體"/>
          <w:szCs w:val="22"/>
        </w:rPr>
        <w:t>雙狹縫的</w:t>
      </w:r>
      <w:r w:rsidR="006C2B09" w:rsidRPr="00BC20D0">
        <w:rPr>
          <w:rFonts w:eastAsia="新細明體" w:hint="eastAsia"/>
          <w:szCs w:val="22"/>
        </w:rPr>
        <w:t>干涉</w:t>
      </w:r>
      <w:r w:rsidR="006C2B09" w:rsidRPr="00BC20D0">
        <w:rPr>
          <w:rFonts w:eastAsia="新細明體"/>
          <w:szCs w:val="22"/>
        </w:rPr>
        <w:t>類似</w:t>
      </w:r>
      <w:r w:rsidR="006C2B09" w:rsidRPr="00BC20D0">
        <w:rPr>
          <w:rFonts w:eastAsia="新細明體" w:hint="eastAsia"/>
          <w:szCs w:val="22"/>
        </w:rPr>
        <w:t>。</w:t>
      </w:r>
    </w:p>
    <w:p w:rsidR="006C2B09" w:rsidRPr="00E965F5" w:rsidRDefault="006C2B09" w:rsidP="00E965F5">
      <w:pPr>
        <w:pStyle w:val="TIT1"/>
        <w:spacing w:before="60"/>
        <w:ind w:left="357" w:hanging="357"/>
      </w:pPr>
      <w:r w:rsidRPr="00E965F5">
        <w:rPr>
          <w:rFonts w:hint="eastAsia"/>
        </w:rPr>
        <w:t>30.</w:t>
      </w:r>
      <w:r w:rsidRPr="00742E24">
        <w:tab/>
      </w:r>
      <w:r w:rsidRPr="00E965F5">
        <w:t>經兩層原子反射</w:t>
      </w:r>
      <w:r w:rsidRPr="00E965F5">
        <w:rPr>
          <w:rFonts w:hint="eastAsia"/>
        </w:rPr>
        <w:t>後</w:t>
      </w:r>
      <w:r w:rsidRPr="00E965F5">
        <w:t>的</w:t>
      </w:r>
      <w:r w:rsidRPr="00E965F5">
        <w:rPr>
          <w:rFonts w:hint="eastAsia"/>
        </w:rPr>
        <w:t>X</w:t>
      </w:r>
      <w:r w:rsidRPr="00E965F5">
        <w:t>光波在屏幕</w:t>
      </w:r>
      <w:proofErr w:type="gramStart"/>
      <w:r w:rsidRPr="00E965F5">
        <w:t>上疊加</w:t>
      </w:r>
      <w:proofErr w:type="gramEnd"/>
      <w:r w:rsidRPr="00E965F5">
        <w:t>後，</w:t>
      </w:r>
      <w:r w:rsidRPr="00E965F5">
        <w:rPr>
          <w:rFonts w:hint="eastAsia"/>
        </w:rPr>
        <w:t>因建設性干涉</w:t>
      </w:r>
      <w:r w:rsidRPr="00E965F5">
        <w:t>會</w:t>
      </w:r>
      <w:r w:rsidRPr="00E965F5">
        <w:rPr>
          <w:rFonts w:hint="eastAsia"/>
        </w:rPr>
        <w:t>在</w:t>
      </w:r>
      <w:r w:rsidRPr="00E965F5">
        <w:t>屏幕</w:t>
      </w:r>
      <w:r w:rsidRPr="00E965F5">
        <w:rPr>
          <w:rFonts w:hint="eastAsia"/>
        </w:rPr>
        <w:t>上出現點狀</w:t>
      </w:r>
      <w:r w:rsidRPr="00E965F5">
        <w:t>圖</w:t>
      </w:r>
      <w:r w:rsidRPr="00E965F5">
        <w:rPr>
          <w:rFonts w:hint="eastAsia"/>
        </w:rPr>
        <w:t>樣</w:t>
      </w:r>
      <w:r w:rsidRPr="00E965F5">
        <w:t>，如圖</w:t>
      </w:r>
      <w:r w:rsidR="0087404A" w:rsidRPr="00E965F5">
        <w:rPr>
          <w:rFonts w:hint="eastAsia"/>
        </w:rPr>
        <w:t>9</w:t>
      </w:r>
      <w:r w:rsidRPr="00E965F5">
        <w:t>所示。</w:t>
      </w:r>
      <w:r w:rsidRPr="00E965F5">
        <w:rPr>
          <w:rFonts w:hint="eastAsia"/>
        </w:rPr>
        <w:t>若以米</w:t>
      </w:r>
      <w:r w:rsidR="005B69BD" w:rsidRPr="00E965F5">
        <w:rPr>
          <w:rFonts w:hint="eastAsia"/>
        </w:rPr>
        <w:t>（</w:t>
      </w:r>
      <w:r w:rsidRPr="00E965F5">
        <w:rPr>
          <w:rFonts w:hint="eastAsia"/>
        </w:rPr>
        <w:t>m</w:t>
      </w:r>
      <w:r w:rsidR="005B69BD" w:rsidRPr="00E965F5">
        <w:rPr>
          <w:rFonts w:hint="eastAsia"/>
        </w:rPr>
        <w:t>）</w:t>
      </w:r>
      <w:r w:rsidRPr="00E965F5">
        <w:rPr>
          <w:rFonts w:hint="eastAsia"/>
        </w:rPr>
        <w:t>為長度單位，則最適合用來檢測該</w:t>
      </w:r>
      <w:r w:rsidRPr="00E965F5">
        <w:t>晶體的</w:t>
      </w:r>
      <w:r w:rsidRPr="00E965F5">
        <w:t>X</w:t>
      </w:r>
      <w:r w:rsidRPr="00E965F5">
        <w:t>光</w:t>
      </w:r>
      <w:r w:rsidRPr="00E965F5">
        <w:rPr>
          <w:rFonts w:hint="eastAsia"/>
        </w:rPr>
        <w:t>，其波長</w:t>
      </w:r>
      <w:r w:rsidR="00874459" w:rsidRPr="00874459">
        <w:rPr>
          <w:position w:val="-6"/>
        </w:rPr>
        <w:object w:dxaOrig="200" w:dyaOrig="260">
          <v:shape id="_x0000_i1050" type="#_x0000_t75" style="width:10.2pt;height:13.15pt" o:ole="">
            <v:imagedata r:id="rId80" o:title=""/>
          </v:shape>
          <o:OLEObject Type="Embed" ProgID="Equation.DSMT4" ShapeID="_x0000_i1050" DrawAspect="Content" ObjectID="_1734527529" r:id="rId81"/>
        </w:object>
      </w:r>
      <w:r w:rsidRPr="00E965F5">
        <w:rPr>
          <w:rFonts w:hint="eastAsia"/>
        </w:rPr>
        <w:t>的數量級接近下列何者？</w:t>
      </w:r>
    </w:p>
    <w:p w:rsidR="00013E0E" w:rsidRDefault="006C2B09" w:rsidP="006C2B09">
      <w:pPr>
        <w:pStyle w:val="ABCDE"/>
        <w:ind w:left="360"/>
      </w:pPr>
      <w:r w:rsidRPr="002B2279">
        <w:rPr>
          <w:rFonts w:hint="eastAsia"/>
        </w:rPr>
        <w:t>(A)</w:t>
      </w:r>
      <w:r w:rsidR="00874459">
        <w:t xml:space="preserve"> </w:t>
      </w:r>
      <w:r w:rsidR="00D92B6E" w:rsidRPr="00874459">
        <w:rPr>
          <w:position w:val="-6"/>
        </w:rPr>
        <w:object w:dxaOrig="440" w:dyaOrig="320">
          <v:shape id="_x0000_i1051" type="#_x0000_t75" style="width:22.05pt;height:15.8pt" o:ole="">
            <v:imagedata r:id="rId82" o:title=""/>
          </v:shape>
          <o:OLEObject Type="Embed" ProgID="Equation.DSMT4" ShapeID="_x0000_i1051" DrawAspect="Content" ObjectID="_1734527530" r:id="rId83"/>
        </w:object>
      </w:r>
      <w:r>
        <w:tab/>
      </w:r>
    </w:p>
    <w:p w:rsidR="00013E0E" w:rsidRDefault="006C2B09" w:rsidP="006C2B09">
      <w:pPr>
        <w:pStyle w:val="ABCDE"/>
        <w:ind w:left="360"/>
      </w:pPr>
      <w:r w:rsidRPr="002B2279">
        <w:rPr>
          <w:rFonts w:hint="eastAsia"/>
        </w:rPr>
        <w:t>(B)</w:t>
      </w:r>
      <w:r w:rsidR="005B69BD" w:rsidRPr="005B69BD">
        <w:t xml:space="preserve"> </w:t>
      </w:r>
      <w:r w:rsidR="00874459" w:rsidRPr="00874459">
        <w:rPr>
          <w:position w:val="-6"/>
        </w:rPr>
        <w:object w:dxaOrig="440" w:dyaOrig="320">
          <v:shape id="_x0000_i1052" type="#_x0000_t75" style="width:22.05pt;height:15.8pt" o:ole="">
            <v:imagedata r:id="rId84" o:title=""/>
          </v:shape>
          <o:OLEObject Type="Embed" ProgID="Equation.DSMT4" ShapeID="_x0000_i1052" DrawAspect="Content" ObjectID="_1734527531" r:id="rId85"/>
        </w:object>
      </w:r>
      <w:r>
        <w:tab/>
      </w:r>
    </w:p>
    <w:p w:rsidR="00013E0E" w:rsidRDefault="006C2B09" w:rsidP="006C2B09">
      <w:pPr>
        <w:pStyle w:val="ABCDE"/>
        <w:ind w:left="360"/>
      </w:pPr>
      <w:r w:rsidRPr="00B86B7B">
        <w:rPr>
          <w:rFonts w:hint="eastAsia"/>
        </w:rPr>
        <w:t>(C)</w:t>
      </w:r>
      <w:r w:rsidR="005B69BD" w:rsidRPr="005B69BD">
        <w:t xml:space="preserve"> </w:t>
      </w:r>
      <w:r w:rsidR="00D92B6E" w:rsidRPr="00874459">
        <w:rPr>
          <w:position w:val="-6"/>
        </w:rPr>
        <w:object w:dxaOrig="520" w:dyaOrig="320">
          <v:shape id="_x0000_i1053" type="#_x0000_t75" style="width:25.95pt;height:15.8pt" o:ole="">
            <v:imagedata r:id="rId86" o:title=""/>
          </v:shape>
          <o:OLEObject Type="Embed" ProgID="Equation.DSMT4" ShapeID="_x0000_i1053" DrawAspect="Content" ObjectID="_1734527532" r:id="rId87"/>
        </w:object>
      </w:r>
      <w:r>
        <w:tab/>
      </w:r>
    </w:p>
    <w:p w:rsidR="00013E0E" w:rsidRDefault="006C2B09" w:rsidP="006C2B09">
      <w:pPr>
        <w:pStyle w:val="ABCDE"/>
        <w:ind w:left="360"/>
      </w:pPr>
      <w:r w:rsidRPr="002B2279">
        <w:rPr>
          <w:rFonts w:hint="eastAsia"/>
        </w:rPr>
        <w:t>(D)</w:t>
      </w:r>
      <w:r w:rsidR="005B69BD" w:rsidRPr="005B69BD">
        <w:t xml:space="preserve"> </w:t>
      </w:r>
      <w:r w:rsidR="00874459" w:rsidRPr="00874459">
        <w:rPr>
          <w:position w:val="-6"/>
        </w:rPr>
        <w:object w:dxaOrig="520" w:dyaOrig="320">
          <v:shape id="_x0000_i1054" type="#_x0000_t75" style="width:25.95pt;height:15.8pt" o:ole="">
            <v:imagedata r:id="rId88" o:title=""/>
          </v:shape>
          <o:OLEObject Type="Embed" ProgID="Equation.DSMT4" ShapeID="_x0000_i1054" DrawAspect="Content" ObjectID="_1734527533" r:id="rId89"/>
        </w:object>
      </w:r>
      <w:r>
        <w:tab/>
      </w:r>
    </w:p>
    <w:p w:rsidR="006C2B09" w:rsidRDefault="006C2B09" w:rsidP="006C2B09">
      <w:pPr>
        <w:pStyle w:val="ABCDE"/>
        <w:ind w:left="360"/>
      </w:pPr>
      <w:r w:rsidRPr="002B2279">
        <w:rPr>
          <w:rFonts w:hint="eastAsia"/>
        </w:rPr>
        <w:t>(E)</w:t>
      </w:r>
      <w:r>
        <w:rPr>
          <w:rFonts w:hint="eastAsia"/>
        </w:rPr>
        <w:t xml:space="preserve"> </w:t>
      </w:r>
      <w:r w:rsidR="00874459" w:rsidRPr="00874459">
        <w:rPr>
          <w:position w:val="-6"/>
        </w:rPr>
        <w:object w:dxaOrig="520" w:dyaOrig="320">
          <v:shape id="_x0000_i1055" type="#_x0000_t75" style="width:25.95pt;height:15.8pt" o:ole="">
            <v:imagedata r:id="rId90" o:title=""/>
          </v:shape>
          <o:OLEObject Type="Embed" ProgID="Equation.DSMT4" ShapeID="_x0000_i1055" DrawAspect="Content" ObjectID="_1734527534" r:id="rId91"/>
        </w:object>
      </w:r>
    </w:p>
    <w:p w:rsidR="006C2B09" w:rsidRPr="00E965F5" w:rsidRDefault="006C2B09" w:rsidP="00E965F5">
      <w:pPr>
        <w:pStyle w:val="TIT1"/>
        <w:spacing w:before="60"/>
        <w:ind w:left="357" w:hanging="357"/>
      </w:pPr>
      <w:r w:rsidRPr="00E965F5">
        <w:rPr>
          <w:rFonts w:hint="eastAsia"/>
        </w:rPr>
        <w:t>31.</w:t>
      </w:r>
      <w:r w:rsidRPr="00742E24">
        <w:tab/>
      </w:r>
      <w:r w:rsidRPr="00E965F5">
        <w:t>關於</w:t>
      </w:r>
      <w:r w:rsidRPr="00E965F5">
        <w:rPr>
          <w:rFonts w:hint="eastAsia"/>
        </w:rPr>
        <w:t>可見光與粒子的</w:t>
      </w:r>
      <w:r w:rsidRPr="00E965F5">
        <w:t>雙狹縫干涉</w:t>
      </w:r>
      <w:r w:rsidRPr="00E965F5">
        <w:rPr>
          <w:rFonts w:hint="eastAsia"/>
        </w:rPr>
        <w:t>，</w:t>
      </w:r>
      <w:r w:rsidRPr="00E965F5">
        <w:t>下列敘述</w:t>
      </w:r>
      <w:r w:rsidRPr="00E965F5">
        <w:rPr>
          <w:rFonts w:hint="eastAsia"/>
        </w:rPr>
        <w:t>哪</w:t>
      </w:r>
      <w:r w:rsidRPr="00E965F5">
        <w:t>些正確？</w:t>
      </w:r>
      <w:r w:rsidRPr="00E965F5">
        <w:rPr>
          <w:rFonts w:hint="eastAsia"/>
        </w:rPr>
        <w:t>（應選</w:t>
      </w:r>
      <w:r w:rsidRPr="00E965F5">
        <w:rPr>
          <w:rFonts w:hint="eastAsia"/>
        </w:rPr>
        <w:t>2</w:t>
      </w:r>
      <w:r w:rsidRPr="00E965F5">
        <w:rPr>
          <w:rFonts w:hint="eastAsia"/>
        </w:rPr>
        <w:t>項）</w:t>
      </w:r>
    </w:p>
    <w:p w:rsidR="006C2B09" w:rsidRPr="00E965F5" w:rsidRDefault="006C2B09" w:rsidP="00E965F5">
      <w:pPr>
        <w:pStyle w:val="AA"/>
        <w:ind w:left="684" w:hangingChars="135" w:hanging="324"/>
      </w:pPr>
      <w:r w:rsidRPr="00E965F5">
        <w:t>(A)</w:t>
      </w:r>
      <w:r w:rsidRPr="00E965F5">
        <w:rPr>
          <w:rFonts w:hint="eastAsia"/>
        </w:rPr>
        <w:t>通過雙狹縫的光波，</w:t>
      </w:r>
      <w:r w:rsidRPr="00E965F5">
        <w:t>只有波峰</w:t>
      </w:r>
      <w:r w:rsidRPr="00E965F5">
        <w:rPr>
          <w:rFonts w:hint="eastAsia"/>
        </w:rPr>
        <w:t>會</w:t>
      </w:r>
      <w:r w:rsidRPr="00E965F5">
        <w:t>抵達干涉</w:t>
      </w:r>
      <w:proofErr w:type="gramStart"/>
      <w:r w:rsidRPr="00E965F5">
        <w:t>亮紋處</w:t>
      </w:r>
      <w:proofErr w:type="gramEnd"/>
    </w:p>
    <w:p w:rsidR="006C2B09" w:rsidRPr="00E965F5" w:rsidRDefault="006C2B09" w:rsidP="00E965F5">
      <w:pPr>
        <w:pStyle w:val="AA"/>
        <w:ind w:left="684" w:hangingChars="135" w:hanging="324"/>
      </w:pPr>
      <w:r w:rsidRPr="00E965F5">
        <w:t>(B)</w:t>
      </w:r>
      <w:r w:rsidRPr="00E965F5">
        <w:rPr>
          <w:rFonts w:hint="eastAsia"/>
        </w:rPr>
        <w:t>通過雙狹縫的光波，</w:t>
      </w:r>
      <w:r w:rsidRPr="00E965F5">
        <w:t>只有波谷</w:t>
      </w:r>
      <w:r w:rsidRPr="00E965F5">
        <w:rPr>
          <w:rFonts w:hint="eastAsia"/>
        </w:rPr>
        <w:t>會</w:t>
      </w:r>
      <w:r w:rsidRPr="00E965F5">
        <w:t>抵達干涉暗紋處</w:t>
      </w:r>
    </w:p>
    <w:p w:rsidR="006C2B09" w:rsidRPr="00E965F5" w:rsidRDefault="006C2B09" w:rsidP="00E965F5">
      <w:pPr>
        <w:pStyle w:val="AA"/>
        <w:ind w:left="684" w:hangingChars="135" w:hanging="324"/>
      </w:pPr>
      <w:r w:rsidRPr="00E965F5">
        <w:t>(C)</w:t>
      </w:r>
      <w:r w:rsidRPr="00E965F5">
        <w:rPr>
          <w:rFonts w:hint="eastAsia"/>
        </w:rPr>
        <w:t>通過雙狹縫的光波，</w:t>
      </w:r>
      <w:r w:rsidRPr="00E965F5">
        <w:t>波峰與波谷同時抵達干涉暗紋處</w:t>
      </w:r>
    </w:p>
    <w:p w:rsidR="006C2B09" w:rsidRPr="00E965F5" w:rsidRDefault="006C2B09" w:rsidP="00E965F5">
      <w:pPr>
        <w:pStyle w:val="AA"/>
        <w:ind w:left="684" w:hangingChars="135" w:hanging="324"/>
      </w:pPr>
      <w:r w:rsidRPr="00E965F5">
        <w:t>(</w:t>
      </w:r>
      <w:r w:rsidR="009F5FAF" w:rsidRPr="00E965F5">
        <w:rPr>
          <w:rFonts w:hint="eastAsia"/>
        </w:rPr>
        <w:t>D</w:t>
      </w:r>
      <w:r w:rsidRPr="00E965F5">
        <w:t>)</w:t>
      </w:r>
      <w:r w:rsidRPr="00E965F5">
        <w:t>原子為粒</w:t>
      </w:r>
      <w:r w:rsidRPr="00E965F5">
        <w:rPr>
          <w:rFonts w:hint="eastAsia"/>
        </w:rPr>
        <w:t>子</w:t>
      </w:r>
      <w:r w:rsidRPr="00E965F5">
        <w:t>，</w:t>
      </w:r>
      <w:r w:rsidRPr="00E965F5">
        <w:rPr>
          <w:rFonts w:hint="eastAsia"/>
        </w:rPr>
        <w:t>但</w:t>
      </w:r>
      <w:r w:rsidRPr="00E965F5">
        <w:t>經過</w:t>
      </w:r>
      <w:proofErr w:type="gramStart"/>
      <w:r w:rsidRPr="00E965F5">
        <w:rPr>
          <w:rFonts w:hint="eastAsia"/>
        </w:rPr>
        <w:t>適當</w:t>
      </w:r>
      <w:r w:rsidRPr="00E965F5">
        <w:t>縫</w:t>
      </w:r>
      <w:r w:rsidRPr="00E965F5">
        <w:rPr>
          <w:rFonts w:hint="eastAsia"/>
        </w:rPr>
        <w:t>距</w:t>
      </w:r>
      <w:proofErr w:type="gramEnd"/>
      <w:r w:rsidRPr="00E965F5">
        <w:rPr>
          <w:rFonts w:hint="eastAsia"/>
        </w:rPr>
        <w:t>的</w:t>
      </w:r>
      <w:r w:rsidRPr="00E965F5">
        <w:t>雙狹縫也會有干涉現象</w:t>
      </w:r>
    </w:p>
    <w:p w:rsidR="009F5FAF" w:rsidRPr="00E965F5" w:rsidRDefault="009F5FAF" w:rsidP="00E965F5">
      <w:pPr>
        <w:pStyle w:val="AA"/>
        <w:ind w:left="684" w:hangingChars="135" w:hanging="324"/>
      </w:pPr>
      <w:r w:rsidRPr="00E965F5">
        <w:t>(</w:t>
      </w:r>
      <w:r w:rsidRPr="00E965F5">
        <w:rPr>
          <w:rFonts w:hint="eastAsia"/>
        </w:rPr>
        <w:t>E</w:t>
      </w:r>
      <w:r w:rsidRPr="00E965F5">
        <w:t>)</w:t>
      </w:r>
      <w:r w:rsidRPr="00E965F5">
        <w:t>電子為粒</w:t>
      </w:r>
      <w:r w:rsidRPr="00E965F5">
        <w:rPr>
          <w:rFonts w:hint="eastAsia"/>
        </w:rPr>
        <w:t>子</w:t>
      </w:r>
      <w:r w:rsidRPr="00E965F5">
        <w:t>，</w:t>
      </w:r>
      <w:r w:rsidRPr="00E965F5">
        <w:rPr>
          <w:rFonts w:hint="eastAsia"/>
        </w:rPr>
        <w:t>故</w:t>
      </w:r>
      <w:r w:rsidRPr="00E965F5">
        <w:t>經過</w:t>
      </w:r>
      <w:r w:rsidRPr="00E965F5">
        <w:rPr>
          <w:rFonts w:hint="eastAsia"/>
        </w:rPr>
        <w:t>任何的</w:t>
      </w:r>
      <w:r w:rsidRPr="00E965F5">
        <w:t>雙狹縫</w:t>
      </w:r>
      <w:r w:rsidRPr="00E965F5">
        <w:rPr>
          <w:rFonts w:hint="eastAsia"/>
        </w:rPr>
        <w:t>一定</w:t>
      </w:r>
      <w:r w:rsidRPr="00E965F5">
        <w:t>不會有干涉現象</w:t>
      </w:r>
    </w:p>
    <w:p w:rsidR="000C1745" w:rsidRDefault="000C1745">
      <w:pPr>
        <w:widowControl/>
        <w:adjustRightInd/>
        <w:spacing w:line="240" w:lineRule="auto"/>
        <w:textAlignment w:val="auto"/>
        <w:rPr>
          <w:spacing w:val="10"/>
          <w:kern w:val="2"/>
          <w:sz w:val="22"/>
        </w:rPr>
      </w:pPr>
      <w:r>
        <w:br w:type="page"/>
      </w:r>
    </w:p>
    <w:p w:rsidR="006C2B09" w:rsidRPr="00E965F5" w:rsidRDefault="006C2B09" w:rsidP="00E965F5">
      <w:pPr>
        <w:pStyle w:val="TIT1"/>
        <w:spacing w:before="60"/>
        <w:ind w:left="357" w:hanging="357"/>
      </w:pPr>
      <w:r w:rsidRPr="00E965F5">
        <w:rPr>
          <w:rFonts w:hint="eastAsia"/>
        </w:rPr>
        <w:lastRenderedPageBreak/>
        <w:t>32.</w:t>
      </w:r>
      <w:r w:rsidRPr="00742E24">
        <w:tab/>
      </w:r>
      <w:proofErr w:type="gramStart"/>
      <w:r>
        <w:rPr>
          <w:rFonts w:hint="eastAsia"/>
        </w:rPr>
        <w:t>甲生</w:t>
      </w:r>
      <w:r w:rsidRPr="00E965F5">
        <w:rPr>
          <w:rFonts w:hint="eastAsia"/>
        </w:rPr>
        <w:t>為了</w:t>
      </w:r>
      <w:proofErr w:type="gramEnd"/>
      <w:r w:rsidRPr="00E965F5">
        <w:rPr>
          <w:rFonts w:hint="eastAsia"/>
        </w:rPr>
        <w:t>利用都卜勒效應測量血流的速率，使一發射器</w:t>
      </w:r>
      <w:r w:rsidRPr="00E965F5">
        <w:rPr>
          <w:rFonts w:hint="eastAsia"/>
        </w:rPr>
        <w:t>E</w:t>
      </w:r>
      <w:r w:rsidRPr="00E965F5">
        <w:rPr>
          <w:rFonts w:hint="eastAsia"/>
        </w:rPr>
        <w:t>發出頻率</w:t>
      </w:r>
      <w:r w:rsidR="00874459" w:rsidRPr="00874459">
        <w:rPr>
          <w:position w:val="-10"/>
        </w:rPr>
        <w:object w:dxaOrig="240" w:dyaOrig="300">
          <v:shape id="_x0000_i1056" type="#_x0000_t75" style="width:11.85pt;height:15.45pt" o:ole="">
            <v:imagedata r:id="rId92" o:title=""/>
          </v:shape>
          <o:OLEObject Type="Embed" ProgID="Equation.DSMT4" ShapeID="_x0000_i1056" DrawAspect="Content" ObjectID="_1734527535" r:id="rId93"/>
        </w:object>
      </w:r>
      <w:r w:rsidRPr="00E965F5">
        <w:rPr>
          <w:rFonts w:hint="eastAsia"/>
        </w:rPr>
        <w:t>很高的聲波，斜向入射到血管中。聲波在被隨著血液流動的紅血球反射後，</w:t>
      </w:r>
      <w:r w:rsidR="00295F81" w:rsidRPr="00E965F5">
        <w:rPr>
          <w:rFonts w:hint="eastAsia"/>
        </w:rPr>
        <w:t>傳播到</w:t>
      </w:r>
      <w:r w:rsidRPr="00E965F5">
        <w:rPr>
          <w:rFonts w:hint="eastAsia"/>
        </w:rPr>
        <w:t>靜置於血管兩側的接收器</w:t>
      </w:r>
      <w:r w:rsidR="00874459" w:rsidRPr="00874459">
        <w:rPr>
          <w:position w:val="-10"/>
        </w:rPr>
        <w:object w:dxaOrig="300" w:dyaOrig="320">
          <v:shape id="_x0000_i1057" type="#_x0000_t75" style="width:15.45pt;height:15.8pt" o:ole="">
            <v:imagedata r:id="rId94" o:title=""/>
          </v:shape>
          <o:OLEObject Type="Embed" ProgID="Equation.DSMT4" ShapeID="_x0000_i1057" DrawAspect="Content" ObjectID="_1734527536" r:id="rId95"/>
        </w:object>
      </w:r>
      <w:r w:rsidRPr="00E965F5">
        <w:rPr>
          <w:rFonts w:hint="eastAsia"/>
        </w:rPr>
        <w:t>和</w:t>
      </w:r>
      <w:r w:rsidR="00874459" w:rsidRPr="00874459">
        <w:rPr>
          <w:position w:val="-10"/>
        </w:rPr>
        <w:object w:dxaOrig="320" w:dyaOrig="320">
          <v:shape id="_x0000_i1058" type="#_x0000_t75" style="width:15.8pt;height:15.8pt" o:ole="">
            <v:imagedata r:id="rId96" o:title=""/>
          </v:shape>
          <o:OLEObject Type="Embed" ProgID="Equation.DSMT4" ShapeID="_x0000_i1058" DrawAspect="Content" ObjectID="_1734527537" r:id="rId97"/>
        </w:object>
      </w:r>
      <w:r w:rsidRPr="00E965F5">
        <w:rPr>
          <w:rFonts w:hint="eastAsia"/>
        </w:rPr>
        <w:t>，其中</w:t>
      </w:r>
      <w:r w:rsidR="00874459" w:rsidRPr="00874459">
        <w:rPr>
          <w:position w:val="-10"/>
        </w:rPr>
        <w:object w:dxaOrig="300" w:dyaOrig="320">
          <v:shape id="_x0000_i1059" type="#_x0000_t75" style="width:15.45pt;height:15.8pt" o:ole="">
            <v:imagedata r:id="rId98" o:title=""/>
          </v:shape>
          <o:OLEObject Type="Embed" ProgID="Equation.DSMT4" ShapeID="_x0000_i1059" DrawAspect="Content" ObjectID="_1734527538" r:id="rId99"/>
        </w:object>
      </w:r>
      <w:r w:rsidRPr="00E965F5">
        <w:rPr>
          <w:rFonts w:hint="eastAsia"/>
        </w:rPr>
        <w:t>與發射器在</w:t>
      </w:r>
      <w:proofErr w:type="gramStart"/>
      <w:r w:rsidRPr="00E965F5">
        <w:rPr>
          <w:rFonts w:hint="eastAsia"/>
        </w:rPr>
        <w:t>血管同側</w:t>
      </w:r>
      <w:proofErr w:type="gramEnd"/>
      <w:r w:rsidRPr="00E965F5">
        <w:rPr>
          <w:rFonts w:hint="eastAsia"/>
        </w:rPr>
        <w:t>，而</w:t>
      </w:r>
      <w:r w:rsidR="00874459" w:rsidRPr="00874459">
        <w:rPr>
          <w:position w:val="-10"/>
        </w:rPr>
        <w:object w:dxaOrig="320" w:dyaOrig="320">
          <v:shape id="_x0000_i1060" type="#_x0000_t75" style="width:15.8pt;height:15.8pt" o:ole="">
            <v:imagedata r:id="rId100" o:title=""/>
          </v:shape>
          <o:OLEObject Type="Embed" ProgID="Equation.DSMT4" ShapeID="_x0000_i1060" DrawAspect="Content" ObjectID="_1734527539" r:id="rId101"/>
        </w:object>
      </w:r>
      <w:r w:rsidRPr="00E965F5">
        <w:rPr>
          <w:rFonts w:hint="eastAsia"/>
        </w:rPr>
        <w:t>在血管另一側，如圖</w:t>
      </w:r>
      <w:r w:rsidRPr="00E965F5">
        <w:rPr>
          <w:rFonts w:hint="eastAsia"/>
        </w:rPr>
        <w:t>1</w:t>
      </w:r>
      <w:r w:rsidR="0087404A" w:rsidRPr="00E965F5">
        <w:rPr>
          <w:rFonts w:hint="eastAsia"/>
        </w:rPr>
        <w:t>0</w:t>
      </w:r>
      <w:r w:rsidRPr="00E965F5">
        <w:rPr>
          <w:rFonts w:hint="eastAsia"/>
        </w:rPr>
        <w:t>所示。若以</w:t>
      </w:r>
      <w:r w:rsidR="00874459" w:rsidRPr="00874459">
        <w:rPr>
          <w:position w:val="-10"/>
        </w:rPr>
        <w:object w:dxaOrig="240" w:dyaOrig="320">
          <v:shape id="_x0000_i1061" type="#_x0000_t75" style="width:11.85pt;height:15.8pt" o:ole="">
            <v:imagedata r:id="rId102" o:title=""/>
          </v:shape>
          <o:OLEObject Type="Embed" ProgID="Equation.DSMT4" ShapeID="_x0000_i1061" DrawAspect="Content" ObjectID="_1734527540" r:id="rId103"/>
        </w:object>
      </w:r>
      <w:r w:rsidRPr="00E965F5">
        <w:rPr>
          <w:rFonts w:hint="eastAsia"/>
        </w:rPr>
        <w:t>和</w:t>
      </w:r>
      <w:r w:rsidR="00874459" w:rsidRPr="00874459">
        <w:rPr>
          <w:position w:val="-10"/>
        </w:rPr>
        <w:object w:dxaOrig="260" w:dyaOrig="320">
          <v:shape id="_x0000_i1062" type="#_x0000_t75" style="width:13.15pt;height:15.8pt" o:ole="">
            <v:imagedata r:id="rId104" o:title=""/>
          </v:shape>
          <o:OLEObject Type="Embed" ProgID="Equation.DSMT4" ShapeID="_x0000_i1062" DrawAspect="Content" ObjectID="_1734527541" r:id="rId105"/>
        </w:object>
      </w:r>
      <w:r w:rsidRPr="00E965F5">
        <w:rPr>
          <w:rFonts w:hint="eastAsia"/>
        </w:rPr>
        <w:t>分別代表</w:t>
      </w:r>
      <w:r w:rsidR="00874459" w:rsidRPr="00874459">
        <w:rPr>
          <w:position w:val="-10"/>
        </w:rPr>
        <w:object w:dxaOrig="300" w:dyaOrig="320">
          <v:shape id="_x0000_i1063" type="#_x0000_t75" style="width:15.45pt;height:15.8pt" o:ole="">
            <v:imagedata r:id="rId106" o:title=""/>
          </v:shape>
          <o:OLEObject Type="Embed" ProgID="Equation.DSMT4" ShapeID="_x0000_i1063" DrawAspect="Content" ObjectID="_1734527542" r:id="rId107"/>
        </w:object>
      </w:r>
      <w:r w:rsidRPr="00E965F5">
        <w:rPr>
          <w:rFonts w:hint="eastAsia"/>
        </w:rPr>
        <w:t>和</w:t>
      </w:r>
      <w:r w:rsidR="00874459" w:rsidRPr="00874459">
        <w:rPr>
          <w:position w:val="-10"/>
        </w:rPr>
        <w:object w:dxaOrig="320" w:dyaOrig="320">
          <v:shape id="_x0000_i1064" type="#_x0000_t75" style="width:15.8pt;height:15.8pt" o:ole="">
            <v:imagedata r:id="rId108" o:title=""/>
          </v:shape>
          <o:OLEObject Type="Embed" ProgID="Equation.DSMT4" ShapeID="_x0000_i1064" DrawAspect="Content" ObjectID="_1734527543" r:id="rId109"/>
        </w:object>
      </w:r>
      <w:r w:rsidRPr="00E965F5">
        <w:rPr>
          <w:rFonts w:hint="eastAsia"/>
        </w:rPr>
        <w:t>測得的反射波頻率</w:t>
      </w:r>
      <w:r w:rsidRPr="00E965F5">
        <w:t>，</w:t>
      </w:r>
      <w:r w:rsidRPr="00E965F5">
        <w:rPr>
          <w:rFonts w:hint="eastAsia"/>
        </w:rPr>
        <w:t>則下列關係式，</w:t>
      </w:r>
      <w:r w:rsidRPr="00E965F5">
        <w:t>何者</w:t>
      </w:r>
      <w:r w:rsidRPr="00E965F5">
        <w:rPr>
          <w:rFonts w:hint="eastAsia"/>
        </w:rPr>
        <w:t>正確</w:t>
      </w:r>
      <w:r w:rsidRPr="00E965F5">
        <w:t>？</w:t>
      </w:r>
    </w:p>
    <w:p w:rsidR="00D92B6E" w:rsidRDefault="009151AE" w:rsidP="006C2B09">
      <w:pPr>
        <w:pStyle w:val="ABCDE"/>
        <w:ind w:left="360"/>
      </w:pPr>
      <w:r>
        <w:rPr>
          <w:rFonts w:hint="eastAsia"/>
          <w:noProof/>
        </w:rPr>
        <mc:AlternateContent>
          <mc:Choice Requires="wpg">
            <w:drawing>
              <wp:anchor distT="0" distB="0" distL="114300" distR="114300" simplePos="0" relativeHeight="251793920" behindDoc="0" locked="0" layoutInCell="1" allowOverlap="1">
                <wp:simplePos x="0" y="0"/>
                <wp:positionH relativeFrom="column">
                  <wp:posOffset>3841687</wp:posOffset>
                </wp:positionH>
                <wp:positionV relativeFrom="paragraph">
                  <wp:posOffset>115123</wp:posOffset>
                </wp:positionV>
                <wp:extent cx="1716405" cy="1144905"/>
                <wp:effectExtent l="0" t="0" r="0" b="0"/>
                <wp:wrapSquare wrapText="bothSides"/>
                <wp:docPr id="584" name="群組 584"/>
                <wp:cNvGraphicFramePr/>
                <a:graphic xmlns:a="http://schemas.openxmlformats.org/drawingml/2006/main">
                  <a:graphicData uri="http://schemas.microsoft.com/office/word/2010/wordprocessingGroup">
                    <wpg:wgp>
                      <wpg:cNvGrpSpPr/>
                      <wpg:grpSpPr>
                        <a:xfrm>
                          <a:off x="0" y="0"/>
                          <a:ext cx="1716405" cy="1144905"/>
                          <a:chOff x="0" y="0"/>
                          <a:chExt cx="1716736" cy="1147717"/>
                        </a:xfrm>
                      </wpg:grpSpPr>
                      <wpg:grpSp>
                        <wpg:cNvPr id="583" name="群組 583"/>
                        <wpg:cNvGrpSpPr/>
                        <wpg:grpSpPr>
                          <a:xfrm>
                            <a:off x="0" y="0"/>
                            <a:ext cx="1716736" cy="911225"/>
                            <a:chOff x="0" y="0"/>
                            <a:chExt cx="1716736" cy="911225"/>
                          </a:xfrm>
                        </wpg:grpSpPr>
                        <wpg:grpSp>
                          <wpg:cNvPr id="59" name="群組 59"/>
                          <wpg:cNvGrpSpPr/>
                          <wpg:grpSpPr>
                            <a:xfrm>
                              <a:off x="0" y="0"/>
                              <a:ext cx="1716736" cy="911225"/>
                              <a:chOff x="71245" y="20497"/>
                              <a:chExt cx="1716814" cy="911683"/>
                            </a:xfrm>
                          </wpg:grpSpPr>
                          <wps:wsp>
                            <wps:cNvPr id="78" name="直線接點 78"/>
                            <wps:cNvCnPr/>
                            <wps:spPr>
                              <a:xfrm>
                                <a:off x="96131" y="348559"/>
                                <a:ext cx="1380654"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80" name="直線接點 80"/>
                            <wps:cNvCnPr/>
                            <wps:spPr>
                              <a:xfrm>
                                <a:off x="105185" y="529624"/>
                                <a:ext cx="1380654"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83" name="直線接點 83"/>
                            <wps:cNvCnPr/>
                            <wps:spPr>
                              <a:xfrm>
                                <a:off x="394895" y="185596"/>
                                <a:ext cx="475307" cy="24897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90" name="直線接點 90"/>
                            <wps:cNvCnPr/>
                            <wps:spPr>
                              <a:xfrm flipH="1">
                                <a:off x="389299" y="442550"/>
                                <a:ext cx="474980" cy="2489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17" name="直線接點 117"/>
                            <wps:cNvCnPr/>
                            <wps:spPr>
                              <a:xfrm>
                                <a:off x="213822" y="434566"/>
                                <a:ext cx="946087" cy="0"/>
                              </a:xfrm>
                              <a:prstGeom prst="line">
                                <a:avLst/>
                              </a:prstGeom>
                              <a:ln w="12700">
                                <a:solidFill>
                                  <a:schemeClr val="tx1">
                                    <a:lumMod val="95000"/>
                                    <a:lumOff val="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2" name="矩形 132"/>
                            <wps:cNvSpPr/>
                            <wps:spPr>
                              <a:xfrm rot="20008701" flipH="1">
                                <a:off x="1344440" y="125680"/>
                                <a:ext cx="126365" cy="539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 name="矩形 138"/>
                            <wps:cNvSpPr/>
                            <wps:spPr>
                              <a:xfrm rot="20008701" flipH="1">
                                <a:off x="271605" y="696045"/>
                                <a:ext cx="126365" cy="539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 name="直線單箭頭接點 139"/>
                            <wps:cNvCnPr/>
                            <wps:spPr>
                              <a:xfrm>
                                <a:off x="1191594" y="439094"/>
                                <a:ext cx="172015" cy="0"/>
                              </a:xfrm>
                              <a:prstGeom prst="straightConnector1">
                                <a:avLst/>
                              </a:prstGeom>
                              <a:ln>
                                <a:solidFill>
                                  <a:schemeClr val="tx1">
                                    <a:lumMod val="95000"/>
                                    <a:lumOff val="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1" name="文字方塊 141"/>
                            <wps:cNvSpPr txBox="1"/>
                            <wps:spPr>
                              <a:xfrm>
                                <a:off x="71245" y="36216"/>
                                <a:ext cx="194650" cy="184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84202D" w:rsidRDefault="00C262C6" w:rsidP="00593F30">
                                  <w:pPr>
                                    <w:snapToGrid w:val="0"/>
                                    <w:spacing w:line="240" w:lineRule="atLeast"/>
                                    <w:jc w:val="center"/>
                                    <w:rPr>
                                      <w:sz w:val="22"/>
                                      <w:szCs w:val="22"/>
                                    </w:rPr>
                                  </w:pPr>
                                  <w:r>
                                    <w:rPr>
                                      <w:rFonts w:hint="eastAsia"/>
                                      <w:sz w:val="22"/>
                                      <w:szCs w:val="22"/>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 name="文字方塊 11"/>
                            <wps:cNvSpPr txBox="1"/>
                            <wps:spPr>
                              <a:xfrm>
                                <a:off x="1510325" y="20497"/>
                                <a:ext cx="191476" cy="200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84202D" w:rsidRDefault="00C262C6" w:rsidP="00593F30">
                                  <w:pPr>
                                    <w:pStyle w:val="Web"/>
                                    <w:spacing w:before="0" w:beforeAutospacing="0" w:after="0" w:afterAutospacing="0" w:line="240" w:lineRule="exact"/>
                                    <w:rPr>
                                      <w:color w:val="0D0D0D" w:themeColor="text1" w:themeTint="F2"/>
                                    </w:rPr>
                                  </w:pPr>
                                  <w:r w:rsidRPr="00874459">
                                    <w:rPr>
                                      <w:rFonts w:ascii="Times New Roman" w:eastAsia="細明體"/>
                                      <w:color w:val="0D0D0D" w:themeColor="text1" w:themeTint="F2"/>
                                      <w:sz w:val="22"/>
                                      <w:szCs w:val="22"/>
                                    </w:rPr>
                                    <w:t>R</w:t>
                                  </w:r>
                                  <w:r>
                                    <w:rPr>
                                      <w:rFonts w:ascii="Times New Roman" w:eastAsia="細明體"/>
                                      <w:color w:val="0D0D0D" w:themeColor="text1" w:themeTint="F2"/>
                                      <w:sz w:val="22"/>
                                      <w:szCs w:val="22"/>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43" name="直線接點 143"/>
                            <wps:cNvCnPr/>
                            <wps:spPr>
                              <a:xfrm>
                                <a:off x="418762" y="195794"/>
                                <a:ext cx="222880" cy="116803"/>
                              </a:xfrm>
                              <a:prstGeom prst="line">
                                <a:avLst/>
                              </a:prstGeom>
                              <a:ln>
                                <a:solidFill>
                                  <a:schemeClr val="tx1">
                                    <a:lumMod val="95000"/>
                                    <a:lumOff val="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44" name="直線接點 144"/>
                            <wps:cNvCnPr/>
                            <wps:spPr>
                              <a:xfrm flipV="1">
                                <a:off x="1054729" y="220742"/>
                                <a:ext cx="222250" cy="116205"/>
                              </a:xfrm>
                              <a:prstGeom prst="line">
                                <a:avLst/>
                              </a:prstGeom>
                              <a:ln>
                                <a:solidFill>
                                  <a:schemeClr val="tx1">
                                    <a:lumMod val="95000"/>
                                    <a:lumOff val="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45" name="直線接點 145"/>
                            <wps:cNvCnPr/>
                            <wps:spPr>
                              <a:xfrm flipH="1">
                                <a:off x="448147" y="544357"/>
                                <a:ext cx="222250" cy="116205"/>
                              </a:xfrm>
                              <a:prstGeom prst="line">
                                <a:avLst/>
                              </a:prstGeom>
                              <a:ln>
                                <a:solidFill>
                                  <a:schemeClr val="tx1">
                                    <a:lumMod val="95000"/>
                                    <a:lumOff val="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46" name="文字方塊 11"/>
                            <wps:cNvSpPr txBox="1"/>
                            <wps:spPr>
                              <a:xfrm>
                                <a:off x="130628" y="713968"/>
                                <a:ext cx="229205" cy="2182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874459" w:rsidRDefault="00C262C6" w:rsidP="00593F30">
                                  <w:pPr>
                                    <w:pStyle w:val="Web"/>
                                    <w:spacing w:before="0" w:beforeAutospacing="0" w:after="0" w:afterAutospacing="0" w:line="240" w:lineRule="exact"/>
                                    <w:rPr>
                                      <w:color w:val="0D0D0D" w:themeColor="text1" w:themeTint="F2"/>
                                    </w:rPr>
                                  </w:pPr>
                                  <w:r w:rsidRPr="00874459">
                                    <w:rPr>
                                      <w:rFonts w:ascii="Times New Roman" w:eastAsia="細明體"/>
                                      <w:color w:val="0D0D0D" w:themeColor="text1" w:themeTint="F2"/>
                                      <w:sz w:val="22"/>
                                      <w:szCs w:val="22"/>
                                    </w:rPr>
                                    <w:t>R</w:t>
                                  </w:r>
                                  <w:r w:rsidRPr="00DD2A70">
                                    <w:rPr>
                                      <w:rFonts w:ascii="Times New Roman" w:eastAsia="細明體"/>
                                      <w:color w:val="0D0D0D" w:themeColor="text1" w:themeTint="F2"/>
                                      <w:sz w:val="22"/>
                                      <w:szCs w:val="22"/>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582" name="文字方塊 11"/>
                            <wps:cNvSpPr txBox="1"/>
                            <wps:spPr>
                              <a:xfrm>
                                <a:off x="1308225" y="297697"/>
                                <a:ext cx="479834"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84202D" w:rsidRDefault="00C262C6" w:rsidP="00593F30">
                                  <w:pPr>
                                    <w:pStyle w:val="Web"/>
                                    <w:spacing w:before="0" w:beforeAutospacing="0" w:after="0" w:afterAutospacing="0" w:line="240" w:lineRule="exact"/>
                                    <w:rPr>
                                      <w:sz w:val="20"/>
                                      <w:szCs w:val="20"/>
                                    </w:rPr>
                                  </w:pPr>
                                  <w:r w:rsidRPr="0084202D">
                                    <w:rPr>
                                      <w:rFonts w:ascii="Times New Roman" w:eastAsia="細明體" w:hint="eastAsia"/>
                                      <w:color w:val="0D0D0D" w:themeColor="text1" w:themeTint="F2"/>
                                      <w:sz w:val="20"/>
                                      <w:szCs w:val="20"/>
                                    </w:rPr>
                                    <w:t>血流</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93" name="矩形 93"/>
                          <wps:cNvSpPr/>
                          <wps:spPr>
                            <a:xfrm rot="1814392">
                              <a:off x="189345" y="108528"/>
                              <a:ext cx="144780" cy="4635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直線接點 98"/>
                          <wps:cNvCnPr/>
                          <wps:spPr>
                            <a:xfrm flipH="1">
                              <a:off x="803564" y="161637"/>
                              <a:ext cx="474980" cy="2489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11" name="文字方塊 1"/>
                        <wps:cNvSpPr txBox="1"/>
                        <wps:spPr>
                          <a:xfrm>
                            <a:off x="650379" y="953005"/>
                            <a:ext cx="412700" cy="194712"/>
                          </a:xfrm>
                          <a:prstGeom prst="rect">
                            <a:avLst/>
                          </a:prstGeom>
                        </wps:spPr>
                        <wps:txbx>
                          <w:txbxContent>
                            <w:p w:rsidR="00C262C6" w:rsidRPr="0087404A" w:rsidRDefault="00C262C6" w:rsidP="00593F30">
                              <w:pPr>
                                <w:pStyle w:val="Web"/>
                                <w:spacing w:before="0" w:beforeAutospacing="0" w:after="0" w:afterAutospacing="0"/>
                                <w:rPr>
                                  <w:color w:val="0D0D0D" w:themeColor="text1" w:themeTint="F2"/>
                                </w:rPr>
                              </w:pPr>
                              <w:r w:rsidRPr="0087404A">
                                <w:rPr>
                                  <w:rFonts w:asciiTheme="minorHAnsi" w:eastAsiaTheme="minorEastAsia" w:cstheme="minorBidi" w:hint="eastAsia"/>
                                  <w:color w:val="0D0D0D" w:themeColor="text1" w:themeTint="F2"/>
                                  <w:sz w:val="22"/>
                                  <w:szCs w:val="22"/>
                                </w:rPr>
                                <w:t>圖</w:t>
                              </w:r>
                              <w:r w:rsidRPr="0087404A">
                                <w:rPr>
                                  <w:rFonts w:ascii="Times New Roman" w:eastAsiaTheme="minorEastAsia" w:hint="eastAsia"/>
                                  <w:color w:val="0D0D0D" w:themeColor="text1" w:themeTint="F2"/>
                                  <w:sz w:val="22"/>
                                  <w:szCs w:val="22"/>
                                </w:rPr>
                                <w:t>10</w:t>
                              </w:r>
                            </w:p>
                          </w:txbxContent>
                        </wps:txbx>
                        <wps:bodyPr wrap="square" lIns="0" tIns="0" rIns="0" bIns="0" rtlCol="0"/>
                      </wps:wsp>
                    </wpg:wgp>
                  </a:graphicData>
                </a:graphic>
                <wp14:sizeRelV relativeFrom="margin">
                  <wp14:pctHeight>0</wp14:pctHeight>
                </wp14:sizeRelV>
              </wp:anchor>
            </w:drawing>
          </mc:Choice>
          <mc:Fallback>
            <w:pict>
              <v:group id="群組 584" o:spid="_x0000_s1324" style="position:absolute;left:0;text-align:left;margin-left:302.5pt;margin-top:9.05pt;width:135.15pt;height:90.15pt;z-index:251793920;mso-height-relative:margin" coordsize="17167,1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">
                <v:group id="群組 583" o:spid="_x0000_s1325" style="position:absolute;width:17167;height:9112" coordsize="17167,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group id="群組 59" o:spid="_x0000_s1326" style="position:absolute;width:17167;height:9112" coordorigin="712,204" coordsize="17168,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直線接點 78" o:spid="_x0000_s1327" style="position:absolute;visibility:visible;mso-wrap-style:square" from="961,3485" to="14767,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" strokecolor="#0d0d0d [3069]" strokeweight="1.5pt">
                      <v:stroke joinstyle="miter"/>
                    </v:line>
                    <v:line id="直線接點 80" o:spid="_x0000_s1328" style="position:absolute;visibility:visible;mso-wrap-style:square" from="1051,5296" to="14858,5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" strokecolor="#0d0d0d [3069]" strokeweight="1.5pt">
                      <v:stroke joinstyle="miter"/>
                    </v:line>
                    <v:line id="直線接點 83" o:spid="_x0000_s1329" style="position:absolute;visibility:visible;mso-wrap-style:square" from="3948,1855" to="8702,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" strokecolor="#0d0d0d [3069]" strokeweight=".5pt">
                      <v:stroke joinstyle="miter"/>
                    </v:line>
                    <v:line id="直線接點 90" o:spid="_x0000_s1330" style="position:absolute;flip:x;visibility:visible;mso-wrap-style:square" from="3892,4425" to="8642,6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" strokecolor="#0d0d0d [3069]" strokeweight=".5pt">
                      <v:stroke joinstyle="miter"/>
                    </v:line>
                    <v:line id="直線接點 117" o:spid="_x0000_s1331" style="position:absolute;visibility:visible;mso-wrap-style:square" from="2138,4345" to="11599,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" strokecolor="#0d0d0d [3069]" strokeweight="1pt">
                      <v:stroke dashstyle="dash" joinstyle="miter"/>
                    </v:line>
                    <v:rect id="矩形 132" o:spid="_x0000_s1332" style="position:absolute;left:13444;top:1256;width:1264;height:540;rotation:173812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" fillcolor="black [3213]" stroked="f" strokeweight="1pt"/>
                    <v:rect id="矩形 138" o:spid="_x0000_s1333" style="position:absolute;left:2716;top:6960;width:1263;height:540;rotation:1738123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" fillcolor="black [3213]" stroked="f" strokeweight="1pt"/>
                    <v:shape id="直線單箭頭接點 139" o:spid="_x0000_s1334" type="#_x0000_t32" style="position:absolute;left:11915;top:4390;width:1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" strokecolor="#0d0d0d [3069]" strokeweight=".5pt">
                      <v:stroke endarrow="block" joinstyle="miter"/>
                    </v:shape>
                    <v:shape id="文字方塊 141" o:spid="_x0000_s1335" type="#_x0000_t202" style="position:absolute;left:712;top:362;width:1946;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FwxAAAANwAAAAPAAAAZHJzL2Rvd25yZXYueG1sRE9LS8NA&#10;EL4L/Q/LFHqzm0iR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IlH0XDEAAAA3AAAAA8A&#10;AAAAAAAAAAAAAAAABwIAAGRycy9kb3ducmV2LnhtbFBLBQYAAAAAAwADALcAAAD4AgAAAAA=&#10;" filled="f" stroked="f" strokeweight=".5pt">
                      <v:textbox inset="0,0,0,0">
                        <w:txbxContent>
                          <w:p w:rsidR="00C262C6" w:rsidRPr="0084202D" w:rsidRDefault="00C262C6" w:rsidP="00593F30">
                            <w:pPr>
                              <w:snapToGrid w:val="0"/>
                              <w:spacing w:line="240" w:lineRule="atLeast"/>
                              <w:jc w:val="center"/>
                              <w:rPr>
                                <w:sz w:val="22"/>
                                <w:szCs w:val="22"/>
                              </w:rPr>
                            </w:pPr>
                            <w:r>
                              <w:rPr>
                                <w:rFonts w:hint="eastAsia"/>
                                <w:sz w:val="22"/>
                                <w:szCs w:val="22"/>
                              </w:rPr>
                              <w:t>E</w:t>
                            </w:r>
                          </w:p>
                        </w:txbxContent>
                      </v:textbox>
                    </v:shape>
                    <v:shape id="文字方塊 11" o:spid="_x0000_s1336" type="#_x0000_t202" style="position:absolute;left:15103;top:204;width:1915;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" filled="f" stroked="f" strokeweight=".5pt">
                      <v:textbox inset="0,0,0,0">
                        <w:txbxContent>
                          <w:p w:rsidR="00C262C6" w:rsidRPr="0084202D" w:rsidRDefault="00C262C6" w:rsidP="00593F30">
                            <w:pPr>
                              <w:pStyle w:val="Web"/>
                              <w:spacing w:before="0" w:beforeAutospacing="0" w:after="0" w:afterAutospacing="0" w:line="240" w:lineRule="exact"/>
                              <w:rPr>
                                <w:color w:val="0D0D0D" w:themeColor="text1" w:themeTint="F2"/>
                              </w:rPr>
                            </w:pPr>
                            <w:r w:rsidRPr="00874459">
                              <w:rPr>
                                <w:rFonts w:ascii="Times New Roman" w:eastAsia="細明體"/>
                                <w:color w:val="0D0D0D" w:themeColor="text1" w:themeTint="F2"/>
                                <w:sz w:val="22"/>
                                <w:szCs w:val="22"/>
                              </w:rPr>
                              <w:t>R</w:t>
                            </w:r>
                            <w:r>
                              <w:rPr>
                                <w:rFonts w:ascii="Times New Roman" w:eastAsia="細明體"/>
                                <w:color w:val="0D0D0D" w:themeColor="text1" w:themeTint="F2"/>
                                <w:sz w:val="22"/>
                                <w:szCs w:val="22"/>
                                <w:vertAlign w:val="subscript"/>
                              </w:rPr>
                              <w:t>1</w:t>
                            </w:r>
                          </w:p>
                        </w:txbxContent>
                      </v:textbox>
                    </v:shape>
                    <v:line id="直線接點 143" o:spid="_x0000_s1337" style="position:absolute;visibility:visible;mso-wrap-style:square" from="4187,1957" to="6416,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" strokecolor="#0d0d0d [3069]" strokeweight=".5pt">
                      <v:stroke endarrow="open" joinstyle="miter"/>
                    </v:line>
                    <v:line id="直線接點 144" o:spid="_x0000_s1338" style="position:absolute;flip:y;visibility:visible;mso-wrap-style:square" from="10547,2207" to="12769,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" strokecolor="#0d0d0d [3069]" strokeweight=".5pt">
                      <v:stroke endarrow="open" joinstyle="miter"/>
                    </v:line>
                    <v:line id="直線接點 145" o:spid="_x0000_s1339" style="position:absolute;flip:x;visibility:visible;mso-wrap-style:square" from="4481,5443" to="6703,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" strokecolor="#0d0d0d [3069]" strokeweight=".5pt">
                      <v:stroke endarrow="open" joinstyle="miter"/>
                    </v:line>
                    <v:shape id="文字方塊 11" o:spid="_x0000_s1340" type="#_x0000_t202" style="position:absolute;left:1306;top:7139;width:2292;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" filled="f" stroked="f" strokeweight=".5pt">
                      <v:textbox inset="0,0,0,0">
                        <w:txbxContent>
                          <w:p w:rsidR="00C262C6" w:rsidRPr="00874459" w:rsidRDefault="00C262C6" w:rsidP="00593F30">
                            <w:pPr>
                              <w:pStyle w:val="Web"/>
                              <w:spacing w:before="0" w:beforeAutospacing="0" w:after="0" w:afterAutospacing="0" w:line="240" w:lineRule="exact"/>
                              <w:rPr>
                                <w:color w:val="0D0D0D" w:themeColor="text1" w:themeTint="F2"/>
                              </w:rPr>
                            </w:pPr>
                            <w:r w:rsidRPr="00874459">
                              <w:rPr>
                                <w:rFonts w:ascii="Times New Roman" w:eastAsia="細明體"/>
                                <w:color w:val="0D0D0D" w:themeColor="text1" w:themeTint="F2"/>
                                <w:sz w:val="22"/>
                                <w:szCs w:val="22"/>
                              </w:rPr>
                              <w:t>R</w:t>
                            </w:r>
                            <w:r w:rsidRPr="00DD2A70">
                              <w:rPr>
                                <w:rFonts w:ascii="Times New Roman" w:eastAsia="細明體"/>
                                <w:color w:val="0D0D0D" w:themeColor="text1" w:themeTint="F2"/>
                                <w:sz w:val="22"/>
                                <w:szCs w:val="22"/>
                                <w:vertAlign w:val="subscript"/>
                              </w:rPr>
                              <w:t>2</w:t>
                            </w:r>
                          </w:p>
                        </w:txbxContent>
                      </v:textbox>
                    </v:shape>
                    <v:shape id="文字方塊 11" o:spid="_x0000_s1341" type="#_x0000_t202" style="position:absolute;left:13082;top:2976;width:479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6s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HrmXAE5OoCAAD//wMAUEsBAi0AFAAGAAgAAAAhANvh9svuAAAAhQEAABMAAAAAAAAA&#10;AAAAAAAAAAAAAFtDb250ZW50X1R5cGVzXS54bWxQSwECLQAUAAYACAAAACEAWvQsW78AAAAVAQAA&#10;CwAAAAAAAAAAAAAAAAAfAQAAX3JlbHMvLnJlbHNQSwECLQAUAAYACAAAACEAgFaerMYAAADcAAAA&#10;DwAAAAAAAAAAAAAAAAAHAgAAZHJzL2Rvd25yZXYueG1sUEsFBgAAAAADAAMAtwAAAPoCAAAAAA==&#10;" filled="f" stroked="f" strokeweight=".5pt">
                      <v:textbox>
                        <w:txbxContent>
                          <w:p w:rsidR="00C262C6" w:rsidRPr="0084202D" w:rsidRDefault="00C262C6" w:rsidP="00593F30">
                            <w:pPr>
                              <w:pStyle w:val="Web"/>
                              <w:spacing w:before="0" w:beforeAutospacing="0" w:after="0" w:afterAutospacing="0" w:line="240" w:lineRule="exact"/>
                              <w:rPr>
                                <w:sz w:val="20"/>
                                <w:szCs w:val="20"/>
                              </w:rPr>
                            </w:pPr>
                            <w:r w:rsidRPr="0084202D">
                              <w:rPr>
                                <w:rFonts w:ascii="Times New Roman" w:eastAsia="細明體" w:hint="eastAsia"/>
                                <w:color w:val="0D0D0D" w:themeColor="text1" w:themeTint="F2"/>
                                <w:sz w:val="20"/>
                                <w:szCs w:val="20"/>
                              </w:rPr>
                              <w:t>血流</w:t>
                            </w:r>
                          </w:p>
                        </w:txbxContent>
                      </v:textbox>
                    </v:shape>
                  </v:group>
                  <v:rect id="矩形 93" o:spid="_x0000_s1342" style="position:absolute;left:1893;top:1085;width:1448;height:463;rotation:19818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" fillcolor="black [3213]" stroked="f" strokeweight="1pt"/>
                  <v:line id="直線接點 98" o:spid="_x0000_s1343" style="position:absolute;flip:x;visibility:visible;mso-wrap-style:square" from="8035,1616" to="12785,4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" strokecolor="#0d0d0d [3069]" strokeweight=".5pt">
                    <v:stroke joinstyle="miter"/>
                  </v:line>
                </v:group>
                <v:shape id="文字方塊 1" o:spid="_x0000_s1344" type="#_x0000_t202" style="position:absolute;left:6503;top:9530;width:4127;height:1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C262C6" w:rsidRPr="0087404A" w:rsidRDefault="00C262C6" w:rsidP="00593F30">
                        <w:pPr>
                          <w:pStyle w:val="Web"/>
                          <w:spacing w:before="0" w:beforeAutospacing="0" w:after="0" w:afterAutospacing="0"/>
                          <w:rPr>
                            <w:color w:val="0D0D0D" w:themeColor="text1" w:themeTint="F2"/>
                          </w:rPr>
                        </w:pPr>
                        <w:r w:rsidRPr="0087404A">
                          <w:rPr>
                            <w:rFonts w:asciiTheme="minorHAnsi" w:eastAsiaTheme="minorEastAsia" w:cstheme="minorBidi" w:hint="eastAsia"/>
                            <w:color w:val="0D0D0D" w:themeColor="text1" w:themeTint="F2"/>
                            <w:sz w:val="22"/>
                            <w:szCs w:val="22"/>
                          </w:rPr>
                          <w:t>圖</w:t>
                        </w:r>
                        <w:r w:rsidRPr="0087404A">
                          <w:rPr>
                            <w:rFonts w:ascii="Times New Roman" w:eastAsiaTheme="minorEastAsia" w:hint="eastAsia"/>
                            <w:color w:val="0D0D0D" w:themeColor="text1" w:themeTint="F2"/>
                            <w:sz w:val="22"/>
                            <w:szCs w:val="22"/>
                          </w:rPr>
                          <w:t>10</w:t>
                        </w:r>
                      </w:p>
                    </w:txbxContent>
                  </v:textbox>
                </v:shape>
                <w10:wrap type="square"/>
              </v:group>
            </w:pict>
          </mc:Fallback>
        </mc:AlternateContent>
      </w:r>
      <w:r w:rsidR="006C2B09" w:rsidRPr="002B2279">
        <w:rPr>
          <w:rFonts w:hint="eastAsia"/>
        </w:rPr>
        <w:t>(</w:t>
      </w:r>
      <w:r w:rsidR="006C2B09">
        <w:rPr>
          <w:rFonts w:hint="eastAsia"/>
        </w:rPr>
        <w:t>A</w:t>
      </w:r>
      <w:r w:rsidR="006C2B09" w:rsidRPr="002B2279">
        <w:rPr>
          <w:rFonts w:hint="eastAsia"/>
        </w:rPr>
        <w:t>)</w:t>
      </w:r>
      <w:r w:rsidR="005B69BD" w:rsidRPr="00BC20D0">
        <w:t xml:space="preserve"> </w:t>
      </w:r>
      <w:r w:rsidR="00874459" w:rsidRPr="00874459">
        <w:rPr>
          <w:position w:val="-10"/>
        </w:rPr>
        <w:object w:dxaOrig="660" w:dyaOrig="320">
          <v:shape id="_x0000_i1065" type="#_x0000_t75" style="width:32.9pt;height:15.8pt" o:ole="">
            <v:imagedata r:id="rId110" o:title=""/>
          </v:shape>
          <o:OLEObject Type="Embed" ProgID="Equation.DSMT4" ShapeID="_x0000_i1065" DrawAspect="Content" ObjectID="_1734527544" r:id="rId111"/>
        </w:object>
      </w:r>
      <w:r w:rsidR="006C2B09">
        <w:tab/>
      </w:r>
    </w:p>
    <w:p w:rsidR="00D92B6E" w:rsidRDefault="006C2B09" w:rsidP="006C2B09">
      <w:pPr>
        <w:pStyle w:val="ABCDE"/>
        <w:ind w:left="360"/>
      </w:pPr>
      <w:r w:rsidRPr="002B2279">
        <w:rPr>
          <w:rFonts w:hint="eastAsia"/>
        </w:rPr>
        <w:t>(</w:t>
      </w:r>
      <w:r w:rsidRPr="001932FD">
        <w:rPr>
          <w:rFonts w:hint="eastAsia"/>
        </w:rPr>
        <w:t>B)</w:t>
      </w:r>
      <w:r w:rsidR="005B69BD" w:rsidRPr="00BC20D0">
        <w:t xml:space="preserve"> </w:t>
      </w:r>
      <w:r w:rsidR="00874459" w:rsidRPr="00874459">
        <w:rPr>
          <w:position w:val="-10"/>
        </w:rPr>
        <w:object w:dxaOrig="660" w:dyaOrig="320">
          <v:shape id="_x0000_i1066" type="#_x0000_t75" style="width:32.9pt;height:15.8pt" o:ole="">
            <v:imagedata r:id="rId112" o:title=""/>
          </v:shape>
          <o:OLEObject Type="Embed" ProgID="Equation.DSMT4" ShapeID="_x0000_i1066" DrawAspect="Content" ObjectID="_1734527545" r:id="rId113"/>
        </w:object>
      </w:r>
      <w:r>
        <w:tab/>
      </w:r>
    </w:p>
    <w:p w:rsidR="00D92B6E" w:rsidRDefault="006C2B09" w:rsidP="006C2B09">
      <w:pPr>
        <w:pStyle w:val="ABCDE"/>
        <w:ind w:left="360"/>
      </w:pPr>
      <w:r w:rsidRPr="002B2279">
        <w:rPr>
          <w:rFonts w:hint="eastAsia"/>
        </w:rPr>
        <w:t>(C)</w:t>
      </w:r>
      <w:r w:rsidR="005B69BD" w:rsidRPr="00BC20D0">
        <w:t xml:space="preserve"> </w:t>
      </w:r>
      <w:r w:rsidR="00874459" w:rsidRPr="00874459">
        <w:rPr>
          <w:position w:val="-10"/>
        </w:rPr>
        <w:object w:dxaOrig="660" w:dyaOrig="320">
          <v:shape id="_x0000_i1067" type="#_x0000_t75" style="width:32.9pt;height:15.8pt" o:ole="">
            <v:imagedata r:id="rId114" o:title=""/>
          </v:shape>
          <o:OLEObject Type="Embed" ProgID="Equation.DSMT4" ShapeID="_x0000_i1067" DrawAspect="Content" ObjectID="_1734527546" r:id="rId115"/>
        </w:object>
      </w:r>
      <w:r>
        <w:tab/>
      </w:r>
    </w:p>
    <w:p w:rsidR="00D92B6E" w:rsidRDefault="006C2B09" w:rsidP="006C2B09">
      <w:pPr>
        <w:pStyle w:val="ABCDE"/>
        <w:ind w:left="360"/>
      </w:pPr>
      <w:r w:rsidRPr="00B86B7B">
        <w:rPr>
          <w:rFonts w:hint="eastAsia"/>
        </w:rPr>
        <w:t>(D)</w:t>
      </w:r>
      <w:r w:rsidR="005B69BD" w:rsidRPr="00BC20D0">
        <w:t xml:space="preserve"> </w:t>
      </w:r>
      <w:r w:rsidR="00874459" w:rsidRPr="00874459">
        <w:rPr>
          <w:position w:val="-10"/>
        </w:rPr>
        <w:object w:dxaOrig="660" w:dyaOrig="320">
          <v:shape id="_x0000_i1068" type="#_x0000_t75" style="width:32.9pt;height:15.8pt" o:ole="">
            <v:imagedata r:id="rId116" o:title=""/>
          </v:shape>
          <o:OLEObject Type="Embed" ProgID="Equation.DSMT4" ShapeID="_x0000_i1068" DrawAspect="Content" ObjectID="_1734527547" r:id="rId117"/>
        </w:object>
      </w:r>
      <w:r>
        <w:tab/>
      </w:r>
    </w:p>
    <w:p w:rsidR="006C2B09" w:rsidRDefault="006C2B09" w:rsidP="006C2B09">
      <w:pPr>
        <w:pStyle w:val="ABCDE"/>
        <w:ind w:left="360"/>
      </w:pPr>
      <w:r w:rsidRPr="002B2279">
        <w:rPr>
          <w:rFonts w:hint="eastAsia"/>
        </w:rPr>
        <w:t>(E)</w:t>
      </w:r>
      <w:r w:rsidR="005B69BD" w:rsidRPr="00BC20D0">
        <w:t xml:space="preserve"> </w:t>
      </w:r>
      <w:r w:rsidR="00874459" w:rsidRPr="00874459">
        <w:rPr>
          <w:position w:val="-10"/>
        </w:rPr>
        <w:object w:dxaOrig="1020" w:dyaOrig="320">
          <v:shape id="_x0000_i1069" type="#_x0000_t75" style="width:50.75pt;height:15.8pt" o:ole="">
            <v:imagedata r:id="rId118" o:title=""/>
          </v:shape>
          <o:OLEObject Type="Embed" ProgID="Equation.DSMT4" ShapeID="_x0000_i1069" DrawAspect="Content" ObjectID="_1734527548" r:id="rId119"/>
        </w:object>
      </w:r>
    </w:p>
    <w:p w:rsidR="009151AE" w:rsidRDefault="009151AE" w:rsidP="00E965F5">
      <w:pPr>
        <w:pStyle w:val="TIT1"/>
        <w:spacing w:before="60"/>
        <w:ind w:left="357" w:hanging="357"/>
      </w:pPr>
    </w:p>
    <w:p w:rsidR="00295F81" w:rsidRDefault="00295F81" w:rsidP="00E965F5">
      <w:pPr>
        <w:pStyle w:val="TIT1"/>
        <w:spacing w:before="60"/>
        <w:ind w:left="357" w:hanging="357"/>
      </w:pPr>
      <w:r w:rsidRPr="00E965F5">
        <w:rPr>
          <w:rFonts w:hint="eastAsia"/>
        </w:rPr>
        <w:t>33.</w:t>
      </w:r>
      <w:r w:rsidRPr="00D15ABF">
        <w:tab/>
      </w:r>
      <w:r w:rsidRPr="00E965F5">
        <w:rPr>
          <w:rFonts w:hint="eastAsia"/>
        </w:rPr>
        <w:t>在</w:t>
      </w:r>
      <w:r w:rsidRPr="00E965F5">
        <w:t>落體實驗</w:t>
      </w:r>
      <w:r w:rsidRPr="00E965F5">
        <w:rPr>
          <w:rFonts w:hint="eastAsia"/>
        </w:rPr>
        <w:t>中</w:t>
      </w:r>
      <w:r w:rsidRPr="00E965F5">
        <w:t>將</w:t>
      </w:r>
      <w:r w:rsidRPr="00E965F5">
        <w:rPr>
          <w:rFonts w:hint="eastAsia"/>
        </w:rPr>
        <w:t>半徑相同、</w:t>
      </w:r>
      <w:r w:rsidRPr="00E965F5">
        <w:t>質量為</w:t>
      </w:r>
      <w:r w:rsidRPr="00E965F5">
        <w:t>1</w:t>
      </w:r>
      <w:r w:rsidRPr="00E965F5">
        <w:rPr>
          <w:rFonts w:hint="eastAsia"/>
        </w:rPr>
        <w:t xml:space="preserve"> g</w:t>
      </w:r>
      <w:r w:rsidRPr="00E965F5">
        <w:t>、</w:t>
      </w:r>
      <w:r w:rsidRPr="00E965F5">
        <w:rPr>
          <w:rFonts w:hint="eastAsia"/>
        </w:rPr>
        <w:t>4 g</w:t>
      </w:r>
      <w:r w:rsidRPr="00E965F5">
        <w:t>、</w:t>
      </w:r>
      <w:r w:rsidRPr="00E965F5">
        <w:rPr>
          <w:rFonts w:hint="eastAsia"/>
        </w:rPr>
        <w:t>9 g</w:t>
      </w:r>
      <w:r w:rsidRPr="00E965F5">
        <w:t>的三個</w:t>
      </w:r>
      <w:r w:rsidRPr="00E965F5">
        <w:rPr>
          <w:rFonts w:hint="eastAsia"/>
        </w:rPr>
        <w:t>球，從離地同一高度處</w:t>
      </w:r>
      <w:r w:rsidRPr="00E965F5">
        <w:t>由靜止落下</w:t>
      </w:r>
      <w:r w:rsidRPr="00E965F5">
        <w:rPr>
          <w:rFonts w:hint="eastAsia"/>
        </w:rPr>
        <w:t>，</w:t>
      </w:r>
      <w:r w:rsidRPr="00E965F5">
        <w:t>測</w:t>
      </w:r>
      <w:r w:rsidRPr="00E965F5">
        <w:rPr>
          <w:rFonts w:hint="eastAsia"/>
        </w:rPr>
        <w:t>得各</w:t>
      </w:r>
      <w:r w:rsidRPr="00E965F5">
        <w:t>球下落</w:t>
      </w:r>
      <w:r w:rsidRPr="00E965F5">
        <w:rPr>
          <w:rFonts w:hint="eastAsia"/>
        </w:rPr>
        <w:t>的</w:t>
      </w:r>
      <w:r w:rsidRPr="00E965F5">
        <w:t>速率</w:t>
      </w:r>
      <w:r w:rsidR="00D92B6E" w:rsidRPr="00D92B6E">
        <w:rPr>
          <w:position w:val="-6"/>
        </w:rPr>
        <w:object w:dxaOrig="180" w:dyaOrig="200">
          <v:shape id="_x0000_i1070" type="#_x0000_t75" style="width:9.15pt;height:10.4pt" o:ole="">
            <v:imagedata r:id="rId120" o:title=""/>
          </v:shape>
          <o:OLEObject Type="Embed" ProgID="Equation.DSMT4" ShapeID="_x0000_i1070" DrawAspect="Content" ObjectID="_1734527549" r:id="rId121"/>
        </w:object>
      </w:r>
      <w:r w:rsidRPr="00E965F5">
        <w:rPr>
          <w:rFonts w:hint="eastAsia"/>
        </w:rPr>
        <w:t>在</w:t>
      </w:r>
      <w:r w:rsidR="00D92B6E" w:rsidRPr="00563B20">
        <w:rPr>
          <w:position w:val="-6"/>
        </w:rPr>
        <w:object w:dxaOrig="740" w:dyaOrig="260">
          <v:shape id="_x0000_i1071" type="#_x0000_t75" style="width:36.6pt;height:13.3pt" o:ole="">
            <v:imagedata r:id="rId122" o:title=""/>
          </v:shape>
          <o:OLEObject Type="Embed" ProgID="Equation.DSMT4" ShapeID="_x0000_i1071" DrawAspect="Content" ObjectID="_1734527550" r:id="rId123"/>
        </w:object>
      </w:r>
      <w:r w:rsidRPr="00E965F5">
        <w:rPr>
          <w:rFonts w:hint="eastAsia"/>
        </w:rPr>
        <w:t>後均趨於穩定，</w:t>
      </w:r>
      <w:r w:rsidR="00AB3072" w:rsidRPr="00E965F5">
        <w:rPr>
          <w:rFonts w:hint="eastAsia"/>
        </w:rPr>
        <w:t>其比值為</w:t>
      </w:r>
      <w:r w:rsidR="00AB3072" w:rsidRPr="00E965F5">
        <w:rPr>
          <w:rFonts w:hint="eastAsia"/>
        </w:rPr>
        <w:t>1</w:t>
      </w:r>
      <w:r w:rsidR="00AB3072" w:rsidRPr="00E965F5">
        <w:rPr>
          <w:rFonts w:hint="eastAsia"/>
        </w:rPr>
        <w:t>：</w:t>
      </w:r>
      <w:r w:rsidR="00AB3072" w:rsidRPr="00E965F5">
        <w:rPr>
          <w:rFonts w:hint="eastAsia"/>
        </w:rPr>
        <w:t>2</w:t>
      </w:r>
      <w:r w:rsidR="00AB3072" w:rsidRPr="00E965F5">
        <w:rPr>
          <w:rFonts w:hint="eastAsia"/>
        </w:rPr>
        <w:t>：</w:t>
      </w:r>
      <w:r w:rsidR="00AB3072" w:rsidRPr="00E965F5">
        <w:rPr>
          <w:rFonts w:hint="eastAsia"/>
        </w:rPr>
        <w:t>3</w:t>
      </w:r>
      <w:r w:rsidR="00AB3072" w:rsidRPr="00E965F5">
        <w:rPr>
          <w:rFonts w:hint="eastAsia"/>
        </w:rPr>
        <w:t>，</w:t>
      </w:r>
      <w:r w:rsidRPr="00E965F5">
        <w:rPr>
          <w:rFonts w:hint="eastAsia"/>
        </w:rPr>
        <w:t>如</w:t>
      </w:r>
      <w:r w:rsidRPr="00E965F5">
        <w:t>圖</w:t>
      </w:r>
      <w:r w:rsidRPr="00E965F5">
        <w:rPr>
          <w:rFonts w:hint="eastAsia"/>
        </w:rPr>
        <w:t>1</w:t>
      </w:r>
      <w:r w:rsidR="0087404A" w:rsidRPr="00E965F5">
        <w:rPr>
          <w:rFonts w:hint="eastAsia"/>
        </w:rPr>
        <w:t>1</w:t>
      </w:r>
      <w:r w:rsidRPr="00E965F5">
        <w:rPr>
          <w:rFonts w:hint="eastAsia"/>
        </w:rPr>
        <w:t>所</w:t>
      </w:r>
      <w:r w:rsidRPr="00E965F5">
        <w:t>示</w:t>
      </w:r>
      <w:r w:rsidRPr="00E965F5">
        <w:rPr>
          <w:rFonts w:hint="eastAsia"/>
        </w:rPr>
        <w:t>。若空氣施予各球的阻力與浮力的合力，其量值</w:t>
      </w:r>
      <w:r w:rsidR="00D92B6E" w:rsidRPr="00D92B6E">
        <w:rPr>
          <w:position w:val="-4"/>
        </w:rPr>
        <w:object w:dxaOrig="240" w:dyaOrig="240">
          <v:shape id="_x0000_i1072" type="#_x0000_t75" style="width:12.05pt;height:12.05pt" o:ole="">
            <v:imagedata r:id="rId124" o:title=""/>
          </v:shape>
          <o:OLEObject Type="Embed" ProgID="Equation.DSMT4" ShapeID="_x0000_i1072" DrawAspect="Content" ObjectID="_1734527551" r:id="rId125"/>
        </w:object>
      </w:r>
      <w:r w:rsidRPr="00E965F5">
        <w:t>與</w:t>
      </w:r>
      <w:r w:rsidRPr="00E965F5">
        <w:rPr>
          <w:rFonts w:hint="eastAsia"/>
        </w:rPr>
        <w:t>下落</w:t>
      </w:r>
      <w:r w:rsidRPr="00E965F5">
        <w:t>速</w:t>
      </w:r>
      <w:r w:rsidRPr="00E965F5">
        <w:rPr>
          <w:rFonts w:hint="eastAsia"/>
        </w:rPr>
        <w:t>率</w:t>
      </w:r>
      <w:r w:rsidR="00D92B6E" w:rsidRPr="00D92B6E">
        <w:rPr>
          <w:position w:val="-6"/>
        </w:rPr>
        <w:object w:dxaOrig="180" w:dyaOrig="200">
          <v:shape id="_x0000_i1073" type="#_x0000_t75" style="width:9.15pt;height:10pt" o:ole="">
            <v:imagedata r:id="rId126" o:title=""/>
          </v:shape>
          <o:OLEObject Type="Embed" ProgID="Equation.DSMT4" ShapeID="_x0000_i1073" DrawAspect="Content" ObjectID="_1734527552" r:id="rId127"/>
        </w:object>
      </w:r>
      <w:r w:rsidRPr="00E965F5">
        <w:t>的</w:t>
      </w:r>
      <w:r w:rsidRPr="00E965F5">
        <w:rPr>
          <w:rFonts w:hint="eastAsia"/>
        </w:rPr>
        <w:t>關係可近似為</w:t>
      </w:r>
      <w:r w:rsidR="00D92B6E" w:rsidRPr="00D92B6E">
        <w:rPr>
          <w:position w:val="-6"/>
        </w:rPr>
        <w:object w:dxaOrig="800" w:dyaOrig="320">
          <v:shape id="_x0000_i1074" type="#_x0000_t75" style="width:39.95pt;height:15.8pt" o:ole="">
            <v:imagedata r:id="rId128" o:title=""/>
          </v:shape>
          <o:OLEObject Type="Embed" ProgID="Equation.DSMT4" ShapeID="_x0000_i1074" DrawAspect="Content" ObjectID="_1734527553" r:id="rId129"/>
        </w:object>
      </w:r>
      <w:r w:rsidRPr="00E965F5">
        <w:rPr>
          <w:rFonts w:hint="eastAsia"/>
        </w:rPr>
        <w:t>，其中常數</w:t>
      </w:r>
      <w:r w:rsidR="00D92B6E" w:rsidRPr="00D92B6E">
        <w:rPr>
          <w:position w:val="-6"/>
        </w:rPr>
        <w:object w:dxaOrig="220" w:dyaOrig="220">
          <v:shape id="_x0000_i1075" type="#_x0000_t75" style="width:11.25pt;height:11.25pt" o:ole="">
            <v:imagedata r:id="rId130" o:title=""/>
          </v:shape>
          <o:OLEObject Type="Embed" ProgID="Equation.DSMT4" ShapeID="_x0000_i1075" DrawAspect="Content" ObjectID="_1734527554" r:id="rId131"/>
        </w:object>
      </w:r>
      <w:r w:rsidRPr="00E965F5">
        <w:rPr>
          <w:rFonts w:hint="eastAsia"/>
        </w:rPr>
        <w:t>和</w:t>
      </w:r>
      <w:r w:rsidR="00D92B6E" w:rsidRPr="00D92B6E">
        <w:rPr>
          <w:position w:val="-10"/>
        </w:rPr>
        <w:object w:dxaOrig="240" w:dyaOrig="300">
          <v:shape id="_x0000_i1076" type="#_x0000_t75" style="width:12.05pt;height:15.4pt" o:ole="">
            <v:imagedata r:id="rId132" o:title=""/>
          </v:shape>
          <o:OLEObject Type="Embed" ProgID="Equation.DSMT4" ShapeID="_x0000_i1076" DrawAspect="Content" ObjectID="_1734527555" r:id="rId133"/>
        </w:object>
      </w:r>
      <w:proofErr w:type="gramStart"/>
      <w:r w:rsidRPr="00E965F5">
        <w:rPr>
          <w:rFonts w:hint="eastAsia"/>
        </w:rPr>
        <w:t>均與球</w:t>
      </w:r>
      <w:proofErr w:type="gramEnd"/>
      <w:r w:rsidRPr="00E965F5">
        <w:rPr>
          <w:rFonts w:hint="eastAsia"/>
        </w:rPr>
        <w:t>的質量無關，則依據圖示資料，</w:t>
      </w:r>
      <w:r w:rsidR="00D92B6E" w:rsidRPr="00D92B6E">
        <w:rPr>
          <w:position w:val="-10"/>
        </w:rPr>
        <w:object w:dxaOrig="240" w:dyaOrig="300">
          <v:shape id="_x0000_i1077" type="#_x0000_t75" style="width:12.05pt;height:15.4pt" o:ole="">
            <v:imagedata r:id="rId134" o:title=""/>
          </v:shape>
          <o:OLEObject Type="Embed" ProgID="Equation.DSMT4" ShapeID="_x0000_i1077" DrawAspect="Content" ObjectID="_1734527556" r:id="rId135"/>
        </w:object>
      </w:r>
      <w:r w:rsidRPr="00E965F5">
        <w:rPr>
          <w:rFonts w:hint="eastAsia"/>
        </w:rPr>
        <w:t>最接近下列</w:t>
      </w:r>
      <w:r w:rsidRPr="00E965F5">
        <w:t>何者？</w:t>
      </w:r>
    </w:p>
    <w:p w:rsidR="009151AE" w:rsidRPr="0087404A" w:rsidRDefault="009151AE" w:rsidP="00E965F5">
      <w:pPr>
        <w:pStyle w:val="TIT1"/>
        <w:spacing w:before="60"/>
        <w:ind w:left="357" w:hanging="357"/>
      </w:pPr>
      <w:r>
        <w:rPr>
          <w:noProof/>
        </w:rPr>
        <mc:AlternateContent>
          <mc:Choice Requires="wpg">
            <w:drawing>
              <wp:anchor distT="0" distB="0" distL="114300" distR="114300" simplePos="0" relativeHeight="251785728" behindDoc="0" locked="0" layoutInCell="1" allowOverlap="1">
                <wp:simplePos x="0" y="0"/>
                <wp:positionH relativeFrom="column">
                  <wp:align>center</wp:align>
                </wp:positionH>
                <wp:positionV relativeFrom="paragraph">
                  <wp:posOffset>202386</wp:posOffset>
                </wp:positionV>
                <wp:extent cx="2743383" cy="2030400"/>
                <wp:effectExtent l="0" t="0" r="0" b="8255"/>
                <wp:wrapNone/>
                <wp:docPr id="53" name="群組 53"/>
                <wp:cNvGraphicFramePr/>
                <a:graphic xmlns:a="http://schemas.openxmlformats.org/drawingml/2006/main">
                  <a:graphicData uri="http://schemas.microsoft.com/office/word/2010/wordprocessingGroup">
                    <wpg:wgp>
                      <wpg:cNvGrpSpPr/>
                      <wpg:grpSpPr>
                        <a:xfrm>
                          <a:off x="0" y="0"/>
                          <a:ext cx="2743383" cy="2030400"/>
                          <a:chOff x="0" y="0"/>
                          <a:chExt cx="2552065" cy="1891911"/>
                        </a:xfrm>
                      </wpg:grpSpPr>
                      <wpg:graphicFrame>
                        <wpg:cNvPr id="203" name="圖表 203"/>
                        <wpg:cNvFrPr/>
                        <wpg:xfrm>
                          <a:off x="0" y="0"/>
                          <a:ext cx="2552065" cy="1630680"/>
                        </wpg:xfrm>
                        <a:graphic>
                          <a:graphicData uri="http://schemas.openxmlformats.org/drawingml/2006/chart">
                            <c:chart xmlns:c="http://schemas.openxmlformats.org/drawingml/2006/chart" xmlns:r="http://schemas.openxmlformats.org/officeDocument/2006/relationships" r:id="rId136"/>
                          </a:graphicData>
                        </a:graphic>
                      </wpg:graphicFrame>
                      <wps:wsp>
                        <wps:cNvPr id="201" name="文字方塊 201"/>
                        <wps:cNvSpPr txBox="1"/>
                        <wps:spPr>
                          <a:xfrm>
                            <a:off x="998156" y="1661727"/>
                            <a:ext cx="565841" cy="230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93F30" w:rsidRDefault="00C262C6" w:rsidP="00593F30">
                              <w:pPr>
                                <w:snapToGrid w:val="0"/>
                                <w:spacing w:line="320" w:lineRule="atLeast"/>
                                <w:jc w:val="center"/>
                                <w:rPr>
                                  <w:color w:val="0D0D0D" w:themeColor="text1" w:themeTint="F2"/>
                                  <w:sz w:val="22"/>
                                  <w:szCs w:val="22"/>
                                </w:rPr>
                              </w:pPr>
                              <w:r w:rsidRPr="00593F30">
                                <w:rPr>
                                  <w:color w:val="0D0D0D" w:themeColor="text1" w:themeTint="F2"/>
                                  <w:sz w:val="22"/>
                                  <w:szCs w:val="22"/>
                                </w:rPr>
                                <w:t>圖</w:t>
                              </w:r>
                              <w:r w:rsidRPr="00593F30">
                                <w:rPr>
                                  <w:rFonts w:hint="eastAsia"/>
                                  <w:color w:val="0D0D0D" w:themeColor="text1" w:themeTint="F2"/>
                                  <w:sz w:val="22"/>
                                  <w:szCs w:val="22"/>
                                </w:rPr>
                                <w:t>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53" o:spid="_x0000_s1345" style="position:absolute;left:0;text-align:left;margin-left:0;margin-top:15.95pt;width:3in;height:159.85pt;z-index:251785728;mso-position-horizontal:center;mso-width-relative:margin;mso-height-relative:margin" coordsize="25520,1891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">
                <v:shape id="圖表 203" o:spid="_x0000_s1346" type="#_x0000_t75" style="position:absolute;width:25518;height:16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">
                  <v:imagedata r:id="rId137" o:title=""/>
                  <o:lock v:ext="edit" aspectratio="f"/>
                </v:shape>
                <v:shape id="文字方塊 201" o:spid="_x0000_s1347" type="#_x0000_t202" style="position:absolute;left:9981;top:16617;width:5658;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" filled="f" stroked="f" strokeweight=".5pt">
                  <v:textbox inset="0,0,0,0">
                    <w:txbxContent>
                      <w:p w:rsidR="00C262C6" w:rsidRPr="00593F30" w:rsidRDefault="00C262C6" w:rsidP="00593F30">
                        <w:pPr>
                          <w:snapToGrid w:val="0"/>
                          <w:spacing w:line="320" w:lineRule="atLeast"/>
                          <w:jc w:val="center"/>
                          <w:rPr>
                            <w:color w:val="0D0D0D" w:themeColor="text1" w:themeTint="F2"/>
                            <w:sz w:val="22"/>
                            <w:szCs w:val="22"/>
                          </w:rPr>
                        </w:pPr>
                        <w:r w:rsidRPr="00593F30">
                          <w:rPr>
                            <w:color w:val="0D0D0D" w:themeColor="text1" w:themeTint="F2"/>
                            <w:sz w:val="22"/>
                            <w:szCs w:val="22"/>
                          </w:rPr>
                          <w:t>圖</w:t>
                        </w:r>
                        <w:r w:rsidRPr="00593F30">
                          <w:rPr>
                            <w:rFonts w:hint="eastAsia"/>
                            <w:color w:val="0D0D0D" w:themeColor="text1" w:themeTint="F2"/>
                            <w:sz w:val="22"/>
                            <w:szCs w:val="22"/>
                          </w:rPr>
                          <w:t>11</w:t>
                        </w:r>
                      </w:p>
                    </w:txbxContent>
                  </v:textbox>
                </v:shape>
              </v:group>
            </w:pict>
          </mc:Fallback>
        </mc:AlternateContent>
      </w:r>
    </w:p>
    <w:p w:rsidR="00D92B6E" w:rsidRDefault="00D92B6E" w:rsidP="00E965F5">
      <w:pPr>
        <w:pStyle w:val="AA"/>
        <w:ind w:left="684" w:hangingChars="135" w:hanging="324"/>
      </w:pPr>
    </w:p>
    <w:p w:rsidR="00D92B6E" w:rsidRDefault="0097245B" w:rsidP="00E965F5">
      <w:pPr>
        <w:pStyle w:val="AA"/>
        <w:ind w:left="657" w:hangingChars="135" w:hanging="297"/>
      </w:pPr>
      <w:r>
        <w:rPr>
          <w:noProof/>
        </w:rPr>
        <mc:AlternateContent>
          <mc:Choice Requires="wps">
            <w:drawing>
              <wp:anchor distT="45720" distB="45720" distL="114300" distR="114300" simplePos="0" relativeHeight="251994624" behindDoc="0" locked="0" layoutInCell="1" allowOverlap="1" wp14:anchorId="767B3984" wp14:editId="705A82D9">
                <wp:simplePos x="0" y="0"/>
                <wp:positionH relativeFrom="column">
                  <wp:posOffset>1198574</wp:posOffset>
                </wp:positionH>
                <wp:positionV relativeFrom="paragraph">
                  <wp:posOffset>150871</wp:posOffset>
                </wp:positionV>
                <wp:extent cx="575945" cy="407670"/>
                <wp:effectExtent l="0" t="0" r="0" b="11430"/>
                <wp:wrapSquare wrapText="bothSides"/>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07670"/>
                        </a:xfrm>
                        <a:prstGeom prst="rect">
                          <a:avLst/>
                        </a:prstGeom>
                        <a:noFill/>
                        <a:ln w="9525">
                          <a:noFill/>
                          <a:miter lim="800000"/>
                          <a:headEnd/>
                          <a:tailEnd/>
                        </a:ln>
                      </wps:spPr>
                      <wps:txbx>
                        <w:txbxContent>
                          <w:p w:rsidR="0097245B" w:rsidRPr="0097245B" w:rsidRDefault="0097245B" w:rsidP="0097245B">
                            <w:pPr>
                              <w:snapToGrid w:val="0"/>
                              <w:spacing w:line="240" w:lineRule="atLeast"/>
                              <w:jc w:val="center"/>
                              <w:rPr>
                                <w:i/>
                              </w:rPr>
                            </w:pPr>
                            <w:r w:rsidRPr="0097245B">
                              <w:rPr>
                                <w:i/>
                              </w:rPr>
                              <w:t>v</w:t>
                            </w:r>
                          </w:p>
                          <w:p w:rsidR="0097245B" w:rsidRPr="0097245B" w:rsidRDefault="0097245B" w:rsidP="0097245B">
                            <w:pPr>
                              <w:snapToGrid w:val="0"/>
                              <w:spacing w:line="240" w:lineRule="atLeast"/>
                              <w:jc w:val="center"/>
                            </w:pPr>
                            <w:r>
                              <w:rPr>
                                <w:rFonts w:hint="eastAsia"/>
                              </w:rPr>
                              <w:t>（</w:t>
                            </w:r>
                            <w:r>
                              <w:rPr>
                                <w:rFonts w:hint="eastAsia"/>
                              </w:rPr>
                              <w:t>m</w:t>
                            </w:r>
                            <w:r>
                              <w:t>/s</w:t>
                            </w:r>
                            <w:r>
                              <w:rPr>
                                <w:rFonts w:hint="eastAsia"/>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B3984" id="文字方塊 2" o:spid="_x0000_s1348" type="#_x0000_t202" style="position:absolute;left:0;text-align:left;margin-left:94.4pt;margin-top:11.9pt;width:45.35pt;height:32.1pt;z-index:25199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" filled="f" stroked="f">
                <v:textbox inset="0,0,0,0">
                  <w:txbxContent>
                    <w:p w:rsidR="0097245B" w:rsidRPr="0097245B" w:rsidRDefault="0097245B" w:rsidP="0097245B">
                      <w:pPr>
                        <w:snapToGrid w:val="0"/>
                        <w:spacing w:line="240" w:lineRule="atLeast"/>
                        <w:jc w:val="center"/>
                        <w:rPr>
                          <w:i/>
                        </w:rPr>
                      </w:pPr>
                      <w:r w:rsidRPr="0097245B">
                        <w:rPr>
                          <w:i/>
                        </w:rPr>
                        <w:t>v</w:t>
                      </w:r>
                    </w:p>
                    <w:p w:rsidR="0097245B" w:rsidRPr="0097245B" w:rsidRDefault="0097245B" w:rsidP="0097245B">
                      <w:pPr>
                        <w:snapToGrid w:val="0"/>
                        <w:spacing w:line="240" w:lineRule="atLeast"/>
                        <w:jc w:val="center"/>
                      </w:pPr>
                      <w:r>
                        <w:rPr>
                          <w:rFonts w:hint="eastAsia"/>
                        </w:rPr>
                        <w:t>（</w:t>
                      </w:r>
                      <w:r>
                        <w:rPr>
                          <w:rFonts w:hint="eastAsia"/>
                        </w:rPr>
                        <w:t>m</w:t>
                      </w:r>
                      <w:r>
                        <w:t>/s</w:t>
                      </w:r>
                      <w:r>
                        <w:rPr>
                          <w:rFonts w:hint="eastAsia"/>
                        </w:rPr>
                        <w:t>）</w:t>
                      </w:r>
                    </w:p>
                  </w:txbxContent>
                </v:textbox>
                <w10:wrap type="square"/>
              </v:shape>
            </w:pict>
          </mc:Fallback>
        </mc:AlternateContent>
      </w:r>
      <w:r>
        <w:rPr>
          <w:noProof/>
        </w:rPr>
        <mc:AlternateContent>
          <mc:Choice Requires="wps">
            <w:drawing>
              <wp:anchor distT="45720" distB="45720" distL="114300" distR="114300" simplePos="0" relativeHeight="251992576" behindDoc="0" locked="0" layoutInCell="1" allowOverlap="1">
                <wp:simplePos x="0" y="0"/>
                <wp:positionH relativeFrom="column">
                  <wp:posOffset>1175312</wp:posOffset>
                </wp:positionH>
                <wp:positionV relativeFrom="paragraph">
                  <wp:posOffset>48260</wp:posOffset>
                </wp:positionV>
                <wp:extent cx="220980" cy="1404620"/>
                <wp:effectExtent l="0" t="0" r="7620" b="6350"/>
                <wp:wrapSquare wrapText="bothSides"/>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404620"/>
                        </a:xfrm>
                        <a:prstGeom prst="rect">
                          <a:avLst/>
                        </a:prstGeom>
                        <a:noFill/>
                        <a:ln w="9525">
                          <a:noFill/>
                          <a:miter lim="800000"/>
                          <a:headEnd/>
                          <a:tailEnd/>
                        </a:ln>
                      </wps:spPr>
                      <wps:txbx>
                        <w:txbxContent>
                          <w:p w:rsidR="0097245B" w:rsidRPr="0097245B" w:rsidRDefault="0097245B" w:rsidP="0097245B">
                            <w:pPr>
                              <w:snapToGrid w:val="0"/>
                              <w:spacing w:line="240" w:lineRule="atLeast"/>
                              <w:jc w:val="center"/>
                              <w:rPr>
                                <w:i/>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349" type="#_x0000_t202" style="position:absolute;left:0;text-align:left;margin-left:92.55pt;margin-top:3.8pt;width:17.4pt;height:110.6pt;z-index:25199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" filled="f" stroked="f">
                <v:textbox style="mso-fit-shape-to-text:t" inset="0,0,0,0">
                  <w:txbxContent>
                    <w:p w:rsidR="0097245B" w:rsidRPr="0097245B" w:rsidRDefault="0097245B" w:rsidP="0097245B">
                      <w:pPr>
                        <w:snapToGrid w:val="0"/>
                        <w:spacing w:line="240" w:lineRule="atLeast"/>
                        <w:jc w:val="center"/>
                        <w:rPr>
                          <w:i/>
                        </w:rPr>
                      </w:pPr>
                    </w:p>
                  </w:txbxContent>
                </v:textbox>
                <w10:wrap type="square"/>
              </v:shape>
            </w:pict>
          </mc:Fallback>
        </mc:AlternateContent>
      </w:r>
    </w:p>
    <w:p w:rsidR="00D92B6E" w:rsidRDefault="00D92B6E" w:rsidP="00E965F5">
      <w:pPr>
        <w:pStyle w:val="AA"/>
        <w:ind w:left="684" w:hangingChars="135" w:hanging="324"/>
      </w:pPr>
    </w:p>
    <w:p w:rsidR="00D92B6E" w:rsidRDefault="00D92B6E" w:rsidP="00E965F5">
      <w:pPr>
        <w:pStyle w:val="AA"/>
        <w:ind w:left="684" w:hangingChars="135" w:hanging="324"/>
      </w:pPr>
    </w:p>
    <w:p w:rsidR="00D92B6E" w:rsidRDefault="00D92B6E" w:rsidP="00E965F5">
      <w:pPr>
        <w:pStyle w:val="AA"/>
        <w:ind w:left="684" w:hangingChars="135" w:hanging="324"/>
      </w:pPr>
    </w:p>
    <w:p w:rsidR="00D92B6E" w:rsidRDefault="00D92B6E" w:rsidP="00E965F5">
      <w:pPr>
        <w:pStyle w:val="AA"/>
        <w:ind w:left="684" w:hangingChars="135" w:hanging="324"/>
      </w:pPr>
    </w:p>
    <w:p w:rsidR="00D92B6E" w:rsidRDefault="00D92B6E" w:rsidP="00E965F5">
      <w:pPr>
        <w:pStyle w:val="AA"/>
        <w:ind w:left="684" w:hangingChars="135" w:hanging="324"/>
      </w:pPr>
    </w:p>
    <w:p w:rsidR="00D92B6E" w:rsidRDefault="00D92B6E" w:rsidP="00E965F5">
      <w:pPr>
        <w:pStyle w:val="AA"/>
        <w:ind w:left="684" w:hangingChars="135" w:hanging="324"/>
      </w:pPr>
    </w:p>
    <w:p w:rsidR="00D92B6E" w:rsidRDefault="00D92B6E" w:rsidP="00E965F5">
      <w:pPr>
        <w:pStyle w:val="AA"/>
        <w:ind w:left="684" w:hangingChars="135" w:hanging="324"/>
      </w:pPr>
    </w:p>
    <w:p w:rsidR="00295F81" w:rsidRDefault="00295F81" w:rsidP="00593F30">
      <w:pPr>
        <w:pStyle w:val="ABCDE"/>
        <w:ind w:left="360"/>
      </w:pPr>
      <w:r w:rsidRPr="002B2279">
        <w:rPr>
          <w:rFonts w:hint="eastAsia"/>
        </w:rPr>
        <w:t>(A)</w:t>
      </w:r>
      <w:r w:rsidR="005B69BD" w:rsidRPr="00E965F5">
        <w:t xml:space="preserve"> </w:t>
      </w:r>
      <w:r w:rsidR="00593F30" w:rsidRPr="00593F30">
        <w:rPr>
          <w:position w:val="-10"/>
        </w:rPr>
        <w:object w:dxaOrig="680" w:dyaOrig="300">
          <v:shape id="_x0000_i1078" type="#_x0000_t75" style="width:33.7pt;height:15.4pt" o:ole="">
            <v:imagedata r:id="rId138" o:title=""/>
          </v:shape>
          <o:OLEObject Type="Embed" ProgID="Equation.DSMT4" ShapeID="_x0000_i1078" DrawAspect="Content" ObjectID="_1734527557" r:id="rId139"/>
        </w:object>
      </w:r>
      <w:r>
        <w:tab/>
      </w:r>
      <w:r w:rsidRPr="002B2279">
        <w:rPr>
          <w:rFonts w:hint="eastAsia"/>
        </w:rPr>
        <w:t>(B)</w:t>
      </w:r>
      <w:r w:rsidR="005B69BD" w:rsidRPr="00E965F5">
        <w:t xml:space="preserve"> </w:t>
      </w:r>
      <w:r w:rsidR="00593F30" w:rsidRPr="00593F30">
        <w:rPr>
          <w:position w:val="-10"/>
        </w:rPr>
        <w:object w:dxaOrig="560" w:dyaOrig="300">
          <v:shape id="_x0000_i1079" type="#_x0000_t75" style="width:27.9pt;height:15.4pt" o:ole="">
            <v:imagedata r:id="rId140" o:title=""/>
          </v:shape>
          <o:OLEObject Type="Embed" ProgID="Equation.DSMT4" ShapeID="_x0000_i1079" DrawAspect="Content" ObjectID="_1734527558" r:id="rId141"/>
        </w:object>
      </w:r>
      <w:r>
        <w:tab/>
      </w:r>
      <w:r w:rsidRPr="002B2279">
        <w:rPr>
          <w:rFonts w:hint="eastAsia"/>
        </w:rPr>
        <w:t>(C)</w:t>
      </w:r>
      <w:r w:rsidR="005B69BD" w:rsidRPr="00E965F5">
        <w:t xml:space="preserve"> </w:t>
      </w:r>
      <w:r w:rsidR="00593F30" w:rsidRPr="00593F30">
        <w:rPr>
          <w:position w:val="-10"/>
        </w:rPr>
        <w:object w:dxaOrig="780" w:dyaOrig="300">
          <v:shape id="_x0000_i1080" type="#_x0000_t75" style="width:39.1pt;height:15.4pt" o:ole="">
            <v:imagedata r:id="rId142" o:title=""/>
          </v:shape>
          <o:OLEObject Type="Embed" ProgID="Equation.DSMT4" ShapeID="_x0000_i1080" DrawAspect="Content" ObjectID="_1734527559" r:id="rId143"/>
        </w:object>
      </w:r>
      <w:r>
        <w:tab/>
      </w:r>
      <w:r w:rsidRPr="00B86B7B">
        <w:rPr>
          <w:rFonts w:hint="eastAsia"/>
        </w:rPr>
        <w:t>(D)</w:t>
      </w:r>
      <w:r w:rsidR="005B69BD" w:rsidRPr="00E965F5">
        <w:t xml:space="preserve"> </w:t>
      </w:r>
      <w:r w:rsidR="00593F30" w:rsidRPr="00593F30">
        <w:rPr>
          <w:position w:val="-10"/>
        </w:rPr>
        <w:object w:dxaOrig="520" w:dyaOrig="300">
          <v:shape id="_x0000_i1081" type="#_x0000_t75" style="width:25.8pt;height:15.4pt" o:ole="">
            <v:imagedata r:id="rId144" o:title=""/>
          </v:shape>
          <o:OLEObject Type="Embed" ProgID="Equation.DSMT4" ShapeID="_x0000_i1081" DrawAspect="Content" ObjectID="_1734527560" r:id="rId145"/>
        </w:object>
      </w:r>
      <w:r>
        <w:tab/>
      </w:r>
      <w:r w:rsidRPr="002B2279">
        <w:rPr>
          <w:rFonts w:hint="eastAsia"/>
        </w:rPr>
        <w:t>(E</w:t>
      </w:r>
      <w:r w:rsidRPr="001932FD">
        <w:rPr>
          <w:rFonts w:hint="eastAsia"/>
        </w:rPr>
        <w:t>)</w:t>
      </w:r>
      <w:r w:rsidR="006964B0" w:rsidRPr="00E965F5">
        <w:t xml:space="preserve"> </w:t>
      </w:r>
      <w:r w:rsidR="00593F30" w:rsidRPr="00593F30">
        <w:rPr>
          <w:position w:val="-10"/>
        </w:rPr>
        <w:object w:dxaOrig="560" w:dyaOrig="300">
          <v:shape id="_x0000_i1082" type="#_x0000_t75" style="width:27.9pt;height:15.4pt" o:ole="">
            <v:imagedata r:id="rId146" o:title=""/>
          </v:shape>
          <o:OLEObject Type="Embed" ProgID="Equation.DSMT4" ShapeID="_x0000_i1082" DrawAspect="Content" ObjectID="_1734527561" r:id="rId147"/>
        </w:object>
      </w:r>
    </w:p>
    <w:p w:rsidR="006C2B09" w:rsidRDefault="006C2B09" w:rsidP="00E965F5">
      <w:pPr>
        <w:pStyle w:val="TIT1"/>
        <w:spacing w:before="60"/>
        <w:ind w:left="357" w:hanging="357"/>
      </w:pPr>
      <w:r w:rsidRPr="00E965F5">
        <w:rPr>
          <w:rFonts w:hint="eastAsia"/>
        </w:rPr>
        <w:t>34.</w:t>
      </w:r>
      <w:r w:rsidRPr="004651A6">
        <w:tab/>
      </w:r>
      <w:r w:rsidRPr="00E965F5">
        <w:rPr>
          <w:rFonts w:hint="eastAsia"/>
        </w:rPr>
        <w:t>下列甲</w:t>
      </w:r>
      <w:r w:rsidR="009151AE">
        <w:rPr>
          <w:rFonts w:hint="eastAsia"/>
        </w:rPr>
        <w:t>～</w:t>
      </w:r>
      <w:proofErr w:type="gramStart"/>
      <w:r w:rsidRPr="00E965F5">
        <w:rPr>
          <w:rFonts w:hint="eastAsia"/>
        </w:rPr>
        <w:t>戊為</w:t>
      </w:r>
      <w:r w:rsidRPr="00E965F5">
        <w:rPr>
          <w:rFonts w:hint="eastAsia"/>
        </w:rPr>
        <w:t>5</w:t>
      </w:r>
      <w:r w:rsidRPr="00E965F5">
        <w:rPr>
          <w:rFonts w:hint="eastAsia"/>
        </w:rPr>
        <w:t>個</w:t>
      </w:r>
      <w:proofErr w:type="gramEnd"/>
      <w:r w:rsidRPr="00E965F5">
        <w:rPr>
          <w:rFonts w:hint="eastAsia"/>
        </w:rPr>
        <w:t>與能源有關的</w:t>
      </w:r>
      <w:r w:rsidR="00887F79">
        <w:rPr>
          <w:rFonts w:hint="eastAsia"/>
        </w:rPr>
        <w:t>敘</w:t>
      </w:r>
      <w:r w:rsidRPr="00E965F5">
        <w:rPr>
          <w:rFonts w:hint="eastAsia"/>
        </w:rPr>
        <w:t>述：</w:t>
      </w:r>
    </w:p>
    <w:p w:rsidR="006C2B09" w:rsidRDefault="006C2B09" w:rsidP="00E965F5">
      <w:pPr>
        <w:pStyle w:val="AA"/>
        <w:ind w:left="684" w:hangingChars="135" w:hanging="324"/>
      </w:pPr>
      <w:r>
        <w:rPr>
          <w:rFonts w:hint="eastAsia"/>
        </w:rPr>
        <w:t>甲：</w:t>
      </w:r>
      <w:r w:rsidRPr="00964520">
        <w:rPr>
          <w:rFonts w:hint="eastAsia"/>
        </w:rPr>
        <w:t>核能發電廠利用核分裂發電後，反應爐內的原子總質量會比發電前少</w:t>
      </w:r>
    </w:p>
    <w:p w:rsidR="006C2B09" w:rsidRDefault="006C2B09" w:rsidP="00E965F5">
      <w:pPr>
        <w:pStyle w:val="AA"/>
        <w:ind w:left="684" w:hangingChars="135" w:hanging="324"/>
      </w:pPr>
      <w:r>
        <w:rPr>
          <w:rFonts w:hint="eastAsia"/>
        </w:rPr>
        <w:t>乙：</w:t>
      </w:r>
      <w:r w:rsidRPr="00964520">
        <w:rPr>
          <w:rFonts w:hint="eastAsia"/>
        </w:rPr>
        <w:t>發電廠利用核分裂發電</w:t>
      </w:r>
      <w:r w:rsidRPr="00437F78">
        <w:rPr>
          <w:rFonts w:hint="eastAsia"/>
        </w:rPr>
        <w:t>時，鈾</w:t>
      </w:r>
      <w:r w:rsidRPr="00437F78">
        <w:rPr>
          <w:rFonts w:hint="eastAsia"/>
        </w:rPr>
        <w:t>235</w:t>
      </w:r>
      <w:r w:rsidRPr="00437F78">
        <w:rPr>
          <w:rFonts w:hint="eastAsia"/>
        </w:rPr>
        <w:t>燃料</w:t>
      </w:r>
      <w:r>
        <w:rPr>
          <w:rFonts w:hint="eastAsia"/>
        </w:rPr>
        <w:t>的全部質量都可</w:t>
      </w:r>
      <w:r w:rsidRPr="00437F78">
        <w:rPr>
          <w:rFonts w:hint="eastAsia"/>
        </w:rPr>
        <w:t>轉換</w:t>
      </w:r>
      <w:r>
        <w:rPr>
          <w:rFonts w:hint="eastAsia"/>
        </w:rPr>
        <w:t>為熱</w:t>
      </w:r>
      <w:r w:rsidRPr="00437F78">
        <w:rPr>
          <w:rFonts w:hint="eastAsia"/>
        </w:rPr>
        <w:t>能</w:t>
      </w:r>
      <w:r>
        <w:rPr>
          <w:rFonts w:hint="eastAsia"/>
        </w:rPr>
        <w:t>而用以發電</w:t>
      </w:r>
    </w:p>
    <w:p w:rsidR="006C2B09" w:rsidRDefault="006C2B09" w:rsidP="00E965F5">
      <w:pPr>
        <w:pStyle w:val="AA"/>
        <w:ind w:left="684" w:hangingChars="135" w:hanging="324"/>
      </w:pPr>
      <w:proofErr w:type="gramStart"/>
      <w:r>
        <w:rPr>
          <w:rFonts w:hint="eastAsia"/>
        </w:rPr>
        <w:t>丙</w:t>
      </w:r>
      <w:proofErr w:type="gramEnd"/>
      <w:r>
        <w:rPr>
          <w:rFonts w:hint="eastAsia"/>
        </w:rPr>
        <w:t>：以</w:t>
      </w:r>
      <w:r w:rsidRPr="00AD07E3">
        <w:rPr>
          <w:rFonts w:hint="eastAsia"/>
        </w:rPr>
        <w:t>變壓器供電的電器，即使關機，只要變壓器</w:t>
      </w:r>
      <w:r>
        <w:rPr>
          <w:rFonts w:hint="eastAsia"/>
        </w:rPr>
        <w:t>接在插座上而通有電流</w:t>
      </w:r>
      <w:r w:rsidRPr="00AD07E3">
        <w:rPr>
          <w:rFonts w:hint="eastAsia"/>
        </w:rPr>
        <w:t>就會耗電</w:t>
      </w:r>
    </w:p>
    <w:p w:rsidR="006C2B09" w:rsidRDefault="006C2B09" w:rsidP="00E965F5">
      <w:pPr>
        <w:pStyle w:val="AA"/>
        <w:ind w:left="684" w:hangingChars="135" w:hanging="324"/>
      </w:pPr>
      <w:r>
        <w:rPr>
          <w:rFonts w:hint="eastAsia"/>
        </w:rPr>
        <w:t>丁：</w:t>
      </w:r>
      <w:r w:rsidRPr="00AD07E3">
        <w:rPr>
          <w:rFonts w:hint="eastAsia"/>
        </w:rPr>
        <w:t>在相同車型與行駛條件下，兩車各載一人與一車載兩人的</w:t>
      </w:r>
      <w:r>
        <w:rPr>
          <w:rFonts w:hint="eastAsia"/>
        </w:rPr>
        <w:t>燃油</w:t>
      </w:r>
      <w:r w:rsidRPr="00AD07E3">
        <w:rPr>
          <w:rFonts w:hint="eastAsia"/>
        </w:rPr>
        <w:t>消耗相同</w:t>
      </w:r>
    </w:p>
    <w:p w:rsidR="006C2B09" w:rsidRDefault="006C2B09" w:rsidP="00E965F5">
      <w:pPr>
        <w:pStyle w:val="AA"/>
        <w:ind w:left="684" w:hangingChars="135" w:hanging="324"/>
      </w:pPr>
      <w:proofErr w:type="gramStart"/>
      <w:r>
        <w:rPr>
          <w:rFonts w:hint="eastAsia"/>
        </w:rPr>
        <w:t>戊</w:t>
      </w:r>
      <w:proofErr w:type="gramEnd"/>
      <w:r>
        <w:rPr>
          <w:rFonts w:hint="eastAsia"/>
        </w:rPr>
        <w:t>：</w:t>
      </w:r>
      <w:r w:rsidRPr="00AD07E3">
        <w:rPr>
          <w:rFonts w:hint="eastAsia"/>
        </w:rPr>
        <w:t>相同耗電功率的</w:t>
      </w:r>
      <w:r w:rsidRPr="00AD07E3">
        <w:t>LED</w:t>
      </w:r>
      <w:r w:rsidRPr="00AD07E3">
        <w:rPr>
          <w:rFonts w:hint="eastAsia"/>
        </w:rPr>
        <w:t>燈與白熾燈泡，其</w:t>
      </w:r>
      <w:r>
        <w:rPr>
          <w:rFonts w:hint="eastAsia"/>
        </w:rPr>
        <w:t>發光與</w:t>
      </w:r>
      <w:r w:rsidRPr="00AD07E3">
        <w:rPr>
          <w:rFonts w:hint="eastAsia"/>
        </w:rPr>
        <w:t>照明</w:t>
      </w:r>
      <w:r>
        <w:rPr>
          <w:rFonts w:hint="eastAsia"/>
        </w:rPr>
        <w:t>的</w:t>
      </w:r>
      <w:r w:rsidRPr="00AD07E3">
        <w:rPr>
          <w:rFonts w:hint="eastAsia"/>
        </w:rPr>
        <w:t>效能一定相同</w:t>
      </w:r>
    </w:p>
    <w:p w:rsidR="006C2B09" w:rsidRPr="00742E24" w:rsidRDefault="006C2B09" w:rsidP="00E965F5">
      <w:pPr>
        <w:pStyle w:val="AA"/>
        <w:ind w:left="684" w:hangingChars="135" w:hanging="324"/>
      </w:pPr>
      <w:r w:rsidRPr="00E965F5">
        <w:rPr>
          <w:rFonts w:hint="eastAsia"/>
        </w:rPr>
        <w:t>在上述</w:t>
      </w:r>
      <w:r w:rsidRPr="00E965F5">
        <w:rPr>
          <w:rFonts w:hint="eastAsia"/>
        </w:rPr>
        <w:t>5</w:t>
      </w:r>
      <w:r w:rsidRPr="00E965F5">
        <w:rPr>
          <w:rFonts w:hint="eastAsia"/>
        </w:rPr>
        <w:t>項敘述中，正確的為下列何者？</w:t>
      </w:r>
    </w:p>
    <w:p w:rsidR="006C2B09" w:rsidRPr="00BC20D0" w:rsidRDefault="006C2B09" w:rsidP="006C2B09">
      <w:pPr>
        <w:pStyle w:val="ABCDE"/>
        <w:ind w:left="360"/>
      </w:pPr>
      <w:r w:rsidRPr="002B2279">
        <w:rPr>
          <w:rFonts w:hint="eastAsia"/>
        </w:rPr>
        <w:t>(A)</w:t>
      </w:r>
      <w:r w:rsidRPr="00FF0A74">
        <w:rPr>
          <w:rFonts w:hint="eastAsia"/>
        </w:rPr>
        <w:t>甲乙丙</w:t>
      </w:r>
      <w:r>
        <w:tab/>
      </w:r>
      <w:r w:rsidRPr="002B2279">
        <w:rPr>
          <w:rFonts w:hint="eastAsia"/>
        </w:rPr>
        <w:t>(B)</w:t>
      </w:r>
      <w:proofErr w:type="gramStart"/>
      <w:r>
        <w:rPr>
          <w:rFonts w:hint="eastAsia"/>
        </w:rPr>
        <w:t>甲丁戊</w:t>
      </w:r>
      <w:proofErr w:type="gramEnd"/>
      <w:r>
        <w:tab/>
      </w:r>
      <w:r w:rsidRPr="002B2279">
        <w:rPr>
          <w:rFonts w:hint="eastAsia"/>
        </w:rPr>
        <w:t>(C)</w:t>
      </w:r>
      <w:r w:rsidRPr="00FF0A74">
        <w:rPr>
          <w:rFonts w:hint="eastAsia"/>
        </w:rPr>
        <w:t>乙</w:t>
      </w:r>
      <w:proofErr w:type="gramStart"/>
      <w:r w:rsidRPr="00FF0A74">
        <w:rPr>
          <w:rFonts w:hint="eastAsia"/>
        </w:rPr>
        <w:t>丙</w:t>
      </w:r>
      <w:proofErr w:type="gramEnd"/>
      <w:r w:rsidRPr="00FF0A74">
        <w:rPr>
          <w:rFonts w:hint="eastAsia"/>
        </w:rPr>
        <w:t>戊</w:t>
      </w:r>
      <w:r>
        <w:tab/>
      </w:r>
      <w:r w:rsidRPr="002B2279">
        <w:rPr>
          <w:rFonts w:hint="eastAsia"/>
        </w:rPr>
        <w:t>(D)</w:t>
      </w:r>
      <w:r w:rsidRPr="00FF0A74">
        <w:rPr>
          <w:rFonts w:hint="eastAsia"/>
        </w:rPr>
        <w:t>乙丁</w:t>
      </w:r>
      <w:r>
        <w:tab/>
      </w:r>
      <w:r w:rsidRPr="00B86B7B">
        <w:rPr>
          <w:rFonts w:hint="eastAsia"/>
        </w:rPr>
        <w:t>(E</w:t>
      </w:r>
      <w:r w:rsidRPr="001932FD">
        <w:rPr>
          <w:rFonts w:hint="eastAsia"/>
        </w:rPr>
        <w:t>)</w:t>
      </w:r>
      <w:r w:rsidRPr="001932FD">
        <w:rPr>
          <w:rFonts w:hint="eastAsia"/>
        </w:rPr>
        <w:t>甲丙</w:t>
      </w:r>
    </w:p>
    <w:p w:rsidR="00013E0E" w:rsidRDefault="00013E0E">
      <w:pPr>
        <w:widowControl/>
        <w:adjustRightInd/>
        <w:spacing w:line="240" w:lineRule="auto"/>
        <w:textAlignment w:val="auto"/>
        <w:rPr>
          <w:spacing w:val="10"/>
          <w:kern w:val="2"/>
          <w:sz w:val="22"/>
        </w:rPr>
      </w:pPr>
      <w:r>
        <w:br w:type="page"/>
      </w:r>
    </w:p>
    <w:p w:rsidR="006C2B09" w:rsidRPr="00E965F5" w:rsidRDefault="006C2B09" w:rsidP="00E965F5">
      <w:pPr>
        <w:pStyle w:val="TIT1"/>
        <w:spacing w:before="60"/>
        <w:ind w:left="357" w:hanging="357"/>
      </w:pPr>
      <w:r w:rsidRPr="00E965F5">
        <w:rPr>
          <w:rFonts w:hint="eastAsia"/>
        </w:rPr>
        <w:lastRenderedPageBreak/>
        <w:t>35.</w:t>
      </w:r>
      <w:r w:rsidRPr="00D97E51">
        <w:tab/>
      </w:r>
      <w:r w:rsidRPr="00E965F5">
        <w:rPr>
          <w:rFonts w:hint="eastAsia"/>
        </w:rPr>
        <w:t>圖</w:t>
      </w:r>
      <w:r w:rsidRPr="00E965F5">
        <w:rPr>
          <w:rFonts w:hint="eastAsia"/>
        </w:rPr>
        <w:t>1</w:t>
      </w:r>
      <w:r w:rsidR="0087404A" w:rsidRPr="00E965F5">
        <w:rPr>
          <w:rFonts w:hint="eastAsia"/>
        </w:rPr>
        <w:t>2</w:t>
      </w:r>
      <w:r w:rsidRPr="00E965F5">
        <w:rPr>
          <w:rFonts w:hint="eastAsia"/>
        </w:rPr>
        <w:t>左邊的絕熱汽缸系統</w:t>
      </w:r>
      <w:r w:rsidR="006964B0" w:rsidRPr="00E965F5">
        <w:rPr>
          <w:rFonts w:hint="eastAsia"/>
        </w:rPr>
        <w:t>（</w:t>
      </w:r>
      <w:r w:rsidRPr="00E965F5">
        <w:rPr>
          <w:rFonts w:hint="eastAsia"/>
        </w:rPr>
        <w:t>含活塞</w:t>
      </w:r>
      <w:r w:rsidR="006964B0" w:rsidRPr="00E965F5">
        <w:rPr>
          <w:rFonts w:hint="eastAsia"/>
        </w:rPr>
        <w:t>）</w:t>
      </w:r>
      <w:proofErr w:type="gramStart"/>
      <w:r w:rsidRPr="00E965F5">
        <w:rPr>
          <w:rFonts w:hint="eastAsia"/>
        </w:rPr>
        <w:t>充有理想</w:t>
      </w:r>
      <w:proofErr w:type="gramEnd"/>
      <w:r w:rsidRPr="00E965F5">
        <w:rPr>
          <w:rFonts w:hint="eastAsia"/>
        </w:rPr>
        <w:t>氣體，活塞</w:t>
      </w:r>
      <w:proofErr w:type="gramStart"/>
      <w:r w:rsidRPr="00E965F5">
        <w:rPr>
          <w:rFonts w:hint="eastAsia"/>
        </w:rPr>
        <w:t>與缸壁</w:t>
      </w:r>
      <w:proofErr w:type="gramEnd"/>
      <w:r w:rsidRPr="00E965F5">
        <w:rPr>
          <w:rFonts w:hint="eastAsia"/>
        </w:rPr>
        <w:t>無摩擦；右邊的理想彈簧系統只</w:t>
      </w:r>
      <w:proofErr w:type="gramStart"/>
      <w:r w:rsidRPr="00E965F5">
        <w:rPr>
          <w:rFonts w:hint="eastAsia"/>
        </w:rPr>
        <w:t>能沿其中心</w:t>
      </w:r>
      <w:proofErr w:type="gramEnd"/>
      <w:r w:rsidRPr="00E965F5">
        <w:rPr>
          <w:rFonts w:hint="eastAsia"/>
        </w:rPr>
        <w:t>軸伸縮，其底端固定，頂端連接一塊平板。在外力只有重力下，兩系統靜止豎立處於平衡狀態，頂端的高度都為</w:t>
      </w:r>
      <w:r w:rsidR="009151AE" w:rsidRPr="009151AE">
        <w:rPr>
          <w:position w:val="-6"/>
        </w:rPr>
        <w:object w:dxaOrig="180" w:dyaOrig="260">
          <v:shape id="_x0000_i1083" type="#_x0000_t75" style="width:9.15pt;height:13.3pt" o:ole="">
            <v:imagedata r:id="rId148" o:title=""/>
          </v:shape>
          <o:OLEObject Type="Embed" ProgID="Equation.DSMT4" ShapeID="_x0000_i1083" DrawAspect="Content" ObjectID="_1734527562" r:id="rId149"/>
        </w:object>
      </w:r>
      <w:r w:rsidRPr="00E965F5">
        <w:rPr>
          <w:rFonts w:hint="eastAsia"/>
        </w:rPr>
        <w:t>。今將</w:t>
      </w:r>
      <w:proofErr w:type="gramStart"/>
      <w:r w:rsidRPr="00E965F5">
        <w:rPr>
          <w:rFonts w:hint="eastAsia"/>
        </w:rPr>
        <w:t>重物甲和乙</w:t>
      </w:r>
      <w:proofErr w:type="gramEnd"/>
      <w:r w:rsidRPr="00E965F5">
        <w:rPr>
          <w:rFonts w:hint="eastAsia"/>
        </w:rPr>
        <w:t>分別靜置於汽缸與彈簧系統的頂端後，兩系統開始振盪，最終活塞停在高度</w:t>
      </w:r>
      <w:r w:rsidR="009151AE" w:rsidRPr="009151AE">
        <w:rPr>
          <w:position w:val="-6"/>
        </w:rPr>
        <w:object w:dxaOrig="240" w:dyaOrig="260">
          <v:shape id="_x0000_i1084" type="#_x0000_t75" style="width:12.05pt;height:13.3pt" o:ole="">
            <v:imagedata r:id="rId150" o:title=""/>
          </v:shape>
          <o:OLEObject Type="Embed" ProgID="Equation.DSMT4" ShapeID="_x0000_i1084" DrawAspect="Content" ObjectID="_1734527563" r:id="rId151"/>
        </w:object>
      </w:r>
      <w:r w:rsidRPr="00E965F5">
        <w:rPr>
          <w:rFonts w:hint="eastAsia"/>
        </w:rPr>
        <w:t>，而彈簧則持續振盪，其頂端可達到的最大高度為</w:t>
      </w:r>
      <w:r w:rsidR="009151AE" w:rsidRPr="009151AE">
        <w:rPr>
          <w:position w:val="-6"/>
        </w:rPr>
        <w:object w:dxaOrig="279" w:dyaOrig="260">
          <v:shape id="_x0000_i1085" type="#_x0000_t75" style="width:14.15pt;height:13.3pt" o:ole="">
            <v:imagedata r:id="rId152" o:title=""/>
          </v:shape>
          <o:OLEObject Type="Embed" ProgID="Equation.DSMT4" ShapeID="_x0000_i1085" DrawAspect="Content" ObjectID="_1734527564" r:id="rId153"/>
        </w:object>
      </w:r>
      <w:r w:rsidRPr="00E965F5">
        <w:rPr>
          <w:rFonts w:hint="eastAsia"/>
        </w:rPr>
        <w:t>。下列關於以上三個高度的敘述哪些正確？</w:t>
      </w:r>
      <w:r w:rsidR="006964B0" w:rsidRPr="00E965F5">
        <w:rPr>
          <w:rFonts w:hint="eastAsia"/>
        </w:rPr>
        <w:t>（</w:t>
      </w:r>
      <w:r w:rsidRPr="00E965F5">
        <w:rPr>
          <w:rFonts w:hint="eastAsia"/>
        </w:rPr>
        <w:t>應選</w:t>
      </w:r>
      <w:r w:rsidRPr="00E965F5">
        <w:rPr>
          <w:rFonts w:hint="eastAsia"/>
        </w:rPr>
        <w:t>2</w:t>
      </w:r>
      <w:r w:rsidRPr="00E965F5">
        <w:rPr>
          <w:rFonts w:hint="eastAsia"/>
        </w:rPr>
        <w:t>項</w:t>
      </w:r>
      <w:r w:rsidR="006964B0" w:rsidRPr="00E965F5">
        <w:rPr>
          <w:rFonts w:hint="eastAsia"/>
        </w:rPr>
        <w:t>）</w:t>
      </w:r>
    </w:p>
    <w:p w:rsidR="009151AE" w:rsidRDefault="005F4C8C" w:rsidP="009151AE">
      <w:pPr>
        <w:pStyle w:val="AA"/>
        <w:ind w:left="657" w:hangingChars="135" w:hanging="297"/>
        <w:jc w:val="both"/>
      </w:pPr>
      <w:r>
        <w:rPr>
          <w:rFonts w:hint="eastAsia"/>
          <w:noProof/>
        </w:rPr>
        <mc:AlternateContent>
          <mc:Choice Requires="wpg">
            <w:drawing>
              <wp:anchor distT="0" distB="0" distL="114300" distR="114300" simplePos="0" relativeHeight="251798016" behindDoc="0" locked="0" layoutInCell="1" allowOverlap="1">
                <wp:simplePos x="0" y="0"/>
                <wp:positionH relativeFrom="column">
                  <wp:posOffset>1923415</wp:posOffset>
                </wp:positionH>
                <wp:positionV relativeFrom="paragraph">
                  <wp:posOffset>87201</wp:posOffset>
                </wp:positionV>
                <wp:extent cx="2016000" cy="1260000"/>
                <wp:effectExtent l="0" t="0" r="22860" b="16510"/>
                <wp:wrapSquare wrapText="bothSides"/>
                <wp:docPr id="707" name="群組 7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16000" cy="1260000"/>
                          <a:chOff x="0" y="0"/>
                          <a:chExt cx="2127885" cy="1197024"/>
                        </a:xfrm>
                      </wpg:grpSpPr>
                      <wps:wsp>
                        <wps:cNvPr id="147" name="Text Box 300"/>
                        <wps:cNvSpPr txBox="1">
                          <a:spLocks noChangeArrowheads="1"/>
                        </wps:cNvSpPr>
                        <wps:spPr bwMode="auto">
                          <a:xfrm>
                            <a:off x="753684" y="1021462"/>
                            <a:ext cx="617220" cy="175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2C6" w:rsidRPr="002D0997" w:rsidRDefault="00C262C6" w:rsidP="009151AE">
                              <w:pPr>
                                <w:pStyle w:val="Web"/>
                                <w:snapToGrid w:val="0"/>
                                <w:spacing w:before="0" w:beforeAutospacing="0" w:after="0" w:afterAutospacing="0" w:line="240" w:lineRule="atLeast"/>
                                <w:jc w:val="center"/>
                                <w:textAlignment w:val="center"/>
                                <w:rPr>
                                  <w:rFonts w:ascii="Times New Roman"/>
                                  <w:color w:val="0D0D0D" w:themeColor="text1" w:themeTint="F2"/>
                                  <w:sz w:val="22"/>
                                  <w:szCs w:val="20"/>
                                </w:rPr>
                              </w:pPr>
                              <w:r w:rsidRPr="002D0997">
                                <w:rPr>
                                  <w:rFonts w:ascii="Times New Roman" w:eastAsia="華康楷書體W5(P)"/>
                                  <w:color w:val="0D0D0D" w:themeColor="text1" w:themeTint="F2"/>
                                  <w:kern w:val="2"/>
                                  <w:sz w:val="22"/>
                                  <w:szCs w:val="20"/>
                                </w:rPr>
                                <w:t>圖</w:t>
                              </w:r>
                              <w:r w:rsidRPr="002D0997">
                                <w:rPr>
                                  <w:rFonts w:ascii="Times New Roman" w:eastAsia="華康楷書體W5(P)" w:hint="eastAsia"/>
                                  <w:color w:val="0D0D0D" w:themeColor="text1" w:themeTint="F2"/>
                                  <w:kern w:val="2"/>
                                  <w:sz w:val="22"/>
                                  <w:szCs w:val="20"/>
                                </w:rPr>
                                <w:t>12</w:t>
                              </w:r>
                            </w:p>
                          </w:txbxContent>
                        </wps:txbx>
                        <wps:bodyPr rot="0" vert="horz" wrap="square" lIns="0" tIns="0" rIns="0" bIns="0" anchor="t" anchorCtr="0" upright="1">
                          <a:noAutofit/>
                        </wps:bodyPr>
                      </wps:wsp>
                      <wpg:grpSp>
                        <wpg:cNvPr id="585" name="群組 585"/>
                        <wpg:cNvGrpSpPr/>
                        <wpg:grpSpPr>
                          <a:xfrm>
                            <a:off x="0" y="0"/>
                            <a:ext cx="2127885" cy="1123315"/>
                            <a:chOff x="275201" y="353085"/>
                            <a:chExt cx="2128495" cy="1123718"/>
                          </a:xfrm>
                        </wpg:grpSpPr>
                        <wpg:grpSp>
                          <wpg:cNvPr id="586" name="群組 586"/>
                          <wpg:cNvGrpSpPr/>
                          <wpg:grpSpPr>
                            <a:xfrm>
                              <a:off x="275201" y="366665"/>
                              <a:ext cx="2128495" cy="1110138"/>
                              <a:chOff x="266147" y="362138"/>
                              <a:chExt cx="2128495" cy="1110138"/>
                            </a:xfrm>
                          </wpg:grpSpPr>
                          <wps:wsp>
                            <wps:cNvPr id="587" name="Rectangle 278" descr="20%"/>
                            <wps:cNvSpPr>
                              <a:spLocks noChangeArrowheads="1"/>
                            </wps:cNvSpPr>
                            <wps:spPr bwMode="auto">
                              <a:xfrm>
                                <a:off x="720105" y="615636"/>
                                <a:ext cx="584835" cy="654778"/>
                              </a:xfrm>
                              <a:prstGeom prst="rect">
                                <a:avLst/>
                              </a:prstGeom>
                              <a:pattFill prst="pct5">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279"/>
                            <wps:cNvSpPr>
                              <a:spLocks noChangeArrowheads="1"/>
                            </wps:cNvSpPr>
                            <wps:spPr bwMode="auto">
                              <a:xfrm>
                                <a:off x="716434" y="362138"/>
                                <a:ext cx="589915" cy="9143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Rectangle 280" descr="5%"/>
                            <wps:cNvSpPr>
                              <a:spLocks noChangeArrowheads="1"/>
                            </wps:cNvSpPr>
                            <wps:spPr bwMode="auto">
                              <a:xfrm>
                                <a:off x="711414" y="725064"/>
                                <a:ext cx="589915" cy="571500"/>
                              </a:xfrm>
                              <a:prstGeom prst="rect">
                                <a:avLst/>
                              </a:prstGeom>
                              <a:noFill/>
                              <a:ln>
                                <a:noFill/>
                              </a:ln>
                              <a:extLst>
                                <a:ext uri="{909E8E84-426E-40DD-AFC4-6F175D3DCCD1}">
                                  <a14:hiddenFill xmlns:a14="http://schemas.microsoft.com/office/drawing/2010/main">
                                    <a:pattFill prst="pct5">
                                      <a:fgClr>
                                        <a:srgbClr val="000000"/>
                                      </a:fgClr>
                                      <a:bgClr>
                                        <a:srgbClr val="FFFFFF"/>
                                      </a:bgClr>
                                    </a:patt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590" name="Rectangle 281" descr="深色左斜對角線"/>
                            <wps:cNvSpPr>
                              <a:spLocks noChangeArrowheads="1"/>
                            </wps:cNvSpPr>
                            <wps:spPr bwMode="auto">
                              <a:xfrm>
                                <a:off x="721655" y="575308"/>
                                <a:ext cx="579755" cy="45085"/>
                              </a:xfrm>
                              <a:prstGeom prst="rect">
                                <a:avLst/>
                              </a:prstGeom>
                              <a:solidFill>
                                <a:schemeClr val="bg1">
                                  <a:lumMod val="65000"/>
                                </a:schemeClr>
                              </a:solidFill>
                              <a:ln w="9525">
                                <a:noFill/>
                                <a:miter lim="800000"/>
                                <a:headEnd/>
                                <a:tailEnd/>
                              </a:ln>
                            </wps:spPr>
                            <wps:bodyPr rot="0" vert="horz" wrap="square" lIns="91440" tIns="45720" rIns="91440" bIns="45720" anchor="t" anchorCtr="0" upright="1">
                              <a:noAutofit/>
                            </wps:bodyPr>
                          </wps:wsp>
                          <wpg:grpSp>
                            <wpg:cNvPr id="591" name="Group 282"/>
                            <wpg:cNvGrpSpPr>
                              <a:grpSpLocks/>
                            </wpg:cNvGrpSpPr>
                            <wpg:grpSpPr bwMode="auto">
                              <a:xfrm rot="5400000">
                                <a:off x="1623852" y="849441"/>
                                <a:ext cx="661519" cy="192405"/>
                                <a:chOff x="744" y="299"/>
                                <a:chExt cx="1578" cy="378"/>
                              </a:xfrm>
                            </wpg:grpSpPr>
                            <wps:wsp>
                              <wps:cNvPr id="592" name="Arc 283"/>
                              <wps:cNvSpPr>
                                <a:spLocks/>
                              </wps:cNvSpPr>
                              <wps:spPr bwMode="auto">
                                <a:xfrm rot="5400000" flipH="1" flipV="1">
                                  <a:off x="1834" y="293"/>
                                  <a:ext cx="319" cy="332"/>
                                </a:xfrm>
                                <a:custGeom>
                                  <a:avLst/>
                                  <a:gdLst>
                                    <a:gd name="G0" fmla="+- 10241 0 0"/>
                                    <a:gd name="G1" fmla="+- 21600 0 0"/>
                                    <a:gd name="G2" fmla="+- 21600 0 0"/>
                                    <a:gd name="T0" fmla="*/ 0 w 31841"/>
                                    <a:gd name="T1" fmla="*/ 2582 h 42881"/>
                                    <a:gd name="T2" fmla="*/ 13941 w 31841"/>
                                    <a:gd name="T3" fmla="*/ 42881 h 42881"/>
                                    <a:gd name="T4" fmla="*/ 10241 w 31841"/>
                                    <a:gd name="T5" fmla="*/ 21600 h 42881"/>
                                  </a:gdLst>
                                  <a:ahLst/>
                                  <a:cxnLst>
                                    <a:cxn ang="0">
                                      <a:pos x="T0" y="T1"/>
                                    </a:cxn>
                                    <a:cxn ang="0">
                                      <a:pos x="T2" y="T3"/>
                                    </a:cxn>
                                    <a:cxn ang="0">
                                      <a:pos x="T4" y="T5"/>
                                    </a:cxn>
                                  </a:cxnLst>
                                  <a:rect l="0" t="0" r="r" b="b"/>
                                  <a:pathLst>
                                    <a:path w="31841" h="42881" fill="none" extrusionOk="0">
                                      <a:moveTo>
                                        <a:pt x="0" y="2582"/>
                                      </a:moveTo>
                                      <a:cubicBezTo>
                                        <a:pt x="3147" y="887"/>
                                        <a:pt x="6666" y="-1"/>
                                        <a:pt x="10241" y="0"/>
                                      </a:cubicBezTo>
                                      <a:cubicBezTo>
                                        <a:pt x="22170" y="0"/>
                                        <a:pt x="31841" y="9670"/>
                                        <a:pt x="31841" y="21600"/>
                                      </a:cubicBezTo>
                                      <a:cubicBezTo>
                                        <a:pt x="31841" y="32101"/>
                                        <a:pt x="24287" y="41081"/>
                                        <a:pt x="13940" y="42880"/>
                                      </a:cubicBezTo>
                                    </a:path>
                                    <a:path w="31841" h="42881" stroke="0" extrusionOk="0">
                                      <a:moveTo>
                                        <a:pt x="0" y="2582"/>
                                      </a:moveTo>
                                      <a:cubicBezTo>
                                        <a:pt x="3147" y="887"/>
                                        <a:pt x="6666" y="-1"/>
                                        <a:pt x="10241" y="0"/>
                                      </a:cubicBezTo>
                                      <a:cubicBezTo>
                                        <a:pt x="22170" y="0"/>
                                        <a:pt x="31841" y="9670"/>
                                        <a:pt x="31841" y="21600"/>
                                      </a:cubicBezTo>
                                      <a:cubicBezTo>
                                        <a:pt x="31841" y="32101"/>
                                        <a:pt x="24287" y="41081"/>
                                        <a:pt x="13940" y="42880"/>
                                      </a:cubicBezTo>
                                      <a:lnTo>
                                        <a:pt x="10241"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 name="Arc 284"/>
                              <wps:cNvSpPr>
                                <a:spLocks/>
                              </wps:cNvSpPr>
                              <wps:spPr bwMode="auto">
                                <a:xfrm rot="5400000" flipH="1" flipV="1">
                                  <a:off x="1629" y="293"/>
                                  <a:ext cx="321" cy="334"/>
                                </a:xfrm>
                                <a:custGeom>
                                  <a:avLst/>
                                  <a:gdLst>
                                    <a:gd name="G0" fmla="+- 10241 0 0"/>
                                    <a:gd name="G1" fmla="+- 21600 0 0"/>
                                    <a:gd name="G2" fmla="+- 21600 0 0"/>
                                    <a:gd name="T0" fmla="*/ 0 w 31841"/>
                                    <a:gd name="T1" fmla="*/ 2582 h 43200"/>
                                    <a:gd name="T2" fmla="*/ 132 w 31841"/>
                                    <a:gd name="T3" fmla="*/ 40688 h 43200"/>
                                    <a:gd name="T4" fmla="*/ 10241 w 31841"/>
                                    <a:gd name="T5" fmla="*/ 21600 h 43200"/>
                                  </a:gdLst>
                                  <a:ahLst/>
                                  <a:cxnLst>
                                    <a:cxn ang="0">
                                      <a:pos x="T0" y="T1"/>
                                    </a:cxn>
                                    <a:cxn ang="0">
                                      <a:pos x="T2" y="T3"/>
                                    </a:cxn>
                                    <a:cxn ang="0">
                                      <a:pos x="T4" y="T5"/>
                                    </a:cxn>
                                  </a:cxnLst>
                                  <a:rect l="0" t="0" r="r" b="b"/>
                                  <a:pathLst>
                                    <a:path w="31841" h="43200" fill="none" extrusionOk="0">
                                      <a:moveTo>
                                        <a:pt x="0" y="2582"/>
                                      </a:moveTo>
                                      <a:cubicBezTo>
                                        <a:pt x="3147" y="887"/>
                                        <a:pt x="6666" y="-1"/>
                                        <a:pt x="10241" y="0"/>
                                      </a:cubicBezTo>
                                      <a:cubicBezTo>
                                        <a:pt x="22170" y="0"/>
                                        <a:pt x="31841" y="9670"/>
                                        <a:pt x="31841" y="21600"/>
                                      </a:cubicBezTo>
                                      <a:cubicBezTo>
                                        <a:pt x="31841" y="33529"/>
                                        <a:pt x="22170" y="43200"/>
                                        <a:pt x="10241" y="43200"/>
                                      </a:cubicBezTo>
                                      <a:cubicBezTo>
                                        <a:pt x="6716" y="43200"/>
                                        <a:pt x="3246" y="42337"/>
                                        <a:pt x="131" y="40688"/>
                                      </a:cubicBezTo>
                                    </a:path>
                                    <a:path w="31841" h="43200" stroke="0" extrusionOk="0">
                                      <a:moveTo>
                                        <a:pt x="0" y="2582"/>
                                      </a:moveTo>
                                      <a:cubicBezTo>
                                        <a:pt x="3147" y="887"/>
                                        <a:pt x="6666" y="-1"/>
                                        <a:pt x="10241" y="0"/>
                                      </a:cubicBezTo>
                                      <a:cubicBezTo>
                                        <a:pt x="22170" y="0"/>
                                        <a:pt x="31841" y="9670"/>
                                        <a:pt x="31841" y="21600"/>
                                      </a:cubicBezTo>
                                      <a:cubicBezTo>
                                        <a:pt x="31841" y="33529"/>
                                        <a:pt x="22170" y="43200"/>
                                        <a:pt x="10241" y="43200"/>
                                      </a:cubicBezTo>
                                      <a:cubicBezTo>
                                        <a:pt x="6716" y="43200"/>
                                        <a:pt x="3246" y="42337"/>
                                        <a:pt x="131" y="40688"/>
                                      </a:cubicBezTo>
                                      <a:lnTo>
                                        <a:pt x="10241"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 name="Arc 285"/>
                              <wps:cNvSpPr>
                                <a:spLocks/>
                              </wps:cNvSpPr>
                              <wps:spPr bwMode="auto">
                                <a:xfrm rot="5400000" flipH="1" flipV="1">
                                  <a:off x="1412" y="301"/>
                                  <a:ext cx="338" cy="334"/>
                                </a:xfrm>
                                <a:custGeom>
                                  <a:avLst/>
                                  <a:gdLst>
                                    <a:gd name="G0" fmla="+- 12026 0 0"/>
                                    <a:gd name="G1" fmla="+- 21600 0 0"/>
                                    <a:gd name="G2" fmla="+- 21600 0 0"/>
                                    <a:gd name="T0" fmla="*/ 1785 w 33626"/>
                                    <a:gd name="T1" fmla="*/ 2582 h 43200"/>
                                    <a:gd name="T2" fmla="*/ 0 w 33626"/>
                                    <a:gd name="T3" fmla="*/ 39542 h 43200"/>
                                    <a:gd name="T4" fmla="*/ 12026 w 33626"/>
                                    <a:gd name="T5" fmla="*/ 21600 h 43200"/>
                                  </a:gdLst>
                                  <a:ahLst/>
                                  <a:cxnLst>
                                    <a:cxn ang="0">
                                      <a:pos x="T0" y="T1"/>
                                    </a:cxn>
                                    <a:cxn ang="0">
                                      <a:pos x="T2" y="T3"/>
                                    </a:cxn>
                                    <a:cxn ang="0">
                                      <a:pos x="T4" y="T5"/>
                                    </a:cxn>
                                  </a:cxnLst>
                                  <a:rect l="0" t="0" r="r" b="b"/>
                                  <a:pathLst>
                                    <a:path w="33626" h="43200" fill="none" extrusionOk="0">
                                      <a:moveTo>
                                        <a:pt x="1785" y="2582"/>
                                      </a:moveTo>
                                      <a:cubicBezTo>
                                        <a:pt x="4932" y="887"/>
                                        <a:pt x="8451" y="-1"/>
                                        <a:pt x="12026" y="0"/>
                                      </a:cubicBezTo>
                                      <a:cubicBezTo>
                                        <a:pt x="23955" y="0"/>
                                        <a:pt x="33626" y="9670"/>
                                        <a:pt x="33626" y="21600"/>
                                      </a:cubicBezTo>
                                      <a:cubicBezTo>
                                        <a:pt x="33626" y="33529"/>
                                        <a:pt x="23955" y="43200"/>
                                        <a:pt x="12026" y="43200"/>
                                      </a:cubicBezTo>
                                      <a:cubicBezTo>
                                        <a:pt x="7743" y="43200"/>
                                        <a:pt x="3557" y="41926"/>
                                        <a:pt x="-1" y="39542"/>
                                      </a:cubicBezTo>
                                    </a:path>
                                    <a:path w="33626" h="43200" stroke="0" extrusionOk="0">
                                      <a:moveTo>
                                        <a:pt x="1785" y="2582"/>
                                      </a:moveTo>
                                      <a:cubicBezTo>
                                        <a:pt x="4932" y="887"/>
                                        <a:pt x="8451" y="-1"/>
                                        <a:pt x="12026" y="0"/>
                                      </a:cubicBezTo>
                                      <a:cubicBezTo>
                                        <a:pt x="23955" y="0"/>
                                        <a:pt x="33626" y="9670"/>
                                        <a:pt x="33626" y="21600"/>
                                      </a:cubicBezTo>
                                      <a:cubicBezTo>
                                        <a:pt x="33626" y="33529"/>
                                        <a:pt x="23955" y="43200"/>
                                        <a:pt x="12026" y="43200"/>
                                      </a:cubicBezTo>
                                      <a:cubicBezTo>
                                        <a:pt x="7743" y="43200"/>
                                        <a:pt x="3557" y="41926"/>
                                        <a:pt x="-1" y="39542"/>
                                      </a:cubicBezTo>
                                      <a:lnTo>
                                        <a:pt x="12026"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 name="Freeform 286"/>
                              <wps:cNvSpPr>
                                <a:spLocks/>
                              </wps:cNvSpPr>
                              <wps:spPr bwMode="auto">
                                <a:xfrm>
                                  <a:off x="1848" y="614"/>
                                  <a:ext cx="90" cy="63"/>
                                </a:xfrm>
                                <a:custGeom>
                                  <a:avLst/>
                                  <a:gdLst>
                                    <a:gd name="T0" fmla="*/ 0 w 90"/>
                                    <a:gd name="T1" fmla="*/ 3 h 63"/>
                                    <a:gd name="T2" fmla="*/ 90 w 90"/>
                                    <a:gd name="T3" fmla="*/ 0 h 63"/>
                                  </a:gdLst>
                                  <a:ahLst/>
                                  <a:cxnLst>
                                    <a:cxn ang="0">
                                      <a:pos x="T0" y="T1"/>
                                    </a:cxn>
                                    <a:cxn ang="0">
                                      <a:pos x="T2" y="T3"/>
                                    </a:cxn>
                                  </a:cxnLst>
                                  <a:rect l="0" t="0" r="r" b="b"/>
                                  <a:pathLst>
                                    <a:path w="90" h="63">
                                      <a:moveTo>
                                        <a:pt x="0" y="3"/>
                                      </a:moveTo>
                                      <a:cubicBezTo>
                                        <a:pt x="30" y="57"/>
                                        <a:pt x="63" y="63"/>
                                        <a:pt x="9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 name="Freeform 287"/>
                              <wps:cNvSpPr>
                                <a:spLocks/>
                              </wps:cNvSpPr>
                              <wps:spPr bwMode="auto">
                                <a:xfrm>
                                  <a:off x="1641" y="614"/>
                                  <a:ext cx="90" cy="63"/>
                                </a:xfrm>
                                <a:custGeom>
                                  <a:avLst/>
                                  <a:gdLst>
                                    <a:gd name="T0" fmla="*/ 0 w 90"/>
                                    <a:gd name="T1" fmla="*/ 3 h 63"/>
                                    <a:gd name="T2" fmla="*/ 90 w 90"/>
                                    <a:gd name="T3" fmla="*/ 0 h 63"/>
                                  </a:gdLst>
                                  <a:ahLst/>
                                  <a:cxnLst>
                                    <a:cxn ang="0">
                                      <a:pos x="T0" y="T1"/>
                                    </a:cxn>
                                    <a:cxn ang="0">
                                      <a:pos x="T2" y="T3"/>
                                    </a:cxn>
                                  </a:cxnLst>
                                  <a:rect l="0" t="0" r="r" b="b"/>
                                  <a:pathLst>
                                    <a:path w="90" h="63">
                                      <a:moveTo>
                                        <a:pt x="0" y="3"/>
                                      </a:moveTo>
                                      <a:cubicBezTo>
                                        <a:pt x="30" y="57"/>
                                        <a:pt x="63" y="63"/>
                                        <a:pt x="9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 name="Arc 288"/>
                              <wps:cNvSpPr>
                                <a:spLocks/>
                              </wps:cNvSpPr>
                              <wps:spPr bwMode="auto">
                                <a:xfrm rot="5400000" flipH="1" flipV="1">
                                  <a:off x="1215" y="293"/>
                                  <a:ext cx="321" cy="334"/>
                                </a:xfrm>
                                <a:custGeom>
                                  <a:avLst/>
                                  <a:gdLst>
                                    <a:gd name="G0" fmla="+- 10241 0 0"/>
                                    <a:gd name="G1" fmla="+- 21600 0 0"/>
                                    <a:gd name="G2" fmla="+- 21600 0 0"/>
                                    <a:gd name="T0" fmla="*/ 0 w 31841"/>
                                    <a:gd name="T1" fmla="*/ 2582 h 43200"/>
                                    <a:gd name="T2" fmla="*/ 132 w 31841"/>
                                    <a:gd name="T3" fmla="*/ 40688 h 43200"/>
                                    <a:gd name="T4" fmla="*/ 10241 w 31841"/>
                                    <a:gd name="T5" fmla="*/ 21600 h 43200"/>
                                  </a:gdLst>
                                  <a:ahLst/>
                                  <a:cxnLst>
                                    <a:cxn ang="0">
                                      <a:pos x="T0" y="T1"/>
                                    </a:cxn>
                                    <a:cxn ang="0">
                                      <a:pos x="T2" y="T3"/>
                                    </a:cxn>
                                    <a:cxn ang="0">
                                      <a:pos x="T4" y="T5"/>
                                    </a:cxn>
                                  </a:cxnLst>
                                  <a:rect l="0" t="0" r="r" b="b"/>
                                  <a:pathLst>
                                    <a:path w="31841" h="43200" fill="none" extrusionOk="0">
                                      <a:moveTo>
                                        <a:pt x="0" y="2582"/>
                                      </a:moveTo>
                                      <a:cubicBezTo>
                                        <a:pt x="3147" y="887"/>
                                        <a:pt x="6666" y="-1"/>
                                        <a:pt x="10241" y="0"/>
                                      </a:cubicBezTo>
                                      <a:cubicBezTo>
                                        <a:pt x="22170" y="0"/>
                                        <a:pt x="31841" y="9670"/>
                                        <a:pt x="31841" y="21600"/>
                                      </a:cubicBezTo>
                                      <a:cubicBezTo>
                                        <a:pt x="31841" y="33529"/>
                                        <a:pt x="22170" y="43200"/>
                                        <a:pt x="10241" y="43200"/>
                                      </a:cubicBezTo>
                                      <a:cubicBezTo>
                                        <a:pt x="6716" y="43200"/>
                                        <a:pt x="3246" y="42337"/>
                                        <a:pt x="131" y="40688"/>
                                      </a:cubicBezTo>
                                    </a:path>
                                    <a:path w="31841" h="43200" stroke="0" extrusionOk="0">
                                      <a:moveTo>
                                        <a:pt x="0" y="2582"/>
                                      </a:moveTo>
                                      <a:cubicBezTo>
                                        <a:pt x="3147" y="887"/>
                                        <a:pt x="6666" y="-1"/>
                                        <a:pt x="10241" y="0"/>
                                      </a:cubicBezTo>
                                      <a:cubicBezTo>
                                        <a:pt x="22170" y="0"/>
                                        <a:pt x="31841" y="9670"/>
                                        <a:pt x="31841" y="21600"/>
                                      </a:cubicBezTo>
                                      <a:cubicBezTo>
                                        <a:pt x="31841" y="33529"/>
                                        <a:pt x="22170" y="43200"/>
                                        <a:pt x="10241" y="43200"/>
                                      </a:cubicBezTo>
                                      <a:cubicBezTo>
                                        <a:pt x="6716" y="43200"/>
                                        <a:pt x="3246" y="42337"/>
                                        <a:pt x="131" y="40688"/>
                                      </a:cubicBezTo>
                                      <a:lnTo>
                                        <a:pt x="10241"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Arc 289"/>
                              <wps:cNvSpPr>
                                <a:spLocks/>
                              </wps:cNvSpPr>
                              <wps:spPr bwMode="auto">
                                <a:xfrm rot="5400000" flipH="1" flipV="1">
                                  <a:off x="1002" y="305"/>
                                  <a:ext cx="338" cy="330"/>
                                </a:xfrm>
                                <a:custGeom>
                                  <a:avLst/>
                                  <a:gdLst>
                                    <a:gd name="G0" fmla="+- 12026 0 0"/>
                                    <a:gd name="G1" fmla="+- 21097 0 0"/>
                                    <a:gd name="G2" fmla="+- 21600 0 0"/>
                                    <a:gd name="T0" fmla="*/ 16660 w 33626"/>
                                    <a:gd name="T1" fmla="*/ 0 h 42697"/>
                                    <a:gd name="T2" fmla="*/ 0 w 33626"/>
                                    <a:gd name="T3" fmla="*/ 39039 h 42697"/>
                                    <a:gd name="T4" fmla="*/ 12026 w 33626"/>
                                    <a:gd name="T5" fmla="*/ 21097 h 42697"/>
                                  </a:gdLst>
                                  <a:ahLst/>
                                  <a:cxnLst>
                                    <a:cxn ang="0">
                                      <a:pos x="T0" y="T1"/>
                                    </a:cxn>
                                    <a:cxn ang="0">
                                      <a:pos x="T2" y="T3"/>
                                    </a:cxn>
                                    <a:cxn ang="0">
                                      <a:pos x="T4" y="T5"/>
                                    </a:cxn>
                                  </a:cxnLst>
                                  <a:rect l="0" t="0" r="r" b="b"/>
                                  <a:pathLst>
                                    <a:path w="33626" h="42697" fill="none" extrusionOk="0">
                                      <a:moveTo>
                                        <a:pt x="16660" y="-1"/>
                                      </a:moveTo>
                                      <a:cubicBezTo>
                                        <a:pt x="26567" y="2176"/>
                                        <a:pt x="33626" y="10953"/>
                                        <a:pt x="33626" y="21097"/>
                                      </a:cubicBezTo>
                                      <a:cubicBezTo>
                                        <a:pt x="33626" y="33026"/>
                                        <a:pt x="23955" y="42697"/>
                                        <a:pt x="12026" y="42697"/>
                                      </a:cubicBezTo>
                                      <a:cubicBezTo>
                                        <a:pt x="7743" y="42697"/>
                                        <a:pt x="3557" y="41423"/>
                                        <a:pt x="-1" y="39039"/>
                                      </a:cubicBezTo>
                                    </a:path>
                                    <a:path w="33626" h="42697" stroke="0" extrusionOk="0">
                                      <a:moveTo>
                                        <a:pt x="16660" y="-1"/>
                                      </a:moveTo>
                                      <a:cubicBezTo>
                                        <a:pt x="26567" y="2176"/>
                                        <a:pt x="33626" y="10953"/>
                                        <a:pt x="33626" y="21097"/>
                                      </a:cubicBezTo>
                                      <a:cubicBezTo>
                                        <a:pt x="33626" y="33026"/>
                                        <a:pt x="23955" y="42697"/>
                                        <a:pt x="12026" y="42697"/>
                                      </a:cubicBezTo>
                                      <a:cubicBezTo>
                                        <a:pt x="7743" y="42697"/>
                                        <a:pt x="3557" y="41423"/>
                                        <a:pt x="-1" y="39039"/>
                                      </a:cubicBezTo>
                                      <a:lnTo>
                                        <a:pt x="12026" y="21097"/>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 name="Freeform 290"/>
                              <wps:cNvSpPr>
                                <a:spLocks/>
                              </wps:cNvSpPr>
                              <wps:spPr bwMode="auto">
                                <a:xfrm>
                                  <a:off x="1434" y="614"/>
                                  <a:ext cx="90" cy="63"/>
                                </a:xfrm>
                                <a:custGeom>
                                  <a:avLst/>
                                  <a:gdLst>
                                    <a:gd name="T0" fmla="*/ 0 w 90"/>
                                    <a:gd name="T1" fmla="*/ 3 h 63"/>
                                    <a:gd name="T2" fmla="*/ 90 w 90"/>
                                    <a:gd name="T3" fmla="*/ 0 h 63"/>
                                  </a:gdLst>
                                  <a:ahLst/>
                                  <a:cxnLst>
                                    <a:cxn ang="0">
                                      <a:pos x="T0" y="T1"/>
                                    </a:cxn>
                                    <a:cxn ang="0">
                                      <a:pos x="T2" y="T3"/>
                                    </a:cxn>
                                  </a:cxnLst>
                                  <a:rect l="0" t="0" r="r" b="b"/>
                                  <a:pathLst>
                                    <a:path w="90" h="63">
                                      <a:moveTo>
                                        <a:pt x="0" y="3"/>
                                      </a:moveTo>
                                      <a:cubicBezTo>
                                        <a:pt x="30" y="57"/>
                                        <a:pt x="63" y="63"/>
                                        <a:pt x="9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 name="Freeform 291"/>
                              <wps:cNvSpPr>
                                <a:spLocks/>
                              </wps:cNvSpPr>
                              <wps:spPr bwMode="auto">
                                <a:xfrm>
                                  <a:off x="1227" y="614"/>
                                  <a:ext cx="90" cy="63"/>
                                </a:xfrm>
                                <a:custGeom>
                                  <a:avLst/>
                                  <a:gdLst>
                                    <a:gd name="T0" fmla="*/ 0 w 90"/>
                                    <a:gd name="T1" fmla="*/ 3 h 63"/>
                                    <a:gd name="T2" fmla="*/ 90 w 90"/>
                                    <a:gd name="T3" fmla="*/ 0 h 63"/>
                                  </a:gdLst>
                                  <a:ahLst/>
                                  <a:cxnLst>
                                    <a:cxn ang="0">
                                      <a:pos x="T0" y="T1"/>
                                    </a:cxn>
                                    <a:cxn ang="0">
                                      <a:pos x="T2" y="T3"/>
                                    </a:cxn>
                                  </a:cxnLst>
                                  <a:rect l="0" t="0" r="r" b="b"/>
                                  <a:pathLst>
                                    <a:path w="90" h="63">
                                      <a:moveTo>
                                        <a:pt x="0" y="3"/>
                                      </a:moveTo>
                                      <a:cubicBezTo>
                                        <a:pt x="30" y="57"/>
                                        <a:pt x="63" y="63"/>
                                        <a:pt x="9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 name="Line 292"/>
                              <wps:cNvCnPr>
                                <a:cxnSpLocks noChangeShapeType="1"/>
                              </wps:cNvCnPr>
                              <wps:spPr bwMode="auto">
                                <a:xfrm>
                                  <a:off x="2160" y="479"/>
                                  <a:ext cx="1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293"/>
                              <wps:cNvCnPr>
                                <a:cxnSpLocks noChangeShapeType="1"/>
                              </wps:cNvCnPr>
                              <wps:spPr bwMode="auto">
                                <a:xfrm>
                                  <a:off x="744" y="479"/>
                                  <a:ext cx="25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8" name="Line 294"/>
                            <wps:cNvCnPr>
                              <a:cxnSpLocks noChangeShapeType="1"/>
                            </wps:cNvCnPr>
                            <wps:spPr bwMode="auto">
                              <a:xfrm>
                                <a:off x="1350858" y="581905"/>
                                <a:ext cx="95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295"/>
                            <wps:cNvCnPr>
                              <a:cxnSpLocks noChangeShapeType="1"/>
                            </wps:cNvCnPr>
                            <wps:spPr bwMode="auto">
                              <a:xfrm>
                                <a:off x="1355385" y="1272188"/>
                                <a:ext cx="95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296"/>
                            <wps:cNvCnPr>
                              <a:cxnSpLocks noChangeShapeType="1"/>
                            </wps:cNvCnPr>
                            <wps:spPr bwMode="auto">
                              <a:xfrm>
                                <a:off x="1403010" y="588687"/>
                                <a:ext cx="635" cy="66623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91" name="Text Box 297"/>
                            <wps:cNvSpPr txBox="1">
                              <a:spLocks noChangeArrowheads="1"/>
                            </wps:cNvSpPr>
                            <wps:spPr bwMode="auto">
                              <a:xfrm>
                                <a:off x="266147" y="401139"/>
                                <a:ext cx="239914" cy="330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2C6" w:rsidRPr="002D0997" w:rsidRDefault="00C262C6" w:rsidP="009151AE">
                                  <w:pPr>
                                    <w:pStyle w:val="Web"/>
                                    <w:snapToGrid w:val="0"/>
                                    <w:spacing w:before="0" w:beforeAutospacing="0" w:after="0" w:afterAutospacing="0" w:line="240" w:lineRule="atLeast"/>
                                    <w:rPr>
                                      <w:spacing w:val="10"/>
                                      <w:sz w:val="20"/>
                                      <w:szCs w:val="20"/>
                                    </w:rPr>
                                  </w:pPr>
                                  <w:r w:rsidRPr="002D0997">
                                    <w:rPr>
                                      <w:rFonts w:ascii="Times New Roman" w:hint="eastAsia"/>
                                      <w:spacing w:val="10"/>
                                      <w:sz w:val="20"/>
                                      <w:szCs w:val="20"/>
                                    </w:rPr>
                                    <w:t>活塞</w:t>
                                  </w:r>
                                </w:p>
                              </w:txbxContent>
                            </wps:txbx>
                            <wps:bodyPr rot="0" vert="eaVert" wrap="square" lIns="0" tIns="0" rIns="0" bIns="0" anchor="t" anchorCtr="0" upright="1">
                              <a:noAutofit/>
                            </wps:bodyPr>
                          </wps:wsp>
                          <wps:wsp>
                            <wps:cNvPr id="302" name="Line 298"/>
                            <wps:cNvCnPr>
                              <a:cxnSpLocks noChangeShapeType="1"/>
                            </wps:cNvCnPr>
                            <wps:spPr bwMode="auto">
                              <a:xfrm>
                                <a:off x="485988" y="599438"/>
                                <a:ext cx="21971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03" name="Text Box 299"/>
                            <wps:cNvSpPr txBox="1">
                              <a:spLocks noChangeArrowheads="1"/>
                            </wps:cNvSpPr>
                            <wps:spPr bwMode="auto">
                              <a:xfrm>
                                <a:off x="1347765" y="813083"/>
                                <a:ext cx="3111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2C6" w:rsidRPr="002D0997" w:rsidRDefault="00C262C6" w:rsidP="009151AE">
                                  <w:pPr>
                                    <w:pStyle w:val="Web"/>
                                    <w:spacing w:before="0" w:beforeAutospacing="0" w:after="72" w:afterAutospacing="0"/>
                                    <w:rPr>
                                      <w:rFonts w:ascii="Times New Roman"/>
                                      <w:i/>
                                      <w:sz w:val="20"/>
                                      <w:szCs w:val="20"/>
                                    </w:rPr>
                                  </w:pPr>
                                  <w:r w:rsidRPr="002D0997">
                                    <w:rPr>
                                      <w:rFonts w:ascii="Times New Roman"/>
                                      <w:i/>
                                      <w:sz w:val="20"/>
                                      <w:szCs w:val="20"/>
                                    </w:rPr>
                                    <w:t>h</w:t>
                                  </w:r>
                                </w:p>
                              </w:txbxContent>
                            </wps:txbx>
                            <wps:bodyPr rot="0" vert="horz" wrap="square" lIns="91440" tIns="45720" rIns="91440" bIns="45720" anchor="t" anchorCtr="0" upright="1">
                              <a:noAutofit/>
                            </wps:bodyPr>
                          </wps:wsp>
                          <wps:wsp>
                            <wps:cNvPr id="304" name="Rectangle 281" descr="深色左斜對角線"/>
                            <wps:cNvSpPr>
                              <a:spLocks noChangeArrowheads="1"/>
                            </wps:cNvSpPr>
                            <wps:spPr bwMode="auto">
                              <a:xfrm>
                                <a:off x="1691928" y="569649"/>
                                <a:ext cx="579120" cy="4445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5" name="Rectangle 281" descr="深色左斜對角線"/>
                            <wps:cNvSpPr>
                              <a:spLocks noChangeArrowheads="1"/>
                            </wps:cNvSpPr>
                            <wps:spPr bwMode="auto">
                              <a:xfrm flipV="1">
                                <a:off x="556464" y="1262843"/>
                                <a:ext cx="1820071" cy="78353"/>
                              </a:xfrm>
                              <a:prstGeom prst="rect">
                                <a:avLst/>
                              </a:prstGeom>
                              <a:pattFill prst="wdUpDiag">
                                <a:fgClr>
                                  <a:srgbClr val="000000"/>
                                </a:fgClr>
                                <a:bgClr>
                                  <a:srgbClr val="FFFFFF"/>
                                </a:bgClr>
                              </a:pattFill>
                              <a:ln w="9525">
                                <a:noFill/>
                                <a:miter lim="800000"/>
                                <a:headEnd/>
                                <a:tailEnd/>
                              </a:ln>
                            </wps:spPr>
                            <wps:bodyPr rot="0" vert="horz" wrap="square" lIns="91440" tIns="45720" rIns="91440" bIns="45720" anchor="t" anchorCtr="0" upright="1">
                              <a:noAutofit/>
                            </wps:bodyPr>
                          </wps:wsp>
                          <wps:wsp>
                            <wps:cNvPr id="306" name="直線接點 306"/>
                            <wps:cNvCnPr/>
                            <wps:spPr>
                              <a:xfrm flipV="1">
                                <a:off x="552154" y="1267485"/>
                                <a:ext cx="1842488" cy="4764"/>
                              </a:xfrm>
                              <a:prstGeom prst="line">
                                <a:avLst/>
                              </a:prstGeom>
                            </wps:spPr>
                            <wps:style>
                              <a:lnRef idx="1">
                                <a:schemeClr val="dk1"/>
                              </a:lnRef>
                              <a:fillRef idx="0">
                                <a:schemeClr val="dk1"/>
                              </a:fillRef>
                              <a:effectRef idx="0">
                                <a:schemeClr val="dk1"/>
                              </a:effectRef>
                              <a:fontRef idx="minor">
                                <a:schemeClr val="tx1"/>
                              </a:fontRef>
                            </wps:style>
                            <wps:bodyPr/>
                          </wps:wsp>
                          <wps:wsp>
                            <wps:cNvPr id="311" name="Text Box 297"/>
                            <wps:cNvSpPr txBox="1">
                              <a:spLocks noChangeArrowheads="1"/>
                            </wps:cNvSpPr>
                            <wps:spPr bwMode="auto">
                              <a:xfrm>
                                <a:off x="279690" y="814847"/>
                                <a:ext cx="212789" cy="657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2C6" w:rsidRPr="002D0997" w:rsidRDefault="00C262C6" w:rsidP="009151AE">
                                  <w:pPr>
                                    <w:pStyle w:val="Web"/>
                                    <w:snapToGrid w:val="0"/>
                                    <w:spacing w:before="0" w:beforeAutospacing="0" w:after="0" w:afterAutospacing="0" w:line="240" w:lineRule="atLeast"/>
                                    <w:rPr>
                                      <w:rFonts w:ascii="Times New Roman"/>
                                      <w:spacing w:val="20"/>
                                      <w:sz w:val="20"/>
                                      <w:szCs w:val="20"/>
                                    </w:rPr>
                                  </w:pPr>
                                  <w:r w:rsidRPr="002D0997">
                                    <w:rPr>
                                      <w:rFonts w:ascii="Times New Roman" w:hint="eastAsia"/>
                                      <w:spacing w:val="20"/>
                                      <w:sz w:val="20"/>
                                      <w:szCs w:val="20"/>
                                    </w:rPr>
                                    <w:t>絕熱汽缸</w:t>
                                  </w:r>
                                </w:p>
                              </w:txbxContent>
                            </wps:txbx>
                            <wps:bodyPr rot="0" vert="eaVert" wrap="square" lIns="0" tIns="0" rIns="0" bIns="0" anchor="t" anchorCtr="0" upright="1">
                              <a:noAutofit/>
                            </wps:bodyPr>
                          </wps:wsp>
                          <wps:wsp>
                            <wps:cNvPr id="312" name="Line 298"/>
                            <wps:cNvCnPr>
                              <a:cxnSpLocks noChangeShapeType="1"/>
                            </wps:cNvCnPr>
                            <wps:spPr bwMode="auto">
                              <a:xfrm>
                                <a:off x="489232" y="937291"/>
                                <a:ext cx="21907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704" name="矩形 704"/>
                          <wps:cNvSpPr/>
                          <wps:spPr>
                            <a:xfrm>
                              <a:off x="638270" y="353085"/>
                              <a:ext cx="742385" cy="633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Text Box 297"/>
                          <wps:cNvSpPr txBox="1">
                            <a:spLocks noChangeArrowheads="1"/>
                          </wps:cNvSpPr>
                          <wps:spPr bwMode="auto">
                            <a:xfrm>
                              <a:off x="2153656" y="638268"/>
                              <a:ext cx="194615" cy="648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2C6" w:rsidRPr="002D0997" w:rsidRDefault="00C262C6" w:rsidP="009151AE">
                                <w:pPr>
                                  <w:pStyle w:val="Web"/>
                                  <w:spacing w:before="0" w:beforeAutospacing="0" w:after="0" w:afterAutospacing="0" w:line="240" w:lineRule="exact"/>
                                  <w:rPr>
                                    <w:sz w:val="20"/>
                                    <w:szCs w:val="20"/>
                                  </w:rPr>
                                </w:pPr>
                                <w:r w:rsidRPr="002D0997">
                                  <w:rPr>
                                    <w:rFonts w:ascii="Times New Roman" w:cs="新細明體" w:hint="eastAsia"/>
                                    <w:sz w:val="20"/>
                                    <w:szCs w:val="20"/>
                                  </w:rPr>
                                  <w:t>理想彈簧</w:t>
                                </w:r>
                              </w:p>
                            </w:txbxContent>
                          </wps:txbx>
                          <wps:bodyPr rot="0" vert="horz" wrap="square" lIns="0" tIns="0" rIns="0" bIns="0" anchor="t" anchorCtr="0" upright="1">
                            <a:noAutofit/>
                          </wps:bodyPr>
                        </wps:wsp>
                        <wps:wsp>
                          <wps:cNvPr id="706" name="Text Box 297"/>
                          <wps:cNvSpPr txBox="1">
                            <a:spLocks noChangeArrowheads="1"/>
                          </wps:cNvSpPr>
                          <wps:spPr bwMode="auto">
                            <a:xfrm>
                              <a:off x="935964" y="633743"/>
                              <a:ext cx="217249" cy="597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2C6" w:rsidRPr="002D0997" w:rsidRDefault="00C262C6" w:rsidP="009151AE">
                                <w:pPr>
                                  <w:pStyle w:val="Web"/>
                                  <w:spacing w:before="0" w:beforeAutospacing="0" w:after="72" w:afterAutospacing="0" w:line="240" w:lineRule="exact"/>
                                  <w:rPr>
                                    <w:rFonts w:ascii="Times New Roman" w:cs="新細明體"/>
                                    <w:spacing w:val="10"/>
                                    <w:sz w:val="20"/>
                                    <w:szCs w:val="20"/>
                                  </w:rPr>
                                </w:pPr>
                                <w:r w:rsidRPr="002D0997">
                                  <w:rPr>
                                    <w:rFonts w:ascii="Times New Roman" w:cs="新細明體" w:hint="eastAsia"/>
                                    <w:spacing w:val="10"/>
                                    <w:sz w:val="20"/>
                                    <w:szCs w:val="20"/>
                                  </w:rPr>
                                  <w:t>理想氣體</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群組 707" o:spid="_x0000_s1350" style="position:absolute;left:0;text-align:left;margin-left:151.45pt;margin-top:6.85pt;width:158.75pt;height:99.2pt;z-index:251798016;mso-width-relative:margin;mso-height-relative:margin" coordsize="21278,1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">
                <o:lock v:ext="edit" aspectratio="t"/>
                <v:shape id="Text Box 300" o:spid="_x0000_s1351" type="#_x0000_t202" style="position:absolute;left:7536;top:10214;width:6173;height:1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C262C6" w:rsidRPr="002D0997" w:rsidRDefault="00C262C6" w:rsidP="009151AE">
                        <w:pPr>
                          <w:pStyle w:val="Web"/>
                          <w:snapToGrid w:val="0"/>
                          <w:spacing w:before="0" w:beforeAutospacing="0" w:after="0" w:afterAutospacing="0" w:line="240" w:lineRule="atLeast"/>
                          <w:jc w:val="center"/>
                          <w:textAlignment w:val="center"/>
                          <w:rPr>
                            <w:rFonts w:ascii="Times New Roman"/>
                            <w:color w:val="0D0D0D" w:themeColor="text1" w:themeTint="F2"/>
                            <w:sz w:val="22"/>
                            <w:szCs w:val="20"/>
                          </w:rPr>
                        </w:pPr>
                        <w:r w:rsidRPr="002D0997">
                          <w:rPr>
                            <w:rFonts w:ascii="Times New Roman" w:eastAsia="華康楷書體W5(P)"/>
                            <w:color w:val="0D0D0D" w:themeColor="text1" w:themeTint="F2"/>
                            <w:kern w:val="2"/>
                            <w:sz w:val="22"/>
                            <w:szCs w:val="20"/>
                          </w:rPr>
                          <w:t>圖</w:t>
                        </w:r>
                        <w:r w:rsidRPr="002D0997">
                          <w:rPr>
                            <w:rFonts w:ascii="Times New Roman" w:eastAsia="華康楷書體W5(P)" w:hint="eastAsia"/>
                            <w:color w:val="0D0D0D" w:themeColor="text1" w:themeTint="F2"/>
                            <w:kern w:val="2"/>
                            <w:sz w:val="22"/>
                            <w:szCs w:val="20"/>
                          </w:rPr>
                          <w:t>12</w:t>
                        </w:r>
                      </w:p>
                    </w:txbxContent>
                  </v:textbox>
                </v:shape>
                <v:group id="群組 585" o:spid="_x0000_s1352" style="position:absolute;width:21278;height:11233" coordorigin="2752,3530" coordsize="21284,1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group id="群組 586" o:spid="_x0000_s1353" style="position:absolute;left:2752;top:3666;width:21284;height:11102" coordorigin="2661,3621" coordsize="21284,1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rect id="Rectangle 278" o:spid="_x0000_s1354" alt="20%" style="position:absolute;left:7201;top:6156;width:5848;height:6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" fillcolor="black" stroked="f">
                      <v:fill r:id="rId154" o:title="" type="pattern"/>
                    </v:rect>
                    <v:rect id="Rectangle 279" o:spid="_x0000_s1355" style="position:absolute;left:7164;top:3621;width:589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" filled="f" strokeweight="1pt"/>
                    <v:rect id="Rectangle 280" o:spid="_x0000_s1356" alt="5%" style="position:absolute;left:7114;top:7250;width:589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" filled="f" fillcolor="black" stroked="f" strokeweight="1pt">
                      <v:fill r:id="rId154" o:title="" type="pattern"/>
                    </v:rect>
                    <v:rect id="Rectangle 281" o:spid="_x0000_s1357" alt="深色左斜對角線" style="position:absolute;left:7216;top:5753;width:579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" fillcolor="#a5a5a5 [2092]" stroked="f"/>
                    <v:group id="Group 282" o:spid="_x0000_s1358" style="position:absolute;left:16238;top:8494;width:6616;height:1924;rotation:90" coordorigin="744,299" coordsize="157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">
                      <v:shape id="Arc 283" o:spid="_x0000_s1359" style="position:absolute;left:1834;top:293;width:319;height:332;rotation:90;flip:x y;visibility:visible;mso-wrap-style:square;v-text-anchor:top" coordsize="31841,4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" path="m,2582nfc3147,887,6666,-1,10241,,22170,,31841,9670,31841,21600v,10501,-7554,19481,-17901,21280em,2582nsc3147,887,6666,-1,10241,,22170,,31841,9670,31841,21600v,10501,-7554,19481,-17901,21280l10241,21600,,2582xe" filled="f">
                        <v:path arrowok="t" o:extrusionok="f" o:connecttype="custom" o:connectlocs="0,20;140,332;103,167" o:connectangles="0,0,0"/>
                      </v:shape>
                      <v:shape id="Arc 284" o:spid="_x0000_s1360" style="position:absolute;left:1629;top:293;width:321;height:334;rotation:90;flip:x y;visibility:visible;mso-wrap-style:square;v-text-anchor:top" coordsize="31841,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" path="m,2582nfc3147,887,6666,-1,10241,,22170,,31841,9670,31841,21600v,11929,-9671,21600,-21600,21600c6716,43200,3246,42337,131,40688em,2582nsc3147,887,6666,-1,10241,,22170,,31841,9670,31841,21600v,11929,-9671,21600,-21600,21600c6716,43200,3246,42337,131,40688l10241,21600,,2582xe" filled="f">
                        <v:path arrowok="t" o:extrusionok="f" o:connecttype="custom" o:connectlocs="0,20;1,315;103,167" o:connectangles="0,0,0"/>
                      </v:shape>
                      <v:shape id="Arc 285" o:spid="_x0000_s1361" style="position:absolute;left:1412;top:301;width:338;height:334;rotation:90;flip:x y;visibility:visible;mso-wrap-style:square;v-text-anchor:top" coordsize="33626,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" path="m1785,2582nfc4932,887,8451,-1,12026,,23955,,33626,9670,33626,21600v,11929,-9671,21600,-21600,21600c7743,43200,3557,41926,-1,39542em1785,2582nsc4932,887,8451,-1,12026,,23955,,33626,9670,33626,21600v,11929,-9671,21600,-21600,21600c7743,43200,3557,41926,-1,39542l12026,21600,1785,2582xe" filled="f">
                        <v:path arrowok="t" o:extrusionok="f" o:connecttype="custom" o:connectlocs="18,20;0,306;121,167" o:connectangles="0,0,0"/>
                      </v:shape>
                      <v:shape id="Freeform 286" o:spid="_x0000_s1362" style="position:absolute;left:1848;top:614;width:90;height:63;visibility:visible;mso-wrap-style:square;v-text-anchor:top"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" path="m,3c30,57,63,63,90,e" filled="f">
                        <v:path arrowok="t" o:connecttype="custom" o:connectlocs="0,3;90,0" o:connectangles="0,0"/>
                      </v:shape>
                      <v:shape id="Freeform 287" o:spid="_x0000_s1363" style="position:absolute;left:1641;top:614;width:90;height:63;visibility:visible;mso-wrap-style:square;v-text-anchor:top"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" path="m,3c30,57,63,63,90,e" filled="f">
                        <v:path arrowok="t" o:connecttype="custom" o:connectlocs="0,3;90,0" o:connectangles="0,0"/>
                      </v:shape>
                      <v:shape id="Arc 288" o:spid="_x0000_s1364" style="position:absolute;left:1215;top:293;width:321;height:334;rotation:90;flip:x y;visibility:visible;mso-wrap-style:square;v-text-anchor:top" coordsize="31841,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" path="m,2582nfc3147,887,6666,-1,10241,,22170,,31841,9670,31841,21600v,11929,-9671,21600,-21600,21600c6716,43200,3246,42337,131,40688em,2582nsc3147,887,6666,-1,10241,,22170,,31841,9670,31841,21600v,11929,-9671,21600,-21600,21600c6716,43200,3246,42337,131,40688l10241,21600,,2582xe" filled="f">
                        <v:path arrowok="t" o:extrusionok="f" o:connecttype="custom" o:connectlocs="0,20;1,315;103,167" o:connectangles="0,0,0"/>
                      </v:shape>
                      <v:shape id="Arc 289" o:spid="_x0000_s1365" style="position:absolute;left:1002;top:305;width:338;height:330;rotation:90;flip:x y;visibility:visible;mso-wrap-style:square;v-text-anchor:top" coordsize="33626,4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" path="m16660,-1nfc26567,2176,33626,10953,33626,21097v,11929,-9671,21600,-21600,21600c7743,42697,3557,41423,-1,39039em16660,-1nsc26567,2176,33626,10953,33626,21097v,11929,-9671,21600,-21600,21600c7743,42697,3557,41423,-1,39039l12026,21097,16660,-1xe" filled="f">
                        <v:path arrowok="t" o:extrusionok="f" o:connecttype="custom" o:connectlocs="167,0;0,302;121,163" o:connectangles="0,0,0"/>
                      </v:shape>
                      <v:shape id="Freeform 290" o:spid="_x0000_s1366" style="position:absolute;left:1434;top:614;width:90;height:63;visibility:visible;mso-wrap-style:square;v-text-anchor:top"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" path="m,3c30,57,63,63,90,e" filled="f">
                        <v:path arrowok="t" o:connecttype="custom" o:connectlocs="0,3;90,0" o:connectangles="0,0"/>
                      </v:shape>
                      <v:shape id="Freeform 291" o:spid="_x0000_s1367" style="position:absolute;left:1227;top:614;width:90;height:63;visibility:visible;mso-wrap-style:square;v-text-anchor:top" coordsize="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" path="m,3c30,57,63,63,90,e" filled="f">
                        <v:path arrowok="t" o:connecttype="custom" o:connectlocs="0,3;90,0" o:connectangles="0,0"/>
                      </v:shape>
                      <v:line id="Line 292" o:spid="_x0000_s1368" style="position:absolute;visibility:visible;mso-wrap-style:square" from="2160,479" to="23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293" o:spid="_x0000_s1369" style="position:absolute;visibility:visible;mso-wrap-style:square" from="744,479" to="100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group>
                    <v:line id="Line 294" o:spid="_x0000_s1370" style="position:absolute;visibility:visible;mso-wrap-style:square" from="13508,5819" to="1446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295" o:spid="_x0000_s1371" style="position:absolute;visibility:visible;mso-wrap-style:square" from="13553,12721" to="14506,1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line id="Line 296" o:spid="_x0000_s1372" style="position:absolute;visibility:visible;mso-wrap-style:square" from="14030,5886" to="14036,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">
                      <v:stroke startarrow="block" startarrowwidth="narrow" startarrowlength="short" endarrow="block" endarrowwidth="narrow" endarrowlength="short"/>
                    </v:line>
                    <v:shape id="Text Box 297" o:spid="_x0000_s1373" type="#_x0000_t202" style="position:absolute;left:2661;top:4011;width:239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" filled="f" stroked="f">
                      <v:textbox style="layout-flow:vertical-ideographic" inset="0,0,0,0">
                        <w:txbxContent>
                          <w:p w:rsidR="00C262C6" w:rsidRPr="002D0997" w:rsidRDefault="00C262C6" w:rsidP="009151AE">
                            <w:pPr>
                              <w:pStyle w:val="Web"/>
                              <w:snapToGrid w:val="0"/>
                              <w:spacing w:before="0" w:beforeAutospacing="0" w:after="0" w:afterAutospacing="0" w:line="240" w:lineRule="atLeast"/>
                              <w:rPr>
                                <w:spacing w:val="10"/>
                                <w:sz w:val="20"/>
                                <w:szCs w:val="20"/>
                              </w:rPr>
                            </w:pPr>
                            <w:r w:rsidRPr="002D0997">
                              <w:rPr>
                                <w:rFonts w:ascii="Times New Roman" w:hint="eastAsia"/>
                                <w:spacing w:val="10"/>
                                <w:sz w:val="20"/>
                                <w:szCs w:val="20"/>
                              </w:rPr>
                              <w:t>活塞</w:t>
                            </w:r>
                          </w:p>
                        </w:txbxContent>
                      </v:textbox>
                    </v:shape>
                    <v:line id="Line 298" o:spid="_x0000_s1374" style="position:absolute;visibility:visible;mso-wrap-style:square" from="4859,5994" to="7056,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">
                      <v:stroke endarrow="block" endarrowwidth="narrow"/>
                    </v:line>
                    <v:shape id="Text Box 299" o:spid="_x0000_s1375" type="#_x0000_t202" style="position:absolute;left:13477;top:8130;width:311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C262C6" w:rsidRPr="002D0997" w:rsidRDefault="00C262C6" w:rsidP="009151AE">
                            <w:pPr>
                              <w:pStyle w:val="Web"/>
                              <w:spacing w:before="0" w:beforeAutospacing="0" w:after="72" w:afterAutospacing="0"/>
                              <w:rPr>
                                <w:rFonts w:ascii="Times New Roman"/>
                                <w:i/>
                                <w:sz w:val="20"/>
                                <w:szCs w:val="20"/>
                              </w:rPr>
                            </w:pPr>
                            <w:r w:rsidRPr="002D0997">
                              <w:rPr>
                                <w:rFonts w:ascii="Times New Roman"/>
                                <w:i/>
                                <w:sz w:val="20"/>
                                <w:szCs w:val="20"/>
                              </w:rPr>
                              <w:t>h</w:t>
                            </w:r>
                          </w:p>
                        </w:txbxContent>
                      </v:textbox>
                    </v:shape>
                    <v:rect id="Rectangle 281" o:spid="_x0000_s1376" alt="深色左斜對角線" style="position:absolute;left:16919;top:5696;width:579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" fillcolor="black"/>
                    <v:rect id="Rectangle 281" o:spid="_x0000_s1377" alt="深色左斜對角線" style="position:absolute;left:5564;top:12628;width:18201;height:7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" fillcolor="black" stroked="f">
                      <v:fill r:id="rId155" o:title="" type="pattern"/>
                    </v:rect>
                    <v:line id="直線接點 306" o:spid="_x0000_s1378" style="position:absolute;flip:y;visibility:visible;mso-wrap-style:square" from="5521,12674" to="23946,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" strokecolor="black [3200]" strokeweight=".5pt">
                      <v:stroke joinstyle="miter"/>
                    </v:line>
                    <v:shape id="Text Box 297" o:spid="_x0000_s1379" type="#_x0000_t202" style="position:absolute;left:2796;top:8148;width:2128;height: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" filled="f" stroked="f">
                      <v:textbox style="layout-flow:vertical-ideographic" inset="0,0,0,0">
                        <w:txbxContent>
                          <w:p w:rsidR="00C262C6" w:rsidRPr="002D0997" w:rsidRDefault="00C262C6" w:rsidP="009151AE">
                            <w:pPr>
                              <w:pStyle w:val="Web"/>
                              <w:snapToGrid w:val="0"/>
                              <w:spacing w:before="0" w:beforeAutospacing="0" w:after="0" w:afterAutospacing="0" w:line="240" w:lineRule="atLeast"/>
                              <w:rPr>
                                <w:rFonts w:ascii="Times New Roman"/>
                                <w:spacing w:val="20"/>
                                <w:sz w:val="20"/>
                                <w:szCs w:val="20"/>
                              </w:rPr>
                            </w:pPr>
                            <w:r w:rsidRPr="002D0997">
                              <w:rPr>
                                <w:rFonts w:ascii="Times New Roman" w:hint="eastAsia"/>
                                <w:spacing w:val="20"/>
                                <w:sz w:val="20"/>
                                <w:szCs w:val="20"/>
                              </w:rPr>
                              <w:t>絕熱汽缸</w:t>
                            </w:r>
                          </w:p>
                        </w:txbxContent>
                      </v:textbox>
                    </v:shape>
                    <v:line id="Line 298" o:spid="_x0000_s1380" style="position:absolute;visibility:visible;mso-wrap-style:square" from="4892,9372" to="7083,9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">
                      <v:stroke endarrow="block" endarrowwidth="narrow"/>
                    </v:line>
                  </v:group>
                  <v:rect id="矩形 704" o:spid="_x0000_s1381" style="position:absolute;left:6382;top:3530;width:7424;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" fillcolor="white [3212]" stroked="f" strokeweight="1pt"/>
                  <v:shape id="Text Box 297" o:spid="_x0000_s1382" type="#_x0000_t202" style="position:absolute;left:21536;top:6382;width:1946;height:6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rsidR="00C262C6" w:rsidRPr="002D0997" w:rsidRDefault="00C262C6" w:rsidP="009151AE">
                          <w:pPr>
                            <w:pStyle w:val="Web"/>
                            <w:spacing w:before="0" w:beforeAutospacing="0" w:after="0" w:afterAutospacing="0" w:line="240" w:lineRule="exact"/>
                            <w:rPr>
                              <w:sz w:val="20"/>
                              <w:szCs w:val="20"/>
                            </w:rPr>
                          </w:pPr>
                          <w:r w:rsidRPr="002D0997">
                            <w:rPr>
                              <w:rFonts w:ascii="Times New Roman" w:cs="新細明體" w:hint="eastAsia"/>
                              <w:sz w:val="20"/>
                              <w:szCs w:val="20"/>
                            </w:rPr>
                            <w:t>理想彈簧</w:t>
                          </w:r>
                        </w:p>
                      </w:txbxContent>
                    </v:textbox>
                  </v:shape>
                  <v:shape id="Text Box 297" o:spid="_x0000_s1383" type="#_x0000_t202" style="position:absolute;left:9359;top:6337;width:2173;height: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rsidR="00C262C6" w:rsidRPr="002D0997" w:rsidRDefault="00C262C6" w:rsidP="009151AE">
                          <w:pPr>
                            <w:pStyle w:val="Web"/>
                            <w:spacing w:before="0" w:beforeAutospacing="0" w:after="72" w:afterAutospacing="0" w:line="240" w:lineRule="exact"/>
                            <w:rPr>
                              <w:rFonts w:ascii="Times New Roman" w:cs="新細明體"/>
                              <w:spacing w:val="10"/>
                              <w:sz w:val="20"/>
                              <w:szCs w:val="20"/>
                            </w:rPr>
                          </w:pPr>
                          <w:r w:rsidRPr="002D0997">
                            <w:rPr>
                              <w:rFonts w:ascii="Times New Roman" w:cs="新細明體" w:hint="eastAsia"/>
                              <w:spacing w:val="10"/>
                              <w:sz w:val="20"/>
                              <w:szCs w:val="20"/>
                            </w:rPr>
                            <w:t>理想氣體</w:t>
                          </w:r>
                        </w:p>
                      </w:txbxContent>
                    </v:textbox>
                  </v:shape>
                </v:group>
                <w10:wrap type="square"/>
              </v:group>
            </w:pict>
          </mc:Fallback>
        </mc:AlternateContent>
      </w:r>
    </w:p>
    <w:p w:rsidR="009151AE" w:rsidRDefault="009151AE" w:rsidP="009151AE">
      <w:pPr>
        <w:pStyle w:val="AA"/>
        <w:ind w:left="684" w:hangingChars="135" w:hanging="324"/>
        <w:jc w:val="both"/>
      </w:pPr>
    </w:p>
    <w:p w:rsidR="009151AE" w:rsidRDefault="009151AE" w:rsidP="009151AE">
      <w:pPr>
        <w:pStyle w:val="AA"/>
        <w:ind w:left="684" w:hangingChars="135" w:hanging="324"/>
        <w:jc w:val="both"/>
      </w:pPr>
    </w:p>
    <w:p w:rsidR="009151AE" w:rsidRDefault="009151AE" w:rsidP="009151AE">
      <w:pPr>
        <w:pStyle w:val="AA"/>
        <w:ind w:left="684" w:hangingChars="135" w:hanging="324"/>
        <w:jc w:val="both"/>
      </w:pPr>
    </w:p>
    <w:p w:rsidR="009151AE" w:rsidRDefault="009151AE" w:rsidP="009151AE">
      <w:pPr>
        <w:pStyle w:val="AA"/>
        <w:ind w:left="684" w:hangingChars="135" w:hanging="324"/>
        <w:jc w:val="both"/>
      </w:pPr>
    </w:p>
    <w:p w:rsidR="009151AE" w:rsidRDefault="009151AE" w:rsidP="009151AE">
      <w:pPr>
        <w:pStyle w:val="AA"/>
        <w:ind w:left="684" w:hangingChars="135" w:hanging="324"/>
        <w:jc w:val="both"/>
      </w:pPr>
    </w:p>
    <w:p w:rsidR="006C2B09" w:rsidRPr="00E965F5" w:rsidRDefault="006C2B09" w:rsidP="002D0997">
      <w:pPr>
        <w:pStyle w:val="AA"/>
        <w:spacing w:beforeLines="50" w:before="120"/>
        <w:ind w:left="684" w:hangingChars="135" w:hanging="324"/>
        <w:jc w:val="both"/>
      </w:pPr>
      <w:r w:rsidRPr="00E965F5">
        <w:t>(</w:t>
      </w:r>
      <w:r w:rsidRPr="00E965F5">
        <w:rPr>
          <w:rFonts w:hint="eastAsia"/>
        </w:rPr>
        <w:t>A</w:t>
      </w:r>
      <w:r w:rsidRPr="00E965F5">
        <w:t>)</w:t>
      </w:r>
      <w:r w:rsidRPr="00E965F5">
        <w:rPr>
          <w:rFonts w:hint="eastAsia"/>
        </w:rPr>
        <w:t>兩系統都適用能量守恆定律，故</w:t>
      </w:r>
      <w:r w:rsidR="009151AE" w:rsidRPr="009151AE">
        <w:rPr>
          <w:position w:val="-6"/>
        </w:rPr>
        <w:object w:dxaOrig="999" w:dyaOrig="260">
          <v:shape id="_x0000_i1086" type="#_x0000_t75" style="width:49.95pt;height:13.3pt" o:ole="">
            <v:imagedata r:id="rId156" o:title=""/>
          </v:shape>
          <o:OLEObject Type="Embed" ProgID="Equation.DSMT4" ShapeID="_x0000_i1086" DrawAspect="Content" ObjectID="_1734527565" r:id="rId157"/>
        </w:object>
      </w:r>
    </w:p>
    <w:p w:rsidR="006C2B09" w:rsidRPr="00E965F5" w:rsidRDefault="006C2B09" w:rsidP="009151AE">
      <w:pPr>
        <w:pStyle w:val="AA"/>
        <w:ind w:left="684" w:hangingChars="135" w:hanging="324"/>
        <w:jc w:val="both"/>
      </w:pPr>
      <w:r w:rsidRPr="00E965F5">
        <w:t>(</w:t>
      </w:r>
      <w:r w:rsidRPr="00E965F5">
        <w:rPr>
          <w:rFonts w:hint="eastAsia"/>
        </w:rPr>
        <w:t>B</w:t>
      </w:r>
      <w:r w:rsidRPr="00E965F5">
        <w:t>)</w:t>
      </w:r>
      <w:r w:rsidRPr="00E965F5">
        <w:rPr>
          <w:rFonts w:hint="eastAsia"/>
        </w:rPr>
        <w:t>絕熱汽缸系統不適用能量守恆定律，故</w:t>
      </w:r>
      <w:r w:rsidR="009151AE" w:rsidRPr="009151AE">
        <w:rPr>
          <w:position w:val="-6"/>
        </w:rPr>
        <w:object w:dxaOrig="580" w:dyaOrig="260">
          <v:shape id="_x0000_i1087" type="#_x0000_t75" style="width:29.55pt;height:13.3pt" o:ole="">
            <v:imagedata r:id="rId158" o:title=""/>
          </v:shape>
          <o:OLEObject Type="Embed" ProgID="Equation.DSMT4" ShapeID="_x0000_i1087" DrawAspect="Content" ObjectID="_1734527566" r:id="rId159"/>
        </w:object>
      </w:r>
    </w:p>
    <w:p w:rsidR="006C2B09" w:rsidRPr="00E965F5" w:rsidRDefault="006C2B09" w:rsidP="009151AE">
      <w:pPr>
        <w:pStyle w:val="AA"/>
        <w:ind w:left="684" w:hangingChars="135" w:hanging="324"/>
        <w:jc w:val="both"/>
      </w:pPr>
      <w:r w:rsidRPr="00E965F5">
        <w:t>(</w:t>
      </w:r>
      <w:r w:rsidRPr="00E965F5">
        <w:rPr>
          <w:rFonts w:hint="eastAsia"/>
        </w:rPr>
        <w:t>C</w:t>
      </w:r>
      <w:r w:rsidRPr="00E965F5">
        <w:t>)</w:t>
      </w:r>
      <w:r w:rsidRPr="00E965F5">
        <w:rPr>
          <w:rFonts w:hint="eastAsia"/>
        </w:rPr>
        <w:t>重力作</w:t>
      </w:r>
      <w:proofErr w:type="gramStart"/>
      <w:r w:rsidRPr="00E965F5">
        <w:rPr>
          <w:rFonts w:hint="eastAsia"/>
        </w:rPr>
        <w:t>的功使汽缸</w:t>
      </w:r>
      <w:proofErr w:type="gramEnd"/>
      <w:r w:rsidRPr="00E965F5">
        <w:rPr>
          <w:rFonts w:hint="eastAsia"/>
        </w:rPr>
        <w:t>系統的熱能增加</w:t>
      </w:r>
      <w:r w:rsidR="009151AE" w:rsidRPr="009151AE">
        <w:rPr>
          <w:position w:val="-10"/>
        </w:rPr>
        <w:object w:dxaOrig="240" w:dyaOrig="300">
          <v:shape id="_x0000_i1088" type="#_x0000_t75" style="width:12.05pt;height:15.4pt" o:ole="">
            <v:imagedata r:id="rId160" o:title=""/>
          </v:shape>
          <o:OLEObject Type="Embed" ProgID="Equation.DSMT4" ShapeID="_x0000_i1088" DrawAspect="Content" ObjectID="_1734527567" r:id="rId161"/>
        </w:object>
      </w:r>
      <w:r w:rsidRPr="00E965F5">
        <w:rPr>
          <w:rFonts w:hint="eastAsia"/>
        </w:rPr>
        <w:t>，但</w:t>
      </w:r>
      <w:r w:rsidR="009151AE" w:rsidRPr="009151AE">
        <w:rPr>
          <w:position w:val="-10"/>
        </w:rPr>
        <w:object w:dxaOrig="240" w:dyaOrig="300">
          <v:shape id="_x0000_i1089" type="#_x0000_t75" style="width:12.05pt;height:15.4pt" o:ole="">
            <v:imagedata r:id="rId162" o:title=""/>
          </v:shape>
          <o:OLEObject Type="Embed" ProgID="Equation.DSMT4" ShapeID="_x0000_i1089" DrawAspect="Content" ObjectID="_1734527568" r:id="rId163"/>
        </w:object>
      </w:r>
      <w:r w:rsidRPr="00E965F5">
        <w:rPr>
          <w:rFonts w:hint="eastAsia"/>
        </w:rPr>
        <w:t>無法完全用來</w:t>
      </w:r>
      <w:proofErr w:type="gramStart"/>
      <w:r w:rsidRPr="00E965F5">
        <w:rPr>
          <w:rFonts w:hint="eastAsia"/>
        </w:rPr>
        <w:t>作</w:t>
      </w:r>
      <w:proofErr w:type="gramEnd"/>
      <w:r w:rsidRPr="00E965F5">
        <w:rPr>
          <w:rFonts w:hint="eastAsia"/>
        </w:rPr>
        <w:t>功使活塞升到高度</w:t>
      </w:r>
      <w:r w:rsidR="009151AE" w:rsidRPr="009151AE">
        <w:rPr>
          <w:position w:val="-6"/>
        </w:rPr>
        <w:object w:dxaOrig="180" w:dyaOrig="260">
          <v:shape id="_x0000_i1090" type="#_x0000_t75" style="width:9.15pt;height:13.3pt" o:ole="">
            <v:imagedata r:id="rId164" o:title=""/>
          </v:shape>
          <o:OLEObject Type="Embed" ProgID="Equation.DSMT4" ShapeID="_x0000_i1090" DrawAspect="Content" ObjectID="_1734527569" r:id="rId165"/>
        </w:object>
      </w:r>
      <w:r w:rsidRPr="00E965F5">
        <w:rPr>
          <w:rFonts w:hint="eastAsia"/>
        </w:rPr>
        <w:t>，故</w:t>
      </w:r>
      <w:r w:rsidR="009151AE" w:rsidRPr="009151AE">
        <w:rPr>
          <w:position w:val="-6"/>
        </w:rPr>
        <w:object w:dxaOrig="580" w:dyaOrig="260">
          <v:shape id="_x0000_i1091" type="#_x0000_t75" style="width:29.55pt;height:13.3pt" o:ole="">
            <v:imagedata r:id="rId166" o:title=""/>
          </v:shape>
          <o:OLEObject Type="Embed" ProgID="Equation.DSMT4" ShapeID="_x0000_i1091" DrawAspect="Content" ObjectID="_1734527570" r:id="rId167"/>
        </w:object>
      </w:r>
    </w:p>
    <w:p w:rsidR="006C2B09" w:rsidRPr="00E965F5" w:rsidRDefault="006C2B09" w:rsidP="009151AE">
      <w:pPr>
        <w:pStyle w:val="AA"/>
        <w:ind w:left="684" w:hangingChars="135" w:hanging="324"/>
        <w:jc w:val="both"/>
      </w:pPr>
      <w:r w:rsidRPr="00E965F5">
        <w:t>(</w:t>
      </w:r>
      <w:r w:rsidRPr="00E965F5">
        <w:rPr>
          <w:rFonts w:hint="eastAsia"/>
        </w:rPr>
        <w:t>D</w:t>
      </w:r>
      <w:r w:rsidRPr="00E965F5">
        <w:t>)</w:t>
      </w:r>
      <w:r w:rsidRPr="009151AE">
        <w:rPr>
          <w:rFonts w:hint="eastAsia"/>
        </w:rPr>
        <w:t>若彈簧伸縮導致其溫度上升，則重力作的功等於彈簧系統與重物乙增加的力學能</w:t>
      </w:r>
      <w:r w:rsidR="009151AE" w:rsidRPr="009151AE">
        <w:rPr>
          <w:position w:val="-4"/>
        </w:rPr>
        <w:object w:dxaOrig="240" w:dyaOrig="240">
          <v:shape id="_x0000_i1092" type="#_x0000_t75" style="width:12.05pt;height:12.05pt" o:ole="">
            <v:imagedata r:id="rId168" o:title=""/>
          </v:shape>
          <o:OLEObject Type="Embed" ProgID="Equation.DSMT4" ShapeID="_x0000_i1092" DrawAspect="Content" ObjectID="_1734527571" r:id="rId169"/>
        </w:object>
      </w:r>
      <w:r w:rsidRPr="009151AE">
        <w:rPr>
          <w:rFonts w:hint="eastAsia"/>
        </w:rPr>
        <w:t>，而</w:t>
      </w:r>
      <w:r w:rsidR="009151AE" w:rsidRPr="009151AE">
        <w:rPr>
          <w:position w:val="-4"/>
        </w:rPr>
        <w:object w:dxaOrig="240" w:dyaOrig="240">
          <v:shape id="_x0000_i1093" type="#_x0000_t75" style="width:12.05pt;height:12.05pt" o:ole="">
            <v:imagedata r:id="rId170" o:title=""/>
          </v:shape>
          <o:OLEObject Type="Embed" ProgID="Equation.DSMT4" ShapeID="_x0000_i1093" DrawAspect="Content" ObjectID="_1734527572" r:id="rId171"/>
        </w:object>
      </w:r>
      <w:r w:rsidRPr="009151AE">
        <w:rPr>
          <w:rFonts w:hint="eastAsia"/>
        </w:rPr>
        <w:t>可用來</w:t>
      </w:r>
      <w:proofErr w:type="gramStart"/>
      <w:r w:rsidRPr="009151AE">
        <w:rPr>
          <w:rFonts w:hint="eastAsia"/>
        </w:rPr>
        <w:t>作功</w:t>
      </w:r>
      <w:proofErr w:type="gramEnd"/>
      <w:r w:rsidRPr="009151AE">
        <w:rPr>
          <w:rFonts w:hint="eastAsia"/>
        </w:rPr>
        <w:t>使彈簧系統的頂端上升到高度</w:t>
      </w:r>
      <w:r w:rsidR="009151AE" w:rsidRPr="009151AE">
        <w:rPr>
          <w:position w:val="-6"/>
        </w:rPr>
        <w:object w:dxaOrig="180" w:dyaOrig="260">
          <v:shape id="_x0000_i1094" type="#_x0000_t75" style="width:9.15pt;height:13.3pt" o:ole="">
            <v:imagedata r:id="rId172" o:title=""/>
          </v:shape>
          <o:OLEObject Type="Embed" ProgID="Equation.DSMT4" ShapeID="_x0000_i1094" DrawAspect="Content" ObjectID="_1734527573" r:id="rId173"/>
        </w:object>
      </w:r>
      <w:r w:rsidRPr="009151AE">
        <w:rPr>
          <w:rFonts w:hint="eastAsia"/>
        </w:rPr>
        <w:t>，故</w:t>
      </w:r>
      <w:r w:rsidR="009151AE" w:rsidRPr="009151AE">
        <w:rPr>
          <w:position w:val="-6"/>
        </w:rPr>
        <w:object w:dxaOrig="620" w:dyaOrig="260">
          <v:shape id="_x0000_i1095" type="#_x0000_t75" style="width:31.2pt;height:13.3pt" o:ole="">
            <v:imagedata r:id="rId174" o:title=""/>
          </v:shape>
          <o:OLEObject Type="Embed" ProgID="Equation.DSMT4" ShapeID="_x0000_i1095" DrawAspect="Content" ObjectID="_1734527574" r:id="rId175"/>
        </w:object>
      </w:r>
    </w:p>
    <w:p w:rsidR="006C2B09" w:rsidRPr="00E965F5" w:rsidRDefault="006C2B09" w:rsidP="009151AE">
      <w:pPr>
        <w:pStyle w:val="AA"/>
        <w:ind w:left="684" w:hangingChars="135" w:hanging="324"/>
        <w:jc w:val="both"/>
      </w:pPr>
      <w:r w:rsidRPr="00E965F5">
        <w:t>(</w:t>
      </w:r>
      <w:r w:rsidRPr="00E965F5">
        <w:rPr>
          <w:rFonts w:hint="eastAsia"/>
        </w:rPr>
        <w:t>E</w:t>
      </w:r>
      <w:r w:rsidRPr="00E965F5">
        <w:t>)</w:t>
      </w:r>
      <w:r w:rsidRPr="00E965F5">
        <w:rPr>
          <w:rFonts w:hint="eastAsia"/>
        </w:rPr>
        <w:t>若彈簧系統與重物乙的溫度始終不變，則重力作的功等於彈簧系統與重物乙增加的力學能</w:t>
      </w:r>
      <w:r w:rsidR="009151AE" w:rsidRPr="009151AE">
        <w:rPr>
          <w:position w:val="-4"/>
        </w:rPr>
        <w:object w:dxaOrig="240" w:dyaOrig="240">
          <v:shape id="_x0000_i1096" type="#_x0000_t75" style="width:12.4pt;height:12.4pt" o:ole="">
            <v:imagedata r:id="rId176" o:title=""/>
          </v:shape>
          <o:OLEObject Type="Embed" ProgID="Equation.DSMT4" ShapeID="_x0000_i1096" DrawAspect="Content" ObjectID="_1734527575" r:id="rId177"/>
        </w:object>
      </w:r>
      <w:r w:rsidRPr="00E965F5">
        <w:rPr>
          <w:rFonts w:hint="eastAsia"/>
        </w:rPr>
        <w:t>，而</w:t>
      </w:r>
      <w:r w:rsidR="009151AE" w:rsidRPr="009151AE">
        <w:rPr>
          <w:position w:val="-4"/>
        </w:rPr>
        <w:object w:dxaOrig="240" w:dyaOrig="240">
          <v:shape id="_x0000_i1097" type="#_x0000_t75" style="width:12.4pt;height:12.4pt" o:ole="">
            <v:imagedata r:id="rId178" o:title=""/>
          </v:shape>
          <o:OLEObject Type="Embed" ProgID="Equation.DSMT4" ShapeID="_x0000_i1097" DrawAspect="Content" ObjectID="_1734527576" r:id="rId179"/>
        </w:object>
      </w:r>
      <w:r w:rsidRPr="00E965F5">
        <w:rPr>
          <w:rFonts w:hint="eastAsia"/>
        </w:rPr>
        <w:t>可用來</w:t>
      </w:r>
      <w:proofErr w:type="gramStart"/>
      <w:r w:rsidRPr="00E965F5">
        <w:rPr>
          <w:rFonts w:hint="eastAsia"/>
        </w:rPr>
        <w:t>作功</w:t>
      </w:r>
      <w:proofErr w:type="gramEnd"/>
      <w:r w:rsidRPr="00E965F5">
        <w:rPr>
          <w:rFonts w:hint="eastAsia"/>
        </w:rPr>
        <w:t>使彈簧系統的頂端上升到高度</w:t>
      </w:r>
      <w:r w:rsidR="009151AE" w:rsidRPr="009151AE">
        <w:rPr>
          <w:position w:val="-6"/>
        </w:rPr>
        <w:object w:dxaOrig="180" w:dyaOrig="260">
          <v:shape id="_x0000_i1098" type="#_x0000_t75" style="width:9.15pt;height:13.3pt" o:ole="">
            <v:imagedata r:id="rId180" o:title=""/>
          </v:shape>
          <o:OLEObject Type="Embed" ProgID="Equation.DSMT4" ShapeID="_x0000_i1098" DrawAspect="Content" ObjectID="_1734527577" r:id="rId181"/>
        </w:object>
      </w:r>
      <w:r w:rsidRPr="00E965F5">
        <w:rPr>
          <w:rFonts w:hint="eastAsia"/>
        </w:rPr>
        <w:t>，故</w:t>
      </w:r>
      <w:r w:rsidR="009151AE" w:rsidRPr="009151AE">
        <w:rPr>
          <w:position w:val="-6"/>
        </w:rPr>
        <w:object w:dxaOrig="620" w:dyaOrig="260">
          <v:shape id="_x0000_i1099" type="#_x0000_t75" style="width:31.2pt;height:13.3pt" o:ole="">
            <v:imagedata r:id="rId182" o:title=""/>
          </v:shape>
          <o:OLEObject Type="Embed" ProgID="Equation.DSMT4" ShapeID="_x0000_i1099" DrawAspect="Content" ObjectID="_1734527578" r:id="rId183"/>
        </w:object>
      </w:r>
    </w:p>
    <w:p w:rsidR="006C2B09" w:rsidRPr="00E965F5" w:rsidRDefault="006C2B09" w:rsidP="007C31F2">
      <w:pPr>
        <w:pStyle w:val="TIT1"/>
        <w:spacing w:before="60"/>
        <w:ind w:left="357" w:hanging="357"/>
      </w:pPr>
      <w:r>
        <w:rPr>
          <w:rFonts w:hint="eastAsia"/>
          <w:noProof/>
        </w:rPr>
        <mc:AlternateContent>
          <mc:Choice Requires="wpc">
            <w:drawing>
              <wp:anchor distT="0" distB="0" distL="114300" distR="114300" simplePos="0" relativeHeight="251579904" behindDoc="0" locked="0" layoutInCell="1" allowOverlap="1" wp14:anchorId="528DF3AA" wp14:editId="2AC9A8E9">
                <wp:simplePos x="0" y="0"/>
                <wp:positionH relativeFrom="column">
                  <wp:align>right</wp:align>
                </wp:positionH>
                <wp:positionV relativeFrom="paragraph">
                  <wp:posOffset>1080135</wp:posOffset>
                </wp:positionV>
                <wp:extent cx="1548000" cy="1468800"/>
                <wp:effectExtent l="0" t="0" r="0" b="0"/>
                <wp:wrapSquare wrapText="bothSides"/>
                <wp:docPr id="120" name="畫布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3" name="圖片 113"/>
                          <pic:cNvPicPr>
                            <a:picLocks noChangeAspect="1"/>
                          </pic:cNvPicPr>
                        </pic:nvPicPr>
                        <pic:blipFill>
                          <a:blip r:embed="rId184">
                            <a:grayscl/>
                            <a:extLst>
                              <a:ext uri="{BEBA8EAE-BF5A-486C-A8C5-ECC9F3942E4B}">
                                <a14:imgProps xmlns:a14="http://schemas.microsoft.com/office/drawing/2010/main">
                                  <a14:imgLayer r:embed="rId185">
                                    <a14:imgEffect>
                                      <a14:brightnessContrast contrast="40000"/>
                                    </a14:imgEffect>
                                  </a14:imgLayer>
                                </a14:imgProps>
                              </a:ext>
                            </a:extLst>
                          </a:blip>
                          <a:stretch>
                            <a:fillRect/>
                          </a:stretch>
                        </pic:blipFill>
                        <pic:spPr>
                          <a:xfrm>
                            <a:off x="120154" y="39280"/>
                            <a:ext cx="1393122" cy="1241145"/>
                          </a:xfrm>
                          <a:prstGeom prst="rect">
                            <a:avLst/>
                          </a:prstGeom>
                        </pic:spPr>
                      </pic:pic>
                      <wps:wsp>
                        <wps:cNvPr id="114" name="文字方塊 114"/>
                        <wps:cNvSpPr txBox="1"/>
                        <wps:spPr>
                          <a:xfrm>
                            <a:off x="512104" y="1153711"/>
                            <a:ext cx="660129" cy="31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D95E81" w:rsidRDefault="00C262C6" w:rsidP="006C2B09">
                              <w:pPr>
                                <w:snapToGrid w:val="0"/>
                                <w:rPr>
                                  <w:color w:val="0D0D0D" w:themeColor="text1" w:themeTint="F2"/>
                                  <w:sz w:val="22"/>
                                  <w:szCs w:val="22"/>
                                </w:rPr>
                              </w:pPr>
                              <w:r w:rsidRPr="00D95E81">
                                <w:rPr>
                                  <w:color w:val="0D0D0D" w:themeColor="text1" w:themeTint="F2"/>
                                  <w:sz w:val="22"/>
                                  <w:szCs w:val="22"/>
                                </w:rPr>
                                <w:t>圖</w:t>
                              </w:r>
                              <w:r w:rsidRPr="00D95E81">
                                <w:rPr>
                                  <w:rFonts w:hint="eastAsia"/>
                                  <w:color w:val="0D0D0D" w:themeColor="text1" w:themeTint="F2"/>
                                  <w:sz w:val="22"/>
                                  <w:szCs w:val="2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文字方塊 115"/>
                        <wps:cNvSpPr txBox="1"/>
                        <wps:spPr>
                          <a:xfrm>
                            <a:off x="351997" y="153933"/>
                            <a:ext cx="425417" cy="342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D90ED6" w:rsidRDefault="00C262C6" w:rsidP="006C2B09">
                              <w:pPr>
                                <w:rPr>
                                  <w:sz w:val="22"/>
                                  <w:szCs w:val="22"/>
                                </w:rPr>
                              </w:pPr>
                              <w:r w:rsidRPr="00D90ED6">
                                <w:rPr>
                                  <w:rFonts w:hint="eastAsia"/>
                                  <w:sz w:val="22"/>
                                  <w:szCs w:val="22"/>
                                </w:rPr>
                                <w:t>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文字方塊 1"/>
                        <wps:cNvSpPr txBox="1"/>
                        <wps:spPr>
                          <a:xfrm>
                            <a:off x="35999" y="759327"/>
                            <a:ext cx="42481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Default="00C262C6" w:rsidP="006C2B09">
                              <w:pPr>
                                <w:pStyle w:val="Web"/>
                                <w:spacing w:before="0" w:beforeAutospacing="0" w:after="0" w:afterAutospacing="0" w:line="360" w:lineRule="exact"/>
                              </w:pPr>
                              <w:r>
                                <w:rPr>
                                  <w:rFonts w:hint="eastAsia"/>
                                </w:rPr>
                                <w:t>甲</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528DF3AA" id="畫布 120" o:spid="_x0000_s1384" editas="canvas" style="position:absolute;left:0;text-align:left;margin-left:70.7pt;margin-top:85.05pt;width:121.9pt;height:115.65pt;z-index:251579904;mso-position-horizontal:right;mso-width-relative:margin;mso-height-relative:margin" coordsize="15474,14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">
                <v:shape id="_x0000_s1385" type="#_x0000_t75" style="position:absolute;width:15474;height:14687;visibility:visible;mso-wrap-style:square">
                  <v:fill o:detectmouseclick="t"/>
                  <v:path o:connecttype="none"/>
                </v:shape>
                <v:shape id="圖片 113" o:spid="_x0000_s1386" type="#_x0000_t75" style="position:absolute;left:1201;top:392;width:13931;height:1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">
                  <v:imagedata r:id="rId186" o:title="" grayscale="t"/>
                </v:shape>
                <v:shape id="文字方塊 114" o:spid="_x0000_s1387" type="#_x0000_t202" style="position:absolute;left:5121;top:11537;width:6601;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rsidR="00C262C6" w:rsidRPr="00D95E81" w:rsidRDefault="00C262C6" w:rsidP="006C2B09">
                        <w:pPr>
                          <w:snapToGrid w:val="0"/>
                          <w:rPr>
                            <w:color w:val="0D0D0D" w:themeColor="text1" w:themeTint="F2"/>
                            <w:sz w:val="22"/>
                            <w:szCs w:val="22"/>
                          </w:rPr>
                        </w:pPr>
                        <w:r w:rsidRPr="00D95E81">
                          <w:rPr>
                            <w:color w:val="0D0D0D" w:themeColor="text1" w:themeTint="F2"/>
                            <w:sz w:val="22"/>
                            <w:szCs w:val="22"/>
                          </w:rPr>
                          <w:t>圖</w:t>
                        </w:r>
                        <w:r w:rsidRPr="00D95E81">
                          <w:rPr>
                            <w:rFonts w:hint="eastAsia"/>
                            <w:color w:val="0D0D0D" w:themeColor="text1" w:themeTint="F2"/>
                            <w:sz w:val="22"/>
                            <w:szCs w:val="22"/>
                          </w:rPr>
                          <w:t>13</w:t>
                        </w:r>
                      </w:p>
                    </w:txbxContent>
                  </v:textbox>
                </v:shape>
                <v:shape id="文字方塊 115" o:spid="_x0000_s1388" type="#_x0000_t202" style="position:absolute;left:3519;top:1539;width:425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C262C6" w:rsidRPr="00D90ED6" w:rsidRDefault="00C262C6" w:rsidP="006C2B09">
                        <w:pPr>
                          <w:rPr>
                            <w:sz w:val="22"/>
                            <w:szCs w:val="22"/>
                          </w:rPr>
                        </w:pPr>
                        <w:r w:rsidRPr="00D90ED6">
                          <w:rPr>
                            <w:rFonts w:hint="eastAsia"/>
                            <w:sz w:val="22"/>
                            <w:szCs w:val="22"/>
                          </w:rPr>
                          <w:t>乙</w:t>
                        </w:r>
                      </w:p>
                    </w:txbxContent>
                  </v:textbox>
                </v:shape>
                <v:shape id="文字方塊 1" o:spid="_x0000_s1389" type="#_x0000_t202" style="position:absolute;left:359;top:7593;width:424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rsidR="00C262C6" w:rsidRDefault="00C262C6" w:rsidP="006C2B09">
                        <w:pPr>
                          <w:pStyle w:val="Web"/>
                          <w:spacing w:before="0" w:beforeAutospacing="0" w:after="0" w:afterAutospacing="0" w:line="360" w:lineRule="exact"/>
                        </w:pPr>
                        <w:r>
                          <w:rPr>
                            <w:rFonts w:hint="eastAsia"/>
                          </w:rPr>
                          <w:t>甲</w:t>
                        </w:r>
                      </w:p>
                    </w:txbxContent>
                  </v:textbox>
                </v:shape>
                <w10:wrap type="square"/>
              </v:group>
            </w:pict>
          </mc:Fallback>
        </mc:AlternateContent>
      </w:r>
      <w:r w:rsidRPr="00E965F5">
        <w:rPr>
          <w:rFonts w:hint="eastAsia"/>
        </w:rPr>
        <w:t>36.</w:t>
      </w:r>
      <w:r w:rsidRPr="00742E24">
        <w:tab/>
      </w:r>
      <w:r w:rsidRPr="00E965F5">
        <w:t>如圖</w:t>
      </w:r>
      <w:r w:rsidRPr="00E965F5">
        <w:rPr>
          <w:rFonts w:hint="eastAsia"/>
        </w:rPr>
        <w:t>1</w:t>
      </w:r>
      <w:r w:rsidR="0087404A" w:rsidRPr="00E965F5">
        <w:rPr>
          <w:rFonts w:hint="eastAsia"/>
        </w:rPr>
        <w:t>3</w:t>
      </w:r>
      <w:r w:rsidRPr="00E965F5">
        <w:rPr>
          <w:rFonts w:hint="eastAsia"/>
        </w:rPr>
        <w:t>所示，甲</w:t>
      </w:r>
      <w:proofErr w:type="gramStart"/>
      <w:r w:rsidRPr="00E965F5">
        <w:rPr>
          <w:rFonts w:hint="eastAsia"/>
        </w:rPr>
        <w:t>與乙為兩個</w:t>
      </w:r>
      <w:proofErr w:type="gramEnd"/>
      <w:r w:rsidRPr="00E965F5">
        <w:rPr>
          <w:rFonts w:hint="eastAsia"/>
        </w:rPr>
        <w:t>完全相同的圓盤型永久磁鐵，其</w:t>
      </w:r>
      <w:r w:rsidRPr="00E965F5">
        <w:rPr>
          <w:rFonts w:hint="eastAsia"/>
        </w:rPr>
        <w:t>N</w:t>
      </w:r>
      <w:r w:rsidRPr="00E965F5">
        <w:rPr>
          <w:rFonts w:hint="eastAsia"/>
        </w:rPr>
        <w:t>極與</w:t>
      </w:r>
      <w:r w:rsidRPr="00E965F5">
        <w:rPr>
          <w:rFonts w:hint="eastAsia"/>
        </w:rPr>
        <w:t>S</w:t>
      </w:r>
      <w:r w:rsidRPr="00E965F5">
        <w:rPr>
          <w:rFonts w:hint="eastAsia"/>
        </w:rPr>
        <w:t>極</w:t>
      </w:r>
      <w:r w:rsidR="00887F79">
        <w:rPr>
          <w:rFonts w:hint="eastAsia"/>
        </w:rPr>
        <w:t>各自</w:t>
      </w:r>
      <w:r w:rsidRPr="00E965F5">
        <w:rPr>
          <w:rFonts w:hint="eastAsia"/>
        </w:rPr>
        <w:t>均勻分布在圓盤的上</w:t>
      </w:r>
      <w:r w:rsidR="00887F79">
        <w:rPr>
          <w:rFonts w:hint="eastAsia"/>
        </w:rPr>
        <w:t>方或下方其中一個</w:t>
      </w:r>
      <w:r w:rsidRPr="00E965F5">
        <w:rPr>
          <w:rFonts w:hint="eastAsia"/>
        </w:rPr>
        <w:t>表面，但其質量分布並不均勻。甲固定於水平桌面上，乙在磁力與重力</w:t>
      </w:r>
      <w:proofErr w:type="gramStart"/>
      <w:r w:rsidRPr="00E965F5">
        <w:rPr>
          <w:rFonts w:hint="eastAsia"/>
        </w:rPr>
        <w:t>作用下斜靠</w:t>
      </w:r>
      <w:proofErr w:type="gramEnd"/>
      <w:r w:rsidRPr="00E965F5">
        <w:rPr>
          <w:rFonts w:hint="eastAsia"/>
        </w:rPr>
        <w:t>在兩根直桿上，與甲分開。當達靜止平衡時，乙向左傾斜</w:t>
      </w:r>
      <w:r w:rsidR="00423809" w:rsidRPr="00E965F5">
        <w:rPr>
          <w:rFonts w:hint="eastAsia"/>
        </w:rPr>
        <w:t>，在鉛直方向</w:t>
      </w:r>
      <w:r w:rsidRPr="00E965F5">
        <w:rPr>
          <w:rFonts w:hint="eastAsia"/>
        </w:rPr>
        <w:t>其左半邊受到的磁力比右半邊的為大，而其中心圓孔的邊緣壓在豎立的兩直</w:t>
      </w:r>
      <w:proofErr w:type="gramStart"/>
      <w:r w:rsidRPr="00E965F5">
        <w:rPr>
          <w:rFonts w:hint="eastAsia"/>
        </w:rPr>
        <w:t>桿</w:t>
      </w:r>
      <w:proofErr w:type="gramEnd"/>
      <w:r w:rsidRPr="00E965F5">
        <w:rPr>
          <w:rFonts w:hint="eastAsia"/>
        </w:rPr>
        <w:t>上，則</w:t>
      </w:r>
      <w:r w:rsidRPr="00E965F5">
        <w:t>下列</w:t>
      </w:r>
      <w:r w:rsidRPr="00E965F5">
        <w:rPr>
          <w:rFonts w:hint="eastAsia"/>
        </w:rPr>
        <w:t>敘述</w:t>
      </w:r>
      <w:r w:rsidRPr="00E965F5">
        <w:t>何者</w:t>
      </w:r>
      <w:r w:rsidRPr="00E965F5">
        <w:rPr>
          <w:rFonts w:hint="eastAsia"/>
        </w:rPr>
        <w:t>正確</w:t>
      </w:r>
      <w:r w:rsidRPr="00E965F5">
        <w:t>？</w:t>
      </w:r>
    </w:p>
    <w:p w:rsidR="006C2B09" w:rsidRPr="00E965F5" w:rsidRDefault="006C2B09" w:rsidP="007C31F2">
      <w:pPr>
        <w:pStyle w:val="AA"/>
        <w:ind w:left="684" w:hangingChars="135" w:hanging="324"/>
      </w:pPr>
      <w:r w:rsidRPr="00E965F5">
        <w:t>(</w:t>
      </w:r>
      <w:r w:rsidRPr="00E965F5">
        <w:rPr>
          <w:rFonts w:hint="eastAsia"/>
        </w:rPr>
        <w:t>A</w:t>
      </w:r>
      <w:r w:rsidRPr="00E965F5">
        <w:t>)</w:t>
      </w:r>
      <w:proofErr w:type="gramStart"/>
      <w:r w:rsidRPr="00E965F5">
        <w:rPr>
          <w:rFonts w:hint="eastAsia"/>
        </w:rPr>
        <w:t>甲和乙</w:t>
      </w:r>
      <w:proofErr w:type="gramEnd"/>
      <w:r w:rsidRPr="00E965F5">
        <w:rPr>
          <w:rFonts w:hint="eastAsia"/>
        </w:rPr>
        <w:t>之間的磁力為吸引力，</w:t>
      </w:r>
      <w:proofErr w:type="gramStart"/>
      <w:r w:rsidRPr="00E965F5">
        <w:rPr>
          <w:rFonts w:hint="eastAsia"/>
        </w:rPr>
        <w:t>且乙</w:t>
      </w:r>
      <w:proofErr w:type="gramEnd"/>
      <w:r w:rsidRPr="00E965F5">
        <w:rPr>
          <w:rFonts w:hint="eastAsia"/>
        </w:rPr>
        <w:t>與兩直桿間無</w:t>
      </w:r>
      <w:r w:rsidR="00887F79">
        <w:rPr>
          <w:rFonts w:hint="eastAsia"/>
        </w:rPr>
        <w:t>論是否有</w:t>
      </w:r>
      <w:r w:rsidRPr="00E965F5">
        <w:rPr>
          <w:rFonts w:hint="eastAsia"/>
        </w:rPr>
        <w:t>摩擦力</w:t>
      </w:r>
      <w:r w:rsidR="00887F79">
        <w:rPr>
          <w:rFonts w:hint="eastAsia"/>
        </w:rPr>
        <w:t>皆可維持靜止</w:t>
      </w:r>
    </w:p>
    <w:p w:rsidR="006C2B09" w:rsidRPr="00E965F5" w:rsidRDefault="006C2B09" w:rsidP="007C31F2">
      <w:pPr>
        <w:pStyle w:val="AA"/>
        <w:ind w:left="684" w:hangingChars="135" w:hanging="324"/>
      </w:pPr>
      <w:r w:rsidRPr="00E965F5">
        <w:t>(</w:t>
      </w:r>
      <w:r w:rsidRPr="00E965F5">
        <w:rPr>
          <w:rFonts w:hint="eastAsia"/>
        </w:rPr>
        <w:t>B</w:t>
      </w:r>
      <w:r w:rsidRPr="00E965F5">
        <w:t>)</w:t>
      </w:r>
      <w:proofErr w:type="gramStart"/>
      <w:r w:rsidRPr="00E965F5">
        <w:rPr>
          <w:rFonts w:hint="eastAsia"/>
        </w:rPr>
        <w:t>甲和乙</w:t>
      </w:r>
      <w:proofErr w:type="gramEnd"/>
      <w:r w:rsidRPr="00E965F5">
        <w:rPr>
          <w:rFonts w:hint="eastAsia"/>
        </w:rPr>
        <w:t>之間的磁力為排斥力，</w:t>
      </w:r>
      <w:proofErr w:type="gramStart"/>
      <w:r w:rsidRPr="00E965F5">
        <w:rPr>
          <w:rFonts w:hint="eastAsia"/>
        </w:rPr>
        <w:t>且乙</w:t>
      </w:r>
      <w:proofErr w:type="gramEnd"/>
      <w:r w:rsidRPr="00E965F5">
        <w:rPr>
          <w:rFonts w:hint="eastAsia"/>
        </w:rPr>
        <w:t>與兩直桿間無</w:t>
      </w:r>
      <w:r w:rsidR="00887F79">
        <w:rPr>
          <w:rFonts w:hint="eastAsia"/>
        </w:rPr>
        <w:t>論是否有</w:t>
      </w:r>
      <w:r w:rsidRPr="00E965F5">
        <w:rPr>
          <w:rFonts w:hint="eastAsia"/>
        </w:rPr>
        <w:t>摩擦力</w:t>
      </w:r>
      <w:r w:rsidR="00887F79">
        <w:rPr>
          <w:rFonts w:hint="eastAsia"/>
        </w:rPr>
        <w:t>皆可維持靜止</w:t>
      </w:r>
    </w:p>
    <w:p w:rsidR="006C2B09" w:rsidRPr="00E965F5" w:rsidRDefault="006C2B09" w:rsidP="007C31F2">
      <w:pPr>
        <w:pStyle w:val="AA"/>
        <w:ind w:left="684" w:hangingChars="135" w:hanging="324"/>
      </w:pPr>
      <w:r w:rsidRPr="00E965F5">
        <w:t>(C)</w:t>
      </w:r>
      <w:r w:rsidRPr="00E965F5">
        <w:rPr>
          <w:rFonts w:hint="eastAsia"/>
        </w:rPr>
        <w:t>乙左側受到的磁力為吸引力，右側受到的為排斥力</w:t>
      </w:r>
    </w:p>
    <w:p w:rsidR="006C2B09" w:rsidRPr="00E965F5" w:rsidRDefault="006C2B09" w:rsidP="007C31F2">
      <w:pPr>
        <w:pStyle w:val="AA"/>
        <w:ind w:left="684" w:hangingChars="135" w:hanging="324"/>
      </w:pPr>
      <w:r w:rsidRPr="00E965F5">
        <w:t>(</w:t>
      </w:r>
      <w:r w:rsidRPr="00E965F5">
        <w:rPr>
          <w:rFonts w:hint="eastAsia"/>
        </w:rPr>
        <w:t>D</w:t>
      </w:r>
      <w:r w:rsidRPr="00E965F5">
        <w:t>)</w:t>
      </w:r>
      <w:r w:rsidRPr="00E965F5">
        <w:rPr>
          <w:rFonts w:hint="eastAsia"/>
        </w:rPr>
        <w:t>乙左側受到的磁力為排斥力，右側受到的為吸引力</w:t>
      </w:r>
    </w:p>
    <w:p w:rsidR="006C2B09" w:rsidRPr="00E965F5" w:rsidRDefault="006C2B09" w:rsidP="007C31F2">
      <w:pPr>
        <w:pStyle w:val="AA"/>
        <w:ind w:left="684" w:hangingChars="135" w:hanging="324"/>
      </w:pPr>
      <w:r w:rsidRPr="00E965F5">
        <w:t>(</w:t>
      </w:r>
      <w:r w:rsidRPr="00E965F5">
        <w:rPr>
          <w:rFonts w:hint="eastAsia"/>
        </w:rPr>
        <w:t>E</w:t>
      </w:r>
      <w:r w:rsidRPr="00E965F5">
        <w:t>)</w:t>
      </w:r>
      <w:proofErr w:type="gramStart"/>
      <w:r w:rsidRPr="00E965F5">
        <w:rPr>
          <w:rFonts w:hint="eastAsia"/>
        </w:rPr>
        <w:t>乙與兩</w:t>
      </w:r>
      <w:proofErr w:type="gramEnd"/>
      <w:r w:rsidRPr="00E965F5">
        <w:rPr>
          <w:rFonts w:hint="eastAsia"/>
        </w:rPr>
        <w:t>直桿間必須有摩擦力，才能維持靜止</w:t>
      </w:r>
    </w:p>
    <w:p w:rsidR="006C2B09" w:rsidRDefault="006C2B09" w:rsidP="006C2B09">
      <w:pPr>
        <w:pStyle w:val="AB"/>
        <w:widowControl w:val="0"/>
        <w:tabs>
          <w:tab w:val="left" w:pos="5040"/>
        </w:tabs>
        <w:ind w:left="750" w:hangingChars="150" w:hanging="390"/>
        <w:textAlignment w:val="baseline"/>
        <w:rPr>
          <w:rFonts w:eastAsia="新細明體" w:cs="新細明體"/>
          <w:spacing w:val="20"/>
          <w:szCs w:val="22"/>
        </w:rPr>
      </w:pPr>
    </w:p>
    <w:p w:rsidR="00BF2AB1" w:rsidRPr="00E965F5" w:rsidRDefault="00315E1D" w:rsidP="005E5F6C">
      <w:pPr>
        <w:pStyle w:val="aff"/>
        <w:rPr>
          <w:sz w:val="26"/>
          <w:szCs w:val="26"/>
        </w:rPr>
      </w:pPr>
      <w:r w:rsidRPr="00E965F5">
        <w:rPr>
          <w:rFonts w:hint="eastAsia"/>
          <w:sz w:val="26"/>
          <w:szCs w:val="26"/>
        </w:rPr>
        <w:t>第貳部分</w:t>
      </w:r>
      <w:r w:rsidR="00846CB4">
        <w:rPr>
          <w:rFonts w:hint="eastAsia"/>
          <w:sz w:val="26"/>
          <w:szCs w:val="26"/>
        </w:rPr>
        <w:t>、</w:t>
      </w:r>
      <w:r w:rsidRPr="00E965F5">
        <w:rPr>
          <w:rFonts w:hint="eastAsia"/>
          <w:sz w:val="26"/>
          <w:szCs w:val="26"/>
        </w:rPr>
        <w:t>混合題或非選擇題</w:t>
      </w:r>
      <w:r w:rsidR="00BF2AB1" w:rsidRPr="00E965F5">
        <w:rPr>
          <w:rFonts w:hint="eastAsia"/>
          <w:sz w:val="26"/>
          <w:szCs w:val="26"/>
        </w:rPr>
        <w:t>（占</w:t>
      </w:r>
      <w:r w:rsidR="00F74CDD" w:rsidRPr="00E965F5">
        <w:rPr>
          <w:rFonts w:hint="eastAsia"/>
          <w:sz w:val="26"/>
          <w:szCs w:val="26"/>
        </w:rPr>
        <w:t>56</w:t>
      </w:r>
      <w:r w:rsidR="00BF2AB1" w:rsidRPr="00E965F5">
        <w:rPr>
          <w:rFonts w:hint="eastAsia"/>
          <w:sz w:val="26"/>
          <w:szCs w:val="26"/>
        </w:rPr>
        <w:t>分）</w:t>
      </w:r>
    </w:p>
    <w:p w:rsidR="00013E0E" w:rsidRDefault="00BF2AB1" w:rsidP="002D0997">
      <w:pPr>
        <w:pStyle w:val="a6"/>
        <w:pBdr>
          <w:right w:val="single" w:sz="6" w:space="0" w:color="auto"/>
        </w:pBdr>
        <w:spacing w:beforeLines="25" w:before="60" w:afterLines="0" w:after="0"/>
        <w:ind w:left="720" w:hangingChars="300" w:hanging="720"/>
        <w:rPr>
          <w:rFonts w:eastAsia="新細明體" w:cs="新細明體"/>
          <w:color w:val="000000"/>
          <w:spacing w:val="10"/>
          <w:sz w:val="22"/>
          <w:u w:val="single"/>
        </w:rPr>
      </w:pPr>
      <w:r w:rsidRPr="006964B0">
        <w:rPr>
          <w:rFonts w:hint="eastAsia"/>
          <w:sz w:val="24"/>
          <w:szCs w:val="24"/>
        </w:rPr>
        <w:t>說明：</w:t>
      </w:r>
      <w:r w:rsidR="00A4690F" w:rsidRPr="006964B0">
        <w:rPr>
          <w:rFonts w:hint="eastAsia"/>
          <w:sz w:val="24"/>
          <w:szCs w:val="24"/>
        </w:rPr>
        <w:t>本部分共有</w:t>
      </w:r>
      <w:r w:rsidR="00A4690F" w:rsidRPr="006964B0">
        <w:rPr>
          <w:rFonts w:hint="eastAsia"/>
          <w:sz w:val="24"/>
          <w:szCs w:val="24"/>
        </w:rPr>
        <w:t xml:space="preserve"> </w:t>
      </w:r>
      <w:r w:rsidR="00F74CDD" w:rsidRPr="006964B0">
        <w:rPr>
          <w:rFonts w:hint="eastAsia"/>
          <w:sz w:val="24"/>
          <w:szCs w:val="24"/>
        </w:rPr>
        <w:t>6</w:t>
      </w:r>
      <w:r w:rsidR="00A4690F" w:rsidRPr="006964B0">
        <w:rPr>
          <w:rFonts w:hint="eastAsia"/>
          <w:sz w:val="24"/>
          <w:szCs w:val="24"/>
        </w:rPr>
        <w:t xml:space="preserve"> </w:t>
      </w:r>
      <w:r w:rsidR="00A4690F" w:rsidRPr="006964B0">
        <w:rPr>
          <w:rFonts w:hint="eastAsia"/>
          <w:sz w:val="24"/>
          <w:szCs w:val="24"/>
        </w:rPr>
        <w:t>題組，</w:t>
      </w:r>
      <w:r w:rsidR="00315E1D" w:rsidRPr="006964B0">
        <w:rPr>
          <w:rFonts w:hint="eastAsia"/>
          <w:sz w:val="24"/>
          <w:szCs w:val="24"/>
        </w:rPr>
        <w:t>選擇題每題</w:t>
      </w:r>
      <w:r w:rsidR="00315E1D" w:rsidRPr="006964B0">
        <w:rPr>
          <w:rFonts w:hint="eastAsia"/>
          <w:sz w:val="24"/>
          <w:szCs w:val="24"/>
        </w:rPr>
        <w:t xml:space="preserve"> </w:t>
      </w:r>
      <w:r w:rsidR="00F74CDD" w:rsidRPr="006964B0">
        <w:rPr>
          <w:rFonts w:hint="eastAsia"/>
          <w:sz w:val="24"/>
          <w:szCs w:val="24"/>
        </w:rPr>
        <w:t>2</w:t>
      </w:r>
      <w:r w:rsidR="00315E1D" w:rsidRPr="006964B0">
        <w:rPr>
          <w:rFonts w:hint="eastAsia"/>
          <w:sz w:val="24"/>
          <w:szCs w:val="24"/>
        </w:rPr>
        <w:t xml:space="preserve"> </w:t>
      </w:r>
      <w:r w:rsidR="00315E1D" w:rsidRPr="006964B0">
        <w:rPr>
          <w:rFonts w:hint="eastAsia"/>
          <w:sz w:val="24"/>
          <w:szCs w:val="24"/>
        </w:rPr>
        <w:t>分，非選擇題配分標</w:t>
      </w:r>
      <w:proofErr w:type="gramStart"/>
      <w:r w:rsidR="00315E1D" w:rsidRPr="006964B0">
        <w:rPr>
          <w:rFonts w:hint="eastAsia"/>
          <w:sz w:val="24"/>
          <w:szCs w:val="24"/>
        </w:rPr>
        <w:t>於題末。</w:t>
      </w:r>
      <w:proofErr w:type="gramEnd"/>
      <w:r w:rsidR="00315E1D" w:rsidRPr="006964B0">
        <w:rPr>
          <w:rFonts w:hint="eastAsia"/>
          <w:sz w:val="24"/>
          <w:szCs w:val="24"/>
        </w:rPr>
        <w:t>限在</w:t>
      </w:r>
      <w:proofErr w:type="gramStart"/>
      <w:r w:rsidR="00315E1D" w:rsidRPr="006964B0">
        <w:rPr>
          <w:rFonts w:hint="eastAsia"/>
          <w:sz w:val="24"/>
          <w:szCs w:val="24"/>
        </w:rPr>
        <w:t>答題卷標示</w:t>
      </w:r>
      <w:proofErr w:type="gramEnd"/>
      <w:r w:rsidR="00315E1D" w:rsidRPr="006964B0">
        <w:rPr>
          <w:rFonts w:hint="eastAsia"/>
          <w:sz w:val="24"/>
          <w:szCs w:val="24"/>
        </w:rPr>
        <w:t>題號的</w:t>
      </w:r>
      <w:proofErr w:type="gramStart"/>
      <w:r w:rsidR="00315E1D" w:rsidRPr="006964B0">
        <w:rPr>
          <w:rFonts w:hint="eastAsia"/>
          <w:sz w:val="24"/>
          <w:szCs w:val="24"/>
        </w:rPr>
        <w:t>作答區</w:t>
      </w:r>
      <w:proofErr w:type="gramEnd"/>
      <w:r w:rsidR="00315E1D" w:rsidRPr="006964B0">
        <w:rPr>
          <w:rFonts w:hint="eastAsia"/>
          <w:sz w:val="24"/>
          <w:szCs w:val="24"/>
        </w:rPr>
        <w:t>內作答。選擇題與「非選擇題作圖部分」使用</w:t>
      </w:r>
      <w:r w:rsidR="00315E1D" w:rsidRPr="006964B0">
        <w:rPr>
          <w:sz w:val="24"/>
          <w:szCs w:val="24"/>
        </w:rPr>
        <w:t xml:space="preserve"> 2B</w:t>
      </w:r>
      <w:r w:rsidR="00315E1D" w:rsidRPr="006964B0">
        <w:rPr>
          <w:rFonts w:hint="eastAsia"/>
          <w:sz w:val="24"/>
          <w:szCs w:val="24"/>
        </w:rPr>
        <w:t xml:space="preserve"> </w:t>
      </w:r>
      <w:r w:rsidR="00315E1D" w:rsidRPr="006964B0">
        <w:rPr>
          <w:rFonts w:hint="eastAsia"/>
          <w:sz w:val="24"/>
          <w:szCs w:val="24"/>
        </w:rPr>
        <w:t>鉛筆作答，更正時以橡皮擦擦拭，切勿使用修正</w:t>
      </w:r>
      <w:r w:rsidR="00E3195D" w:rsidRPr="006964B0">
        <w:rPr>
          <w:rFonts w:hint="eastAsia"/>
          <w:sz w:val="24"/>
          <w:szCs w:val="24"/>
        </w:rPr>
        <w:t>帶</w:t>
      </w:r>
      <w:r w:rsidR="00315E1D" w:rsidRPr="006964B0">
        <w:rPr>
          <w:rFonts w:hint="eastAsia"/>
          <w:sz w:val="24"/>
          <w:szCs w:val="24"/>
        </w:rPr>
        <w:t>（</w:t>
      </w:r>
      <w:r w:rsidR="00E3195D" w:rsidRPr="006964B0">
        <w:rPr>
          <w:rFonts w:hint="eastAsia"/>
          <w:sz w:val="24"/>
          <w:szCs w:val="24"/>
        </w:rPr>
        <w:t>液</w:t>
      </w:r>
      <w:r w:rsidR="00315E1D" w:rsidRPr="006964B0">
        <w:rPr>
          <w:rFonts w:hint="eastAsia"/>
          <w:sz w:val="24"/>
          <w:szCs w:val="24"/>
        </w:rPr>
        <w:t>）。非選擇題請由左而右橫式書寫，作答時必須寫出計算過程或理由，否則將酌予扣分。</w:t>
      </w:r>
      <w:r w:rsidR="00013E0E">
        <w:br w:type="page"/>
      </w:r>
    </w:p>
    <w:p w:rsidR="00F938C4" w:rsidRPr="00BC20D0" w:rsidRDefault="00F938C4" w:rsidP="007C31F2">
      <w:pPr>
        <w:pStyle w:val="-05"/>
      </w:pPr>
      <w:r w:rsidRPr="00BC20D0">
        <w:rPr>
          <w:rFonts w:hint="eastAsia"/>
        </w:rPr>
        <w:lastRenderedPageBreak/>
        <w:t>37-40</w:t>
      </w:r>
      <w:proofErr w:type="gramStart"/>
      <w:r w:rsidRPr="00BC20D0">
        <w:rPr>
          <w:rFonts w:hint="eastAsia"/>
        </w:rPr>
        <w:t>題為題</w:t>
      </w:r>
      <w:proofErr w:type="gramEnd"/>
      <w:r w:rsidRPr="00BC20D0">
        <w:rPr>
          <w:rFonts w:hint="eastAsia"/>
        </w:rPr>
        <w:t>組</w:t>
      </w:r>
    </w:p>
    <w:p w:rsidR="00F938C4" w:rsidRPr="00BC20D0" w:rsidRDefault="00F938C4" w:rsidP="007C31F2">
      <w:pPr>
        <w:pStyle w:val="tit2"/>
        <w:ind w:leftChars="150" w:left="360"/>
        <w:rPr>
          <w:rFonts w:eastAsia="新細明體"/>
          <w:szCs w:val="22"/>
        </w:rPr>
      </w:pPr>
      <w:r w:rsidRPr="00BC20D0">
        <w:rPr>
          <w:rFonts w:eastAsia="新細明體" w:hint="eastAsia"/>
          <w:szCs w:val="22"/>
        </w:rPr>
        <w:t>煤主要作為燃料，在</w:t>
      </w:r>
      <w:r w:rsidRPr="00BC20D0">
        <w:rPr>
          <w:rFonts w:eastAsia="新細明體" w:hint="eastAsia"/>
          <w:szCs w:val="22"/>
        </w:rPr>
        <w:t>2020</w:t>
      </w:r>
      <w:r w:rsidRPr="00BC20D0">
        <w:rPr>
          <w:rFonts w:eastAsia="新細明體" w:hint="eastAsia"/>
          <w:szCs w:val="22"/>
        </w:rPr>
        <w:t>年提供了全球超過</w:t>
      </w:r>
      <w:r w:rsidRPr="00BC20D0">
        <w:rPr>
          <w:rFonts w:eastAsia="新細明體" w:hint="eastAsia"/>
          <w:szCs w:val="22"/>
        </w:rPr>
        <w:t>1/3</w:t>
      </w:r>
      <w:r w:rsidRPr="00BC20D0">
        <w:rPr>
          <w:rFonts w:eastAsia="新細明體" w:hint="eastAsia"/>
          <w:szCs w:val="22"/>
        </w:rPr>
        <w:t>的電力，</w:t>
      </w:r>
      <w:proofErr w:type="gramStart"/>
      <w:r w:rsidRPr="00BC20D0">
        <w:rPr>
          <w:rFonts w:eastAsia="新細明體" w:hint="eastAsia"/>
          <w:szCs w:val="22"/>
        </w:rPr>
        <w:t>但煤的</w:t>
      </w:r>
      <w:proofErr w:type="gramEnd"/>
      <w:r w:rsidRPr="00BC20D0">
        <w:rPr>
          <w:rFonts w:eastAsia="新細明體" w:hint="eastAsia"/>
          <w:szCs w:val="22"/>
        </w:rPr>
        <w:t>使用會破壞環境，是造成氣候變化最大的人為二氧化碳</w:t>
      </w:r>
      <w:r w:rsidR="006964B0" w:rsidRPr="00BC20D0">
        <w:rPr>
          <w:rFonts w:eastAsia="新細明體" w:hint="eastAsia"/>
          <w:szCs w:val="22"/>
        </w:rPr>
        <w:t>（</w:t>
      </w:r>
      <w:r w:rsidR="009151AE" w:rsidRPr="00153167">
        <w:rPr>
          <w:rFonts w:eastAsia="新細明體"/>
          <w:position w:val="-6"/>
          <w:szCs w:val="22"/>
        </w:rPr>
        <w:object w:dxaOrig="480" w:dyaOrig="320">
          <v:shape id="_x0000_i1100" type="#_x0000_t75" style="width:23.85pt;height:15.6pt" o:ole="">
            <v:imagedata r:id="rId187" o:title=""/>
          </v:shape>
          <o:OLEObject Type="Embed" ProgID="Equation.DSMT4" ShapeID="_x0000_i1100" DrawAspect="Content" ObjectID="_1734527579" r:id="rId188"/>
        </w:object>
      </w:r>
      <w:r w:rsidR="006964B0" w:rsidRPr="00BC20D0">
        <w:rPr>
          <w:rFonts w:eastAsia="新細明體" w:hint="eastAsia"/>
          <w:szCs w:val="22"/>
        </w:rPr>
        <w:t>）</w:t>
      </w:r>
      <w:r w:rsidRPr="00BC20D0">
        <w:rPr>
          <w:rFonts w:eastAsia="新細明體" w:hint="eastAsia"/>
          <w:szCs w:val="22"/>
        </w:rPr>
        <w:t>來源。為了實現巴黎協定將全球暖化控制在</w:t>
      </w:r>
      <w:r w:rsidR="006964B0" w:rsidRPr="00BC20D0">
        <w:rPr>
          <w:rFonts w:eastAsia="新細明體" w:hint="eastAsia"/>
          <w:szCs w:val="22"/>
        </w:rPr>
        <w:t>2</w:t>
      </w:r>
      <w:r w:rsidR="006964B0" w:rsidRPr="00BC20D0">
        <w:rPr>
          <w:rFonts w:eastAsia="新細明體"/>
          <w:szCs w:val="22"/>
        </w:rPr>
        <w:t>℃</w:t>
      </w:r>
      <w:r w:rsidRPr="00BC20D0">
        <w:rPr>
          <w:rFonts w:eastAsia="新細明體" w:hint="eastAsia"/>
          <w:szCs w:val="22"/>
        </w:rPr>
        <w:t>以下的目標，從</w:t>
      </w:r>
      <w:r w:rsidRPr="00BC20D0">
        <w:rPr>
          <w:rFonts w:eastAsia="新細明體"/>
          <w:szCs w:val="22"/>
        </w:rPr>
        <w:t>2020</w:t>
      </w:r>
      <w:r w:rsidRPr="00BC20D0">
        <w:rPr>
          <w:rFonts w:eastAsia="新細明體" w:hint="eastAsia"/>
          <w:szCs w:val="22"/>
        </w:rPr>
        <w:t>年到</w:t>
      </w:r>
      <w:r w:rsidRPr="00BC20D0">
        <w:rPr>
          <w:rFonts w:eastAsia="新細明體"/>
          <w:szCs w:val="22"/>
        </w:rPr>
        <w:t>2030</w:t>
      </w:r>
      <w:r w:rsidRPr="00BC20D0">
        <w:rPr>
          <w:rFonts w:eastAsia="新細明體" w:hint="eastAsia"/>
          <w:szCs w:val="22"/>
        </w:rPr>
        <w:t>年，煤的使用量需要減半。利用水力以取代燃煤來發電，是很多國家降低</w:t>
      </w:r>
      <w:r w:rsidR="00153167" w:rsidRPr="00153167">
        <w:rPr>
          <w:rFonts w:eastAsia="新細明體"/>
          <w:position w:val="-6"/>
          <w:szCs w:val="22"/>
        </w:rPr>
        <w:object w:dxaOrig="480" w:dyaOrig="320">
          <v:shape id="_x0000_i1101" type="#_x0000_t75" style="width:23.85pt;height:15.6pt" o:ole="">
            <v:imagedata r:id="rId187" o:title=""/>
          </v:shape>
          <o:OLEObject Type="Embed" ProgID="Equation.DSMT4" ShapeID="_x0000_i1101" DrawAspect="Content" ObjectID="_1734527580" r:id="rId189"/>
        </w:object>
      </w:r>
      <w:r w:rsidRPr="00BC20D0">
        <w:rPr>
          <w:rFonts w:eastAsia="新細明體" w:hint="eastAsia"/>
          <w:szCs w:val="22"/>
        </w:rPr>
        <w:t>排放量所採取的對策之</w:t>
      </w:r>
      <w:proofErr w:type="gramStart"/>
      <w:r w:rsidRPr="00BC20D0">
        <w:rPr>
          <w:rFonts w:eastAsia="新細明體" w:hint="eastAsia"/>
          <w:szCs w:val="22"/>
        </w:rPr>
        <w:t>一</w:t>
      </w:r>
      <w:proofErr w:type="gramEnd"/>
      <w:r w:rsidRPr="00BC20D0">
        <w:rPr>
          <w:rFonts w:eastAsia="新細明體" w:hint="eastAsia"/>
          <w:szCs w:val="22"/>
        </w:rPr>
        <w:t>。</w:t>
      </w:r>
    </w:p>
    <w:p w:rsidR="00F938C4" w:rsidRDefault="00F938C4" w:rsidP="007C31F2">
      <w:pPr>
        <w:pStyle w:val="tit2"/>
        <w:ind w:leftChars="150" w:left="360"/>
        <w:rPr>
          <w:rFonts w:eastAsia="新細明體"/>
          <w:szCs w:val="22"/>
        </w:rPr>
      </w:pPr>
      <w:r w:rsidRPr="00BC20D0">
        <w:rPr>
          <w:rFonts w:eastAsia="新細明體" w:hint="eastAsia"/>
          <w:szCs w:val="22"/>
        </w:rPr>
        <w:t>假設你被要求提出一個水力發電廠的</w:t>
      </w:r>
      <w:proofErr w:type="gramStart"/>
      <w:r w:rsidRPr="00BC20D0">
        <w:rPr>
          <w:rFonts w:eastAsia="新細明體" w:hint="eastAsia"/>
          <w:szCs w:val="22"/>
        </w:rPr>
        <w:t>規</w:t>
      </w:r>
      <w:proofErr w:type="gramEnd"/>
      <w:r w:rsidRPr="00BC20D0">
        <w:rPr>
          <w:rFonts w:eastAsia="新細明體" w:hint="eastAsia"/>
          <w:szCs w:val="22"/>
        </w:rPr>
        <w:t>畫案，目標是要使它一年可達成的</w:t>
      </w:r>
      <w:r w:rsidR="00153167" w:rsidRPr="00153167">
        <w:rPr>
          <w:rFonts w:eastAsia="新細明體"/>
          <w:position w:val="-6"/>
          <w:szCs w:val="22"/>
        </w:rPr>
        <w:object w:dxaOrig="480" w:dyaOrig="320">
          <v:shape id="_x0000_i1102" type="#_x0000_t75" style="width:23.85pt;height:15.6pt" o:ole="">
            <v:imagedata r:id="rId187" o:title=""/>
          </v:shape>
          <o:OLEObject Type="Embed" ProgID="Equation.DSMT4" ShapeID="_x0000_i1102" DrawAspect="Content" ObjectID="_1734527581" r:id="rId190"/>
        </w:object>
      </w:r>
      <w:proofErr w:type="gramStart"/>
      <w:r w:rsidRPr="00BC20D0">
        <w:rPr>
          <w:rFonts w:eastAsia="新細明體" w:hint="eastAsia"/>
          <w:szCs w:val="22"/>
        </w:rPr>
        <w:t>減排</w:t>
      </w:r>
      <w:proofErr w:type="gramEnd"/>
      <w:r w:rsidRPr="00BC20D0">
        <w:rPr>
          <w:rFonts w:eastAsia="新細明體" w:hint="eastAsia"/>
          <w:szCs w:val="22"/>
        </w:rPr>
        <w:t>量</w:t>
      </w:r>
      <w:r w:rsidR="009151AE" w:rsidRPr="00153167">
        <w:rPr>
          <w:rFonts w:eastAsia="新細明體"/>
          <w:position w:val="-2"/>
          <w:szCs w:val="22"/>
        </w:rPr>
        <w:object w:dxaOrig="300" w:dyaOrig="240">
          <v:shape id="_x0000_i1103" type="#_x0000_t75" style="width:15.6pt;height:12.4pt" o:ole="">
            <v:imagedata r:id="rId191" o:title=""/>
          </v:shape>
          <o:OLEObject Type="Embed" ProgID="Equation.DSMT4" ShapeID="_x0000_i1103" DrawAspect="Content" ObjectID="_1734527582" r:id="rId192"/>
        </w:object>
      </w:r>
      <w:r w:rsidRPr="00BC20D0">
        <w:rPr>
          <w:rFonts w:eastAsia="新細明體" w:hint="eastAsia"/>
          <w:szCs w:val="22"/>
        </w:rPr>
        <w:t>為</w:t>
      </w:r>
      <w:r w:rsidR="009151AE" w:rsidRPr="00153167">
        <w:rPr>
          <w:rFonts w:eastAsia="新細明體"/>
          <w:position w:val="-8"/>
          <w:szCs w:val="22"/>
        </w:rPr>
        <w:object w:dxaOrig="680" w:dyaOrig="360">
          <v:shape id="_x0000_i1104" type="#_x0000_t75" style="width:33.5pt;height:18.35pt" o:ole="">
            <v:imagedata r:id="rId193" o:title=""/>
          </v:shape>
          <o:OLEObject Type="Embed" ProgID="Equation.DSMT4" ShapeID="_x0000_i1104" DrawAspect="Content" ObjectID="_1734527583" r:id="rId194"/>
        </w:object>
      </w:r>
      <w:r w:rsidRPr="00BC20D0">
        <w:rPr>
          <w:rFonts w:eastAsia="新細明體" w:hint="eastAsia"/>
          <w:szCs w:val="22"/>
        </w:rPr>
        <w:t>。已知水庫供水與下游水道排水都無問題，每部發電機提供電能的功率設定為</w:t>
      </w:r>
      <w:r w:rsidR="009151AE" w:rsidRPr="003908FB">
        <w:rPr>
          <w:rFonts w:eastAsia="新細明體"/>
          <w:position w:val="-6"/>
          <w:szCs w:val="22"/>
        </w:rPr>
        <w:object w:dxaOrig="1060" w:dyaOrig="360">
          <v:shape id="_x0000_i1105" type="#_x0000_t75" style="width:53.2pt;height:18.35pt" o:ole="">
            <v:imagedata r:id="rId195" o:title=""/>
          </v:shape>
          <o:OLEObject Type="Embed" ProgID="Equation.DSMT4" ShapeID="_x0000_i1105" DrawAspect="Content" ObjectID="_1734527584" r:id="rId196"/>
        </w:object>
      </w:r>
      <w:r w:rsidRPr="00BC20D0">
        <w:rPr>
          <w:rFonts w:eastAsia="新細明體" w:hint="eastAsia"/>
          <w:szCs w:val="22"/>
        </w:rPr>
        <w:t>，</w:t>
      </w:r>
      <w:r w:rsidR="00A16B5C" w:rsidRPr="00BC20D0">
        <w:rPr>
          <w:rFonts w:eastAsia="新細明體" w:hint="eastAsia"/>
          <w:szCs w:val="22"/>
        </w:rPr>
        <w:t>水庫水</w:t>
      </w:r>
      <w:r w:rsidR="00907FA8">
        <w:rPr>
          <w:rFonts w:eastAsia="新細明體" w:hint="eastAsia"/>
          <w:szCs w:val="22"/>
        </w:rPr>
        <w:t>面</w:t>
      </w:r>
      <w:r w:rsidR="00A16B5C">
        <w:rPr>
          <w:rFonts w:eastAsia="新細明體" w:hint="eastAsia"/>
          <w:szCs w:val="22"/>
        </w:rPr>
        <w:t>與</w:t>
      </w:r>
      <w:r w:rsidRPr="00BC20D0">
        <w:rPr>
          <w:rFonts w:eastAsia="新細明體" w:hint="eastAsia"/>
          <w:szCs w:val="22"/>
        </w:rPr>
        <w:t>發電機進水口的水位落差為</w:t>
      </w:r>
      <w:r w:rsidR="009151AE" w:rsidRPr="00153167">
        <w:rPr>
          <w:rFonts w:eastAsia="新細明體"/>
          <w:position w:val="-4"/>
          <w:szCs w:val="22"/>
        </w:rPr>
        <w:object w:dxaOrig="980" w:dyaOrig="260">
          <v:shape id="_x0000_i1106" type="#_x0000_t75" style="width:48.6pt;height:13.3pt" o:ole="">
            <v:imagedata r:id="rId197" o:title=""/>
          </v:shape>
          <o:OLEObject Type="Embed" ProgID="Equation.DSMT4" ShapeID="_x0000_i1106" DrawAspect="Content" ObjectID="_1734527585" r:id="rId198"/>
        </w:object>
      </w:r>
      <w:r w:rsidR="00446A2D">
        <w:rPr>
          <w:rFonts w:eastAsia="新細明體" w:hint="eastAsia"/>
          <w:szCs w:val="22"/>
        </w:rPr>
        <w:t>；</w:t>
      </w:r>
      <w:r w:rsidR="002D0997">
        <w:rPr>
          <w:rFonts w:eastAsia="新細明體" w:hint="eastAsia"/>
          <w:szCs w:val="22"/>
        </w:rPr>
        <w:t>當水庫的水在到達發電機進水口時，每單位質量所</w:t>
      </w:r>
      <w:bookmarkStart w:id="2" w:name="_GoBack"/>
      <w:bookmarkEnd w:id="2"/>
      <w:r w:rsidR="002D0997">
        <w:rPr>
          <w:rFonts w:eastAsia="新細明體" w:hint="eastAsia"/>
          <w:szCs w:val="22"/>
        </w:rPr>
        <w:t>具有的動能為</w:t>
      </w:r>
      <w:r w:rsidR="00A16B5C" w:rsidRPr="00A16B5C">
        <w:rPr>
          <w:position w:val="-4"/>
        </w:rPr>
        <w:object w:dxaOrig="300" w:dyaOrig="320">
          <v:shape id="_x0000_i1107" type="#_x0000_t75" style="width:15.15pt;height:15.6pt" o:ole="">
            <v:imagedata r:id="rId199" o:title=""/>
          </v:shape>
          <o:OLEObject Type="Embed" ProgID="Equation.DSMT4" ShapeID="_x0000_i1107" DrawAspect="Content" ObjectID="_1734527586" r:id="rId200"/>
        </w:object>
      </w:r>
      <w:r w:rsidR="00446A2D" w:rsidRPr="00BC20D0">
        <w:rPr>
          <w:rFonts w:eastAsia="新細明體" w:hint="eastAsia"/>
          <w:szCs w:val="22"/>
        </w:rPr>
        <w:t>。</w:t>
      </w:r>
      <w:r w:rsidRPr="00BC20D0">
        <w:rPr>
          <w:rFonts w:eastAsia="新細明體" w:hint="eastAsia"/>
          <w:szCs w:val="22"/>
        </w:rPr>
        <w:t>表</w:t>
      </w:r>
      <w:r w:rsidRPr="00BC20D0">
        <w:rPr>
          <w:rFonts w:eastAsia="新細明體" w:hint="eastAsia"/>
          <w:szCs w:val="22"/>
        </w:rPr>
        <w:t>5</w:t>
      </w:r>
      <w:r w:rsidRPr="00BC20D0">
        <w:rPr>
          <w:rFonts w:eastAsia="新細明體" w:hint="eastAsia"/>
          <w:szCs w:val="22"/>
        </w:rPr>
        <w:t>列出的甲</w:t>
      </w:r>
      <w:r w:rsidR="006964B0" w:rsidRPr="00BC20D0">
        <w:rPr>
          <w:rFonts w:eastAsia="新細明體" w:hint="eastAsia"/>
          <w:szCs w:val="22"/>
        </w:rPr>
        <w:t>～</w:t>
      </w:r>
      <w:r w:rsidRPr="00BC20D0">
        <w:rPr>
          <w:rFonts w:eastAsia="新細明體" w:hint="eastAsia"/>
          <w:szCs w:val="22"/>
        </w:rPr>
        <w:t>己</w:t>
      </w:r>
      <w:r w:rsidR="006964B0" w:rsidRPr="00BC20D0">
        <w:rPr>
          <w:rFonts w:eastAsia="新細明體" w:hint="eastAsia"/>
          <w:szCs w:val="22"/>
        </w:rPr>
        <w:t>（</w:t>
      </w:r>
      <w:r w:rsidRPr="00BC20D0">
        <w:rPr>
          <w:rFonts w:eastAsia="新細明體" w:hint="eastAsia"/>
          <w:szCs w:val="22"/>
        </w:rPr>
        <w:t>括弧內為其符號</w:t>
      </w:r>
      <w:r w:rsidR="006964B0" w:rsidRPr="00BC20D0">
        <w:rPr>
          <w:rFonts w:eastAsia="新細明體" w:hint="eastAsia"/>
          <w:szCs w:val="22"/>
        </w:rPr>
        <w:t>）</w:t>
      </w:r>
      <w:r w:rsidRPr="00BC20D0">
        <w:rPr>
          <w:rFonts w:eastAsia="新細明體" w:hint="eastAsia"/>
          <w:szCs w:val="22"/>
        </w:rPr>
        <w:t>為規劃時需要考慮的一些參數。</w:t>
      </w:r>
    </w:p>
    <w:tbl>
      <w:tblPr>
        <w:tblStyle w:val="5"/>
        <w:tblW w:w="0" w:type="auto"/>
        <w:tblInd w:w="360" w:type="dxa"/>
        <w:tblLook w:val="04A0" w:firstRow="1" w:lastRow="0" w:firstColumn="1" w:lastColumn="0" w:noHBand="0" w:noVBand="1"/>
      </w:tblPr>
      <w:tblGrid>
        <w:gridCol w:w="1493"/>
        <w:gridCol w:w="1494"/>
        <w:gridCol w:w="1494"/>
        <w:gridCol w:w="1493"/>
        <w:gridCol w:w="1494"/>
        <w:gridCol w:w="1494"/>
      </w:tblGrid>
      <w:tr w:rsidR="000922DE" w:rsidRPr="00BC20D0" w:rsidTr="000922DE">
        <w:tc>
          <w:tcPr>
            <w:tcW w:w="8962" w:type="dxa"/>
            <w:gridSpan w:val="6"/>
            <w:tcBorders>
              <w:top w:val="nil"/>
              <w:left w:val="nil"/>
              <w:right w:val="nil"/>
            </w:tcBorders>
          </w:tcPr>
          <w:p w:rsidR="000922DE" w:rsidRPr="00BC20D0" w:rsidRDefault="000922DE" w:rsidP="008B3E63">
            <w:pPr>
              <w:autoSpaceDE w:val="0"/>
              <w:autoSpaceDN w:val="0"/>
              <w:jc w:val="center"/>
              <w:textAlignment w:val="bottom"/>
              <w:rPr>
                <w:rFonts w:ascii="Times New Roman" w:eastAsiaTheme="minorEastAsia" w:hAnsi="Times New Roman"/>
                <w:color w:val="0D0D0D" w:themeColor="text1" w:themeTint="F2"/>
                <w:spacing w:val="10"/>
                <w:sz w:val="22"/>
              </w:rPr>
            </w:pPr>
            <w:r w:rsidRPr="00BC20D0">
              <w:rPr>
                <w:rFonts w:ascii="Times New Roman" w:eastAsiaTheme="minorEastAsia" w:hAnsi="Times New Roman"/>
                <w:color w:val="0D0D0D" w:themeColor="text1" w:themeTint="F2"/>
                <w:spacing w:val="10"/>
                <w:sz w:val="22"/>
              </w:rPr>
              <w:t>表</w:t>
            </w:r>
            <w:r w:rsidRPr="00BC20D0">
              <w:rPr>
                <w:rFonts w:ascii="Times New Roman" w:eastAsiaTheme="minorEastAsia" w:hAnsi="Times New Roman"/>
                <w:color w:val="0D0D0D" w:themeColor="text1" w:themeTint="F2"/>
                <w:spacing w:val="10"/>
                <w:sz w:val="22"/>
              </w:rPr>
              <w:t>5</w:t>
            </w:r>
          </w:p>
        </w:tc>
      </w:tr>
      <w:tr w:rsidR="00F938C4" w:rsidRPr="00BC20D0" w:rsidTr="000922DE">
        <w:tc>
          <w:tcPr>
            <w:tcW w:w="1493" w:type="dxa"/>
            <w:vAlign w:val="center"/>
          </w:tcPr>
          <w:p w:rsidR="00F938C4" w:rsidRPr="00BC20D0" w:rsidRDefault="00F938C4" w:rsidP="000922DE">
            <w:pPr>
              <w:autoSpaceDE w:val="0"/>
              <w:autoSpaceDN w:val="0"/>
              <w:spacing w:line="240" w:lineRule="atLeast"/>
              <w:jc w:val="center"/>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甲</w:t>
            </w:r>
            <w:r w:rsidR="006964B0" w:rsidRPr="00BC20D0">
              <w:rPr>
                <w:rFonts w:ascii="Times New Roman" w:eastAsiaTheme="minorEastAsia" w:hAnsi="Times New Roman"/>
                <w:spacing w:val="10"/>
                <w:sz w:val="22"/>
              </w:rPr>
              <w:t>（</w:t>
            </w:r>
            <w:r w:rsidR="000922DE" w:rsidRPr="00E3195D">
              <w:rPr>
                <w:rFonts w:ascii="Times New Roman" w:eastAsiaTheme="minorEastAsia" w:hAnsi="Times New Roman"/>
                <w:spacing w:val="10"/>
                <w:kern w:val="0"/>
                <w:position w:val="-4"/>
                <w:sz w:val="22"/>
                <w:szCs w:val="20"/>
              </w:rPr>
              <w:object w:dxaOrig="220" w:dyaOrig="320">
                <v:shape id="_x0000_i1108" type="#_x0000_t75" style="width:11pt;height:15.6pt" o:ole="">
                  <v:imagedata r:id="rId201" o:title=""/>
                </v:shape>
                <o:OLEObject Type="Embed" ProgID="Equation.DSMT4" ShapeID="_x0000_i1108" DrawAspect="Content" ObjectID="_1734527587" r:id="rId202"/>
              </w:object>
            </w:r>
            <w:r w:rsidR="006964B0" w:rsidRPr="00BC20D0">
              <w:rPr>
                <w:rFonts w:ascii="Times New Roman" w:eastAsiaTheme="minorEastAsia" w:hAnsi="Times New Roman"/>
                <w:spacing w:val="10"/>
                <w:sz w:val="22"/>
              </w:rPr>
              <w:t>）</w:t>
            </w:r>
          </w:p>
        </w:tc>
        <w:tc>
          <w:tcPr>
            <w:tcW w:w="1494" w:type="dxa"/>
            <w:vAlign w:val="center"/>
          </w:tcPr>
          <w:p w:rsidR="00F938C4" w:rsidRPr="00BC20D0" w:rsidRDefault="00F938C4" w:rsidP="000922DE">
            <w:pPr>
              <w:autoSpaceDE w:val="0"/>
              <w:autoSpaceDN w:val="0"/>
              <w:spacing w:line="240" w:lineRule="atLeast"/>
              <w:jc w:val="center"/>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乙</w:t>
            </w:r>
            <w:r w:rsidR="006964B0" w:rsidRPr="00BC20D0">
              <w:rPr>
                <w:rFonts w:ascii="Times New Roman" w:eastAsiaTheme="minorEastAsia" w:hAnsi="Times New Roman"/>
                <w:spacing w:val="10"/>
                <w:sz w:val="22"/>
              </w:rPr>
              <w:t>（</w:t>
            </w:r>
            <w:r w:rsidR="009151AE" w:rsidRPr="00E3195D">
              <w:rPr>
                <w:rFonts w:ascii="Times New Roman" w:eastAsiaTheme="minorEastAsia" w:hAnsi="Times New Roman"/>
                <w:spacing w:val="10"/>
                <w:kern w:val="0"/>
                <w:position w:val="-4"/>
                <w:sz w:val="22"/>
                <w:szCs w:val="20"/>
              </w:rPr>
              <w:object w:dxaOrig="240" w:dyaOrig="320">
                <v:shape id="_x0000_i1109" type="#_x0000_t75" style="width:11.9pt;height:15.6pt" o:ole="">
                  <v:imagedata r:id="rId203" o:title=""/>
                </v:shape>
                <o:OLEObject Type="Embed" ProgID="Equation.DSMT4" ShapeID="_x0000_i1109" DrawAspect="Content" ObjectID="_1734527588" r:id="rId204"/>
              </w:object>
            </w:r>
            <w:r w:rsidR="006964B0" w:rsidRPr="00BC20D0">
              <w:rPr>
                <w:rFonts w:ascii="Times New Roman" w:eastAsiaTheme="minorEastAsia" w:hAnsi="Times New Roman"/>
                <w:spacing w:val="10"/>
                <w:sz w:val="22"/>
              </w:rPr>
              <w:t>）</w:t>
            </w:r>
          </w:p>
        </w:tc>
        <w:tc>
          <w:tcPr>
            <w:tcW w:w="1494" w:type="dxa"/>
            <w:vAlign w:val="center"/>
          </w:tcPr>
          <w:p w:rsidR="00F938C4" w:rsidRPr="00BC20D0" w:rsidRDefault="00F938C4" w:rsidP="000922DE">
            <w:pPr>
              <w:autoSpaceDE w:val="0"/>
              <w:autoSpaceDN w:val="0"/>
              <w:spacing w:line="240" w:lineRule="atLeast"/>
              <w:jc w:val="center"/>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丙</w:t>
            </w:r>
            <w:r w:rsidR="006964B0" w:rsidRPr="00BC20D0">
              <w:rPr>
                <w:rFonts w:ascii="Times New Roman" w:eastAsiaTheme="minorEastAsia" w:hAnsi="Times New Roman"/>
                <w:spacing w:val="10"/>
                <w:sz w:val="22"/>
              </w:rPr>
              <w:t>（</w:t>
            </w:r>
            <w:r w:rsidR="009151AE" w:rsidRPr="00E3195D">
              <w:rPr>
                <w:rFonts w:ascii="Times New Roman" w:eastAsiaTheme="minorEastAsia" w:hAnsi="Times New Roman"/>
                <w:spacing w:val="10"/>
                <w:kern w:val="0"/>
                <w:position w:val="-4"/>
                <w:sz w:val="22"/>
                <w:szCs w:val="20"/>
              </w:rPr>
              <w:object w:dxaOrig="220" w:dyaOrig="240">
                <v:shape id="_x0000_i1110" type="#_x0000_t75" style="width:11.45pt;height:12.4pt" o:ole="">
                  <v:imagedata r:id="rId205" o:title=""/>
                </v:shape>
                <o:OLEObject Type="Embed" ProgID="Equation.DSMT4" ShapeID="_x0000_i1110" DrawAspect="Content" ObjectID="_1734527589" r:id="rId206"/>
              </w:object>
            </w:r>
            <w:r w:rsidR="006964B0" w:rsidRPr="00BC20D0">
              <w:rPr>
                <w:rFonts w:ascii="Times New Roman" w:eastAsiaTheme="minorEastAsia" w:hAnsi="Times New Roman"/>
                <w:spacing w:val="10"/>
                <w:sz w:val="22"/>
              </w:rPr>
              <w:t>）</w:t>
            </w:r>
          </w:p>
        </w:tc>
        <w:tc>
          <w:tcPr>
            <w:tcW w:w="1493" w:type="dxa"/>
            <w:vAlign w:val="center"/>
          </w:tcPr>
          <w:p w:rsidR="00F938C4" w:rsidRPr="00BC20D0" w:rsidRDefault="00F938C4" w:rsidP="000922DE">
            <w:pPr>
              <w:autoSpaceDE w:val="0"/>
              <w:autoSpaceDN w:val="0"/>
              <w:spacing w:line="240" w:lineRule="atLeast"/>
              <w:jc w:val="center"/>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丁</w:t>
            </w:r>
            <w:r w:rsidR="006964B0" w:rsidRPr="00BC20D0">
              <w:rPr>
                <w:rFonts w:ascii="Times New Roman" w:eastAsiaTheme="minorEastAsia" w:hAnsi="Times New Roman"/>
                <w:spacing w:val="10"/>
                <w:sz w:val="22"/>
              </w:rPr>
              <w:t>（</w:t>
            </w:r>
            <w:r w:rsidR="009151AE" w:rsidRPr="00E3195D">
              <w:rPr>
                <w:rFonts w:ascii="Times New Roman" w:eastAsiaTheme="minorEastAsia" w:hAnsi="Times New Roman"/>
                <w:spacing w:val="10"/>
                <w:kern w:val="0"/>
                <w:position w:val="-4"/>
                <w:sz w:val="22"/>
                <w:szCs w:val="20"/>
              </w:rPr>
              <w:object w:dxaOrig="200" w:dyaOrig="220">
                <v:shape id="_x0000_i1111" type="#_x0000_t75" style="width:10.1pt;height:11.45pt" o:ole="">
                  <v:imagedata r:id="rId207" o:title=""/>
                </v:shape>
                <o:OLEObject Type="Embed" ProgID="Equation.DSMT4" ShapeID="_x0000_i1111" DrawAspect="Content" ObjectID="_1734527590" r:id="rId208"/>
              </w:object>
            </w:r>
            <w:r w:rsidR="006964B0" w:rsidRPr="00BC20D0">
              <w:rPr>
                <w:rFonts w:ascii="Times New Roman" w:eastAsiaTheme="minorEastAsia" w:hAnsi="Times New Roman"/>
                <w:spacing w:val="10"/>
                <w:sz w:val="22"/>
              </w:rPr>
              <w:t>）</w:t>
            </w:r>
          </w:p>
        </w:tc>
        <w:tc>
          <w:tcPr>
            <w:tcW w:w="1494" w:type="dxa"/>
            <w:vAlign w:val="center"/>
          </w:tcPr>
          <w:p w:rsidR="00F938C4" w:rsidRPr="00BC20D0" w:rsidRDefault="00F938C4" w:rsidP="000922DE">
            <w:pPr>
              <w:autoSpaceDE w:val="0"/>
              <w:autoSpaceDN w:val="0"/>
              <w:spacing w:line="240" w:lineRule="atLeast"/>
              <w:jc w:val="center"/>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戊</w:t>
            </w:r>
            <w:r w:rsidR="006964B0" w:rsidRPr="00BC20D0">
              <w:rPr>
                <w:rFonts w:ascii="Times New Roman" w:eastAsiaTheme="minorEastAsia" w:hAnsi="Times New Roman"/>
                <w:spacing w:val="10"/>
                <w:sz w:val="22"/>
              </w:rPr>
              <w:t>（</w:t>
            </w:r>
            <w:r w:rsidR="006964B0" w:rsidRPr="00BC20D0">
              <w:rPr>
                <w:rFonts w:ascii="Times New Roman" w:eastAsiaTheme="minorEastAsia" w:hAnsi="Times New Roman"/>
                <w:spacing w:val="10"/>
                <w:kern w:val="0"/>
                <w:position w:val="-4"/>
                <w:sz w:val="22"/>
                <w:szCs w:val="20"/>
              </w:rPr>
              <w:object w:dxaOrig="220" w:dyaOrig="240">
                <v:shape id="_x0000_i1112" type="#_x0000_t75" style="width:11.45pt;height:12.4pt" o:ole="">
                  <v:imagedata r:id="rId209" o:title=""/>
                </v:shape>
                <o:OLEObject Type="Embed" ProgID="Equation.DSMT4" ShapeID="_x0000_i1112" DrawAspect="Content" ObjectID="_1734527591" r:id="rId210"/>
              </w:object>
            </w:r>
            <w:r w:rsidR="006964B0" w:rsidRPr="00BC20D0">
              <w:rPr>
                <w:rFonts w:ascii="Times New Roman" w:eastAsiaTheme="minorEastAsia" w:hAnsi="Times New Roman"/>
                <w:spacing w:val="10"/>
                <w:sz w:val="22"/>
              </w:rPr>
              <w:t>）</w:t>
            </w:r>
          </w:p>
        </w:tc>
        <w:tc>
          <w:tcPr>
            <w:tcW w:w="1494" w:type="dxa"/>
            <w:vAlign w:val="center"/>
          </w:tcPr>
          <w:p w:rsidR="00F938C4" w:rsidRPr="00BC20D0" w:rsidRDefault="00F938C4" w:rsidP="000922DE">
            <w:pPr>
              <w:autoSpaceDE w:val="0"/>
              <w:autoSpaceDN w:val="0"/>
              <w:spacing w:line="240" w:lineRule="atLeast"/>
              <w:jc w:val="center"/>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己</w:t>
            </w:r>
            <w:r w:rsidR="006964B0" w:rsidRPr="00BC20D0">
              <w:rPr>
                <w:rFonts w:ascii="Times New Roman" w:eastAsiaTheme="minorEastAsia" w:hAnsi="Times New Roman"/>
                <w:spacing w:val="10"/>
                <w:sz w:val="22"/>
              </w:rPr>
              <w:t>（</w:t>
            </w:r>
            <w:r w:rsidR="006505DE" w:rsidRPr="00BC20D0">
              <w:rPr>
                <w:rFonts w:ascii="Times New Roman" w:eastAsiaTheme="minorEastAsia" w:hAnsi="Times New Roman"/>
                <w:spacing w:val="10"/>
                <w:kern w:val="0"/>
                <w:position w:val="-6"/>
                <w:sz w:val="22"/>
                <w:szCs w:val="20"/>
              </w:rPr>
              <w:object w:dxaOrig="260" w:dyaOrig="260">
                <v:shape id="_x0000_i1113" type="#_x0000_t75" style="width:13.3pt;height:13.3pt" o:ole="">
                  <v:imagedata r:id="rId211" o:title=""/>
                </v:shape>
                <o:OLEObject Type="Embed" ProgID="Equation.DSMT4" ShapeID="_x0000_i1113" DrawAspect="Content" ObjectID="_1734527592" r:id="rId212"/>
              </w:object>
            </w:r>
            <w:r w:rsidR="006964B0" w:rsidRPr="00BC20D0">
              <w:rPr>
                <w:rFonts w:ascii="Times New Roman" w:eastAsiaTheme="minorEastAsia" w:hAnsi="Times New Roman"/>
                <w:spacing w:val="10"/>
                <w:sz w:val="22"/>
              </w:rPr>
              <w:t>）</w:t>
            </w:r>
          </w:p>
        </w:tc>
      </w:tr>
      <w:tr w:rsidR="00F938C4" w:rsidRPr="00BC20D0" w:rsidTr="000922DE">
        <w:tc>
          <w:tcPr>
            <w:tcW w:w="1493" w:type="dxa"/>
          </w:tcPr>
          <w:p w:rsidR="00F938C4" w:rsidRPr="00BC20D0" w:rsidRDefault="00F938C4" w:rsidP="00BC20D0">
            <w:pPr>
              <w:overflowPunct w:val="0"/>
              <w:autoSpaceDE w:val="0"/>
              <w:autoSpaceDN w:val="0"/>
              <w:snapToGrid w:val="0"/>
              <w:jc w:val="both"/>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燃煤發電時每單位電能耗用的煤質量</w:t>
            </w:r>
          </w:p>
        </w:tc>
        <w:tc>
          <w:tcPr>
            <w:tcW w:w="1494" w:type="dxa"/>
          </w:tcPr>
          <w:p w:rsidR="00F938C4" w:rsidRPr="00BC20D0" w:rsidRDefault="00F938C4" w:rsidP="00BC20D0">
            <w:pPr>
              <w:overflowPunct w:val="0"/>
              <w:autoSpaceDE w:val="0"/>
              <w:autoSpaceDN w:val="0"/>
              <w:snapToGrid w:val="0"/>
              <w:jc w:val="both"/>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每單位質量的煤發電時排放的</w:t>
            </w:r>
            <w:r w:rsidR="006964B0" w:rsidRPr="003908FB">
              <w:rPr>
                <w:rFonts w:ascii="Times New Roman" w:eastAsiaTheme="minorEastAsia" w:hAnsi="Times New Roman"/>
                <w:spacing w:val="10"/>
                <w:kern w:val="0"/>
                <w:position w:val="-6"/>
                <w:sz w:val="22"/>
                <w:szCs w:val="20"/>
              </w:rPr>
              <w:object w:dxaOrig="480" w:dyaOrig="320">
                <v:shape id="_x0000_i1114" type="#_x0000_t75" style="width:23.85pt;height:15.6pt" o:ole="">
                  <v:imagedata r:id="rId213" o:title=""/>
                </v:shape>
                <o:OLEObject Type="Embed" ProgID="Equation.DSMT4" ShapeID="_x0000_i1114" DrawAspect="Content" ObjectID="_1734527593" r:id="rId214"/>
              </w:object>
            </w:r>
            <w:r w:rsidRPr="00BC20D0">
              <w:rPr>
                <w:rFonts w:ascii="Times New Roman" w:eastAsiaTheme="minorEastAsia" w:hAnsi="Times New Roman"/>
                <w:spacing w:val="10"/>
                <w:sz w:val="22"/>
              </w:rPr>
              <w:t>質量</w:t>
            </w:r>
          </w:p>
        </w:tc>
        <w:tc>
          <w:tcPr>
            <w:tcW w:w="1494" w:type="dxa"/>
          </w:tcPr>
          <w:p w:rsidR="00F938C4" w:rsidRPr="00BC20D0" w:rsidRDefault="00F938C4" w:rsidP="00BC20D0">
            <w:pPr>
              <w:overflowPunct w:val="0"/>
              <w:autoSpaceDE w:val="0"/>
              <w:autoSpaceDN w:val="0"/>
              <w:snapToGrid w:val="0"/>
              <w:jc w:val="both"/>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每單位時間流入發電機的水質量</w:t>
            </w:r>
          </w:p>
        </w:tc>
        <w:tc>
          <w:tcPr>
            <w:tcW w:w="1493" w:type="dxa"/>
          </w:tcPr>
          <w:p w:rsidR="00F938C4" w:rsidRPr="00BC20D0" w:rsidRDefault="00F938C4" w:rsidP="00BC20D0">
            <w:pPr>
              <w:overflowPunct w:val="0"/>
              <w:autoSpaceDE w:val="0"/>
              <w:autoSpaceDN w:val="0"/>
              <w:snapToGrid w:val="0"/>
              <w:jc w:val="both"/>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發電機將水力轉換為電力的效率</w:t>
            </w:r>
          </w:p>
        </w:tc>
        <w:tc>
          <w:tcPr>
            <w:tcW w:w="1494" w:type="dxa"/>
          </w:tcPr>
          <w:p w:rsidR="00F938C4" w:rsidRPr="00BC20D0" w:rsidRDefault="00F938C4" w:rsidP="00BC20D0">
            <w:pPr>
              <w:overflowPunct w:val="0"/>
              <w:autoSpaceDE w:val="0"/>
              <w:autoSpaceDN w:val="0"/>
              <w:snapToGrid w:val="0"/>
              <w:jc w:val="both"/>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每部發電機每日發電的平均時間</w:t>
            </w:r>
          </w:p>
        </w:tc>
        <w:tc>
          <w:tcPr>
            <w:tcW w:w="1494" w:type="dxa"/>
          </w:tcPr>
          <w:p w:rsidR="00F938C4" w:rsidRPr="00BC20D0" w:rsidRDefault="00F938C4" w:rsidP="00BC20D0">
            <w:pPr>
              <w:overflowPunct w:val="0"/>
              <w:autoSpaceDE w:val="0"/>
              <w:autoSpaceDN w:val="0"/>
              <w:snapToGrid w:val="0"/>
              <w:jc w:val="both"/>
              <w:textAlignment w:val="bottom"/>
              <w:rPr>
                <w:rFonts w:ascii="Times New Roman" w:eastAsiaTheme="minorEastAsia" w:hAnsi="Times New Roman"/>
                <w:spacing w:val="10"/>
                <w:sz w:val="22"/>
              </w:rPr>
            </w:pPr>
            <w:r w:rsidRPr="00BC20D0">
              <w:rPr>
                <w:rFonts w:ascii="Times New Roman" w:eastAsiaTheme="minorEastAsia" w:hAnsi="Times New Roman"/>
                <w:spacing w:val="10"/>
                <w:sz w:val="22"/>
              </w:rPr>
              <w:t>安裝的發電機數目</w:t>
            </w:r>
          </w:p>
        </w:tc>
      </w:tr>
    </w:tbl>
    <w:p w:rsidR="00F938C4" w:rsidRPr="00B21B44" w:rsidRDefault="00F938C4" w:rsidP="007C31F2">
      <w:pPr>
        <w:pStyle w:val="TIT1"/>
        <w:spacing w:before="60"/>
        <w:ind w:left="357" w:hanging="357"/>
      </w:pPr>
      <w:r w:rsidRPr="00E965F5">
        <w:rPr>
          <w:rFonts w:hint="eastAsia"/>
        </w:rPr>
        <w:t>37.</w:t>
      </w:r>
      <w:r w:rsidRPr="00E965F5">
        <w:tab/>
      </w:r>
      <w:r w:rsidRPr="00E965F5">
        <w:rPr>
          <w:rFonts w:hint="eastAsia"/>
        </w:rPr>
        <w:t>依設計，預定的水位落差</w:t>
      </w:r>
      <w:r w:rsidR="000922DE" w:rsidRPr="000922DE">
        <w:rPr>
          <w:position w:val="-6"/>
        </w:rPr>
        <w:object w:dxaOrig="180" w:dyaOrig="260">
          <v:shape id="_x0000_i1115" type="#_x0000_t75" style="width:9.15pt;height:13.3pt" o:ole="">
            <v:imagedata r:id="rId215" o:title=""/>
          </v:shape>
          <o:OLEObject Type="Embed" ProgID="Equation.DSMT4" ShapeID="_x0000_i1115" DrawAspect="Content" ObjectID="_1734527594" r:id="rId216"/>
        </w:object>
      </w:r>
      <w:r w:rsidRPr="00E965F5">
        <w:rPr>
          <w:rFonts w:hint="eastAsia"/>
        </w:rPr>
        <w:t>為</w:t>
      </w:r>
      <w:r w:rsidRPr="00E965F5">
        <w:rPr>
          <w:rFonts w:hint="eastAsia"/>
        </w:rPr>
        <w:t>100 m</w:t>
      </w:r>
      <w:r w:rsidRPr="00E965F5">
        <w:rPr>
          <w:rFonts w:hint="eastAsia"/>
        </w:rPr>
        <w:t>，若取重力加速度</w:t>
      </w:r>
      <w:r w:rsidR="000922DE" w:rsidRPr="000922DE">
        <w:rPr>
          <w:position w:val="-10"/>
        </w:rPr>
        <w:object w:dxaOrig="1200" w:dyaOrig="360">
          <v:shape id="_x0000_i1116" type="#_x0000_t75" style="width:59.6pt;height:18.35pt" o:ole="">
            <v:imagedata r:id="rId217" o:title=""/>
          </v:shape>
          <o:OLEObject Type="Embed" ProgID="Equation.DSMT4" ShapeID="_x0000_i1116" DrawAspect="Content" ObjectID="_1734527595" r:id="rId218"/>
        </w:object>
      </w:r>
      <w:r w:rsidRPr="00E965F5">
        <w:rPr>
          <w:rFonts w:hint="eastAsia"/>
        </w:rPr>
        <w:t>，則</w:t>
      </w:r>
      <w:r w:rsidR="00A16B5C" w:rsidRPr="00A16B5C">
        <w:rPr>
          <w:position w:val="-6"/>
        </w:rPr>
        <w:object w:dxaOrig="300" w:dyaOrig="320">
          <v:shape id="_x0000_i1117" type="#_x0000_t75" style="width:15.15pt;height:15.6pt" o:ole="">
            <v:imagedata r:id="rId199" o:title=""/>
          </v:shape>
          <o:OLEObject Type="Embed" ProgID="Equation.DSMT4" ShapeID="_x0000_i1117" DrawAspect="Content" ObjectID="_1734527596" r:id="rId219"/>
        </w:object>
      </w:r>
      <w:r w:rsidRPr="00E965F5">
        <w:rPr>
          <w:rFonts w:hint="eastAsia"/>
        </w:rPr>
        <w:t>約為多少</w:t>
      </w:r>
      <w:r w:rsidR="006505DE" w:rsidRPr="00E965F5">
        <w:t>J/kg</w:t>
      </w:r>
      <w:r w:rsidRPr="00E965F5">
        <w:t>？</w:t>
      </w:r>
    </w:p>
    <w:p w:rsidR="00F938C4" w:rsidRPr="00BC20D0" w:rsidRDefault="00F938C4" w:rsidP="00BC20D0">
      <w:pPr>
        <w:pStyle w:val="ABCDE"/>
        <w:ind w:left="360"/>
      </w:pPr>
      <w:r w:rsidRPr="00B21B44">
        <w:rPr>
          <w:rFonts w:hint="eastAsia"/>
        </w:rPr>
        <w:t>(A)</w:t>
      </w:r>
      <w:r w:rsidR="006505DE">
        <w:t xml:space="preserve"> </w:t>
      </w:r>
      <w:r w:rsidR="000922DE" w:rsidRPr="000922DE">
        <w:rPr>
          <w:position w:val="-6"/>
        </w:rPr>
        <w:object w:dxaOrig="360" w:dyaOrig="320">
          <v:shape id="_x0000_i1118" type="#_x0000_t75" style="width:18.35pt;height:15.6pt" o:ole="">
            <v:imagedata r:id="rId220" o:title=""/>
          </v:shape>
          <o:OLEObject Type="Embed" ProgID="Equation.DSMT4" ShapeID="_x0000_i1118" DrawAspect="Content" ObjectID="_1734527597" r:id="rId221"/>
        </w:object>
      </w:r>
      <w:r w:rsidRPr="00B21B44">
        <w:tab/>
      </w:r>
      <w:r w:rsidRPr="00B21B44">
        <w:rPr>
          <w:rFonts w:hint="eastAsia"/>
        </w:rPr>
        <w:t>(B)</w:t>
      </w:r>
      <w:r w:rsidR="006505DE" w:rsidRPr="006505DE">
        <w:t xml:space="preserve"> </w:t>
      </w:r>
      <w:r w:rsidR="000922DE" w:rsidRPr="000922DE">
        <w:rPr>
          <w:position w:val="-6"/>
        </w:rPr>
        <w:object w:dxaOrig="340" w:dyaOrig="320">
          <v:shape id="_x0000_i1119" type="#_x0000_t75" style="width:16.95pt;height:15.6pt" o:ole="">
            <v:imagedata r:id="rId222" o:title=""/>
          </v:shape>
          <o:OLEObject Type="Embed" ProgID="Equation.DSMT4" ShapeID="_x0000_i1119" DrawAspect="Content" ObjectID="_1734527598" r:id="rId223"/>
        </w:object>
      </w:r>
      <w:r w:rsidRPr="00B21B44">
        <w:tab/>
      </w:r>
      <w:r w:rsidRPr="00B21B44">
        <w:rPr>
          <w:rFonts w:hint="eastAsia"/>
        </w:rPr>
        <w:t xml:space="preserve">(C) </w:t>
      </w:r>
      <w:r w:rsidR="000922DE" w:rsidRPr="000922DE">
        <w:rPr>
          <w:position w:val="-6"/>
        </w:rPr>
        <w:object w:dxaOrig="360" w:dyaOrig="320">
          <v:shape id="_x0000_i1120" type="#_x0000_t75" style="width:18.35pt;height:15.6pt" o:ole="">
            <v:imagedata r:id="rId224" o:title=""/>
          </v:shape>
          <o:OLEObject Type="Embed" ProgID="Equation.DSMT4" ShapeID="_x0000_i1120" DrawAspect="Content" ObjectID="_1734527599" r:id="rId225"/>
        </w:object>
      </w:r>
      <w:r w:rsidRPr="00B21B44">
        <w:tab/>
      </w:r>
      <w:r w:rsidRPr="00B86B7B">
        <w:rPr>
          <w:rFonts w:hint="eastAsia"/>
        </w:rPr>
        <w:t>(D)</w:t>
      </w:r>
      <w:r w:rsidR="006505DE" w:rsidRPr="006505DE">
        <w:t xml:space="preserve"> </w:t>
      </w:r>
      <w:r w:rsidR="000922DE" w:rsidRPr="000922DE">
        <w:rPr>
          <w:position w:val="-6"/>
        </w:rPr>
        <w:object w:dxaOrig="360" w:dyaOrig="320">
          <v:shape id="_x0000_i1121" type="#_x0000_t75" style="width:18.35pt;height:15.6pt" o:ole="">
            <v:imagedata r:id="rId226" o:title=""/>
          </v:shape>
          <o:OLEObject Type="Embed" ProgID="Equation.DSMT4" ShapeID="_x0000_i1121" DrawAspect="Content" ObjectID="_1734527600" r:id="rId227"/>
        </w:object>
      </w:r>
      <w:r w:rsidRPr="00B21B44">
        <w:tab/>
      </w:r>
      <w:r w:rsidRPr="00B21B44">
        <w:rPr>
          <w:rFonts w:hint="eastAsia"/>
        </w:rPr>
        <w:t xml:space="preserve">(E) </w:t>
      </w:r>
      <w:r w:rsidR="000922DE" w:rsidRPr="000922DE">
        <w:rPr>
          <w:position w:val="-6"/>
        </w:rPr>
        <w:object w:dxaOrig="360" w:dyaOrig="320">
          <v:shape id="_x0000_i1122" type="#_x0000_t75" style="width:18.35pt;height:15.6pt" o:ole="">
            <v:imagedata r:id="rId228" o:title=""/>
          </v:shape>
          <o:OLEObject Type="Embed" ProgID="Equation.DSMT4" ShapeID="_x0000_i1122" DrawAspect="Content" ObjectID="_1734527601" r:id="rId229"/>
        </w:object>
      </w:r>
    </w:p>
    <w:p w:rsidR="00F938C4" w:rsidRPr="00B21B44" w:rsidRDefault="00F938C4" w:rsidP="00E965F5">
      <w:pPr>
        <w:pStyle w:val="TIT1"/>
        <w:spacing w:before="60"/>
        <w:ind w:left="357" w:hanging="357"/>
      </w:pPr>
      <w:r w:rsidRPr="00E965F5">
        <w:rPr>
          <w:rFonts w:hint="eastAsia"/>
        </w:rPr>
        <w:t>38.</w:t>
      </w:r>
      <w:r w:rsidRPr="00B21B44">
        <w:tab/>
      </w:r>
      <w:r w:rsidRPr="00E965F5">
        <w:rPr>
          <w:rFonts w:hint="eastAsia"/>
        </w:rPr>
        <w:t>為了確保每部發電機都能提供預定的發電功率</w:t>
      </w:r>
      <w:r w:rsidR="000922DE" w:rsidRPr="000922DE">
        <w:rPr>
          <w:position w:val="-10"/>
        </w:rPr>
        <w:object w:dxaOrig="220" w:dyaOrig="320">
          <v:shape id="_x0000_i1123" type="#_x0000_t75" style="width:11.45pt;height:15.6pt" o:ole="">
            <v:imagedata r:id="rId230" o:title=""/>
          </v:shape>
          <o:OLEObject Type="Embed" ProgID="Equation.DSMT4" ShapeID="_x0000_i1123" DrawAspect="Content" ObjectID="_1734527602" r:id="rId231"/>
        </w:object>
      </w:r>
      <w:r w:rsidRPr="00E965F5">
        <w:rPr>
          <w:rFonts w:hint="eastAsia"/>
        </w:rPr>
        <w:t>，需要確定表</w:t>
      </w:r>
      <w:r w:rsidRPr="00E965F5">
        <w:rPr>
          <w:rFonts w:hint="eastAsia"/>
        </w:rPr>
        <w:t>5</w:t>
      </w:r>
      <w:r w:rsidRPr="00E965F5">
        <w:rPr>
          <w:rFonts w:hint="eastAsia"/>
        </w:rPr>
        <w:t>中哪些參數的數值</w:t>
      </w:r>
      <w:r w:rsidRPr="00E965F5">
        <w:t>？</w:t>
      </w:r>
    </w:p>
    <w:p w:rsidR="00F938C4" w:rsidRPr="001932FD" w:rsidRDefault="00F938C4" w:rsidP="00BC20D0">
      <w:pPr>
        <w:pStyle w:val="ABCDE"/>
        <w:ind w:left="360"/>
      </w:pPr>
      <w:r w:rsidRPr="001932FD">
        <w:rPr>
          <w:rFonts w:hint="eastAsia"/>
        </w:rPr>
        <w:t xml:space="preserve">(A) </w:t>
      </w:r>
      <w:proofErr w:type="gramStart"/>
      <w:r w:rsidRPr="001932FD">
        <w:rPr>
          <w:rFonts w:hint="eastAsia"/>
        </w:rPr>
        <w:t>甲丁</w:t>
      </w:r>
      <w:proofErr w:type="gramEnd"/>
      <w:r w:rsidRPr="001932FD">
        <w:tab/>
      </w:r>
      <w:r w:rsidRPr="001932FD">
        <w:rPr>
          <w:rFonts w:hint="eastAsia"/>
        </w:rPr>
        <w:t xml:space="preserve">(B) </w:t>
      </w:r>
      <w:r w:rsidRPr="001932FD">
        <w:rPr>
          <w:rFonts w:hint="eastAsia"/>
        </w:rPr>
        <w:t>丙丁</w:t>
      </w:r>
      <w:r w:rsidRPr="001932FD">
        <w:tab/>
      </w:r>
      <w:r w:rsidRPr="001932FD">
        <w:rPr>
          <w:rFonts w:hint="eastAsia"/>
        </w:rPr>
        <w:t xml:space="preserve">(C) </w:t>
      </w:r>
      <w:proofErr w:type="gramStart"/>
      <w:r w:rsidRPr="001932FD">
        <w:rPr>
          <w:rFonts w:hint="eastAsia"/>
        </w:rPr>
        <w:t>乙</w:t>
      </w:r>
      <w:proofErr w:type="gramEnd"/>
      <w:r w:rsidRPr="001932FD">
        <w:rPr>
          <w:rFonts w:hint="eastAsia"/>
        </w:rPr>
        <w:t>戊</w:t>
      </w:r>
      <w:r w:rsidRPr="001932FD">
        <w:tab/>
      </w:r>
      <w:r w:rsidRPr="001932FD">
        <w:rPr>
          <w:rFonts w:hint="eastAsia"/>
        </w:rPr>
        <w:t xml:space="preserve">(D) </w:t>
      </w:r>
      <w:proofErr w:type="gramStart"/>
      <w:r w:rsidRPr="001932FD">
        <w:rPr>
          <w:rFonts w:hint="eastAsia"/>
        </w:rPr>
        <w:t>丙</w:t>
      </w:r>
      <w:proofErr w:type="gramEnd"/>
      <w:r w:rsidRPr="001932FD">
        <w:rPr>
          <w:rFonts w:hint="eastAsia"/>
        </w:rPr>
        <w:t>戊</w:t>
      </w:r>
      <w:r w:rsidRPr="001932FD">
        <w:tab/>
      </w:r>
      <w:r w:rsidRPr="001932FD">
        <w:rPr>
          <w:rFonts w:hint="eastAsia"/>
        </w:rPr>
        <w:t xml:space="preserve">(E) </w:t>
      </w:r>
      <w:r w:rsidRPr="001932FD">
        <w:rPr>
          <w:rFonts w:hint="eastAsia"/>
        </w:rPr>
        <w:t>丁戊</w:t>
      </w:r>
    </w:p>
    <w:p w:rsidR="00F938C4" w:rsidRPr="00E965F5" w:rsidRDefault="00F938C4" w:rsidP="00E965F5">
      <w:pPr>
        <w:pStyle w:val="TIT1"/>
        <w:spacing w:before="60"/>
        <w:ind w:left="357" w:hanging="357"/>
      </w:pPr>
      <w:r w:rsidRPr="00E965F5">
        <w:rPr>
          <w:rFonts w:hint="eastAsia"/>
        </w:rPr>
        <w:t>39.</w:t>
      </w:r>
      <w:r w:rsidR="006505DE" w:rsidRPr="00E965F5">
        <w:tab/>
      </w:r>
      <w:r w:rsidRPr="00E965F5">
        <w:rPr>
          <w:rFonts w:hint="eastAsia"/>
        </w:rPr>
        <w:t>為了估計採用水力發電以取代燃煤發電時，其所發每單位的電能可減少的</w:t>
      </w:r>
      <w:r w:rsidR="000922DE" w:rsidRPr="000922DE">
        <w:rPr>
          <w:position w:val="-10"/>
        </w:rPr>
        <w:object w:dxaOrig="480" w:dyaOrig="320">
          <v:shape id="_x0000_i1124" type="#_x0000_t75" style="width:23.85pt;height:15.6pt" o:ole="">
            <v:imagedata r:id="rId232" o:title=""/>
          </v:shape>
          <o:OLEObject Type="Embed" ProgID="Equation.DSMT4" ShapeID="_x0000_i1124" DrawAspect="Content" ObjectID="_1734527603" r:id="rId233"/>
        </w:object>
      </w:r>
      <w:r w:rsidRPr="00E965F5">
        <w:rPr>
          <w:rFonts w:hint="eastAsia"/>
        </w:rPr>
        <w:t>排放量，需要取得表</w:t>
      </w:r>
      <w:r w:rsidRPr="00E965F5">
        <w:rPr>
          <w:rFonts w:hint="eastAsia"/>
        </w:rPr>
        <w:t>5</w:t>
      </w:r>
      <w:r w:rsidRPr="00E965F5">
        <w:rPr>
          <w:rFonts w:hint="eastAsia"/>
        </w:rPr>
        <w:t>中哪些參數的數值</w:t>
      </w:r>
      <w:r w:rsidRPr="00E965F5">
        <w:t>？</w:t>
      </w:r>
    </w:p>
    <w:p w:rsidR="00F938C4" w:rsidRPr="001932FD" w:rsidRDefault="00F938C4" w:rsidP="00BC20D0">
      <w:pPr>
        <w:pStyle w:val="ABCDE"/>
        <w:ind w:left="360"/>
      </w:pPr>
      <w:r w:rsidRPr="001932FD">
        <w:rPr>
          <w:rFonts w:hint="eastAsia"/>
        </w:rPr>
        <w:t xml:space="preserve">(A) </w:t>
      </w:r>
      <w:r w:rsidRPr="001932FD">
        <w:rPr>
          <w:rFonts w:hint="eastAsia"/>
        </w:rPr>
        <w:t>甲乙</w:t>
      </w:r>
      <w:r w:rsidRPr="001932FD">
        <w:tab/>
      </w:r>
      <w:r w:rsidRPr="001932FD">
        <w:rPr>
          <w:rFonts w:hint="eastAsia"/>
        </w:rPr>
        <w:t xml:space="preserve">(B) </w:t>
      </w:r>
      <w:r w:rsidRPr="001932FD">
        <w:rPr>
          <w:rFonts w:hint="eastAsia"/>
        </w:rPr>
        <w:t>乙丁</w:t>
      </w:r>
      <w:r w:rsidRPr="001932FD">
        <w:tab/>
      </w:r>
      <w:r w:rsidRPr="001932FD">
        <w:rPr>
          <w:rFonts w:hint="eastAsia"/>
        </w:rPr>
        <w:t xml:space="preserve">(C) </w:t>
      </w:r>
      <w:proofErr w:type="gramStart"/>
      <w:r w:rsidRPr="001932FD">
        <w:rPr>
          <w:rFonts w:hint="eastAsia"/>
        </w:rPr>
        <w:t>甲丙</w:t>
      </w:r>
      <w:proofErr w:type="gramEnd"/>
      <w:r w:rsidRPr="001932FD">
        <w:tab/>
      </w:r>
      <w:r w:rsidRPr="001932FD">
        <w:rPr>
          <w:rFonts w:hint="eastAsia"/>
        </w:rPr>
        <w:t xml:space="preserve">(D) </w:t>
      </w:r>
      <w:proofErr w:type="gramStart"/>
      <w:r w:rsidRPr="001932FD">
        <w:rPr>
          <w:rFonts w:hint="eastAsia"/>
        </w:rPr>
        <w:t>乙丁</w:t>
      </w:r>
      <w:proofErr w:type="gramEnd"/>
      <w:r w:rsidRPr="001932FD">
        <w:rPr>
          <w:rFonts w:hint="eastAsia"/>
        </w:rPr>
        <w:t>戊</w:t>
      </w:r>
      <w:r w:rsidRPr="001932FD">
        <w:tab/>
      </w:r>
      <w:r w:rsidRPr="001932FD">
        <w:rPr>
          <w:rFonts w:hint="eastAsia"/>
        </w:rPr>
        <w:t xml:space="preserve">(E) </w:t>
      </w:r>
      <w:proofErr w:type="gramStart"/>
      <w:r w:rsidRPr="001932FD">
        <w:rPr>
          <w:rFonts w:hint="eastAsia"/>
        </w:rPr>
        <w:t>甲丁</w:t>
      </w:r>
      <w:proofErr w:type="gramEnd"/>
      <w:r w:rsidRPr="001932FD">
        <w:rPr>
          <w:rFonts w:hint="eastAsia"/>
        </w:rPr>
        <w:t>戊己</w:t>
      </w:r>
    </w:p>
    <w:p w:rsidR="00F938C4" w:rsidRPr="00E965F5" w:rsidRDefault="00F938C4" w:rsidP="00E965F5">
      <w:pPr>
        <w:pStyle w:val="TIT1"/>
        <w:spacing w:before="60"/>
        <w:ind w:left="357" w:hanging="357"/>
      </w:pPr>
      <w:r w:rsidRPr="00E965F5">
        <w:rPr>
          <w:rFonts w:hint="eastAsia"/>
        </w:rPr>
        <w:t>40.</w:t>
      </w:r>
      <w:r w:rsidRPr="00B21B44">
        <w:tab/>
      </w:r>
      <w:r w:rsidRPr="00E965F5">
        <w:rPr>
          <w:rFonts w:hint="eastAsia"/>
        </w:rPr>
        <w:t>以</w:t>
      </w:r>
      <w:r w:rsidR="000922DE" w:rsidRPr="000922DE">
        <w:rPr>
          <w:position w:val="-10"/>
        </w:rPr>
        <w:object w:dxaOrig="260" w:dyaOrig="320">
          <v:shape id="_x0000_i1125" type="#_x0000_t75" style="width:13.3pt;height:15.6pt" o:ole="">
            <v:imagedata r:id="rId234" o:title=""/>
          </v:shape>
          <o:OLEObject Type="Embed" ProgID="Equation.DSMT4" ShapeID="_x0000_i1125" DrawAspect="Content" ObjectID="_1734527604" r:id="rId235"/>
        </w:object>
      </w:r>
      <w:r w:rsidRPr="00E965F5">
        <w:rPr>
          <w:rFonts w:hint="eastAsia"/>
        </w:rPr>
        <w:t>代表每部水力發電機在一年</w:t>
      </w:r>
      <w:r w:rsidR="006505DE" w:rsidRPr="00E965F5">
        <w:rPr>
          <w:rFonts w:hint="eastAsia"/>
        </w:rPr>
        <w:t>（＝</w:t>
      </w:r>
      <w:r w:rsidR="006505DE" w:rsidRPr="00E965F5">
        <w:t>365</w:t>
      </w:r>
      <w:r w:rsidR="00D95E81" w:rsidRPr="00E965F5">
        <w:rPr>
          <w:rFonts w:hint="eastAsia"/>
        </w:rPr>
        <w:t>天</w:t>
      </w:r>
      <w:r w:rsidR="006505DE" w:rsidRPr="00E965F5">
        <w:rPr>
          <w:rFonts w:hint="eastAsia"/>
        </w:rPr>
        <w:t>）</w:t>
      </w:r>
      <w:r w:rsidRPr="00E965F5">
        <w:rPr>
          <w:rFonts w:hint="eastAsia"/>
        </w:rPr>
        <w:t>的期間內可提供的電能，並</w:t>
      </w:r>
      <w:proofErr w:type="gramStart"/>
      <w:r w:rsidRPr="00E965F5">
        <w:rPr>
          <w:rFonts w:hint="eastAsia"/>
        </w:rPr>
        <w:t>依題幹</w:t>
      </w:r>
      <w:r w:rsidR="0081019E" w:rsidRPr="00E965F5">
        <w:rPr>
          <w:rFonts w:hint="eastAsia"/>
        </w:rPr>
        <w:t>所述</w:t>
      </w:r>
      <w:r w:rsidRPr="00E965F5">
        <w:rPr>
          <w:rFonts w:hint="eastAsia"/>
        </w:rPr>
        <w:t>以</w:t>
      </w:r>
      <w:proofErr w:type="gramEnd"/>
      <w:r w:rsidR="000922DE" w:rsidRPr="000922DE">
        <w:rPr>
          <w:position w:val="-4"/>
        </w:rPr>
        <w:object w:dxaOrig="300" w:dyaOrig="240">
          <v:shape id="_x0000_i1126" type="#_x0000_t75" style="width:15.6pt;height:12.4pt" o:ole="">
            <v:imagedata r:id="rId236" o:title=""/>
          </v:shape>
          <o:OLEObject Type="Embed" ProgID="Equation.DSMT4" ShapeID="_x0000_i1126" DrawAspect="Content" ObjectID="_1734527605" r:id="rId237"/>
        </w:object>
      </w:r>
      <w:r w:rsidRPr="00E965F5">
        <w:rPr>
          <w:rFonts w:hint="eastAsia"/>
        </w:rPr>
        <w:t>代表所有</w:t>
      </w:r>
      <w:r w:rsidR="000922DE" w:rsidRPr="000922DE">
        <w:rPr>
          <w:position w:val="-6"/>
        </w:rPr>
        <w:object w:dxaOrig="260" w:dyaOrig="260">
          <v:shape id="_x0000_i1127" type="#_x0000_t75" style="width:13.3pt;height:13.3pt" o:ole="">
            <v:imagedata r:id="rId238" o:title=""/>
          </v:shape>
          <o:OLEObject Type="Embed" ProgID="Equation.DSMT4" ShapeID="_x0000_i1127" DrawAspect="Content" ObjectID="_1734527606" r:id="rId239"/>
        </w:object>
      </w:r>
      <w:r w:rsidRPr="00E965F5">
        <w:rPr>
          <w:rFonts w:hint="eastAsia"/>
        </w:rPr>
        <w:t>部</w:t>
      </w:r>
      <w:r w:rsidR="0081019E" w:rsidRPr="00E965F5">
        <w:rPr>
          <w:rFonts w:hint="eastAsia"/>
        </w:rPr>
        <w:t>水力</w:t>
      </w:r>
      <w:r w:rsidRPr="00E965F5">
        <w:rPr>
          <w:rFonts w:hint="eastAsia"/>
        </w:rPr>
        <w:t>發電機一年</w:t>
      </w:r>
      <w:r w:rsidR="00F84D3C" w:rsidRPr="00E965F5">
        <w:rPr>
          <w:rFonts w:hint="eastAsia"/>
        </w:rPr>
        <w:t>可達成</w:t>
      </w:r>
      <w:r w:rsidRPr="00E965F5">
        <w:rPr>
          <w:rFonts w:hint="eastAsia"/>
        </w:rPr>
        <w:t>的</w:t>
      </w:r>
      <w:r w:rsidR="000922DE" w:rsidRPr="000922DE">
        <w:rPr>
          <w:position w:val="-10"/>
        </w:rPr>
        <w:object w:dxaOrig="480" w:dyaOrig="320">
          <v:shape id="_x0000_i1128" type="#_x0000_t75" style="width:23.85pt;height:15.6pt" o:ole="">
            <v:imagedata r:id="rId240" o:title=""/>
          </v:shape>
          <o:OLEObject Type="Embed" ProgID="Equation.DSMT4" ShapeID="_x0000_i1128" DrawAspect="Content" ObjectID="_1734527607" r:id="rId241"/>
        </w:object>
      </w:r>
      <w:proofErr w:type="gramStart"/>
      <w:r w:rsidR="00F84D3C" w:rsidRPr="00E965F5">
        <w:rPr>
          <w:rFonts w:hint="eastAsia"/>
        </w:rPr>
        <w:t>減排</w:t>
      </w:r>
      <w:proofErr w:type="gramEnd"/>
      <w:r w:rsidRPr="00E965F5">
        <w:rPr>
          <w:rFonts w:hint="eastAsia"/>
        </w:rPr>
        <w:t>量。考慮依上述規格設計出來的水力發電廠，試回答以下問題。</w:t>
      </w:r>
    </w:p>
    <w:p w:rsidR="00F938C4" w:rsidRDefault="000922DE" w:rsidP="000922DE">
      <w:pPr>
        <w:pStyle w:val="TIT1"/>
        <w:autoSpaceDE w:val="0"/>
        <w:autoSpaceDN w:val="0"/>
        <w:spacing w:beforeLines="0" w:before="0"/>
        <w:ind w:leftChars="150" w:left="971" w:hangingChars="235" w:hanging="611"/>
        <w:rPr>
          <w:rFonts w:eastAsia="新細明體"/>
          <w:bCs/>
          <w:spacing w:val="20"/>
          <w:szCs w:val="22"/>
        </w:rPr>
      </w:pPr>
      <w:r>
        <w:rPr>
          <w:rFonts w:eastAsia="新細明體" w:hint="eastAsia"/>
          <w:bCs/>
          <w:spacing w:val="20"/>
          <w:szCs w:val="22"/>
        </w:rPr>
        <w:t>（</w:t>
      </w:r>
      <w:r w:rsidR="00F938C4">
        <w:rPr>
          <w:rFonts w:eastAsia="新細明體" w:hint="eastAsia"/>
          <w:bCs/>
          <w:spacing w:val="20"/>
          <w:szCs w:val="22"/>
        </w:rPr>
        <w:t>a</w:t>
      </w:r>
      <w:r>
        <w:rPr>
          <w:rFonts w:eastAsia="新細明體" w:hint="eastAsia"/>
          <w:bCs/>
          <w:spacing w:val="20"/>
          <w:szCs w:val="22"/>
        </w:rPr>
        <w:t>）</w:t>
      </w:r>
      <w:r w:rsidR="00F938C4">
        <w:rPr>
          <w:rFonts w:eastAsia="新細明體" w:hint="eastAsia"/>
          <w:bCs/>
          <w:spacing w:val="20"/>
          <w:szCs w:val="22"/>
        </w:rPr>
        <w:t>利用</w:t>
      </w:r>
      <w:r w:rsidR="00F938C4" w:rsidRPr="00FB49DC">
        <w:rPr>
          <w:rFonts w:eastAsia="新細明體" w:hint="eastAsia"/>
          <w:bCs/>
          <w:spacing w:val="20"/>
          <w:szCs w:val="22"/>
        </w:rPr>
        <w:t>數值常數</w:t>
      </w:r>
      <w:r w:rsidR="00F938C4">
        <w:rPr>
          <w:rFonts w:eastAsia="新細明體" w:hint="eastAsia"/>
          <w:bCs/>
          <w:spacing w:val="20"/>
          <w:szCs w:val="22"/>
        </w:rPr>
        <w:t>、</w:t>
      </w:r>
      <w:r w:rsidR="00A16B5C" w:rsidRPr="00A16B5C">
        <w:rPr>
          <w:position w:val="-6"/>
        </w:rPr>
        <w:object w:dxaOrig="300" w:dyaOrig="320">
          <v:shape id="_x0000_i1129" type="#_x0000_t75" style="width:15.15pt;height:15.6pt" o:ole="">
            <v:imagedata r:id="rId199" o:title=""/>
          </v:shape>
          <o:OLEObject Type="Embed" ProgID="Equation.DSMT4" ShapeID="_x0000_i1129" DrawAspect="Content" ObjectID="_1734527608" r:id="rId242"/>
        </w:object>
      </w:r>
      <w:r w:rsidR="00F938C4">
        <w:rPr>
          <w:rFonts w:eastAsia="新細明體" w:hint="eastAsia"/>
          <w:bCs/>
          <w:spacing w:val="20"/>
          <w:szCs w:val="22"/>
        </w:rPr>
        <w:t>與</w:t>
      </w:r>
      <w:r w:rsidR="00F938C4" w:rsidRPr="00D95E81">
        <w:rPr>
          <w:rFonts w:eastAsia="新細明體" w:hint="eastAsia"/>
          <w:bCs/>
          <w:color w:val="0D0D0D" w:themeColor="text1" w:themeTint="F2"/>
          <w:spacing w:val="20"/>
          <w:szCs w:val="22"/>
        </w:rPr>
        <w:t>表</w:t>
      </w:r>
      <w:r w:rsidR="00F938C4" w:rsidRPr="00D95E81">
        <w:rPr>
          <w:rFonts w:eastAsia="新細明體" w:hint="eastAsia"/>
          <w:bCs/>
          <w:color w:val="0D0D0D" w:themeColor="text1" w:themeTint="F2"/>
          <w:spacing w:val="20"/>
          <w:szCs w:val="22"/>
        </w:rPr>
        <w:t>5</w:t>
      </w:r>
      <w:r w:rsidR="00F938C4" w:rsidRPr="00D95E81">
        <w:rPr>
          <w:rFonts w:eastAsia="新細明體" w:hint="eastAsia"/>
          <w:bCs/>
          <w:color w:val="0D0D0D" w:themeColor="text1" w:themeTint="F2"/>
          <w:spacing w:val="20"/>
          <w:szCs w:val="22"/>
        </w:rPr>
        <w:t>中</w:t>
      </w:r>
      <w:r w:rsidR="00F938C4" w:rsidRPr="00FB49DC">
        <w:rPr>
          <w:rFonts w:eastAsia="新細明體" w:hint="eastAsia"/>
          <w:bCs/>
          <w:spacing w:val="20"/>
          <w:szCs w:val="22"/>
        </w:rPr>
        <w:t>定義的</w:t>
      </w:r>
      <w:r w:rsidR="00F938C4">
        <w:rPr>
          <w:rFonts w:eastAsia="新細明體" w:hint="eastAsia"/>
          <w:bCs/>
          <w:spacing w:val="20"/>
          <w:szCs w:val="22"/>
        </w:rPr>
        <w:t>參數符號</w:t>
      </w:r>
      <w:r w:rsidR="00F938C4" w:rsidRPr="00FB49DC">
        <w:rPr>
          <w:rFonts w:eastAsia="新細明體" w:hint="eastAsia"/>
          <w:bCs/>
          <w:spacing w:val="20"/>
          <w:szCs w:val="22"/>
        </w:rPr>
        <w:t>，以數學式</w:t>
      </w:r>
      <w:r w:rsidR="00F938C4">
        <w:rPr>
          <w:rFonts w:eastAsia="新細明體" w:hint="eastAsia"/>
          <w:bCs/>
          <w:spacing w:val="20"/>
          <w:szCs w:val="22"/>
        </w:rPr>
        <w:t>表示每部</w:t>
      </w:r>
      <w:r w:rsidR="00F938C4" w:rsidRPr="004210F4">
        <w:rPr>
          <w:rFonts w:eastAsia="新細明體" w:hint="eastAsia"/>
          <w:bCs/>
          <w:spacing w:val="20"/>
          <w:szCs w:val="22"/>
        </w:rPr>
        <w:t>發電機</w:t>
      </w:r>
      <w:r w:rsidR="00F938C4">
        <w:rPr>
          <w:rFonts w:eastAsia="新細明體" w:hint="eastAsia"/>
          <w:bCs/>
          <w:spacing w:val="20"/>
          <w:szCs w:val="22"/>
        </w:rPr>
        <w:t>一</w:t>
      </w:r>
      <w:r w:rsidR="00F938C4" w:rsidRPr="00267018">
        <w:rPr>
          <w:rFonts w:eastAsia="新細明體" w:hint="eastAsia"/>
          <w:bCs/>
          <w:spacing w:val="20"/>
          <w:szCs w:val="22"/>
        </w:rPr>
        <w:t>年可提供的</w:t>
      </w:r>
      <w:r w:rsidR="00F938C4">
        <w:rPr>
          <w:rFonts w:eastAsia="新細明體" w:hint="eastAsia"/>
          <w:bCs/>
          <w:spacing w:val="20"/>
          <w:szCs w:val="22"/>
        </w:rPr>
        <w:t>總</w:t>
      </w:r>
      <w:r w:rsidR="00F938C4" w:rsidRPr="00267018">
        <w:rPr>
          <w:rFonts w:eastAsia="新細明體" w:hint="eastAsia"/>
          <w:bCs/>
          <w:spacing w:val="20"/>
          <w:szCs w:val="22"/>
        </w:rPr>
        <w:t>電能</w:t>
      </w:r>
      <w:r w:rsidRPr="006505DE">
        <w:rPr>
          <w:rFonts w:eastAsia="新細明體"/>
          <w:bCs/>
          <w:spacing w:val="20"/>
          <w:position w:val="-10"/>
          <w:szCs w:val="22"/>
        </w:rPr>
        <w:object w:dxaOrig="260" w:dyaOrig="320">
          <v:shape id="_x0000_i1130" type="#_x0000_t75" style="width:13.3pt;height:15.6pt" o:ole="">
            <v:imagedata r:id="rId243" o:title=""/>
          </v:shape>
          <o:OLEObject Type="Embed" ProgID="Equation.DSMT4" ShapeID="_x0000_i1130" DrawAspect="Content" ObjectID="_1734527609" r:id="rId244"/>
        </w:object>
      </w:r>
      <w:r w:rsidR="00F938C4" w:rsidRPr="00267018">
        <w:rPr>
          <w:rFonts w:eastAsia="新細明體" w:hint="eastAsia"/>
          <w:bCs/>
          <w:spacing w:val="20"/>
          <w:szCs w:val="22"/>
        </w:rPr>
        <w:t>（</w:t>
      </w:r>
      <w:r w:rsidR="00F938C4" w:rsidRPr="00D95E81">
        <w:rPr>
          <w:rFonts w:eastAsia="新細明體" w:hint="eastAsia"/>
          <w:bCs/>
          <w:color w:val="0D0D0D" w:themeColor="text1" w:themeTint="F2"/>
          <w:spacing w:val="20"/>
          <w:szCs w:val="22"/>
        </w:rPr>
        <w:t>2</w:t>
      </w:r>
      <w:r w:rsidR="00F938C4" w:rsidRPr="00D95E81">
        <w:rPr>
          <w:rFonts w:eastAsia="新細明體" w:hint="eastAsia"/>
          <w:bCs/>
          <w:color w:val="0D0D0D" w:themeColor="text1" w:themeTint="F2"/>
          <w:spacing w:val="20"/>
          <w:szCs w:val="22"/>
        </w:rPr>
        <w:t>分</w:t>
      </w:r>
      <w:r w:rsidR="00F938C4" w:rsidRPr="00267018">
        <w:rPr>
          <w:rFonts w:eastAsia="新細明體" w:hint="eastAsia"/>
          <w:bCs/>
          <w:spacing w:val="20"/>
          <w:szCs w:val="22"/>
        </w:rPr>
        <w:t>）。</w:t>
      </w:r>
    </w:p>
    <w:p w:rsidR="00F938C4" w:rsidRDefault="000922DE" w:rsidP="000922DE">
      <w:pPr>
        <w:pStyle w:val="TIT1"/>
        <w:autoSpaceDE w:val="0"/>
        <w:autoSpaceDN w:val="0"/>
        <w:spacing w:beforeLines="0" w:before="0"/>
        <w:ind w:leftChars="150" w:left="971" w:hangingChars="235" w:hanging="611"/>
        <w:rPr>
          <w:rFonts w:eastAsia="新細明體"/>
          <w:bCs/>
          <w:spacing w:val="20"/>
          <w:szCs w:val="22"/>
        </w:rPr>
      </w:pPr>
      <w:r>
        <w:rPr>
          <w:rFonts w:eastAsia="新細明體" w:hint="eastAsia"/>
          <w:bCs/>
          <w:spacing w:val="20"/>
          <w:szCs w:val="22"/>
        </w:rPr>
        <w:t>（</w:t>
      </w:r>
      <w:r w:rsidR="00F938C4">
        <w:rPr>
          <w:rFonts w:eastAsia="新細明體" w:hint="eastAsia"/>
          <w:bCs/>
          <w:spacing w:val="20"/>
          <w:szCs w:val="22"/>
        </w:rPr>
        <w:t>b</w:t>
      </w:r>
      <w:r>
        <w:rPr>
          <w:rFonts w:eastAsia="新細明體" w:hint="eastAsia"/>
          <w:bCs/>
          <w:spacing w:val="20"/>
          <w:szCs w:val="22"/>
        </w:rPr>
        <w:t>）</w:t>
      </w:r>
      <w:r w:rsidR="00F938C4" w:rsidRPr="00267018">
        <w:rPr>
          <w:rFonts w:eastAsia="新細明體" w:hint="eastAsia"/>
          <w:bCs/>
          <w:spacing w:val="20"/>
          <w:szCs w:val="22"/>
        </w:rPr>
        <w:t>利用</w:t>
      </w:r>
      <w:r w:rsidR="006505DE" w:rsidRPr="006505DE">
        <w:rPr>
          <w:rFonts w:eastAsia="新細明體"/>
          <w:bCs/>
          <w:spacing w:val="20"/>
          <w:position w:val="-10"/>
          <w:szCs w:val="22"/>
        </w:rPr>
        <w:object w:dxaOrig="260" w:dyaOrig="320">
          <v:shape id="_x0000_i1131" type="#_x0000_t75" style="width:13.3pt;height:15.6pt" o:ole="">
            <v:imagedata r:id="rId245" o:title=""/>
          </v:shape>
          <o:OLEObject Type="Embed" ProgID="Equation.DSMT4" ShapeID="_x0000_i1131" DrawAspect="Content" ObjectID="_1734527610" r:id="rId246"/>
        </w:object>
      </w:r>
      <w:r w:rsidR="00F938C4" w:rsidRPr="00267018">
        <w:rPr>
          <w:rFonts w:eastAsia="新細明體" w:hint="eastAsia"/>
          <w:bCs/>
          <w:spacing w:val="20"/>
          <w:szCs w:val="22"/>
        </w:rPr>
        <w:t>與</w:t>
      </w:r>
      <w:r w:rsidR="00F938C4" w:rsidRPr="00D95E81">
        <w:rPr>
          <w:rFonts w:eastAsia="新細明體" w:hint="eastAsia"/>
          <w:bCs/>
          <w:color w:val="0D0D0D" w:themeColor="text1" w:themeTint="F2"/>
          <w:spacing w:val="20"/>
          <w:szCs w:val="22"/>
        </w:rPr>
        <w:t>表</w:t>
      </w:r>
      <w:r w:rsidR="00F938C4" w:rsidRPr="00D95E81">
        <w:rPr>
          <w:rFonts w:eastAsia="新細明體" w:hint="eastAsia"/>
          <w:bCs/>
          <w:color w:val="0D0D0D" w:themeColor="text1" w:themeTint="F2"/>
          <w:spacing w:val="20"/>
          <w:szCs w:val="22"/>
        </w:rPr>
        <w:t>5</w:t>
      </w:r>
      <w:r w:rsidR="00F938C4" w:rsidRPr="00D95E81">
        <w:rPr>
          <w:rFonts w:eastAsia="新細明體" w:hint="eastAsia"/>
          <w:bCs/>
          <w:color w:val="0D0D0D" w:themeColor="text1" w:themeTint="F2"/>
          <w:spacing w:val="20"/>
          <w:szCs w:val="22"/>
        </w:rPr>
        <w:t>中</w:t>
      </w:r>
      <w:r w:rsidR="00F938C4" w:rsidRPr="00267018">
        <w:rPr>
          <w:rFonts w:eastAsia="新細明體" w:hint="eastAsia"/>
          <w:bCs/>
          <w:spacing w:val="20"/>
          <w:szCs w:val="22"/>
        </w:rPr>
        <w:t>定義的參數符號，以數學式</w:t>
      </w:r>
      <w:r w:rsidR="00F938C4">
        <w:rPr>
          <w:rFonts w:eastAsia="新細明體" w:hint="eastAsia"/>
          <w:bCs/>
          <w:spacing w:val="20"/>
          <w:szCs w:val="22"/>
        </w:rPr>
        <w:t>表示</w:t>
      </w:r>
      <w:r w:rsidR="00F84D3C">
        <w:rPr>
          <w:rFonts w:eastAsia="新細明體" w:hint="eastAsia"/>
          <w:bCs/>
          <w:spacing w:val="20"/>
          <w:szCs w:val="22"/>
        </w:rPr>
        <w:t>整個</w:t>
      </w:r>
      <w:r w:rsidR="00F84D3C" w:rsidRPr="00FB49DC">
        <w:rPr>
          <w:rFonts w:eastAsia="新細明體" w:hint="eastAsia"/>
          <w:bCs/>
          <w:spacing w:val="20"/>
          <w:szCs w:val="22"/>
        </w:rPr>
        <w:t>水力</w:t>
      </w:r>
      <w:r w:rsidR="00F938C4" w:rsidRPr="00267018">
        <w:rPr>
          <w:rFonts w:eastAsia="新細明體" w:hint="eastAsia"/>
          <w:bCs/>
          <w:spacing w:val="20"/>
          <w:szCs w:val="22"/>
        </w:rPr>
        <w:t>發電廠</w:t>
      </w:r>
      <w:r w:rsidR="00F938C4">
        <w:rPr>
          <w:rFonts w:eastAsia="新細明體" w:hint="eastAsia"/>
          <w:bCs/>
          <w:spacing w:val="20"/>
          <w:szCs w:val="22"/>
        </w:rPr>
        <w:t>一</w:t>
      </w:r>
      <w:r w:rsidR="00F938C4" w:rsidRPr="00267018">
        <w:rPr>
          <w:rFonts w:eastAsia="新細明體" w:hint="eastAsia"/>
          <w:bCs/>
          <w:spacing w:val="20"/>
          <w:szCs w:val="22"/>
        </w:rPr>
        <w:t>年可達成的</w:t>
      </w:r>
      <w:r w:rsidR="006505DE" w:rsidRPr="006964B0">
        <w:rPr>
          <w:spacing w:val="20"/>
          <w:position w:val="-10"/>
        </w:rPr>
        <w:object w:dxaOrig="480" w:dyaOrig="320">
          <v:shape id="_x0000_i1132" type="#_x0000_t75" style="width:23.85pt;height:15.6pt" o:ole="">
            <v:imagedata r:id="rId213" o:title=""/>
          </v:shape>
          <o:OLEObject Type="Embed" ProgID="Equation.DSMT4" ShapeID="_x0000_i1132" DrawAspect="Content" ObjectID="_1734527611" r:id="rId247"/>
        </w:object>
      </w:r>
      <w:proofErr w:type="gramStart"/>
      <w:r w:rsidR="00F938C4" w:rsidRPr="00267018">
        <w:rPr>
          <w:rFonts w:eastAsia="新細明體" w:hint="eastAsia"/>
          <w:bCs/>
          <w:spacing w:val="20"/>
          <w:szCs w:val="22"/>
        </w:rPr>
        <w:t>減排量</w:t>
      </w:r>
      <w:proofErr w:type="gramEnd"/>
      <w:r w:rsidR="006505DE" w:rsidRPr="006505DE">
        <w:rPr>
          <w:bCs/>
          <w:position w:val="-4"/>
        </w:rPr>
        <w:object w:dxaOrig="300" w:dyaOrig="240">
          <v:shape id="_x0000_i1133" type="#_x0000_t75" style="width:15.6pt;height:12.4pt" o:ole="">
            <v:imagedata r:id="rId248" o:title=""/>
          </v:shape>
          <o:OLEObject Type="Embed" ProgID="Equation.DSMT4" ShapeID="_x0000_i1133" DrawAspect="Content" ObjectID="_1734527612" r:id="rId249"/>
        </w:object>
      </w:r>
      <w:r w:rsidR="00F938C4" w:rsidRPr="00267018">
        <w:rPr>
          <w:rFonts w:eastAsia="新細明體" w:hint="eastAsia"/>
          <w:bCs/>
          <w:spacing w:val="20"/>
          <w:szCs w:val="22"/>
        </w:rPr>
        <w:t>。（</w:t>
      </w:r>
      <w:r w:rsidR="00F938C4" w:rsidRPr="00D95E81">
        <w:rPr>
          <w:rFonts w:eastAsia="新細明體" w:hint="eastAsia"/>
          <w:bCs/>
          <w:color w:val="0D0D0D" w:themeColor="text1" w:themeTint="F2"/>
          <w:spacing w:val="20"/>
          <w:szCs w:val="22"/>
        </w:rPr>
        <w:t>2</w:t>
      </w:r>
      <w:r w:rsidR="00F938C4" w:rsidRPr="00267018">
        <w:rPr>
          <w:rFonts w:eastAsia="新細明體" w:hint="eastAsia"/>
          <w:bCs/>
          <w:spacing w:val="20"/>
          <w:szCs w:val="22"/>
        </w:rPr>
        <w:t>分）</w:t>
      </w:r>
    </w:p>
    <w:p w:rsidR="00013E0E" w:rsidRDefault="00013E0E">
      <w:pPr>
        <w:widowControl/>
        <w:adjustRightInd/>
        <w:spacing w:line="240" w:lineRule="auto"/>
        <w:textAlignment w:val="auto"/>
        <w:rPr>
          <w:rFonts w:eastAsia="新細明體" w:cs="新細明體"/>
          <w:color w:val="000000"/>
          <w:spacing w:val="10"/>
          <w:sz w:val="22"/>
          <w:u w:val="single"/>
        </w:rPr>
      </w:pPr>
      <w:r>
        <w:br w:type="page"/>
      </w:r>
    </w:p>
    <w:p w:rsidR="008C6245" w:rsidRPr="00512CB4" w:rsidRDefault="008C6245" w:rsidP="000922DE">
      <w:pPr>
        <w:pStyle w:val="-05"/>
        <w:spacing w:line="345" w:lineRule="atLeast"/>
      </w:pPr>
      <w:r>
        <w:rPr>
          <w:rFonts w:hint="eastAsia"/>
        </w:rPr>
        <w:lastRenderedPageBreak/>
        <w:t>41</w:t>
      </w:r>
      <w:r w:rsidRPr="00512CB4">
        <w:rPr>
          <w:rFonts w:hint="eastAsia"/>
        </w:rPr>
        <w:t>-4</w:t>
      </w:r>
      <w:r>
        <w:rPr>
          <w:rFonts w:hint="eastAsia"/>
        </w:rPr>
        <w:t>4</w:t>
      </w:r>
      <w:proofErr w:type="gramStart"/>
      <w:r w:rsidRPr="00512CB4">
        <w:rPr>
          <w:rFonts w:hint="eastAsia"/>
        </w:rPr>
        <w:t>題為題</w:t>
      </w:r>
      <w:proofErr w:type="gramEnd"/>
      <w:r w:rsidRPr="00512CB4">
        <w:rPr>
          <w:rFonts w:hint="eastAsia"/>
        </w:rPr>
        <w:t>組</w:t>
      </w:r>
    </w:p>
    <w:p w:rsidR="008C6245" w:rsidRPr="00BC20D0" w:rsidRDefault="008C6245" w:rsidP="000922DE">
      <w:pPr>
        <w:pStyle w:val="tit2"/>
        <w:spacing w:line="345" w:lineRule="atLeast"/>
        <w:ind w:leftChars="150" w:left="360"/>
        <w:rPr>
          <w:rFonts w:eastAsia="新細明體"/>
          <w:szCs w:val="22"/>
        </w:rPr>
      </w:pPr>
      <w:r w:rsidRPr="00BC20D0">
        <w:rPr>
          <w:rFonts w:eastAsia="新細明體" w:hint="eastAsia"/>
          <w:szCs w:val="22"/>
        </w:rPr>
        <w:t>找尋其他適合居住的星球是科幻小說的經典題材。以目前地球科技，前往太陽系外仍然困難，而在太陽系內，相較於距離地球較近的月球或金星，火星最可能成為地球之外人類長期居住的星體。表</w:t>
      </w:r>
      <w:r w:rsidR="004503BA" w:rsidRPr="00BC20D0">
        <w:rPr>
          <w:rFonts w:eastAsia="新細明體" w:hint="eastAsia"/>
          <w:szCs w:val="22"/>
        </w:rPr>
        <w:t>6</w:t>
      </w:r>
      <w:r w:rsidRPr="00BC20D0">
        <w:rPr>
          <w:rFonts w:eastAsia="新細明體" w:hint="eastAsia"/>
          <w:szCs w:val="22"/>
        </w:rPr>
        <w:t>為火星與地球的數據比較。</w:t>
      </w: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91"/>
        <w:gridCol w:w="1954"/>
        <w:gridCol w:w="1985"/>
      </w:tblGrid>
      <w:tr w:rsidR="008C6245" w:rsidRPr="00BC20D0" w:rsidTr="007C31F2">
        <w:trPr>
          <w:trHeight w:val="345"/>
          <w:jc w:val="center"/>
        </w:trPr>
        <w:tc>
          <w:tcPr>
            <w:tcW w:w="7230" w:type="dxa"/>
            <w:gridSpan w:val="3"/>
            <w:tcBorders>
              <w:top w:val="nil"/>
              <w:left w:val="nil"/>
              <w:right w:val="nil"/>
            </w:tcBorders>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sidDel="00C67F4C">
              <w:rPr>
                <w:rFonts w:eastAsiaTheme="minorEastAsia"/>
                <w:color w:val="0D0D0D" w:themeColor="text1" w:themeTint="F2"/>
                <w:spacing w:val="10"/>
                <w:sz w:val="22"/>
                <w:szCs w:val="22"/>
                <w:shd w:val="clear" w:color="auto" w:fill="FFFFFF"/>
              </w:rPr>
              <w:t>表</w:t>
            </w:r>
            <w:r w:rsidR="004503BA" w:rsidRPr="00BC20D0">
              <w:rPr>
                <w:rFonts w:eastAsiaTheme="minorEastAsia"/>
                <w:color w:val="0D0D0D" w:themeColor="text1" w:themeTint="F2"/>
                <w:spacing w:val="10"/>
                <w:sz w:val="22"/>
                <w:szCs w:val="22"/>
                <w:shd w:val="clear" w:color="auto" w:fill="FFFFFF"/>
              </w:rPr>
              <w:t>6</w:t>
            </w:r>
          </w:p>
        </w:tc>
      </w:tr>
      <w:tr w:rsidR="008C6245" w:rsidRPr="00BC20D0" w:rsidTr="007C31F2">
        <w:trPr>
          <w:trHeight w:val="345"/>
          <w:jc w:val="center"/>
        </w:trPr>
        <w:tc>
          <w:tcPr>
            <w:tcW w:w="3291"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p>
        </w:tc>
        <w:tc>
          <w:tcPr>
            <w:tcW w:w="1954"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2"/>
              </w:rPr>
            </w:pPr>
            <w:r w:rsidRPr="00BC20D0">
              <w:rPr>
                <w:rFonts w:eastAsiaTheme="minorEastAsia"/>
                <w:spacing w:val="10"/>
                <w:sz w:val="22"/>
                <w:szCs w:val="22"/>
              </w:rPr>
              <w:t>地球</w:t>
            </w:r>
          </w:p>
        </w:tc>
        <w:tc>
          <w:tcPr>
            <w:tcW w:w="1985"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2"/>
              </w:rPr>
            </w:pPr>
            <w:r w:rsidRPr="00BC20D0">
              <w:rPr>
                <w:rFonts w:eastAsiaTheme="minorEastAsia"/>
                <w:spacing w:val="10"/>
                <w:sz w:val="22"/>
                <w:szCs w:val="22"/>
              </w:rPr>
              <w:t>火星</w:t>
            </w:r>
          </w:p>
        </w:tc>
      </w:tr>
      <w:tr w:rsidR="008C6245" w:rsidRPr="00BC20D0" w:rsidTr="007C31F2">
        <w:trPr>
          <w:trHeight w:val="345"/>
          <w:jc w:val="center"/>
        </w:trPr>
        <w:tc>
          <w:tcPr>
            <w:tcW w:w="3291"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2"/>
              </w:rPr>
            </w:pPr>
            <w:proofErr w:type="gramStart"/>
            <w:r w:rsidRPr="00BC20D0">
              <w:rPr>
                <w:rFonts w:eastAsiaTheme="minorEastAsia"/>
                <w:spacing w:val="10"/>
                <w:sz w:val="22"/>
                <w:szCs w:val="22"/>
              </w:rPr>
              <w:t>平均繞日半徑</w:t>
            </w:r>
            <w:proofErr w:type="gramEnd"/>
            <w:r w:rsidRPr="00BC20D0">
              <w:rPr>
                <w:rFonts w:eastAsiaTheme="minorEastAsia"/>
                <w:spacing w:val="10"/>
                <w:sz w:val="22"/>
                <w:szCs w:val="22"/>
              </w:rPr>
              <w:t>（</w:t>
            </w:r>
            <w:r w:rsidR="002B0469">
              <w:rPr>
                <w:rFonts w:eastAsiaTheme="minorEastAsia" w:hint="eastAsia"/>
                <w:spacing w:val="10"/>
                <w:sz w:val="22"/>
                <w:szCs w:val="22"/>
              </w:rPr>
              <w:t>AU</w:t>
            </w:r>
            <w:r w:rsidRPr="00BC20D0">
              <w:rPr>
                <w:rFonts w:eastAsiaTheme="minorEastAsia"/>
                <w:spacing w:val="10"/>
                <w:sz w:val="22"/>
                <w:szCs w:val="22"/>
              </w:rPr>
              <w:t>）</w:t>
            </w:r>
          </w:p>
        </w:tc>
        <w:tc>
          <w:tcPr>
            <w:tcW w:w="1954"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1</w:t>
            </w:r>
          </w:p>
        </w:tc>
        <w:tc>
          <w:tcPr>
            <w:tcW w:w="1985"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1.5</w:t>
            </w:r>
          </w:p>
        </w:tc>
      </w:tr>
      <w:tr w:rsidR="008C6245" w:rsidRPr="00BC20D0" w:rsidTr="007C31F2">
        <w:trPr>
          <w:trHeight w:val="345"/>
          <w:jc w:val="center"/>
        </w:trPr>
        <w:tc>
          <w:tcPr>
            <w:tcW w:w="3291"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軌道週期（地球日）</w:t>
            </w:r>
          </w:p>
        </w:tc>
        <w:tc>
          <w:tcPr>
            <w:tcW w:w="1954"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365.26</w:t>
            </w:r>
          </w:p>
        </w:tc>
        <w:tc>
          <w:tcPr>
            <w:tcW w:w="1985"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686.98</w:t>
            </w:r>
          </w:p>
        </w:tc>
      </w:tr>
      <w:tr w:rsidR="008C6245" w:rsidRPr="00BC20D0" w:rsidTr="007C31F2">
        <w:trPr>
          <w:trHeight w:val="345"/>
          <w:jc w:val="center"/>
        </w:trPr>
        <w:tc>
          <w:tcPr>
            <w:tcW w:w="3291"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自轉週期（小時）</w:t>
            </w:r>
          </w:p>
        </w:tc>
        <w:tc>
          <w:tcPr>
            <w:tcW w:w="1954"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23.9</w:t>
            </w:r>
          </w:p>
        </w:tc>
        <w:tc>
          <w:tcPr>
            <w:tcW w:w="1985"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24.6</w:t>
            </w:r>
          </w:p>
        </w:tc>
      </w:tr>
      <w:tr w:rsidR="008C6245" w:rsidRPr="00BC20D0" w:rsidTr="007C31F2">
        <w:trPr>
          <w:trHeight w:val="345"/>
          <w:jc w:val="center"/>
        </w:trPr>
        <w:tc>
          <w:tcPr>
            <w:tcW w:w="3291"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自轉軸傾角（度）</w:t>
            </w:r>
          </w:p>
        </w:tc>
        <w:tc>
          <w:tcPr>
            <w:tcW w:w="1954"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23.5</w:t>
            </w:r>
          </w:p>
        </w:tc>
        <w:tc>
          <w:tcPr>
            <w:tcW w:w="1985"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25.2</w:t>
            </w:r>
          </w:p>
        </w:tc>
      </w:tr>
      <w:tr w:rsidR="008C6245" w:rsidRPr="00BC20D0" w:rsidTr="007C31F2">
        <w:trPr>
          <w:trHeight w:val="345"/>
          <w:jc w:val="center"/>
        </w:trPr>
        <w:tc>
          <w:tcPr>
            <w:tcW w:w="3291"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2"/>
              </w:rPr>
            </w:pPr>
            <w:r w:rsidRPr="00BC20D0">
              <w:rPr>
                <w:rFonts w:eastAsiaTheme="minorEastAsia"/>
                <w:spacing w:val="10"/>
                <w:sz w:val="22"/>
                <w:szCs w:val="22"/>
              </w:rPr>
              <w:t>自轉軸指向星座</w:t>
            </w:r>
          </w:p>
        </w:tc>
        <w:tc>
          <w:tcPr>
            <w:tcW w:w="1954"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2"/>
              </w:rPr>
            </w:pPr>
            <w:r w:rsidRPr="00BC20D0">
              <w:rPr>
                <w:rFonts w:eastAsiaTheme="minorEastAsia"/>
                <w:spacing w:val="10"/>
                <w:sz w:val="22"/>
                <w:szCs w:val="22"/>
              </w:rPr>
              <w:t>小熊座</w:t>
            </w:r>
          </w:p>
        </w:tc>
        <w:tc>
          <w:tcPr>
            <w:tcW w:w="1985"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2"/>
              </w:rPr>
            </w:pPr>
            <w:r w:rsidRPr="00BC20D0">
              <w:rPr>
                <w:rFonts w:eastAsiaTheme="minorEastAsia"/>
                <w:spacing w:val="10"/>
                <w:sz w:val="22"/>
                <w:szCs w:val="24"/>
              </w:rPr>
              <w:t>天鵝座</w:t>
            </w:r>
          </w:p>
        </w:tc>
      </w:tr>
      <w:tr w:rsidR="008C6245" w:rsidRPr="00BC20D0" w:rsidTr="007C31F2">
        <w:trPr>
          <w:trHeight w:val="345"/>
          <w:jc w:val="center"/>
        </w:trPr>
        <w:tc>
          <w:tcPr>
            <w:tcW w:w="3291"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質量（單位為地球質量）</w:t>
            </w:r>
          </w:p>
        </w:tc>
        <w:tc>
          <w:tcPr>
            <w:tcW w:w="1954"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1</w:t>
            </w:r>
          </w:p>
        </w:tc>
        <w:tc>
          <w:tcPr>
            <w:tcW w:w="1985"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0.11</w:t>
            </w:r>
          </w:p>
        </w:tc>
      </w:tr>
      <w:tr w:rsidR="008C6245" w:rsidRPr="00BC20D0" w:rsidTr="007C31F2">
        <w:trPr>
          <w:trHeight w:val="345"/>
          <w:jc w:val="center"/>
        </w:trPr>
        <w:tc>
          <w:tcPr>
            <w:tcW w:w="3291"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直徑（單位為地球直徑）</w:t>
            </w:r>
          </w:p>
        </w:tc>
        <w:tc>
          <w:tcPr>
            <w:tcW w:w="1954"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1</w:t>
            </w:r>
          </w:p>
        </w:tc>
        <w:tc>
          <w:tcPr>
            <w:tcW w:w="1985"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0.53</w:t>
            </w:r>
          </w:p>
        </w:tc>
      </w:tr>
      <w:tr w:rsidR="008C6245" w:rsidRPr="00BC20D0" w:rsidTr="007C31F2">
        <w:trPr>
          <w:trHeight w:val="345"/>
          <w:jc w:val="center"/>
        </w:trPr>
        <w:tc>
          <w:tcPr>
            <w:tcW w:w="3291"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表面大氣壓力（百帕）</w:t>
            </w:r>
          </w:p>
        </w:tc>
        <w:tc>
          <w:tcPr>
            <w:tcW w:w="1954"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1013</w:t>
            </w:r>
          </w:p>
        </w:tc>
        <w:tc>
          <w:tcPr>
            <w:tcW w:w="1985"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7.5</w:t>
            </w:r>
          </w:p>
        </w:tc>
      </w:tr>
      <w:tr w:rsidR="008C6245" w:rsidRPr="00BC20D0" w:rsidTr="007C31F2">
        <w:trPr>
          <w:trHeight w:val="345"/>
          <w:jc w:val="center"/>
        </w:trPr>
        <w:tc>
          <w:tcPr>
            <w:tcW w:w="3291"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臭氧含量</w:t>
            </w:r>
          </w:p>
        </w:tc>
        <w:tc>
          <w:tcPr>
            <w:tcW w:w="1954"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多</w:t>
            </w:r>
          </w:p>
        </w:tc>
        <w:tc>
          <w:tcPr>
            <w:tcW w:w="1985" w:type="dxa"/>
            <w:shd w:val="clear" w:color="auto" w:fill="auto"/>
            <w:vAlign w:val="center"/>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少</w:t>
            </w:r>
          </w:p>
        </w:tc>
      </w:tr>
      <w:tr w:rsidR="008C6245" w:rsidRPr="00BC20D0" w:rsidTr="007C31F2">
        <w:trPr>
          <w:trHeight w:val="345"/>
          <w:jc w:val="center"/>
        </w:trPr>
        <w:tc>
          <w:tcPr>
            <w:tcW w:w="3291"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天體磁場</w:t>
            </w:r>
          </w:p>
        </w:tc>
        <w:tc>
          <w:tcPr>
            <w:tcW w:w="1954"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較強且全球性</w:t>
            </w:r>
          </w:p>
        </w:tc>
        <w:tc>
          <w:tcPr>
            <w:tcW w:w="1985" w:type="dxa"/>
            <w:shd w:val="clear" w:color="auto" w:fill="auto"/>
            <w:vAlign w:val="center"/>
            <w:hideMark/>
          </w:tcPr>
          <w:p w:rsidR="008C6245" w:rsidRPr="00BC20D0" w:rsidRDefault="008C6245" w:rsidP="000922DE">
            <w:pPr>
              <w:widowControl/>
              <w:adjustRightInd/>
              <w:spacing w:line="345" w:lineRule="atLeast"/>
              <w:jc w:val="center"/>
              <w:textAlignment w:val="auto"/>
              <w:rPr>
                <w:rFonts w:eastAsiaTheme="minorEastAsia"/>
                <w:spacing w:val="10"/>
                <w:sz w:val="22"/>
                <w:szCs w:val="24"/>
              </w:rPr>
            </w:pPr>
            <w:r w:rsidRPr="00BC20D0">
              <w:rPr>
                <w:rFonts w:eastAsiaTheme="minorEastAsia"/>
                <w:spacing w:val="10"/>
                <w:sz w:val="22"/>
                <w:szCs w:val="24"/>
              </w:rPr>
              <w:t>極弱且局部</w:t>
            </w:r>
          </w:p>
        </w:tc>
      </w:tr>
    </w:tbl>
    <w:p w:rsidR="008C6245" w:rsidRPr="00512CB4" w:rsidRDefault="008C6245" w:rsidP="000922DE">
      <w:pPr>
        <w:pStyle w:val="TIT1"/>
        <w:spacing w:before="60" w:line="345" w:lineRule="atLeast"/>
        <w:ind w:left="357" w:hanging="357"/>
      </w:pPr>
      <w:r>
        <w:rPr>
          <w:rFonts w:hint="eastAsia"/>
        </w:rPr>
        <w:t>41</w:t>
      </w:r>
      <w:r w:rsidRPr="00512CB4">
        <w:rPr>
          <w:rFonts w:hint="eastAsia"/>
        </w:rPr>
        <w:t>.</w:t>
      </w:r>
      <w:r w:rsidRPr="00512CB4">
        <w:tab/>
      </w:r>
      <w:r w:rsidR="00717EC3">
        <w:rPr>
          <w:rFonts w:hint="eastAsia"/>
        </w:rPr>
        <w:t>如果</w:t>
      </w:r>
      <w:r w:rsidRPr="00512CB4">
        <w:rPr>
          <w:rFonts w:hint="eastAsia"/>
        </w:rPr>
        <w:t>火星成為太空移民的目標，</w:t>
      </w:r>
      <w:r w:rsidR="00717EC3">
        <w:rPr>
          <w:rFonts w:hint="eastAsia"/>
        </w:rPr>
        <w:t>基於已知事實，</w:t>
      </w:r>
      <w:r w:rsidRPr="00512CB4">
        <w:rPr>
          <w:rFonts w:hint="eastAsia"/>
        </w:rPr>
        <w:t>下列何者</w:t>
      </w:r>
      <w:r w:rsidR="00717EC3">
        <w:rPr>
          <w:rFonts w:hint="eastAsia"/>
        </w:rPr>
        <w:t>正確</w:t>
      </w:r>
      <w:r w:rsidRPr="00E965F5">
        <w:rPr>
          <w:rFonts w:hint="eastAsia"/>
        </w:rPr>
        <w:t>？</w:t>
      </w:r>
    </w:p>
    <w:p w:rsidR="008C6245" w:rsidRPr="00512CB4" w:rsidRDefault="008C6245" w:rsidP="000922DE">
      <w:pPr>
        <w:pStyle w:val="AA"/>
        <w:spacing w:line="345" w:lineRule="atLeast"/>
        <w:ind w:left="684" w:hangingChars="135" w:hanging="324"/>
      </w:pPr>
      <w:bookmarkStart w:id="3" w:name="_Hlk117523846"/>
      <w:r w:rsidRPr="00512CB4">
        <w:t>(A)</w:t>
      </w:r>
      <w:r w:rsidRPr="00512CB4">
        <w:rPr>
          <w:rFonts w:hint="eastAsia"/>
        </w:rPr>
        <w:t>是距離地球最近的天體，交通方便</w:t>
      </w:r>
    </w:p>
    <w:p w:rsidR="008C6245" w:rsidRPr="00E965F5" w:rsidRDefault="008C6245" w:rsidP="000922DE">
      <w:pPr>
        <w:pStyle w:val="AA"/>
        <w:spacing w:line="345" w:lineRule="atLeast"/>
        <w:ind w:left="684" w:hangingChars="135" w:hanging="324"/>
      </w:pPr>
      <w:r w:rsidRPr="00E965F5">
        <w:t>(B)</w:t>
      </w:r>
      <w:r w:rsidRPr="00E965F5">
        <w:rPr>
          <w:rFonts w:hint="eastAsia"/>
        </w:rPr>
        <w:t>表面引力與地球幾乎相等，有機會以大地工程製造出厚重大氣</w:t>
      </w:r>
    </w:p>
    <w:p w:rsidR="008C6245" w:rsidRPr="00E965F5" w:rsidRDefault="008C6245" w:rsidP="000922DE">
      <w:pPr>
        <w:pStyle w:val="AA"/>
        <w:spacing w:line="345" w:lineRule="atLeast"/>
        <w:ind w:left="684" w:hangingChars="135" w:hanging="324"/>
      </w:pPr>
      <w:r w:rsidRPr="00E965F5">
        <w:t>(C)</w:t>
      </w:r>
      <w:r w:rsidRPr="00E965F5">
        <w:rPr>
          <w:rFonts w:hint="eastAsia"/>
        </w:rPr>
        <w:t>與太陽距離適中且具有大氣，整體溫度能使水以液態方式存在於</w:t>
      </w:r>
      <w:r w:rsidR="00FB3EE7">
        <w:rPr>
          <w:rFonts w:hint="eastAsia"/>
        </w:rPr>
        <w:t>火星</w:t>
      </w:r>
      <w:r w:rsidRPr="00E965F5">
        <w:rPr>
          <w:rFonts w:hint="eastAsia"/>
        </w:rPr>
        <w:t>地</w:t>
      </w:r>
      <w:r w:rsidR="002B0469">
        <w:rPr>
          <w:rFonts w:hint="eastAsia"/>
        </w:rPr>
        <w:t>表</w:t>
      </w:r>
    </w:p>
    <w:p w:rsidR="008C6245" w:rsidRPr="00E965F5" w:rsidRDefault="008C6245" w:rsidP="000922DE">
      <w:pPr>
        <w:pStyle w:val="AA"/>
        <w:spacing w:line="345" w:lineRule="atLeast"/>
        <w:ind w:left="684" w:hangingChars="135" w:hanging="324"/>
      </w:pPr>
      <w:r w:rsidRPr="00E965F5">
        <w:t>(D)</w:t>
      </w:r>
      <w:r w:rsidRPr="00E965F5">
        <w:rPr>
          <w:rFonts w:hint="eastAsia"/>
        </w:rPr>
        <w:t>地球</w:t>
      </w:r>
      <w:r w:rsidR="002B0469">
        <w:rPr>
          <w:rFonts w:hint="eastAsia"/>
        </w:rPr>
        <w:t>上的北極星和火星上的北極星是同一顆恆星</w:t>
      </w:r>
      <w:r w:rsidRPr="00E965F5">
        <w:rPr>
          <w:rFonts w:hint="eastAsia"/>
        </w:rPr>
        <w:t>，不易迷失方向</w:t>
      </w:r>
    </w:p>
    <w:p w:rsidR="008C6245" w:rsidRPr="00E965F5" w:rsidRDefault="008C6245" w:rsidP="000922DE">
      <w:pPr>
        <w:pStyle w:val="AA"/>
        <w:spacing w:line="345" w:lineRule="atLeast"/>
        <w:ind w:left="684" w:hangingChars="135" w:hanging="324"/>
      </w:pPr>
      <w:r w:rsidRPr="00E965F5">
        <w:t>(E)</w:t>
      </w:r>
      <w:r w:rsidRPr="00E965F5">
        <w:rPr>
          <w:rFonts w:hint="eastAsia"/>
        </w:rPr>
        <w:t>自轉週期與地球相當，因此日夜溫度變化</w:t>
      </w:r>
      <w:r w:rsidR="00FB3EE7">
        <w:rPr>
          <w:rFonts w:hint="eastAsia"/>
        </w:rPr>
        <w:t>的</w:t>
      </w:r>
      <w:r w:rsidR="002B0469">
        <w:rPr>
          <w:rFonts w:hint="eastAsia"/>
        </w:rPr>
        <w:t>週期與地球</w:t>
      </w:r>
      <w:r w:rsidRPr="00E965F5">
        <w:rPr>
          <w:rFonts w:hint="eastAsia"/>
        </w:rPr>
        <w:t>類似</w:t>
      </w:r>
    </w:p>
    <w:bookmarkEnd w:id="3"/>
    <w:p w:rsidR="008C6245" w:rsidRPr="00512CB4" w:rsidRDefault="008C6245" w:rsidP="000922DE">
      <w:pPr>
        <w:pStyle w:val="TIT1"/>
        <w:spacing w:before="60" w:line="345" w:lineRule="atLeast"/>
        <w:ind w:left="357" w:hanging="357"/>
      </w:pPr>
      <w:r>
        <w:rPr>
          <w:rFonts w:hint="eastAsia"/>
        </w:rPr>
        <w:t>42</w:t>
      </w:r>
      <w:r w:rsidRPr="00512CB4">
        <w:rPr>
          <w:rFonts w:hint="eastAsia"/>
        </w:rPr>
        <w:t>.</w:t>
      </w:r>
      <w:r w:rsidRPr="00512CB4">
        <w:tab/>
      </w:r>
      <w:r w:rsidRPr="00E965F5">
        <w:rPr>
          <w:rFonts w:hint="eastAsia"/>
        </w:rPr>
        <w:t>在地球觀察</w:t>
      </w:r>
      <w:r w:rsidRPr="00E965F5">
        <w:rPr>
          <w:rFonts w:hint="eastAsia"/>
        </w:rPr>
        <w:t>25.3</w:t>
      </w:r>
      <w:r w:rsidRPr="00E965F5">
        <w:rPr>
          <w:rFonts w:hint="eastAsia"/>
        </w:rPr>
        <w:t>光年外天琴座的織女星，顏色為藍白色。試問若在火星觀察織女星，其顏色應該最接近下列何者？</w:t>
      </w:r>
    </w:p>
    <w:p w:rsidR="008C6245" w:rsidRPr="001932FD" w:rsidRDefault="008C6245" w:rsidP="000922DE">
      <w:pPr>
        <w:pStyle w:val="ABCDE"/>
        <w:spacing w:line="345" w:lineRule="atLeast"/>
        <w:ind w:left="360"/>
      </w:pPr>
      <w:r w:rsidRPr="001932FD">
        <w:t>(A)</w:t>
      </w:r>
      <w:r w:rsidRPr="00BC20D0">
        <w:rPr>
          <w:rFonts w:hint="eastAsia"/>
        </w:rPr>
        <w:t>黑色</w:t>
      </w:r>
      <w:r w:rsidRPr="001932FD">
        <w:tab/>
        <w:t>(B)</w:t>
      </w:r>
      <w:r w:rsidRPr="001932FD">
        <w:rPr>
          <w:rFonts w:hint="eastAsia"/>
        </w:rPr>
        <w:t>紅色</w:t>
      </w:r>
      <w:r w:rsidRPr="001932FD">
        <w:tab/>
        <w:t>(C)</w:t>
      </w:r>
      <w:r w:rsidRPr="001932FD">
        <w:rPr>
          <w:rFonts w:hint="eastAsia"/>
        </w:rPr>
        <w:t>黃色</w:t>
      </w:r>
      <w:r w:rsidRPr="001932FD">
        <w:tab/>
        <w:t>(D)</w:t>
      </w:r>
      <w:r w:rsidRPr="001932FD">
        <w:rPr>
          <w:rFonts w:hint="eastAsia"/>
        </w:rPr>
        <w:t>藍白色</w:t>
      </w:r>
      <w:r w:rsidRPr="001932FD">
        <w:tab/>
        <w:t>(E)</w:t>
      </w:r>
      <w:r w:rsidRPr="001932FD">
        <w:rPr>
          <w:rFonts w:hint="eastAsia"/>
        </w:rPr>
        <w:t>紫色</w:t>
      </w:r>
    </w:p>
    <w:p w:rsidR="008C6245" w:rsidRPr="00512CB4" w:rsidRDefault="008C6245" w:rsidP="000922DE">
      <w:pPr>
        <w:pStyle w:val="TIT1"/>
        <w:spacing w:before="60" w:line="345" w:lineRule="atLeast"/>
        <w:ind w:left="357" w:hanging="357"/>
      </w:pPr>
      <w:r>
        <w:rPr>
          <w:rFonts w:hint="eastAsia"/>
        </w:rPr>
        <w:t>43</w:t>
      </w:r>
      <w:r w:rsidRPr="00512CB4">
        <w:rPr>
          <w:rFonts w:hint="eastAsia"/>
        </w:rPr>
        <w:t>.</w:t>
      </w:r>
      <w:r w:rsidRPr="00512CB4">
        <w:tab/>
      </w:r>
      <w:r w:rsidRPr="00E965F5">
        <w:rPr>
          <w:rFonts w:hint="eastAsia"/>
        </w:rPr>
        <w:t>與地球相比，下列有關火星的敘述，何者正確？</w:t>
      </w:r>
    </w:p>
    <w:p w:rsidR="004503BA" w:rsidRPr="00E965F5" w:rsidRDefault="004503BA" w:rsidP="000922DE">
      <w:pPr>
        <w:pStyle w:val="AA"/>
        <w:spacing w:line="345" w:lineRule="atLeast"/>
        <w:ind w:left="684" w:hangingChars="135" w:hanging="324"/>
      </w:pPr>
      <w:r w:rsidRPr="00E965F5">
        <w:t>(</w:t>
      </w:r>
      <w:r w:rsidRPr="00E965F5">
        <w:rPr>
          <w:rFonts w:hint="eastAsia"/>
        </w:rPr>
        <w:t>A</w:t>
      </w:r>
      <w:r w:rsidRPr="00E965F5">
        <w:t>)</w:t>
      </w:r>
      <w:r w:rsidRPr="00E965F5">
        <w:rPr>
          <w:rFonts w:hint="eastAsia"/>
        </w:rPr>
        <w:t>火星表面的北回歸線，大約在北緯</w:t>
      </w:r>
      <w:r w:rsidRPr="00E965F5">
        <w:rPr>
          <w:rFonts w:hint="eastAsia"/>
        </w:rPr>
        <w:t>25</w:t>
      </w:r>
      <w:r w:rsidRPr="00E965F5">
        <w:rPr>
          <w:rFonts w:hint="eastAsia"/>
        </w:rPr>
        <w:t>度</w:t>
      </w:r>
    </w:p>
    <w:p w:rsidR="008C6245" w:rsidRPr="00E965F5" w:rsidRDefault="008C6245" w:rsidP="000922DE">
      <w:pPr>
        <w:pStyle w:val="AA"/>
        <w:spacing w:line="345" w:lineRule="atLeast"/>
        <w:ind w:left="684" w:hangingChars="135" w:hanging="324"/>
      </w:pPr>
      <w:r w:rsidRPr="00E965F5">
        <w:t>(B)</w:t>
      </w:r>
      <w:r w:rsidRPr="00E965F5">
        <w:rPr>
          <w:rFonts w:hint="eastAsia"/>
        </w:rPr>
        <w:t>火星春夏秋冬各季節的時間比地球短</w:t>
      </w:r>
    </w:p>
    <w:p w:rsidR="008C6245" w:rsidRPr="00E965F5" w:rsidRDefault="008C6245" w:rsidP="000922DE">
      <w:pPr>
        <w:pStyle w:val="AA"/>
        <w:spacing w:line="345" w:lineRule="atLeast"/>
        <w:ind w:left="684" w:hangingChars="135" w:hanging="324"/>
      </w:pPr>
      <w:r w:rsidRPr="00E965F5">
        <w:t>(C)</w:t>
      </w:r>
      <w:r w:rsidRPr="00E965F5">
        <w:rPr>
          <w:rFonts w:hint="eastAsia"/>
        </w:rPr>
        <w:t>火星受到更強的太陽潮汐力</w:t>
      </w:r>
    </w:p>
    <w:p w:rsidR="008C6245" w:rsidRPr="00E965F5" w:rsidRDefault="008C6245" w:rsidP="000922DE">
      <w:pPr>
        <w:pStyle w:val="AA"/>
        <w:spacing w:line="345" w:lineRule="atLeast"/>
        <w:ind w:left="684" w:hangingChars="135" w:hanging="324"/>
      </w:pPr>
      <w:r w:rsidRPr="00E965F5">
        <w:t>(D)</w:t>
      </w:r>
      <w:r w:rsidRPr="00E965F5">
        <w:rPr>
          <w:rFonts w:hint="eastAsia"/>
        </w:rPr>
        <w:t>火星在當地春分時，於火星赤道觀測中午時刻的太陽仰角約為</w:t>
      </w:r>
      <w:r w:rsidRPr="00E965F5">
        <w:rPr>
          <w:rFonts w:hint="eastAsia"/>
        </w:rPr>
        <w:t>65</w:t>
      </w:r>
      <w:r w:rsidRPr="00E965F5">
        <w:rPr>
          <w:rFonts w:hint="eastAsia"/>
        </w:rPr>
        <w:t>度</w:t>
      </w:r>
    </w:p>
    <w:p w:rsidR="008C6245" w:rsidRPr="00E965F5" w:rsidRDefault="008C6245" w:rsidP="000922DE">
      <w:pPr>
        <w:pStyle w:val="AA"/>
        <w:spacing w:line="345" w:lineRule="atLeast"/>
        <w:ind w:left="684" w:hangingChars="135" w:hanging="324"/>
      </w:pPr>
      <w:r w:rsidRPr="00E965F5">
        <w:t>(E)</w:t>
      </w:r>
      <w:r w:rsidRPr="00E965F5">
        <w:rPr>
          <w:rFonts w:hint="eastAsia"/>
        </w:rPr>
        <w:t>火星抵禦太陽風或宇宙射線的能力遠高於地球</w:t>
      </w:r>
    </w:p>
    <w:p w:rsidR="008C6245" w:rsidRPr="00512CB4" w:rsidRDefault="008C6245" w:rsidP="000922DE">
      <w:pPr>
        <w:pStyle w:val="TIT1"/>
        <w:spacing w:before="60" w:line="345" w:lineRule="atLeast"/>
        <w:ind w:left="357" w:hanging="357"/>
      </w:pPr>
      <w:r w:rsidRPr="00512CB4">
        <w:rPr>
          <w:rFonts w:hint="eastAsia"/>
        </w:rPr>
        <w:t>4</w:t>
      </w:r>
      <w:r>
        <w:rPr>
          <w:rFonts w:hint="eastAsia"/>
        </w:rPr>
        <w:t>4</w:t>
      </w:r>
      <w:r w:rsidRPr="00512CB4">
        <w:rPr>
          <w:rFonts w:hint="eastAsia"/>
        </w:rPr>
        <w:t>.</w:t>
      </w:r>
      <w:r w:rsidRPr="00512CB4">
        <w:tab/>
      </w:r>
      <w:r w:rsidRPr="00E965F5">
        <w:rPr>
          <w:rFonts w:hint="eastAsia"/>
        </w:rPr>
        <w:t>從火星觀察織女星所得到的絕對星等和地球上觀測到的有何差異</w:t>
      </w:r>
      <w:r w:rsidR="00136E08">
        <w:rPr>
          <w:rFonts w:hint="eastAsia"/>
        </w:rPr>
        <w:t>（表</w:t>
      </w:r>
      <w:r w:rsidR="00136E08">
        <w:rPr>
          <w:rFonts w:hint="eastAsia"/>
        </w:rPr>
        <w:t>7</w:t>
      </w:r>
      <w:r w:rsidR="00136E08">
        <w:rPr>
          <w:rFonts w:hint="eastAsia"/>
        </w:rPr>
        <w:t>）</w:t>
      </w:r>
      <w:r w:rsidRPr="00E965F5">
        <w:rPr>
          <w:rFonts w:hint="eastAsia"/>
        </w:rPr>
        <w:t>？</w:t>
      </w:r>
      <w:r w:rsidR="002B0469">
        <w:rPr>
          <w:rFonts w:hint="eastAsia"/>
        </w:rPr>
        <w:t>並解釋原因。</w:t>
      </w:r>
      <w:r w:rsidRPr="00E965F5">
        <w:rPr>
          <w:rFonts w:hint="eastAsia"/>
        </w:rPr>
        <w:t>（</w:t>
      </w:r>
      <w:r w:rsidRPr="00E965F5">
        <w:t>2</w:t>
      </w:r>
      <w:r w:rsidRPr="00E965F5">
        <w:rPr>
          <w:rFonts w:hint="eastAsia"/>
        </w:rPr>
        <w:t>分）</w:t>
      </w:r>
    </w:p>
    <w:tbl>
      <w:tblPr>
        <w:tblStyle w:val="af7"/>
        <w:tblpPr w:leftFromText="180" w:rightFromText="180" w:vertAnchor="text" w:horzAnchor="margin" w:tblpXSpec="center" w:tblpY="152"/>
        <w:tblW w:w="8642" w:type="dxa"/>
        <w:tblLook w:val="04A0" w:firstRow="1" w:lastRow="0" w:firstColumn="1" w:lastColumn="0" w:noHBand="0" w:noVBand="1"/>
      </w:tblPr>
      <w:tblGrid>
        <w:gridCol w:w="1129"/>
        <w:gridCol w:w="1985"/>
        <w:gridCol w:w="1559"/>
        <w:gridCol w:w="3969"/>
      </w:tblGrid>
      <w:tr w:rsidR="008C6245" w:rsidRPr="00BC20D0" w:rsidTr="000922DE">
        <w:tc>
          <w:tcPr>
            <w:tcW w:w="8642" w:type="dxa"/>
            <w:gridSpan w:val="4"/>
            <w:tcBorders>
              <w:top w:val="nil"/>
              <w:left w:val="nil"/>
              <w:right w:val="nil"/>
            </w:tcBorders>
            <w:vAlign w:val="center"/>
          </w:tcPr>
          <w:p w:rsidR="008C6245" w:rsidRPr="00BC20D0" w:rsidRDefault="008C6245" w:rsidP="000922DE">
            <w:pPr>
              <w:spacing w:line="345" w:lineRule="atLeast"/>
              <w:jc w:val="center"/>
              <w:rPr>
                <w:rFonts w:eastAsiaTheme="minorEastAsia"/>
                <w:spacing w:val="10"/>
                <w:sz w:val="22"/>
                <w:szCs w:val="22"/>
              </w:rPr>
            </w:pPr>
            <w:bookmarkStart w:id="4" w:name="_Hlk120782146"/>
            <w:r w:rsidRPr="00BC20D0">
              <w:rPr>
                <w:rFonts w:eastAsiaTheme="minorEastAsia"/>
                <w:color w:val="0D0D0D" w:themeColor="text1" w:themeTint="F2"/>
                <w:spacing w:val="10"/>
                <w:sz w:val="22"/>
                <w:szCs w:val="22"/>
              </w:rPr>
              <w:t>表</w:t>
            </w:r>
            <w:r w:rsidR="000743A8" w:rsidRPr="00BC20D0">
              <w:rPr>
                <w:rFonts w:eastAsiaTheme="minorEastAsia"/>
                <w:color w:val="0D0D0D" w:themeColor="text1" w:themeTint="F2"/>
                <w:spacing w:val="10"/>
                <w:sz w:val="22"/>
                <w:szCs w:val="22"/>
              </w:rPr>
              <w:t>7</w:t>
            </w:r>
          </w:p>
        </w:tc>
      </w:tr>
      <w:tr w:rsidR="008C6245" w:rsidRPr="00BC20D0" w:rsidTr="000922DE">
        <w:tc>
          <w:tcPr>
            <w:tcW w:w="3114" w:type="dxa"/>
            <w:gridSpan w:val="2"/>
            <w:tcBorders>
              <w:tl2br w:val="single" w:sz="4" w:space="0" w:color="auto"/>
            </w:tcBorders>
            <w:vAlign w:val="center"/>
          </w:tcPr>
          <w:p w:rsidR="008C6245" w:rsidRPr="00BC20D0" w:rsidRDefault="000922DE" w:rsidP="000922DE">
            <w:pPr>
              <w:spacing w:line="345" w:lineRule="atLeast"/>
              <w:jc w:val="right"/>
              <w:rPr>
                <w:rFonts w:eastAsiaTheme="minorEastAsia"/>
                <w:spacing w:val="10"/>
                <w:sz w:val="22"/>
                <w:szCs w:val="22"/>
              </w:rPr>
            </w:pPr>
            <w:r>
              <w:rPr>
                <w:rFonts w:eastAsiaTheme="minorEastAsia"/>
                <w:noProof/>
                <w:spacing w:val="10"/>
                <w:sz w:val="22"/>
                <w:szCs w:val="22"/>
              </w:rPr>
              <mc:AlternateContent>
                <mc:Choice Requires="wps">
                  <w:drawing>
                    <wp:anchor distT="0" distB="0" distL="114300" distR="114300" simplePos="0" relativeHeight="251799040" behindDoc="0" locked="0" layoutInCell="1" allowOverlap="1">
                      <wp:simplePos x="0" y="0"/>
                      <wp:positionH relativeFrom="column">
                        <wp:posOffset>649235</wp:posOffset>
                      </wp:positionH>
                      <wp:positionV relativeFrom="paragraph">
                        <wp:posOffset>160655</wp:posOffset>
                      </wp:positionV>
                      <wp:extent cx="0" cy="282633"/>
                      <wp:effectExtent l="0" t="0" r="38100" b="22225"/>
                      <wp:wrapNone/>
                      <wp:docPr id="708" name="直線接點 708"/>
                      <wp:cNvGraphicFramePr/>
                      <a:graphic xmlns:a="http://schemas.openxmlformats.org/drawingml/2006/main">
                        <a:graphicData uri="http://schemas.microsoft.com/office/word/2010/wordprocessingShape">
                          <wps:wsp>
                            <wps:cNvCnPr/>
                            <wps:spPr>
                              <a:xfrm flipV="1">
                                <a:off x="0" y="0"/>
                                <a:ext cx="0" cy="2826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5A9AC2" id="直線接點 708" o:spid="_x0000_s1026" style="position:absolute;flip:y;z-index:251799040;visibility:visible;mso-wrap-style:square;mso-wrap-distance-left:9pt;mso-wrap-distance-top:0;mso-wrap-distance-right:9pt;mso-wrap-distance-bottom:0;mso-position-horizontal:absolute;mso-position-horizontal-relative:text;mso-position-vertical:absolute;mso-position-vertical-relative:text" from="51.1pt,12.65pt" to="51.1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" strokecolor="black [3200]" strokeweight=".5pt">
                      <v:stroke joinstyle="miter"/>
                    </v:line>
                  </w:pict>
                </mc:Fallback>
              </mc:AlternateContent>
            </w:r>
            <w:r w:rsidR="008C6245" w:rsidRPr="00BC20D0">
              <w:rPr>
                <w:rFonts w:eastAsiaTheme="minorEastAsia"/>
                <w:spacing w:val="10"/>
                <w:sz w:val="22"/>
                <w:szCs w:val="22"/>
              </w:rPr>
              <w:t>觀測地點</w:t>
            </w:r>
          </w:p>
          <w:p w:rsidR="008C6245" w:rsidRPr="00BC20D0" w:rsidRDefault="008C6245" w:rsidP="000922DE">
            <w:pPr>
              <w:spacing w:line="345" w:lineRule="atLeast"/>
              <w:rPr>
                <w:rFonts w:eastAsiaTheme="minorEastAsia"/>
                <w:spacing w:val="10"/>
                <w:sz w:val="22"/>
                <w:szCs w:val="22"/>
              </w:rPr>
            </w:pPr>
            <w:r w:rsidRPr="00BC20D0">
              <w:rPr>
                <w:rFonts w:eastAsiaTheme="minorEastAsia"/>
                <w:spacing w:val="10"/>
                <w:sz w:val="22"/>
                <w:szCs w:val="22"/>
              </w:rPr>
              <w:t>觀測目標</w:t>
            </w:r>
            <w:r w:rsidRPr="000922DE">
              <w:rPr>
                <w:rFonts w:eastAsiaTheme="minorEastAsia"/>
                <w:spacing w:val="30"/>
                <w:sz w:val="22"/>
                <w:szCs w:val="22"/>
              </w:rPr>
              <w:t xml:space="preserve"> </w:t>
            </w:r>
            <w:r w:rsidRPr="00BC20D0">
              <w:rPr>
                <w:rFonts w:eastAsiaTheme="minorEastAsia"/>
                <w:spacing w:val="10"/>
                <w:sz w:val="22"/>
                <w:szCs w:val="22"/>
              </w:rPr>
              <w:t>性質</w:t>
            </w:r>
          </w:p>
        </w:tc>
        <w:tc>
          <w:tcPr>
            <w:tcW w:w="1559" w:type="dxa"/>
            <w:vAlign w:val="center"/>
          </w:tcPr>
          <w:p w:rsidR="008C6245" w:rsidRPr="00BC20D0" w:rsidRDefault="008C6245" w:rsidP="000922DE">
            <w:pPr>
              <w:spacing w:line="345" w:lineRule="atLeast"/>
              <w:jc w:val="center"/>
              <w:rPr>
                <w:rFonts w:eastAsiaTheme="minorEastAsia"/>
                <w:spacing w:val="10"/>
                <w:kern w:val="2"/>
                <w:sz w:val="22"/>
                <w:szCs w:val="22"/>
              </w:rPr>
            </w:pPr>
            <w:r w:rsidRPr="00BC20D0">
              <w:rPr>
                <w:rFonts w:eastAsiaTheme="minorEastAsia"/>
                <w:spacing w:val="10"/>
                <w:kern w:val="2"/>
                <w:sz w:val="22"/>
                <w:szCs w:val="22"/>
              </w:rPr>
              <w:t>地球</w:t>
            </w:r>
          </w:p>
        </w:tc>
        <w:tc>
          <w:tcPr>
            <w:tcW w:w="3969" w:type="dxa"/>
            <w:vAlign w:val="center"/>
          </w:tcPr>
          <w:p w:rsidR="008C6245" w:rsidRPr="00BC20D0" w:rsidRDefault="008C6245" w:rsidP="000922DE">
            <w:pPr>
              <w:spacing w:line="345" w:lineRule="atLeast"/>
              <w:jc w:val="center"/>
              <w:rPr>
                <w:rFonts w:eastAsiaTheme="minorEastAsia"/>
                <w:spacing w:val="10"/>
                <w:kern w:val="2"/>
                <w:sz w:val="22"/>
                <w:szCs w:val="22"/>
              </w:rPr>
            </w:pPr>
            <w:r w:rsidRPr="00BC20D0">
              <w:rPr>
                <w:rFonts w:eastAsiaTheme="minorEastAsia"/>
                <w:spacing w:val="10"/>
                <w:kern w:val="2"/>
                <w:sz w:val="22"/>
                <w:szCs w:val="22"/>
              </w:rPr>
              <w:t>火星</w:t>
            </w:r>
          </w:p>
        </w:tc>
      </w:tr>
      <w:tr w:rsidR="008C6245" w:rsidRPr="00BC20D0" w:rsidTr="000922DE">
        <w:tc>
          <w:tcPr>
            <w:tcW w:w="1129" w:type="dxa"/>
            <w:vAlign w:val="center"/>
          </w:tcPr>
          <w:p w:rsidR="008C6245" w:rsidRPr="00BC20D0" w:rsidRDefault="008C6245" w:rsidP="000922DE">
            <w:pPr>
              <w:spacing w:line="345" w:lineRule="atLeast"/>
              <w:rPr>
                <w:rFonts w:eastAsiaTheme="minorEastAsia"/>
                <w:spacing w:val="10"/>
                <w:kern w:val="2"/>
                <w:sz w:val="22"/>
                <w:szCs w:val="22"/>
              </w:rPr>
            </w:pPr>
            <w:r w:rsidRPr="00BC20D0">
              <w:rPr>
                <w:rFonts w:eastAsiaTheme="minorEastAsia"/>
                <w:spacing w:val="10"/>
                <w:kern w:val="2"/>
                <w:sz w:val="22"/>
                <w:szCs w:val="22"/>
              </w:rPr>
              <w:t>織女星</w:t>
            </w:r>
          </w:p>
        </w:tc>
        <w:tc>
          <w:tcPr>
            <w:tcW w:w="1985" w:type="dxa"/>
            <w:vAlign w:val="center"/>
          </w:tcPr>
          <w:p w:rsidR="008C6245" w:rsidRPr="00BC20D0" w:rsidRDefault="008C6245" w:rsidP="000922DE">
            <w:pPr>
              <w:spacing w:line="345" w:lineRule="atLeast"/>
              <w:rPr>
                <w:rFonts w:eastAsiaTheme="minorEastAsia"/>
                <w:spacing w:val="10"/>
                <w:kern w:val="2"/>
                <w:sz w:val="22"/>
                <w:szCs w:val="22"/>
              </w:rPr>
            </w:pPr>
            <w:r w:rsidRPr="00BC20D0">
              <w:rPr>
                <w:rFonts w:eastAsiaTheme="minorEastAsia"/>
                <w:spacing w:val="10"/>
                <w:kern w:val="2"/>
                <w:sz w:val="22"/>
                <w:szCs w:val="22"/>
              </w:rPr>
              <w:t>絕對星等</w:t>
            </w:r>
          </w:p>
        </w:tc>
        <w:tc>
          <w:tcPr>
            <w:tcW w:w="1559" w:type="dxa"/>
            <w:vAlign w:val="center"/>
          </w:tcPr>
          <w:p w:rsidR="008C6245" w:rsidRPr="00BC20D0" w:rsidRDefault="008C6245" w:rsidP="000922DE">
            <w:pPr>
              <w:spacing w:line="345" w:lineRule="atLeast"/>
              <w:jc w:val="center"/>
              <w:rPr>
                <w:rFonts w:eastAsiaTheme="minorEastAsia"/>
                <w:spacing w:val="10"/>
                <w:sz w:val="22"/>
                <w:szCs w:val="22"/>
              </w:rPr>
            </w:pPr>
            <w:r w:rsidRPr="00BC20D0">
              <w:rPr>
                <w:rFonts w:eastAsiaTheme="minorEastAsia"/>
                <w:spacing w:val="10"/>
                <w:sz w:val="22"/>
                <w:szCs w:val="22"/>
              </w:rPr>
              <w:t>0.58</w:t>
            </w:r>
          </w:p>
        </w:tc>
        <w:tc>
          <w:tcPr>
            <w:tcW w:w="3969" w:type="dxa"/>
            <w:vAlign w:val="center"/>
          </w:tcPr>
          <w:p w:rsidR="008C6245" w:rsidRPr="00BC20D0" w:rsidRDefault="008C6245" w:rsidP="000922DE">
            <w:pPr>
              <w:spacing w:line="345" w:lineRule="atLeast"/>
              <w:rPr>
                <w:rFonts w:eastAsiaTheme="minorEastAsia"/>
                <w:spacing w:val="10"/>
                <w:sz w:val="22"/>
                <w:szCs w:val="22"/>
              </w:rPr>
            </w:pPr>
            <w:r w:rsidRPr="00BC20D0">
              <w:rPr>
                <w:rFonts w:eastAsiaTheme="minorEastAsia"/>
                <w:spacing w:val="10"/>
                <w:sz w:val="22"/>
                <w:szCs w:val="22"/>
                <w:u w:val="single"/>
              </w:rPr>
              <w:t xml:space="preserve">　　　　</w:t>
            </w:r>
            <w:r w:rsidRPr="00BC20D0">
              <w:rPr>
                <w:rFonts w:eastAsiaTheme="minorEastAsia"/>
                <w:spacing w:val="10"/>
                <w:sz w:val="22"/>
                <w:szCs w:val="22"/>
              </w:rPr>
              <w:t>0.58</w:t>
            </w:r>
            <w:r w:rsidR="000922DE" w:rsidRPr="000922DE">
              <w:rPr>
                <w:rFonts w:eastAsiaTheme="minorEastAsia"/>
                <w:spacing w:val="-4"/>
                <w:sz w:val="22"/>
                <w:szCs w:val="22"/>
              </w:rPr>
              <w:t xml:space="preserve">  </w:t>
            </w:r>
            <w:r w:rsidRPr="00BC20D0">
              <w:rPr>
                <w:rFonts w:eastAsiaTheme="minorEastAsia"/>
                <w:spacing w:val="10"/>
                <w:sz w:val="22"/>
                <w:szCs w:val="22"/>
              </w:rPr>
              <w:t>（</w:t>
            </w:r>
            <w:r w:rsidRPr="00BC20D0">
              <w:rPr>
                <w:rFonts w:eastAsiaTheme="minorEastAsia"/>
                <w:spacing w:val="10"/>
                <w:kern w:val="2"/>
                <w:sz w:val="22"/>
                <w:szCs w:val="22"/>
              </w:rPr>
              <w:t>填入</w:t>
            </w:r>
            <w:r w:rsidR="00DF4031" w:rsidRPr="00BC20D0">
              <w:rPr>
                <w:rFonts w:eastAsiaTheme="minorEastAsia"/>
                <w:spacing w:val="10"/>
                <w:kern w:val="2"/>
                <w:sz w:val="22"/>
                <w:szCs w:val="22"/>
              </w:rPr>
              <w:t>＞</w:t>
            </w:r>
            <w:r w:rsidR="00DF4031" w:rsidRPr="00BC20D0">
              <w:rPr>
                <w:rFonts w:eastAsiaTheme="minorEastAsia"/>
                <w:spacing w:val="10"/>
                <w:sz w:val="22"/>
                <w:szCs w:val="22"/>
              </w:rPr>
              <w:t>、＜</w:t>
            </w:r>
            <w:r w:rsidR="00DF4031" w:rsidRPr="00BC20D0">
              <w:rPr>
                <w:rFonts w:eastAsiaTheme="minorEastAsia"/>
                <w:spacing w:val="10"/>
                <w:kern w:val="2"/>
                <w:sz w:val="22"/>
                <w:szCs w:val="22"/>
              </w:rPr>
              <w:t>或＝</w:t>
            </w:r>
            <w:r w:rsidRPr="00BC20D0">
              <w:rPr>
                <w:rFonts w:eastAsiaTheme="minorEastAsia"/>
                <w:spacing w:val="10"/>
                <w:sz w:val="22"/>
                <w:szCs w:val="22"/>
              </w:rPr>
              <w:t>）</w:t>
            </w:r>
          </w:p>
        </w:tc>
      </w:tr>
      <w:tr w:rsidR="0065549F" w:rsidRPr="00BC20D0" w:rsidTr="0065549F">
        <w:trPr>
          <w:trHeight w:val="440"/>
        </w:trPr>
        <w:tc>
          <w:tcPr>
            <w:tcW w:w="8642" w:type="dxa"/>
            <w:gridSpan w:val="4"/>
            <w:vAlign w:val="center"/>
          </w:tcPr>
          <w:p w:rsidR="0065549F" w:rsidRPr="0065549F" w:rsidRDefault="0065549F" w:rsidP="0065549F">
            <w:pPr>
              <w:tabs>
                <w:tab w:val="right" w:leader="underscore" w:pos="6695"/>
              </w:tabs>
              <w:rPr>
                <w:rFonts w:eastAsiaTheme="minorEastAsia"/>
                <w:spacing w:val="10"/>
                <w:sz w:val="22"/>
                <w:szCs w:val="22"/>
              </w:rPr>
            </w:pPr>
            <w:r w:rsidRPr="0065549F">
              <w:rPr>
                <w:rFonts w:eastAsiaTheme="minorEastAsia" w:hint="eastAsia"/>
                <w:spacing w:val="10"/>
                <w:sz w:val="22"/>
                <w:szCs w:val="22"/>
              </w:rPr>
              <w:t>原因：</w:t>
            </w:r>
            <w:r w:rsidRPr="0065549F">
              <w:tab/>
            </w:r>
          </w:p>
        </w:tc>
      </w:tr>
    </w:tbl>
    <w:bookmarkEnd w:id="4"/>
    <w:p w:rsidR="00A91255" w:rsidRPr="00916DDC" w:rsidRDefault="00A91255" w:rsidP="00BC20D0">
      <w:pPr>
        <w:pStyle w:val="-05"/>
      </w:pPr>
      <w:r w:rsidRPr="00D27C13">
        <w:rPr>
          <w:rFonts w:hint="eastAsia"/>
        </w:rPr>
        <w:lastRenderedPageBreak/>
        <w:t>45-47</w:t>
      </w:r>
      <w:proofErr w:type="gramStart"/>
      <w:r w:rsidRPr="00916DDC">
        <w:rPr>
          <w:rFonts w:hint="eastAsia"/>
        </w:rPr>
        <w:t>題為題</w:t>
      </w:r>
      <w:proofErr w:type="gramEnd"/>
      <w:r w:rsidRPr="00916DDC">
        <w:rPr>
          <w:rFonts w:hint="eastAsia"/>
        </w:rPr>
        <w:t>組</w:t>
      </w:r>
    </w:p>
    <w:p w:rsidR="00A91255" w:rsidRPr="00BC20D0" w:rsidRDefault="00A91255" w:rsidP="00BC20D0">
      <w:pPr>
        <w:pStyle w:val="tit2"/>
        <w:ind w:leftChars="150" w:left="360"/>
        <w:rPr>
          <w:rFonts w:eastAsia="新細明體"/>
          <w:szCs w:val="22"/>
        </w:rPr>
      </w:pPr>
      <w:r w:rsidRPr="00BC20D0">
        <w:rPr>
          <w:rFonts w:eastAsia="新細明體" w:hint="eastAsia"/>
          <w:szCs w:val="22"/>
        </w:rPr>
        <w:t>乳糖與酪蛋白是牛乳中製作乳酪所需的重要成分。加入特定的微生物於牛乳中，靜置一段時間發酵，待微生物將乳糖轉化形成乳酸。在這個過程中，溫度、</w:t>
      </w:r>
      <w:proofErr w:type="gramStart"/>
      <w:r w:rsidRPr="00BC20D0">
        <w:rPr>
          <w:rFonts w:eastAsia="新細明體" w:hint="eastAsia"/>
          <w:szCs w:val="22"/>
        </w:rPr>
        <w:t>熟成時間</w:t>
      </w:r>
      <w:proofErr w:type="gramEnd"/>
      <w:r w:rsidRPr="00BC20D0">
        <w:rPr>
          <w:rFonts w:eastAsia="新細明體" w:hint="eastAsia"/>
          <w:szCs w:val="22"/>
        </w:rPr>
        <w:t>和其他微量添加物</w:t>
      </w:r>
      <w:r w:rsidR="00DF4031" w:rsidRPr="00BC20D0">
        <w:rPr>
          <w:rFonts w:eastAsia="新細明體" w:hint="eastAsia"/>
          <w:szCs w:val="22"/>
        </w:rPr>
        <w:t>（</w:t>
      </w:r>
      <w:r w:rsidRPr="00BC20D0">
        <w:rPr>
          <w:rFonts w:eastAsia="新細明體" w:hint="eastAsia"/>
          <w:szCs w:val="22"/>
        </w:rPr>
        <w:t>例如食鹽</w:t>
      </w:r>
      <w:r w:rsidR="00DF4031" w:rsidRPr="00BC20D0">
        <w:rPr>
          <w:rFonts w:eastAsia="新細明體" w:hint="eastAsia"/>
          <w:szCs w:val="22"/>
        </w:rPr>
        <w:t>）</w:t>
      </w:r>
      <w:r w:rsidRPr="00BC20D0">
        <w:rPr>
          <w:rFonts w:eastAsia="新細明體" w:hint="eastAsia"/>
          <w:szCs w:val="22"/>
        </w:rPr>
        <w:t>都會影響乳酪的口感和味道。隨著發酵過程乳酸濃度的上升，酪蛋白會逐漸凝聚析出形成固體，是乳酪的主要成分，殘留在溶液中的蛋白質則統稱</w:t>
      </w:r>
      <w:proofErr w:type="gramStart"/>
      <w:r w:rsidRPr="00BC20D0">
        <w:rPr>
          <w:rFonts w:eastAsia="新細明體" w:hint="eastAsia"/>
          <w:szCs w:val="22"/>
        </w:rPr>
        <w:t>為乳清</w:t>
      </w:r>
      <w:proofErr w:type="gramEnd"/>
      <w:r w:rsidRPr="00BC20D0">
        <w:rPr>
          <w:rFonts w:eastAsia="新細明體" w:hint="eastAsia"/>
          <w:szCs w:val="22"/>
        </w:rPr>
        <w:t>蛋白，經過加工以高蛋白營養品出售。</w:t>
      </w:r>
    </w:p>
    <w:p w:rsidR="00A91255" w:rsidRPr="00B21B44" w:rsidRDefault="00A91255" w:rsidP="00E965F5">
      <w:pPr>
        <w:pStyle w:val="TIT1"/>
        <w:spacing w:before="60"/>
        <w:ind w:left="357" w:hanging="357"/>
      </w:pPr>
      <w:r w:rsidRPr="00E965F5">
        <w:rPr>
          <w:rFonts w:hint="eastAsia"/>
        </w:rPr>
        <w:t>45.</w:t>
      </w:r>
      <w:r w:rsidRPr="00E965F5">
        <w:tab/>
      </w:r>
      <w:r w:rsidRPr="00E965F5">
        <w:rPr>
          <w:rFonts w:hint="eastAsia"/>
        </w:rPr>
        <w:t>市售牛乳的</w:t>
      </w:r>
      <w:r w:rsidRPr="00E965F5">
        <w:t>pH</w:t>
      </w:r>
      <w:r w:rsidRPr="00E965F5">
        <w:rPr>
          <w:rFonts w:hint="eastAsia"/>
        </w:rPr>
        <w:t>為</w:t>
      </w:r>
      <w:r w:rsidRPr="00E965F5">
        <w:t>6.6</w:t>
      </w:r>
      <w:r w:rsidRPr="00E965F5">
        <w:rPr>
          <w:rFonts w:hint="eastAsia"/>
        </w:rPr>
        <w:t>，而乳酪的凝聚過程始於</w:t>
      </w:r>
      <w:r w:rsidRPr="00E965F5">
        <w:t>pH5.3</w:t>
      </w:r>
      <w:r w:rsidRPr="00E965F5">
        <w:rPr>
          <w:rFonts w:hint="eastAsia"/>
        </w:rPr>
        <w:t>。試問市售</w:t>
      </w:r>
      <w:proofErr w:type="gramStart"/>
      <w:r w:rsidRPr="00E965F5">
        <w:rPr>
          <w:rFonts w:hint="eastAsia"/>
        </w:rPr>
        <w:t>牛乳的氫離子</w:t>
      </w:r>
      <w:proofErr w:type="gramEnd"/>
      <w:r w:rsidRPr="00E965F5">
        <w:rPr>
          <w:rFonts w:hint="eastAsia"/>
        </w:rPr>
        <w:t>濃度改變多少後，乳酪會開始凝聚？</w:t>
      </w:r>
      <w:r w:rsidR="006F7DF4">
        <w:rPr>
          <w:rFonts w:hint="eastAsia"/>
        </w:rPr>
        <w:t>（</w:t>
      </w:r>
      <w:r w:rsidR="006F7DF4">
        <w:rPr>
          <w:rFonts w:hint="eastAsia"/>
        </w:rPr>
        <w:t>l</w:t>
      </w:r>
      <w:r w:rsidR="006F7DF4">
        <w:t>og2</w:t>
      </w:r>
      <w:r w:rsidR="0047699B">
        <w:rPr>
          <w:rFonts w:hint="eastAsia"/>
        </w:rPr>
        <w:t>＝</w:t>
      </w:r>
      <w:r w:rsidR="006F7DF4">
        <w:t>0.30</w:t>
      </w:r>
      <w:r w:rsidR="006F7DF4">
        <w:rPr>
          <w:rFonts w:hint="eastAsia"/>
        </w:rPr>
        <w:t>）</w:t>
      </w:r>
    </w:p>
    <w:p w:rsidR="00A91255" w:rsidRPr="00BC20D0" w:rsidRDefault="00A91255" w:rsidP="00BC20D0">
      <w:pPr>
        <w:pStyle w:val="ABC1"/>
        <w:tabs>
          <w:tab w:val="clear" w:pos="3430"/>
          <w:tab w:val="clear" w:pos="6435"/>
          <w:tab w:val="left" w:pos="3360"/>
          <w:tab w:val="left" w:pos="6360"/>
        </w:tabs>
        <w:snapToGrid/>
        <w:rPr>
          <w:spacing w:val="10"/>
          <w:sz w:val="22"/>
        </w:rPr>
      </w:pPr>
      <w:r w:rsidRPr="00BC20D0">
        <w:rPr>
          <w:rFonts w:hint="eastAsia"/>
          <w:spacing w:val="10"/>
          <w:sz w:val="22"/>
        </w:rPr>
        <w:t>(A)</w:t>
      </w:r>
      <w:r w:rsidRPr="00BC20D0">
        <w:rPr>
          <w:rFonts w:hint="eastAsia"/>
          <w:spacing w:val="10"/>
          <w:sz w:val="22"/>
        </w:rPr>
        <w:t>增加約</w:t>
      </w:r>
      <w:r w:rsidRPr="00BC20D0">
        <w:rPr>
          <w:spacing w:val="10"/>
          <w:sz w:val="22"/>
        </w:rPr>
        <w:t>1.</w:t>
      </w:r>
      <w:r w:rsidR="006F7DF4">
        <w:rPr>
          <w:spacing w:val="10"/>
          <w:sz w:val="22"/>
        </w:rPr>
        <w:t>3</w:t>
      </w:r>
      <w:r w:rsidRPr="00BC20D0">
        <w:rPr>
          <w:rFonts w:hint="eastAsia"/>
          <w:spacing w:val="10"/>
          <w:sz w:val="22"/>
        </w:rPr>
        <w:t>倍</w:t>
      </w:r>
      <w:r w:rsidRPr="00BC20D0">
        <w:rPr>
          <w:spacing w:val="10"/>
          <w:sz w:val="22"/>
        </w:rPr>
        <w:tab/>
        <w:t>(B)</w:t>
      </w:r>
      <w:r w:rsidRPr="00BC20D0">
        <w:rPr>
          <w:rFonts w:hint="eastAsia"/>
          <w:spacing w:val="10"/>
          <w:sz w:val="22"/>
        </w:rPr>
        <w:t>增加約</w:t>
      </w:r>
      <w:r w:rsidRPr="00BC20D0">
        <w:rPr>
          <w:spacing w:val="10"/>
          <w:sz w:val="22"/>
        </w:rPr>
        <w:t>1</w:t>
      </w:r>
      <w:r w:rsidR="006F7DF4">
        <w:rPr>
          <w:spacing w:val="10"/>
          <w:sz w:val="22"/>
        </w:rPr>
        <w:t>3</w:t>
      </w:r>
      <w:r w:rsidRPr="00BC20D0">
        <w:rPr>
          <w:rFonts w:hint="eastAsia"/>
          <w:spacing w:val="10"/>
          <w:sz w:val="22"/>
        </w:rPr>
        <w:t xml:space="preserve"> </w:t>
      </w:r>
      <w:r w:rsidRPr="00BC20D0">
        <w:rPr>
          <w:spacing w:val="10"/>
          <w:sz w:val="22"/>
        </w:rPr>
        <w:t>%</w:t>
      </w:r>
      <w:r w:rsidRPr="00BC20D0">
        <w:rPr>
          <w:spacing w:val="10"/>
          <w:sz w:val="22"/>
        </w:rPr>
        <w:tab/>
        <w:t>(C)</w:t>
      </w:r>
      <w:r w:rsidRPr="00BC20D0">
        <w:rPr>
          <w:rFonts w:hint="eastAsia"/>
          <w:spacing w:val="10"/>
          <w:sz w:val="22"/>
        </w:rPr>
        <w:t>增加約</w:t>
      </w:r>
      <w:r w:rsidRPr="00BC20D0">
        <w:rPr>
          <w:spacing w:val="10"/>
          <w:sz w:val="22"/>
        </w:rPr>
        <w:t>20</w:t>
      </w:r>
      <w:r w:rsidRPr="00BC20D0">
        <w:rPr>
          <w:rFonts w:hint="eastAsia"/>
          <w:spacing w:val="10"/>
          <w:sz w:val="22"/>
        </w:rPr>
        <w:t>倍</w:t>
      </w:r>
    </w:p>
    <w:p w:rsidR="00A91255" w:rsidRPr="00BC20D0" w:rsidRDefault="00A91255" w:rsidP="00BC20D0">
      <w:pPr>
        <w:pStyle w:val="ABC1"/>
        <w:tabs>
          <w:tab w:val="clear" w:pos="3430"/>
          <w:tab w:val="clear" w:pos="6435"/>
          <w:tab w:val="left" w:pos="3360"/>
          <w:tab w:val="left" w:pos="6360"/>
        </w:tabs>
        <w:snapToGrid/>
        <w:rPr>
          <w:spacing w:val="10"/>
          <w:sz w:val="22"/>
        </w:rPr>
      </w:pPr>
      <w:r w:rsidRPr="00BC20D0">
        <w:rPr>
          <w:spacing w:val="10"/>
          <w:sz w:val="22"/>
        </w:rPr>
        <w:t>(D)</w:t>
      </w:r>
      <w:r w:rsidRPr="00BC20D0">
        <w:rPr>
          <w:rFonts w:hint="eastAsia"/>
          <w:spacing w:val="10"/>
          <w:sz w:val="22"/>
        </w:rPr>
        <w:t>減少約</w:t>
      </w:r>
      <w:r w:rsidRPr="00BC20D0">
        <w:rPr>
          <w:spacing w:val="10"/>
          <w:sz w:val="22"/>
        </w:rPr>
        <w:t>10</w:t>
      </w:r>
      <w:r w:rsidRPr="00BC20D0">
        <w:rPr>
          <w:rFonts w:hint="eastAsia"/>
          <w:spacing w:val="10"/>
          <w:sz w:val="22"/>
        </w:rPr>
        <w:t>倍</w:t>
      </w:r>
      <w:r w:rsidRPr="00BC20D0">
        <w:rPr>
          <w:spacing w:val="10"/>
          <w:sz w:val="22"/>
        </w:rPr>
        <w:tab/>
        <w:t>(E)</w:t>
      </w:r>
      <w:r w:rsidRPr="00BC20D0">
        <w:rPr>
          <w:rFonts w:hint="eastAsia"/>
          <w:spacing w:val="10"/>
          <w:sz w:val="22"/>
        </w:rPr>
        <w:t>減少約</w:t>
      </w:r>
      <w:r w:rsidRPr="00BC20D0">
        <w:rPr>
          <w:spacing w:val="10"/>
          <w:sz w:val="22"/>
        </w:rPr>
        <w:t>10</w:t>
      </w:r>
      <w:r w:rsidRPr="00BC20D0">
        <w:rPr>
          <w:rFonts w:hint="eastAsia"/>
          <w:spacing w:val="10"/>
          <w:sz w:val="22"/>
        </w:rPr>
        <w:t xml:space="preserve"> </w:t>
      </w:r>
      <w:r w:rsidRPr="00BC20D0">
        <w:rPr>
          <w:spacing w:val="10"/>
          <w:sz w:val="22"/>
        </w:rPr>
        <w:t>%</w:t>
      </w:r>
    </w:p>
    <w:p w:rsidR="00A91255" w:rsidRPr="00E965F5" w:rsidRDefault="00A91255" w:rsidP="00E965F5">
      <w:pPr>
        <w:pStyle w:val="TIT1"/>
        <w:spacing w:before="60"/>
        <w:ind w:left="357" w:hanging="357"/>
      </w:pPr>
      <w:r w:rsidRPr="00E965F5">
        <w:rPr>
          <w:rFonts w:hint="eastAsia"/>
        </w:rPr>
        <w:t>46.</w:t>
      </w:r>
      <w:r w:rsidRPr="00B21B44">
        <w:tab/>
      </w:r>
      <w:r w:rsidRPr="00E965F5">
        <w:rPr>
          <w:rFonts w:hint="eastAsia"/>
        </w:rPr>
        <w:t>下列關於乳酪製作過程的敘述，哪些正確？（應選</w:t>
      </w:r>
      <w:r w:rsidRPr="00E965F5">
        <w:t>2</w:t>
      </w:r>
      <w:r w:rsidRPr="00E965F5">
        <w:rPr>
          <w:rFonts w:hint="eastAsia"/>
        </w:rPr>
        <w:t>項）</w:t>
      </w:r>
    </w:p>
    <w:p w:rsidR="00A91255" w:rsidRPr="002B2279" w:rsidRDefault="00A91255" w:rsidP="00E965F5">
      <w:pPr>
        <w:pStyle w:val="AA"/>
        <w:ind w:left="684" w:hangingChars="135" w:hanging="324"/>
      </w:pPr>
      <w:r w:rsidRPr="002B2279">
        <w:t>(A)</w:t>
      </w:r>
      <w:r>
        <w:rPr>
          <w:rFonts w:hint="eastAsia"/>
        </w:rPr>
        <w:t>過程中的</w:t>
      </w:r>
      <w:r w:rsidRPr="006C557B">
        <w:rPr>
          <w:rFonts w:hint="eastAsia"/>
        </w:rPr>
        <w:t>發酵反應需要氧氣參與才能進行</w:t>
      </w:r>
    </w:p>
    <w:p w:rsidR="00A91255" w:rsidRPr="00E965F5" w:rsidRDefault="00A91255" w:rsidP="00E965F5">
      <w:pPr>
        <w:pStyle w:val="AA"/>
        <w:ind w:left="684" w:hangingChars="135" w:hanging="324"/>
      </w:pPr>
      <w:r w:rsidRPr="00E965F5">
        <w:t>(B)</w:t>
      </w:r>
      <w:r w:rsidRPr="00E965F5">
        <w:rPr>
          <w:rFonts w:hint="eastAsia"/>
        </w:rPr>
        <w:t>促使發酵反應的微生物無法在有氧氣的環境中存活</w:t>
      </w:r>
    </w:p>
    <w:p w:rsidR="00A91255" w:rsidRPr="00E965F5" w:rsidRDefault="00A91255" w:rsidP="00E965F5">
      <w:pPr>
        <w:pStyle w:val="AA"/>
        <w:ind w:left="684" w:hangingChars="135" w:hanging="324"/>
      </w:pPr>
      <w:r w:rsidRPr="00E965F5">
        <w:t>(C)</w:t>
      </w:r>
      <w:r w:rsidRPr="00E965F5">
        <w:rPr>
          <w:rFonts w:hint="eastAsia"/>
        </w:rPr>
        <w:t>隨著發酵反應的進行，溶液的</w:t>
      </w:r>
      <w:r w:rsidRPr="00E965F5">
        <w:t>pH</w:t>
      </w:r>
      <w:r w:rsidRPr="00E965F5">
        <w:rPr>
          <w:rFonts w:hint="eastAsia"/>
        </w:rPr>
        <w:t>值會逐漸回升至</w:t>
      </w:r>
      <w:r w:rsidRPr="00E965F5">
        <w:t>6.6</w:t>
      </w:r>
    </w:p>
    <w:p w:rsidR="00A91255" w:rsidRPr="00E965F5" w:rsidRDefault="00A91255" w:rsidP="00E965F5">
      <w:pPr>
        <w:pStyle w:val="AA"/>
        <w:ind w:left="684" w:hangingChars="135" w:hanging="324"/>
      </w:pPr>
      <w:r w:rsidRPr="00E965F5">
        <w:t>(D)</w:t>
      </w:r>
      <w:r w:rsidRPr="00E965F5">
        <w:rPr>
          <w:rFonts w:hint="eastAsia"/>
        </w:rPr>
        <w:t>酪蛋白的親水性會隨</w:t>
      </w:r>
      <w:r w:rsidRPr="00E965F5">
        <w:t>pH</w:t>
      </w:r>
      <w:r w:rsidRPr="00E965F5">
        <w:rPr>
          <w:rFonts w:hint="eastAsia"/>
        </w:rPr>
        <w:t>值而有所改變</w:t>
      </w:r>
    </w:p>
    <w:p w:rsidR="00A91255" w:rsidRPr="00E965F5" w:rsidRDefault="00A91255" w:rsidP="00E965F5">
      <w:pPr>
        <w:pStyle w:val="AA"/>
        <w:ind w:left="684" w:hangingChars="135" w:hanging="324"/>
      </w:pPr>
      <w:r w:rsidRPr="00E965F5">
        <w:t>(E)</w:t>
      </w:r>
      <w:proofErr w:type="gramStart"/>
      <w:r w:rsidRPr="00E965F5">
        <w:rPr>
          <w:rFonts w:hint="eastAsia"/>
        </w:rPr>
        <w:t>乳清蛋白</w:t>
      </w:r>
      <w:proofErr w:type="gramEnd"/>
      <w:r w:rsidRPr="00E965F5">
        <w:rPr>
          <w:rFonts w:hint="eastAsia"/>
        </w:rPr>
        <w:t>在酸性條件</w:t>
      </w:r>
      <w:proofErr w:type="gramStart"/>
      <w:r w:rsidRPr="00E965F5">
        <w:rPr>
          <w:rFonts w:hint="eastAsia"/>
        </w:rPr>
        <w:t>下較酪蛋</w:t>
      </w:r>
      <w:proofErr w:type="gramEnd"/>
      <w:r w:rsidRPr="00E965F5">
        <w:rPr>
          <w:rFonts w:hint="eastAsia"/>
        </w:rPr>
        <w:t>白</w:t>
      </w:r>
      <w:proofErr w:type="gramStart"/>
      <w:r w:rsidRPr="00E965F5">
        <w:rPr>
          <w:rFonts w:hint="eastAsia"/>
        </w:rPr>
        <w:t>更易溶</w:t>
      </w:r>
      <w:proofErr w:type="gramEnd"/>
      <w:r w:rsidRPr="00E965F5">
        <w:rPr>
          <w:rFonts w:hint="eastAsia"/>
        </w:rPr>
        <w:t>於水</w:t>
      </w:r>
    </w:p>
    <w:p w:rsidR="00A91255" w:rsidRPr="006F7DF4" w:rsidRDefault="00A91255" w:rsidP="00E965F5">
      <w:pPr>
        <w:pStyle w:val="TIT1"/>
        <w:spacing w:before="60"/>
        <w:ind w:left="357" w:hanging="357"/>
      </w:pPr>
      <w:r w:rsidRPr="006F7DF4">
        <w:rPr>
          <w:rFonts w:hint="eastAsia"/>
        </w:rPr>
        <w:t>47.</w:t>
      </w:r>
      <w:r w:rsidRPr="006F7DF4">
        <w:tab/>
      </w:r>
      <w:r w:rsidRPr="006F7DF4">
        <w:rPr>
          <w:rFonts w:hint="eastAsia"/>
        </w:rPr>
        <w:t>小花根據以上發酵反應的資訊，提出了乳糖發酵的反應式</w:t>
      </w:r>
      <w:r w:rsidR="00DF4031" w:rsidRPr="006F7DF4">
        <w:rPr>
          <w:rFonts w:hint="eastAsia"/>
        </w:rPr>
        <w:t>（</w:t>
      </w:r>
      <w:r w:rsidRPr="006F7DF4">
        <w:rPr>
          <w:rFonts w:hint="eastAsia"/>
        </w:rPr>
        <w:t>式</w:t>
      </w:r>
      <w:r w:rsidRPr="006F7DF4">
        <w:rPr>
          <w:rFonts w:hint="eastAsia"/>
        </w:rPr>
        <w:t>1</w:t>
      </w:r>
      <w:r w:rsidR="00DF4031" w:rsidRPr="006F7DF4">
        <w:rPr>
          <w:rFonts w:hint="eastAsia"/>
        </w:rPr>
        <w:t>）</w:t>
      </w:r>
      <w:r w:rsidRPr="006F7DF4">
        <w:rPr>
          <w:rFonts w:hint="eastAsia"/>
        </w:rPr>
        <w:t>，並測試表</w:t>
      </w:r>
      <w:r w:rsidRPr="006F7DF4">
        <w:rPr>
          <w:rFonts w:hint="eastAsia"/>
        </w:rPr>
        <w:t>8</w:t>
      </w:r>
      <w:r w:rsidRPr="006F7DF4">
        <w:rPr>
          <w:rFonts w:hint="eastAsia"/>
        </w:rPr>
        <w:t>中各種不同的發酵條件對乳酪製作的影響。</w:t>
      </w:r>
    </w:p>
    <w:p w:rsidR="00A91255" w:rsidRDefault="003B6640" w:rsidP="00A91255">
      <w:pPr>
        <w:widowControl/>
        <w:tabs>
          <w:tab w:val="left" w:pos="2160"/>
          <w:tab w:val="left" w:pos="3960"/>
        </w:tabs>
        <w:autoSpaceDE w:val="0"/>
        <w:autoSpaceDN w:val="0"/>
        <w:spacing w:beforeLines="25" w:before="60"/>
        <w:ind w:leftChars="150" w:left="360"/>
        <w:jc w:val="both"/>
        <w:textAlignment w:val="bottom"/>
        <w:rPr>
          <w:rFonts w:eastAsia="新細明體"/>
          <w:bCs/>
          <w:spacing w:val="10"/>
          <w:sz w:val="22"/>
          <w:szCs w:val="22"/>
        </w:rPr>
      </w:pPr>
      <w:r>
        <w:rPr>
          <w:rFonts w:eastAsia="新細明體"/>
          <w:bCs/>
          <w:noProof/>
          <w:spacing w:val="10"/>
          <w:sz w:val="22"/>
          <w:szCs w:val="22"/>
        </w:rPr>
        <w:object w:dxaOrig="1440" w:dyaOrig="1440">
          <v:shape id="_x0000_s1532" type="#_x0000_t75" style="position:absolute;left:0;text-align:left;margin-left:70pt;margin-top:13.35pt;width:340.15pt;height:105.65pt;z-index:251989504;mso-position-horizontal-relative:text;mso-position-vertical-relative:text">
            <v:imagedata r:id="rId250" o:title=""/>
            <w10:wrap type="square"/>
          </v:shape>
          <o:OLEObject Type="Embed" ProgID="ChemDraw.Document.6.0" ShapeID="_x0000_s1532" DrawAspect="Content" ObjectID="_1734527656" r:id="rId251"/>
        </w:object>
      </w:r>
    </w:p>
    <w:p w:rsidR="00A91255" w:rsidRDefault="00A91255" w:rsidP="00A91255">
      <w:pPr>
        <w:widowControl/>
        <w:tabs>
          <w:tab w:val="left" w:pos="2160"/>
          <w:tab w:val="left" w:pos="3960"/>
        </w:tabs>
        <w:autoSpaceDE w:val="0"/>
        <w:autoSpaceDN w:val="0"/>
        <w:spacing w:beforeLines="25" w:before="60"/>
        <w:ind w:leftChars="150" w:left="360"/>
        <w:jc w:val="both"/>
        <w:textAlignment w:val="bottom"/>
        <w:rPr>
          <w:rFonts w:eastAsia="新細明體"/>
          <w:bCs/>
          <w:spacing w:val="10"/>
          <w:sz w:val="22"/>
          <w:szCs w:val="22"/>
        </w:rPr>
      </w:pPr>
    </w:p>
    <w:p w:rsidR="00A91255" w:rsidRDefault="00A91255" w:rsidP="00A91255">
      <w:pPr>
        <w:widowControl/>
        <w:tabs>
          <w:tab w:val="left" w:pos="2160"/>
          <w:tab w:val="left" w:pos="3960"/>
        </w:tabs>
        <w:autoSpaceDE w:val="0"/>
        <w:autoSpaceDN w:val="0"/>
        <w:spacing w:beforeLines="25" w:before="60"/>
        <w:ind w:leftChars="150" w:left="360"/>
        <w:jc w:val="both"/>
        <w:textAlignment w:val="bottom"/>
        <w:rPr>
          <w:rFonts w:eastAsia="新細明體"/>
          <w:bCs/>
          <w:spacing w:val="10"/>
          <w:sz w:val="22"/>
          <w:szCs w:val="22"/>
        </w:rPr>
      </w:pPr>
    </w:p>
    <w:p w:rsidR="00A91255" w:rsidRDefault="00B6597A" w:rsidP="00A91255">
      <w:pPr>
        <w:widowControl/>
        <w:tabs>
          <w:tab w:val="left" w:pos="2160"/>
          <w:tab w:val="left" w:pos="3960"/>
        </w:tabs>
        <w:autoSpaceDE w:val="0"/>
        <w:autoSpaceDN w:val="0"/>
        <w:spacing w:beforeLines="25" w:before="60"/>
        <w:ind w:leftChars="150" w:left="360"/>
        <w:jc w:val="both"/>
        <w:textAlignment w:val="bottom"/>
        <w:rPr>
          <w:rFonts w:eastAsia="新細明體"/>
          <w:bCs/>
          <w:spacing w:val="10"/>
          <w:sz w:val="22"/>
          <w:szCs w:val="22"/>
        </w:rPr>
      </w:pPr>
      <w:r>
        <w:rPr>
          <w:rFonts w:eastAsia="新細明體"/>
          <w:bCs/>
          <w:noProof/>
          <w:spacing w:val="10"/>
          <w:sz w:val="22"/>
          <w:szCs w:val="22"/>
        </w:rPr>
        <mc:AlternateContent>
          <mc:Choice Requires="wpg">
            <w:drawing>
              <wp:anchor distT="0" distB="0" distL="114300" distR="114300" simplePos="0" relativeHeight="251644416" behindDoc="0" locked="0" layoutInCell="1" allowOverlap="1">
                <wp:simplePos x="0" y="0"/>
                <wp:positionH relativeFrom="column">
                  <wp:posOffset>1821944</wp:posOffset>
                </wp:positionH>
                <wp:positionV relativeFrom="paragraph">
                  <wp:posOffset>48330</wp:posOffset>
                </wp:positionV>
                <wp:extent cx="4117581" cy="1070598"/>
                <wp:effectExtent l="0" t="0" r="0" b="0"/>
                <wp:wrapNone/>
                <wp:docPr id="776" name="群組 776"/>
                <wp:cNvGraphicFramePr/>
                <a:graphic xmlns:a="http://schemas.openxmlformats.org/drawingml/2006/main">
                  <a:graphicData uri="http://schemas.microsoft.com/office/word/2010/wordprocessingGroup">
                    <wpg:wgp>
                      <wpg:cNvGrpSpPr/>
                      <wpg:grpSpPr>
                        <a:xfrm>
                          <a:off x="0" y="0"/>
                          <a:ext cx="4117581" cy="1070598"/>
                          <a:chOff x="380562" y="0"/>
                          <a:chExt cx="4117581" cy="1070598"/>
                        </a:xfrm>
                      </wpg:grpSpPr>
                      <wps:wsp>
                        <wps:cNvPr id="155" name="Text Box 3"/>
                        <wps:cNvSpPr txBox="1">
                          <a:spLocks noChangeArrowheads="1"/>
                        </wps:cNvSpPr>
                        <wps:spPr bwMode="auto">
                          <a:xfrm>
                            <a:off x="380562" y="844510"/>
                            <a:ext cx="356717" cy="226088"/>
                          </a:xfrm>
                          <a:prstGeom prst="rect">
                            <a:avLst/>
                          </a:prstGeom>
                          <a:noFill/>
                          <a:ln w="9525">
                            <a:noFill/>
                            <a:miter lim="800000"/>
                            <a:headEnd/>
                            <a:tailEnd/>
                          </a:ln>
                        </wps:spPr>
                        <wps:txbx>
                          <w:txbxContent>
                            <w:p w:rsidR="00C262C6" w:rsidRPr="00B6597A" w:rsidRDefault="00C262C6" w:rsidP="00B6597A">
                              <w:pPr>
                                <w:pStyle w:val="a0"/>
                                <w:spacing w:line="240" w:lineRule="atLeast"/>
                                <w:ind w:leftChars="0" w:left="0" w:firstLineChars="0" w:firstLine="0"/>
                                <w:rPr>
                                  <w:bCs/>
                                  <w:spacing w:val="0"/>
                                  <w:szCs w:val="22"/>
                                </w:rPr>
                              </w:pPr>
                              <w:r w:rsidRPr="00B6597A">
                                <w:rPr>
                                  <w:rFonts w:hint="eastAsia"/>
                                  <w:bCs/>
                                  <w:spacing w:val="0"/>
                                  <w:szCs w:val="22"/>
                                </w:rPr>
                                <w:t>乳糖</w:t>
                              </w:r>
                            </w:p>
                          </w:txbxContent>
                        </wps:txbx>
                        <wps:bodyPr rot="0" vert="horz" wrap="square" lIns="0" tIns="0" rIns="0" bIns="0" anchor="t" anchorCtr="0">
                          <a:noAutofit/>
                        </wps:bodyPr>
                      </wps:wsp>
                      <wps:wsp>
                        <wps:cNvPr id="156" name="Text Box 2"/>
                        <wps:cNvSpPr txBox="1">
                          <a:spLocks noChangeArrowheads="1"/>
                        </wps:cNvSpPr>
                        <wps:spPr bwMode="auto">
                          <a:xfrm>
                            <a:off x="3092652" y="844510"/>
                            <a:ext cx="457200" cy="210820"/>
                          </a:xfrm>
                          <a:prstGeom prst="rect">
                            <a:avLst/>
                          </a:prstGeom>
                          <a:noFill/>
                          <a:ln w="9525">
                            <a:noFill/>
                            <a:miter lim="800000"/>
                            <a:headEnd/>
                            <a:tailEnd/>
                          </a:ln>
                        </wps:spPr>
                        <wps:txbx>
                          <w:txbxContent>
                            <w:p w:rsidR="00C262C6" w:rsidRPr="00B6597A" w:rsidRDefault="00C262C6" w:rsidP="00B6597A">
                              <w:pPr>
                                <w:pStyle w:val="a0"/>
                                <w:spacing w:line="240" w:lineRule="atLeast"/>
                                <w:ind w:leftChars="0" w:left="0" w:firstLineChars="0" w:firstLine="0"/>
                                <w:jc w:val="center"/>
                                <w:rPr>
                                  <w:bCs/>
                                  <w:spacing w:val="0"/>
                                  <w:szCs w:val="22"/>
                                </w:rPr>
                              </w:pPr>
                              <w:r w:rsidRPr="00B6597A">
                                <w:rPr>
                                  <w:rFonts w:hint="eastAsia"/>
                                  <w:bCs/>
                                  <w:spacing w:val="0"/>
                                  <w:szCs w:val="22"/>
                                </w:rPr>
                                <w:t>乳酸</w:t>
                              </w:r>
                            </w:p>
                          </w:txbxContent>
                        </wps:txbx>
                        <wps:bodyPr rot="0" vert="horz" wrap="square" lIns="0" tIns="0" rIns="0" bIns="0" anchor="t" anchorCtr="0">
                          <a:noAutofit/>
                        </wps:bodyPr>
                      </wps:wsp>
                      <wps:wsp>
                        <wps:cNvPr id="159" name="Text Box 2"/>
                        <wps:cNvSpPr txBox="1">
                          <a:spLocks noChangeArrowheads="1"/>
                        </wps:cNvSpPr>
                        <wps:spPr bwMode="auto">
                          <a:xfrm>
                            <a:off x="4076943" y="0"/>
                            <a:ext cx="421200" cy="190800"/>
                          </a:xfrm>
                          <a:prstGeom prst="rect">
                            <a:avLst/>
                          </a:prstGeom>
                          <a:noFill/>
                          <a:ln w="9525">
                            <a:noFill/>
                            <a:miter lim="800000"/>
                            <a:headEnd/>
                            <a:tailEnd/>
                          </a:ln>
                        </wps:spPr>
                        <wps:txbx>
                          <w:txbxContent>
                            <w:p w:rsidR="00C262C6" w:rsidRPr="00B6597A" w:rsidRDefault="00C262C6" w:rsidP="00B6597A">
                              <w:pPr>
                                <w:pStyle w:val="a0"/>
                                <w:spacing w:line="240" w:lineRule="atLeast"/>
                                <w:ind w:leftChars="0" w:left="0" w:firstLineChars="0" w:firstLine="0"/>
                                <w:jc w:val="center"/>
                                <w:rPr>
                                  <w:spacing w:val="0"/>
                                </w:rPr>
                              </w:pPr>
                              <w:r w:rsidRPr="00B6597A">
                                <w:rPr>
                                  <w:rFonts w:hAnsi="細明體" w:hint="eastAsia"/>
                                  <w:spacing w:val="0"/>
                                  <w:szCs w:val="22"/>
                                </w:rPr>
                                <w:t>式</w:t>
                              </w:r>
                              <w:r w:rsidRPr="00B6597A">
                                <w:rPr>
                                  <w:spacing w:val="0"/>
                                  <w:szCs w:val="22"/>
                                </w:rPr>
                                <w:t>1</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id="群組 776" o:spid="_x0000_s1390" style="position:absolute;left:0;text-align:left;margin-left:143.45pt;margin-top:3.8pt;width:324.2pt;height:84.3pt;z-index:251644416;mso-width-relative:margin" coordorigin="3805" coordsize="41175,1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">
                <v:shape id="Text Box 3" o:spid="_x0000_s1391" type="#_x0000_t202" style="position:absolute;left:3805;top:8445;width:356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C262C6" w:rsidRPr="00B6597A" w:rsidRDefault="00C262C6" w:rsidP="00B6597A">
                        <w:pPr>
                          <w:pStyle w:val="a0"/>
                          <w:spacing w:line="240" w:lineRule="atLeast"/>
                          <w:ind w:leftChars="0" w:left="0" w:firstLineChars="0" w:firstLine="0"/>
                          <w:rPr>
                            <w:bCs/>
                            <w:spacing w:val="0"/>
                            <w:szCs w:val="22"/>
                          </w:rPr>
                        </w:pPr>
                        <w:r w:rsidRPr="00B6597A">
                          <w:rPr>
                            <w:rFonts w:hint="eastAsia"/>
                            <w:bCs/>
                            <w:spacing w:val="0"/>
                            <w:szCs w:val="22"/>
                          </w:rPr>
                          <w:t>乳糖</w:t>
                        </w:r>
                      </w:p>
                    </w:txbxContent>
                  </v:textbox>
                </v:shape>
                <v:shape id="Text Box 2" o:spid="_x0000_s1392" type="#_x0000_t202" style="position:absolute;left:30926;top:8445;width:4572;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C262C6" w:rsidRPr="00B6597A" w:rsidRDefault="00C262C6" w:rsidP="00B6597A">
                        <w:pPr>
                          <w:pStyle w:val="a0"/>
                          <w:spacing w:line="240" w:lineRule="atLeast"/>
                          <w:ind w:leftChars="0" w:left="0" w:firstLineChars="0" w:firstLine="0"/>
                          <w:jc w:val="center"/>
                          <w:rPr>
                            <w:bCs/>
                            <w:spacing w:val="0"/>
                            <w:szCs w:val="22"/>
                          </w:rPr>
                        </w:pPr>
                        <w:r w:rsidRPr="00B6597A">
                          <w:rPr>
                            <w:rFonts w:hint="eastAsia"/>
                            <w:bCs/>
                            <w:spacing w:val="0"/>
                            <w:szCs w:val="22"/>
                          </w:rPr>
                          <w:t>乳酸</w:t>
                        </w:r>
                      </w:p>
                    </w:txbxContent>
                  </v:textbox>
                </v:shape>
                <v:shape id="Text Box 2" o:spid="_x0000_s1393" type="#_x0000_t202" style="position:absolute;left:40769;width:4212;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C262C6" w:rsidRPr="00B6597A" w:rsidRDefault="00C262C6" w:rsidP="00B6597A">
                        <w:pPr>
                          <w:pStyle w:val="a0"/>
                          <w:spacing w:line="240" w:lineRule="atLeast"/>
                          <w:ind w:leftChars="0" w:left="0" w:firstLineChars="0" w:firstLine="0"/>
                          <w:jc w:val="center"/>
                          <w:rPr>
                            <w:spacing w:val="0"/>
                          </w:rPr>
                        </w:pPr>
                        <w:r w:rsidRPr="00B6597A">
                          <w:rPr>
                            <w:rFonts w:hAnsi="細明體" w:hint="eastAsia"/>
                            <w:spacing w:val="0"/>
                            <w:szCs w:val="22"/>
                          </w:rPr>
                          <w:t>式</w:t>
                        </w:r>
                        <w:r w:rsidRPr="00B6597A">
                          <w:rPr>
                            <w:spacing w:val="0"/>
                            <w:szCs w:val="22"/>
                          </w:rPr>
                          <w:t>1</w:t>
                        </w:r>
                      </w:p>
                    </w:txbxContent>
                  </v:textbox>
                </v:shape>
              </v:group>
            </w:pict>
          </mc:Fallback>
        </mc:AlternateContent>
      </w:r>
    </w:p>
    <w:p w:rsidR="00A91255" w:rsidRDefault="00A91255" w:rsidP="00A91255">
      <w:pPr>
        <w:widowControl/>
        <w:tabs>
          <w:tab w:val="left" w:pos="2160"/>
          <w:tab w:val="left" w:pos="3960"/>
        </w:tabs>
        <w:autoSpaceDE w:val="0"/>
        <w:autoSpaceDN w:val="0"/>
        <w:spacing w:beforeLines="25" w:before="60"/>
        <w:ind w:leftChars="150" w:left="360"/>
        <w:jc w:val="both"/>
        <w:textAlignment w:val="bottom"/>
        <w:rPr>
          <w:rFonts w:eastAsia="新細明體"/>
          <w:bCs/>
          <w:spacing w:val="10"/>
          <w:sz w:val="22"/>
          <w:szCs w:val="22"/>
        </w:rPr>
      </w:pPr>
    </w:p>
    <w:p w:rsidR="00A91255" w:rsidRDefault="00A91255" w:rsidP="00A91255">
      <w:pPr>
        <w:widowControl/>
        <w:tabs>
          <w:tab w:val="left" w:pos="2160"/>
          <w:tab w:val="left" w:pos="3960"/>
        </w:tabs>
        <w:autoSpaceDE w:val="0"/>
        <w:autoSpaceDN w:val="0"/>
        <w:snapToGrid w:val="0"/>
        <w:spacing w:beforeLines="25" w:before="60"/>
        <w:ind w:left="357" w:firstLine="493"/>
        <w:jc w:val="both"/>
        <w:textAlignment w:val="bottom"/>
        <w:rPr>
          <w:spacing w:val="10"/>
          <w:kern w:val="2"/>
          <w:sz w:val="22"/>
        </w:rPr>
      </w:pPr>
    </w:p>
    <w:p w:rsidR="00C96182" w:rsidRDefault="00C96182" w:rsidP="00A91255">
      <w:pPr>
        <w:widowControl/>
        <w:tabs>
          <w:tab w:val="left" w:pos="2160"/>
          <w:tab w:val="left" w:pos="3960"/>
        </w:tabs>
        <w:autoSpaceDE w:val="0"/>
        <w:autoSpaceDN w:val="0"/>
        <w:snapToGrid w:val="0"/>
        <w:spacing w:beforeLines="25" w:before="60"/>
        <w:ind w:left="357" w:firstLine="493"/>
        <w:jc w:val="both"/>
        <w:textAlignment w:val="bottom"/>
        <w:rPr>
          <w:spacing w:val="10"/>
          <w:kern w:val="2"/>
          <w:sz w:val="22"/>
        </w:rPr>
      </w:pPr>
    </w:p>
    <w:p w:rsidR="00B6597A" w:rsidRDefault="00B6597A" w:rsidP="00B6597A">
      <w:pPr>
        <w:widowControl/>
        <w:tabs>
          <w:tab w:val="left" w:pos="2160"/>
          <w:tab w:val="left" w:pos="3960"/>
        </w:tabs>
        <w:autoSpaceDE w:val="0"/>
        <w:autoSpaceDN w:val="0"/>
        <w:snapToGrid w:val="0"/>
        <w:spacing w:line="240" w:lineRule="atLeast"/>
        <w:ind w:left="357" w:firstLine="493"/>
        <w:jc w:val="both"/>
        <w:textAlignment w:val="bottom"/>
        <w:rPr>
          <w:spacing w:val="10"/>
          <w:kern w:val="2"/>
          <w:sz w:val="22"/>
        </w:rPr>
      </w:pPr>
    </w:p>
    <w:tbl>
      <w:tblPr>
        <w:tblStyle w:val="af7"/>
        <w:tblW w:w="0" w:type="auto"/>
        <w:tblInd w:w="369" w:type="dxa"/>
        <w:tblLook w:val="04A0" w:firstRow="1" w:lastRow="0" w:firstColumn="1" w:lastColumn="0" w:noHBand="0" w:noVBand="1"/>
      </w:tblPr>
      <w:tblGrid>
        <w:gridCol w:w="2405"/>
        <w:gridCol w:w="804"/>
        <w:gridCol w:w="804"/>
        <w:gridCol w:w="805"/>
        <w:gridCol w:w="804"/>
        <w:gridCol w:w="804"/>
        <w:gridCol w:w="805"/>
        <w:gridCol w:w="804"/>
        <w:gridCol w:w="805"/>
      </w:tblGrid>
      <w:tr w:rsidR="00C96182" w:rsidRPr="000922DE" w:rsidTr="00C96182">
        <w:tc>
          <w:tcPr>
            <w:tcW w:w="8840" w:type="dxa"/>
            <w:gridSpan w:val="9"/>
            <w:tcBorders>
              <w:top w:val="nil"/>
              <w:left w:val="nil"/>
              <w:right w:val="nil"/>
              <w:tl2br w:val="nil"/>
            </w:tcBorders>
            <w:vAlign w:val="center"/>
          </w:tcPr>
          <w:p w:rsidR="00C96182" w:rsidRPr="000922DE" w:rsidRDefault="00C96182"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764934">
              <w:rPr>
                <w:rFonts w:hint="eastAsia"/>
                <w:bCs/>
                <w:spacing w:val="20"/>
                <w:sz w:val="22"/>
                <w:szCs w:val="22"/>
              </w:rPr>
              <w:t>表</w:t>
            </w:r>
            <w:r w:rsidRPr="00764934">
              <w:rPr>
                <w:rFonts w:hint="eastAsia"/>
                <w:bCs/>
                <w:spacing w:val="20"/>
                <w:sz w:val="22"/>
                <w:szCs w:val="22"/>
              </w:rPr>
              <w:t>8</w:t>
            </w:r>
          </w:p>
        </w:tc>
      </w:tr>
      <w:tr w:rsidR="00A91255" w:rsidRPr="000922DE" w:rsidTr="00C96182">
        <w:tc>
          <w:tcPr>
            <w:tcW w:w="2405" w:type="dxa"/>
            <w:tcBorders>
              <w:tl2br w:val="single" w:sz="4" w:space="0" w:color="auto"/>
            </w:tcBorders>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sz w:val="22"/>
                <w:szCs w:val="22"/>
              </w:rPr>
              <w:t>甲</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sz w:val="22"/>
                <w:szCs w:val="22"/>
              </w:rPr>
              <w:t>乙</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sz w:val="22"/>
                <w:szCs w:val="22"/>
              </w:rPr>
              <w:t>丙</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丁</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戊</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己</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庚</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辛</w:t>
            </w:r>
          </w:p>
        </w:tc>
      </w:tr>
      <w:tr w:rsidR="00A91255" w:rsidRPr="000922DE" w:rsidTr="00C96182">
        <w:tc>
          <w:tcPr>
            <w:tcW w:w="2405" w:type="dxa"/>
            <w:vAlign w:val="center"/>
          </w:tcPr>
          <w:p w:rsidR="00A91255" w:rsidRPr="000922DE" w:rsidRDefault="00A91255" w:rsidP="000922DE">
            <w:pPr>
              <w:widowControl/>
              <w:tabs>
                <w:tab w:val="left" w:pos="2160"/>
                <w:tab w:val="left" w:pos="3960"/>
              </w:tabs>
              <w:autoSpaceDE w:val="0"/>
              <w:autoSpaceDN w:val="0"/>
              <w:textAlignment w:val="bottom"/>
              <w:rPr>
                <w:rFonts w:eastAsiaTheme="minorEastAsia"/>
                <w:spacing w:val="10"/>
                <w:kern w:val="2"/>
                <w:sz w:val="22"/>
                <w:szCs w:val="22"/>
              </w:rPr>
            </w:pPr>
            <w:r w:rsidRPr="000922DE">
              <w:rPr>
                <w:rFonts w:eastAsiaTheme="minorEastAsia"/>
                <w:spacing w:val="10"/>
                <w:sz w:val="22"/>
                <w:szCs w:val="22"/>
              </w:rPr>
              <w:t>微生物種類</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A</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B</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A</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C</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A</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B</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B</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A</w:t>
            </w:r>
          </w:p>
        </w:tc>
      </w:tr>
      <w:tr w:rsidR="00A91255" w:rsidRPr="000922DE" w:rsidTr="00C96182">
        <w:tc>
          <w:tcPr>
            <w:tcW w:w="2405" w:type="dxa"/>
            <w:vAlign w:val="center"/>
          </w:tcPr>
          <w:p w:rsidR="00A91255" w:rsidRPr="000922DE" w:rsidRDefault="00A91255" w:rsidP="000922DE">
            <w:pPr>
              <w:widowControl/>
              <w:tabs>
                <w:tab w:val="left" w:pos="2160"/>
                <w:tab w:val="left" w:pos="3960"/>
              </w:tabs>
              <w:autoSpaceDE w:val="0"/>
              <w:autoSpaceDN w:val="0"/>
              <w:textAlignment w:val="bottom"/>
              <w:rPr>
                <w:rFonts w:eastAsiaTheme="minorEastAsia"/>
                <w:spacing w:val="10"/>
                <w:sz w:val="22"/>
                <w:szCs w:val="22"/>
              </w:rPr>
            </w:pPr>
            <w:r w:rsidRPr="000922DE">
              <w:rPr>
                <w:rFonts w:eastAsiaTheme="minorEastAsia"/>
                <w:spacing w:val="10"/>
                <w:sz w:val="22"/>
                <w:szCs w:val="22"/>
              </w:rPr>
              <w:t>發酵溫度</w:t>
            </w:r>
            <w:r w:rsidR="00DF4031" w:rsidRPr="000922DE">
              <w:rPr>
                <w:rFonts w:eastAsiaTheme="minorEastAsia"/>
                <w:spacing w:val="10"/>
                <w:sz w:val="22"/>
                <w:szCs w:val="22"/>
              </w:rPr>
              <w:t>（</w:t>
            </w:r>
            <w:r w:rsidR="00DF4031" w:rsidRPr="000922DE">
              <w:rPr>
                <w:rFonts w:eastAsiaTheme="minorEastAsia"/>
                <w:spacing w:val="10"/>
                <w:sz w:val="22"/>
                <w:szCs w:val="22"/>
              </w:rPr>
              <w:t>℃</w:t>
            </w:r>
            <w:r w:rsidR="00DF4031" w:rsidRPr="000922DE">
              <w:rPr>
                <w:rFonts w:eastAsiaTheme="minorEastAsia"/>
                <w:spacing w:val="10"/>
                <w:sz w:val="22"/>
                <w:szCs w:val="22"/>
              </w:rPr>
              <w:t>）</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28</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32</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40</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40</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28</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32</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32</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28</w:t>
            </w:r>
          </w:p>
        </w:tc>
      </w:tr>
      <w:tr w:rsidR="00A91255" w:rsidRPr="000922DE" w:rsidTr="00C96182">
        <w:tc>
          <w:tcPr>
            <w:tcW w:w="2405" w:type="dxa"/>
            <w:vAlign w:val="center"/>
          </w:tcPr>
          <w:p w:rsidR="00A91255" w:rsidRPr="000922DE" w:rsidRDefault="00A91255" w:rsidP="000922DE">
            <w:pPr>
              <w:widowControl/>
              <w:tabs>
                <w:tab w:val="left" w:pos="2160"/>
                <w:tab w:val="left" w:pos="3960"/>
              </w:tabs>
              <w:autoSpaceDE w:val="0"/>
              <w:autoSpaceDN w:val="0"/>
              <w:textAlignment w:val="bottom"/>
              <w:rPr>
                <w:rFonts w:eastAsiaTheme="minorEastAsia"/>
                <w:spacing w:val="10"/>
                <w:sz w:val="22"/>
                <w:szCs w:val="22"/>
              </w:rPr>
            </w:pPr>
            <w:proofErr w:type="gramStart"/>
            <w:r w:rsidRPr="000922DE">
              <w:rPr>
                <w:rFonts w:eastAsiaTheme="minorEastAsia"/>
                <w:spacing w:val="10"/>
                <w:sz w:val="22"/>
                <w:szCs w:val="22"/>
              </w:rPr>
              <w:t>熟成時間</w:t>
            </w:r>
            <w:proofErr w:type="gramEnd"/>
            <w:r w:rsidR="00DF4031" w:rsidRPr="000922DE">
              <w:rPr>
                <w:rFonts w:eastAsiaTheme="minorEastAsia"/>
                <w:spacing w:val="10"/>
                <w:sz w:val="22"/>
                <w:szCs w:val="22"/>
              </w:rPr>
              <w:t>（</w:t>
            </w:r>
            <w:r w:rsidRPr="000922DE">
              <w:rPr>
                <w:rFonts w:eastAsiaTheme="minorEastAsia"/>
                <w:spacing w:val="10"/>
                <w:sz w:val="22"/>
                <w:szCs w:val="22"/>
              </w:rPr>
              <w:t>小時</w:t>
            </w:r>
            <w:r w:rsidR="00DF4031" w:rsidRPr="000922DE">
              <w:rPr>
                <w:rFonts w:eastAsiaTheme="minorEastAsia"/>
                <w:spacing w:val="10"/>
                <w:kern w:val="2"/>
                <w:sz w:val="22"/>
                <w:szCs w:val="22"/>
              </w:rPr>
              <w:t>）</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24</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5</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24</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24</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24</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10</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12</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24</w:t>
            </w:r>
          </w:p>
        </w:tc>
      </w:tr>
      <w:tr w:rsidR="00A91255" w:rsidRPr="000922DE" w:rsidTr="00C96182">
        <w:tc>
          <w:tcPr>
            <w:tcW w:w="2405" w:type="dxa"/>
            <w:vAlign w:val="center"/>
          </w:tcPr>
          <w:p w:rsidR="00A91255" w:rsidRPr="000922DE" w:rsidRDefault="00A91255" w:rsidP="000922DE">
            <w:pPr>
              <w:widowControl/>
              <w:tabs>
                <w:tab w:val="left" w:pos="2160"/>
                <w:tab w:val="left" w:pos="3960"/>
              </w:tabs>
              <w:autoSpaceDE w:val="0"/>
              <w:autoSpaceDN w:val="0"/>
              <w:textAlignment w:val="bottom"/>
              <w:rPr>
                <w:rFonts w:eastAsiaTheme="minorEastAsia"/>
                <w:spacing w:val="10"/>
                <w:kern w:val="2"/>
                <w:sz w:val="22"/>
                <w:szCs w:val="22"/>
              </w:rPr>
            </w:pPr>
            <w:r w:rsidRPr="000922DE">
              <w:rPr>
                <w:rFonts w:eastAsiaTheme="minorEastAsia"/>
                <w:spacing w:val="10"/>
                <w:kern w:val="2"/>
                <w:sz w:val="22"/>
                <w:szCs w:val="22"/>
              </w:rPr>
              <w:t>添加食鹽</w:t>
            </w:r>
            <w:r w:rsidR="00DF4031" w:rsidRPr="000922DE">
              <w:rPr>
                <w:rFonts w:eastAsiaTheme="minorEastAsia"/>
                <w:spacing w:val="10"/>
                <w:kern w:val="2"/>
                <w:sz w:val="22"/>
                <w:szCs w:val="22"/>
              </w:rPr>
              <w:t>（</w:t>
            </w:r>
            <w:r w:rsidR="00DF4031" w:rsidRPr="000922DE">
              <w:rPr>
                <w:rFonts w:eastAsiaTheme="minorEastAsia"/>
                <w:spacing w:val="10"/>
                <w:kern w:val="2"/>
                <w:sz w:val="22"/>
                <w:szCs w:val="22"/>
              </w:rPr>
              <w:t>%</w:t>
            </w:r>
            <w:r w:rsidR="00DF4031" w:rsidRPr="000922DE">
              <w:rPr>
                <w:rFonts w:eastAsiaTheme="minorEastAsia"/>
                <w:spacing w:val="10"/>
                <w:kern w:val="2"/>
                <w:sz w:val="22"/>
                <w:szCs w:val="22"/>
              </w:rPr>
              <w:t>）</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0.02</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0.1</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0.1</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0.05</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0.1</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0.1</w:t>
            </w:r>
          </w:p>
        </w:tc>
        <w:tc>
          <w:tcPr>
            <w:tcW w:w="804"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0.1</w:t>
            </w:r>
          </w:p>
        </w:tc>
        <w:tc>
          <w:tcPr>
            <w:tcW w:w="805" w:type="dxa"/>
            <w:vAlign w:val="center"/>
          </w:tcPr>
          <w:p w:rsidR="00A91255" w:rsidRPr="000922DE" w:rsidRDefault="00A91255" w:rsidP="000922DE">
            <w:pPr>
              <w:widowControl/>
              <w:tabs>
                <w:tab w:val="left" w:pos="2160"/>
                <w:tab w:val="left" w:pos="3960"/>
              </w:tabs>
              <w:autoSpaceDE w:val="0"/>
              <w:autoSpaceDN w:val="0"/>
              <w:jc w:val="center"/>
              <w:textAlignment w:val="bottom"/>
              <w:rPr>
                <w:rFonts w:eastAsiaTheme="minorEastAsia"/>
                <w:spacing w:val="10"/>
                <w:kern w:val="2"/>
                <w:sz w:val="22"/>
                <w:szCs w:val="22"/>
              </w:rPr>
            </w:pPr>
            <w:r w:rsidRPr="000922DE">
              <w:rPr>
                <w:rFonts w:eastAsiaTheme="minorEastAsia"/>
                <w:spacing w:val="10"/>
                <w:kern w:val="2"/>
                <w:sz w:val="22"/>
                <w:szCs w:val="22"/>
              </w:rPr>
              <w:t>0.0</w:t>
            </w:r>
            <w:r w:rsidR="00717EC3">
              <w:rPr>
                <w:rFonts w:eastAsiaTheme="minorEastAsia" w:hint="eastAsia"/>
                <w:spacing w:val="10"/>
                <w:kern w:val="2"/>
                <w:sz w:val="22"/>
                <w:szCs w:val="22"/>
              </w:rPr>
              <w:t>5</w:t>
            </w:r>
          </w:p>
        </w:tc>
      </w:tr>
    </w:tbl>
    <w:p w:rsidR="000C3463" w:rsidRPr="006F7DF4" w:rsidRDefault="000C3463" w:rsidP="000C3463">
      <w:pPr>
        <w:widowControl/>
        <w:tabs>
          <w:tab w:val="left" w:pos="2160"/>
          <w:tab w:val="left" w:pos="3960"/>
        </w:tabs>
        <w:autoSpaceDE w:val="0"/>
        <w:autoSpaceDN w:val="0"/>
        <w:spacing w:beforeLines="25" w:before="60"/>
        <w:ind w:leftChars="150" w:left="960" w:hangingChars="250" w:hanging="600"/>
        <w:jc w:val="both"/>
        <w:textAlignment w:val="bottom"/>
        <w:rPr>
          <w:rFonts w:eastAsia="新細明體"/>
          <w:bCs/>
          <w:spacing w:val="10"/>
          <w:sz w:val="22"/>
          <w:szCs w:val="22"/>
        </w:rPr>
      </w:pPr>
      <w:r>
        <w:rPr>
          <w:rFonts w:eastAsia="新細明體" w:hint="eastAsia"/>
          <w:bCs/>
          <w:spacing w:val="10"/>
          <w:sz w:val="22"/>
          <w:szCs w:val="22"/>
        </w:rPr>
        <w:t>（</w:t>
      </w:r>
      <w:r>
        <w:rPr>
          <w:rFonts w:eastAsia="新細明體" w:hint="eastAsia"/>
          <w:bCs/>
          <w:spacing w:val="10"/>
          <w:sz w:val="22"/>
          <w:szCs w:val="22"/>
        </w:rPr>
        <w:t>a</w:t>
      </w:r>
      <w:r>
        <w:rPr>
          <w:rFonts w:eastAsia="新細明體" w:hint="eastAsia"/>
          <w:bCs/>
          <w:spacing w:val="10"/>
          <w:sz w:val="22"/>
          <w:szCs w:val="22"/>
        </w:rPr>
        <w:t>）</w:t>
      </w:r>
      <w:r w:rsidRPr="006F7DF4">
        <w:rPr>
          <w:rFonts w:eastAsia="新細明體" w:hint="eastAsia"/>
          <w:bCs/>
          <w:spacing w:val="10"/>
          <w:sz w:val="22"/>
          <w:szCs w:val="22"/>
        </w:rPr>
        <w:t>若依照小花的預期，乳糖在水溶液中發酵生成乳酸的化學反應式為何？（各物質須以分子式表示，並以</w:t>
      </w:r>
      <w:proofErr w:type="gramStart"/>
      <w:r w:rsidRPr="006F7DF4">
        <w:rPr>
          <w:rFonts w:eastAsia="新細明體" w:hint="eastAsia"/>
          <w:bCs/>
          <w:spacing w:val="10"/>
          <w:sz w:val="22"/>
          <w:szCs w:val="22"/>
        </w:rPr>
        <w:t>最</w:t>
      </w:r>
      <w:proofErr w:type="gramEnd"/>
      <w:r w:rsidRPr="006F7DF4">
        <w:rPr>
          <w:rFonts w:eastAsia="新細明體" w:hint="eastAsia"/>
          <w:bCs/>
          <w:spacing w:val="10"/>
          <w:sz w:val="22"/>
          <w:szCs w:val="22"/>
        </w:rPr>
        <w:t>簡係數平衡）（</w:t>
      </w:r>
      <w:r w:rsidRPr="006F7DF4">
        <w:rPr>
          <w:rFonts w:eastAsia="新細明體" w:hint="eastAsia"/>
          <w:bCs/>
          <w:spacing w:val="10"/>
          <w:sz w:val="22"/>
          <w:szCs w:val="22"/>
        </w:rPr>
        <w:t>2</w:t>
      </w:r>
      <w:r w:rsidRPr="006F7DF4">
        <w:rPr>
          <w:rFonts w:eastAsia="新細明體" w:hint="eastAsia"/>
          <w:bCs/>
          <w:spacing w:val="10"/>
          <w:sz w:val="22"/>
          <w:szCs w:val="22"/>
        </w:rPr>
        <w:t>分）</w:t>
      </w:r>
    </w:p>
    <w:p w:rsidR="000C3463" w:rsidRDefault="000C3463" w:rsidP="000C3463">
      <w:pPr>
        <w:widowControl/>
        <w:tabs>
          <w:tab w:val="left" w:pos="2160"/>
          <w:tab w:val="left" w:pos="3960"/>
        </w:tabs>
        <w:autoSpaceDE w:val="0"/>
        <w:autoSpaceDN w:val="0"/>
        <w:spacing w:beforeLines="25" w:before="60"/>
        <w:ind w:leftChars="150" w:left="960" w:hangingChars="250" w:hanging="600"/>
        <w:jc w:val="both"/>
        <w:textAlignment w:val="bottom"/>
        <w:rPr>
          <w:rFonts w:eastAsia="新細明體"/>
          <w:bCs/>
          <w:spacing w:val="10"/>
          <w:sz w:val="22"/>
          <w:szCs w:val="22"/>
        </w:rPr>
      </w:pPr>
      <w:r>
        <w:rPr>
          <w:rFonts w:eastAsia="新細明體" w:hint="eastAsia"/>
          <w:bCs/>
          <w:spacing w:val="10"/>
          <w:sz w:val="22"/>
          <w:szCs w:val="22"/>
        </w:rPr>
        <w:t>（</w:t>
      </w:r>
      <w:r>
        <w:rPr>
          <w:rFonts w:eastAsia="新細明體"/>
          <w:bCs/>
          <w:spacing w:val="10"/>
          <w:sz w:val="22"/>
          <w:szCs w:val="22"/>
        </w:rPr>
        <w:t>b</w:t>
      </w:r>
      <w:r>
        <w:rPr>
          <w:rFonts w:eastAsia="新細明體" w:hint="eastAsia"/>
          <w:bCs/>
          <w:spacing w:val="10"/>
          <w:sz w:val="22"/>
          <w:szCs w:val="22"/>
        </w:rPr>
        <w:t>）</w:t>
      </w:r>
      <w:r w:rsidRPr="006F7DF4">
        <w:rPr>
          <w:rFonts w:eastAsia="新細明體" w:hint="eastAsia"/>
          <w:bCs/>
          <w:spacing w:val="10"/>
          <w:sz w:val="22"/>
          <w:szCs w:val="22"/>
        </w:rPr>
        <w:t>若小花想</w:t>
      </w:r>
      <w:proofErr w:type="gramStart"/>
      <w:r w:rsidRPr="006F7DF4">
        <w:rPr>
          <w:rFonts w:eastAsia="新細明體" w:hint="eastAsia"/>
          <w:bCs/>
          <w:spacing w:val="10"/>
          <w:sz w:val="22"/>
          <w:szCs w:val="22"/>
        </w:rPr>
        <w:t>知道熟成時間</w:t>
      </w:r>
      <w:proofErr w:type="gramEnd"/>
      <w:r w:rsidRPr="006F7DF4">
        <w:rPr>
          <w:rFonts w:eastAsia="新細明體" w:hint="eastAsia"/>
          <w:bCs/>
          <w:spacing w:val="10"/>
          <w:sz w:val="22"/>
          <w:szCs w:val="22"/>
        </w:rPr>
        <w:t>對乳酪製作的影響，應該挑選表</w:t>
      </w:r>
      <w:r w:rsidRPr="006F7DF4">
        <w:rPr>
          <w:rFonts w:eastAsia="新細明體" w:hint="eastAsia"/>
          <w:bCs/>
          <w:spacing w:val="10"/>
          <w:sz w:val="22"/>
          <w:szCs w:val="22"/>
        </w:rPr>
        <w:t>8</w:t>
      </w:r>
      <w:r w:rsidRPr="006F7DF4">
        <w:rPr>
          <w:rFonts w:eastAsia="新細明體" w:hint="eastAsia"/>
          <w:bCs/>
          <w:spacing w:val="10"/>
          <w:sz w:val="22"/>
          <w:szCs w:val="22"/>
        </w:rPr>
        <w:t>中哪</w:t>
      </w:r>
      <w:r>
        <w:rPr>
          <w:rFonts w:eastAsia="新細明體" w:hint="eastAsia"/>
          <w:bCs/>
          <w:spacing w:val="10"/>
          <w:sz w:val="22"/>
          <w:szCs w:val="22"/>
        </w:rPr>
        <w:t>三</w:t>
      </w:r>
      <w:r w:rsidRPr="006F7DF4">
        <w:rPr>
          <w:rFonts w:eastAsia="新細明體" w:hint="eastAsia"/>
          <w:bCs/>
          <w:spacing w:val="10"/>
          <w:sz w:val="22"/>
          <w:szCs w:val="22"/>
        </w:rPr>
        <w:t>組條件下做出的乳酪</w:t>
      </w:r>
      <w:proofErr w:type="gramStart"/>
      <w:r w:rsidRPr="006F7DF4">
        <w:rPr>
          <w:rFonts w:eastAsia="新細明體" w:hint="eastAsia"/>
          <w:bCs/>
          <w:spacing w:val="10"/>
          <w:sz w:val="22"/>
          <w:szCs w:val="22"/>
        </w:rPr>
        <w:t>來</w:t>
      </w:r>
      <w:proofErr w:type="gramEnd"/>
      <w:r w:rsidRPr="006F7DF4">
        <w:rPr>
          <w:rFonts w:eastAsia="新細明體" w:hint="eastAsia"/>
          <w:bCs/>
          <w:spacing w:val="10"/>
          <w:sz w:val="22"/>
          <w:szCs w:val="22"/>
        </w:rPr>
        <w:t>作比較？（</w:t>
      </w:r>
      <w:r w:rsidRPr="006F7DF4">
        <w:rPr>
          <w:rFonts w:eastAsia="新細明體" w:hint="eastAsia"/>
          <w:bCs/>
          <w:color w:val="0D0D0D" w:themeColor="text1" w:themeTint="F2"/>
          <w:spacing w:val="10"/>
          <w:sz w:val="22"/>
          <w:szCs w:val="22"/>
        </w:rPr>
        <w:t>1</w:t>
      </w:r>
      <w:r w:rsidRPr="006F7DF4">
        <w:rPr>
          <w:rFonts w:eastAsia="新細明體" w:hint="eastAsia"/>
          <w:bCs/>
          <w:color w:val="0D0D0D" w:themeColor="text1" w:themeTint="F2"/>
          <w:spacing w:val="10"/>
          <w:sz w:val="22"/>
          <w:szCs w:val="22"/>
        </w:rPr>
        <w:t>分）</w:t>
      </w:r>
      <w:r w:rsidRPr="006F7DF4">
        <w:rPr>
          <w:rFonts w:eastAsia="新細明體" w:hint="eastAsia"/>
          <w:bCs/>
          <w:spacing w:val="10"/>
          <w:sz w:val="22"/>
          <w:szCs w:val="22"/>
        </w:rPr>
        <w:t>說明你的根據為何。</w:t>
      </w:r>
      <w:r w:rsidRPr="006F7DF4">
        <w:rPr>
          <w:rFonts w:eastAsia="新細明體" w:hint="eastAsia"/>
          <w:bCs/>
          <w:color w:val="0D0D0D" w:themeColor="text1" w:themeTint="F2"/>
          <w:spacing w:val="10"/>
          <w:sz w:val="22"/>
          <w:szCs w:val="22"/>
        </w:rPr>
        <w:t>（</w:t>
      </w:r>
      <w:r w:rsidRPr="006F7DF4">
        <w:rPr>
          <w:rFonts w:eastAsia="新細明體" w:hint="eastAsia"/>
          <w:bCs/>
          <w:color w:val="0D0D0D" w:themeColor="text1" w:themeTint="F2"/>
          <w:spacing w:val="10"/>
          <w:sz w:val="22"/>
          <w:szCs w:val="22"/>
        </w:rPr>
        <w:t>1</w:t>
      </w:r>
      <w:r w:rsidRPr="006F7DF4">
        <w:rPr>
          <w:rFonts w:eastAsia="新細明體" w:hint="eastAsia"/>
          <w:bCs/>
          <w:color w:val="0D0D0D" w:themeColor="text1" w:themeTint="F2"/>
          <w:spacing w:val="10"/>
          <w:sz w:val="22"/>
          <w:szCs w:val="22"/>
        </w:rPr>
        <w:t>分</w:t>
      </w:r>
      <w:r w:rsidRPr="006F7DF4">
        <w:rPr>
          <w:rFonts w:eastAsia="新細明體" w:hint="eastAsia"/>
          <w:bCs/>
          <w:spacing w:val="10"/>
          <w:sz w:val="22"/>
          <w:szCs w:val="22"/>
        </w:rPr>
        <w:t>）</w:t>
      </w:r>
    </w:p>
    <w:p w:rsidR="000C3463" w:rsidRDefault="000C3463">
      <w:pPr>
        <w:widowControl/>
        <w:adjustRightInd/>
        <w:spacing w:line="240" w:lineRule="auto"/>
        <w:textAlignment w:val="auto"/>
        <w:rPr>
          <w:rFonts w:eastAsia="新細明體"/>
          <w:bCs/>
          <w:spacing w:val="10"/>
          <w:sz w:val="22"/>
          <w:szCs w:val="22"/>
        </w:rPr>
      </w:pPr>
      <w:r>
        <w:rPr>
          <w:rFonts w:eastAsia="新細明體"/>
          <w:bCs/>
          <w:spacing w:val="10"/>
          <w:sz w:val="22"/>
          <w:szCs w:val="22"/>
        </w:rPr>
        <w:br w:type="page"/>
      </w:r>
    </w:p>
    <w:p w:rsidR="00AB3072" w:rsidRPr="00857CBE" w:rsidRDefault="00AB3072" w:rsidP="00BC20D0">
      <w:pPr>
        <w:pStyle w:val="-05"/>
      </w:pPr>
      <w:r w:rsidRPr="00857CBE">
        <w:rPr>
          <w:rFonts w:hint="eastAsia"/>
        </w:rPr>
        <w:lastRenderedPageBreak/>
        <w:t>4</w:t>
      </w:r>
      <w:r>
        <w:rPr>
          <w:rFonts w:hint="eastAsia"/>
        </w:rPr>
        <w:t>8</w:t>
      </w:r>
      <w:r w:rsidRPr="00857CBE">
        <w:rPr>
          <w:rFonts w:hint="eastAsia"/>
        </w:rPr>
        <w:t>-</w:t>
      </w:r>
      <w:r>
        <w:t>50</w:t>
      </w:r>
      <w:proofErr w:type="gramStart"/>
      <w:r w:rsidRPr="00857CBE">
        <w:rPr>
          <w:rFonts w:hint="eastAsia"/>
        </w:rPr>
        <w:t>題為題</w:t>
      </w:r>
      <w:proofErr w:type="gramEnd"/>
      <w:r w:rsidRPr="00857CBE">
        <w:rPr>
          <w:rFonts w:hint="eastAsia"/>
        </w:rPr>
        <w:t>組</w:t>
      </w:r>
    </w:p>
    <w:p w:rsidR="00AB3072" w:rsidRPr="00BC20D0" w:rsidRDefault="00AB3072" w:rsidP="00AB3072">
      <w:pPr>
        <w:pStyle w:val="tit2"/>
        <w:ind w:leftChars="150" w:left="360"/>
        <w:rPr>
          <w:rFonts w:eastAsia="新細明體"/>
          <w:szCs w:val="22"/>
        </w:rPr>
      </w:pPr>
      <w:r w:rsidRPr="00BC20D0">
        <w:rPr>
          <w:rFonts w:eastAsia="新細明體"/>
          <w:szCs w:val="22"/>
        </w:rPr>
        <w:t>孟德爾</w:t>
      </w:r>
      <w:r w:rsidRPr="00BC20D0">
        <w:rPr>
          <w:rFonts w:eastAsia="新細明體" w:hint="eastAsia"/>
          <w:szCs w:val="22"/>
        </w:rPr>
        <w:t>的</w:t>
      </w:r>
      <w:proofErr w:type="gramStart"/>
      <w:r w:rsidRPr="00BC20D0">
        <w:rPr>
          <w:rFonts w:eastAsia="新細明體"/>
          <w:szCs w:val="22"/>
        </w:rPr>
        <w:t>分離</w:t>
      </w:r>
      <w:r w:rsidRPr="00BC20D0">
        <w:rPr>
          <w:rFonts w:eastAsia="新細明體" w:hint="eastAsia"/>
          <w:szCs w:val="22"/>
        </w:rPr>
        <w:t>律</w:t>
      </w:r>
      <w:r w:rsidRPr="00BC20D0">
        <w:rPr>
          <w:rFonts w:eastAsia="新細明體"/>
          <w:szCs w:val="22"/>
        </w:rPr>
        <w:t>和獨立分配</w:t>
      </w:r>
      <w:r w:rsidRPr="00BC20D0">
        <w:rPr>
          <w:rFonts w:eastAsia="新細明體" w:hint="eastAsia"/>
          <w:szCs w:val="22"/>
        </w:rPr>
        <w:t>律為</w:t>
      </w:r>
      <w:proofErr w:type="gramEnd"/>
      <w:r w:rsidRPr="00BC20D0">
        <w:rPr>
          <w:rFonts w:eastAsia="新細明體"/>
          <w:szCs w:val="22"/>
        </w:rPr>
        <w:t>遺傳學</w:t>
      </w:r>
      <w:r w:rsidRPr="00BC20D0">
        <w:rPr>
          <w:rFonts w:eastAsia="新細明體" w:hint="eastAsia"/>
          <w:szCs w:val="22"/>
        </w:rPr>
        <w:t>立下</w:t>
      </w:r>
      <w:r w:rsidRPr="00BC20D0">
        <w:rPr>
          <w:rFonts w:eastAsia="新細明體"/>
          <w:szCs w:val="22"/>
        </w:rPr>
        <w:t>基石</w:t>
      </w:r>
      <w:r w:rsidRPr="00BC20D0">
        <w:rPr>
          <w:rFonts w:eastAsia="新細明體" w:hint="eastAsia"/>
          <w:szCs w:val="22"/>
        </w:rPr>
        <w:t>，支撐了</w:t>
      </w:r>
      <w:r w:rsidRPr="00BC20D0">
        <w:rPr>
          <w:rFonts w:eastAsia="新細明體"/>
          <w:szCs w:val="22"/>
        </w:rPr>
        <w:t>達爾文</w:t>
      </w:r>
      <w:r w:rsidRPr="00BC20D0">
        <w:rPr>
          <w:rFonts w:eastAsia="新細明體" w:hint="eastAsia"/>
          <w:szCs w:val="22"/>
        </w:rPr>
        <w:t>的</w:t>
      </w:r>
      <w:r w:rsidRPr="00BC20D0">
        <w:rPr>
          <w:rFonts w:eastAsia="新細明體"/>
          <w:szCs w:val="22"/>
        </w:rPr>
        <w:t>天擇理論</w:t>
      </w:r>
      <w:r w:rsidRPr="00BC20D0">
        <w:rPr>
          <w:rFonts w:eastAsia="新細明體" w:hint="eastAsia"/>
          <w:szCs w:val="22"/>
        </w:rPr>
        <w:t>，</w:t>
      </w:r>
      <w:r w:rsidRPr="00BC20D0">
        <w:rPr>
          <w:rFonts w:eastAsia="新細明體"/>
          <w:szCs w:val="22"/>
        </w:rPr>
        <w:t>解釋</w:t>
      </w:r>
      <w:r w:rsidRPr="00BC20D0">
        <w:rPr>
          <w:rFonts w:eastAsia="新細明體" w:hint="eastAsia"/>
          <w:szCs w:val="22"/>
        </w:rPr>
        <w:t>了</w:t>
      </w:r>
      <w:r w:rsidRPr="00BC20D0">
        <w:rPr>
          <w:rFonts w:eastAsia="新細明體"/>
          <w:szCs w:val="22"/>
        </w:rPr>
        <w:t>族群</w:t>
      </w:r>
      <w:r w:rsidRPr="00BC20D0">
        <w:rPr>
          <w:rFonts w:eastAsia="新細明體" w:hint="eastAsia"/>
          <w:szCs w:val="22"/>
        </w:rPr>
        <w:t>的</w:t>
      </w:r>
      <w:r w:rsidRPr="00BC20D0">
        <w:rPr>
          <w:rFonts w:eastAsia="新細明體"/>
          <w:szCs w:val="22"/>
        </w:rPr>
        <w:t>遺傳現象</w:t>
      </w:r>
      <w:r w:rsidRPr="00BC20D0">
        <w:rPr>
          <w:rFonts w:eastAsia="新細明體" w:hint="eastAsia"/>
          <w:szCs w:val="22"/>
        </w:rPr>
        <w:t>。摩根證實了基因位於染色體上，並加以定位</w:t>
      </w:r>
      <w:r w:rsidR="00FE3217">
        <w:rPr>
          <w:rFonts w:eastAsia="新細明體" w:hint="eastAsia"/>
          <w:szCs w:val="22"/>
        </w:rPr>
        <w:t>。</w:t>
      </w:r>
      <w:r w:rsidRPr="00BC20D0">
        <w:rPr>
          <w:rFonts w:eastAsia="新細明體" w:hint="eastAsia"/>
          <w:szCs w:val="22"/>
        </w:rPr>
        <w:t>這三位學者成就了現代的演化理論的發展。</w:t>
      </w:r>
    </w:p>
    <w:p w:rsidR="00AB3072" w:rsidRPr="00742E24" w:rsidRDefault="00AB3072" w:rsidP="00E965F5">
      <w:pPr>
        <w:pStyle w:val="TIT1"/>
        <w:spacing w:before="60"/>
        <w:ind w:left="357" w:hanging="357"/>
      </w:pPr>
      <w:r>
        <w:rPr>
          <w:rFonts w:hint="eastAsia"/>
        </w:rPr>
        <w:t>4</w:t>
      </w:r>
      <w:r>
        <w:t>8</w:t>
      </w:r>
      <w:r w:rsidRPr="00742E24">
        <w:rPr>
          <w:rFonts w:hint="eastAsia"/>
        </w:rPr>
        <w:t>.</w:t>
      </w:r>
      <w:r w:rsidRPr="00742E24">
        <w:tab/>
      </w:r>
      <w:r w:rsidRPr="00D903FA">
        <w:rPr>
          <w:spacing w:val="12"/>
        </w:rPr>
        <w:t>孟德爾於</w:t>
      </w:r>
      <w:r w:rsidRPr="00D903FA">
        <w:rPr>
          <w:spacing w:val="12"/>
        </w:rPr>
        <w:t>1865</w:t>
      </w:r>
      <w:r w:rsidRPr="00D903FA">
        <w:rPr>
          <w:spacing w:val="12"/>
        </w:rPr>
        <w:t>年提出的</w:t>
      </w:r>
      <w:r w:rsidR="00F3241C">
        <w:rPr>
          <w:rFonts w:hint="eastAsia"/>
          <w:spacing w:val="12"/>
        </w:rPr>
        <w:t>種子形狀雜交</w:t>
      </w:r>
      <w:r w:rsidRPr="00D903FA">
        <w:rPr>
          <w:spacing w:val="12"/>
        </w:rPr>
        <w:t>實驗顯示：圓滑種子：</w:t>
      </w:r>
      <w:proofErr w:type="gramStart"/>
      <w:r w:rsidRPr="00D903FA">
        <w:rPr>
          <w:spacing w:val="12"/>
        </w:rPr>
        <w:t>皺縮種子</w:t>
      </w:r>
      <w:proofErr w:type="gramEnd"/>
      <w:r w:rsidRPr="00D903FA">
        <w:rPr>
          <w:spacing w:val="12"/>
        </w:rPr>
        <w:t>之比為</w:t>
      </w:r>
      <w:r w:rsidRPr="00D903FA">
        <w:rPr>
          <w:spacing w:val="12"/>
        </w:rPr>
        <w:t>5474</w:t>
      </w:r>
      <w:r w:rsidR="00DF4031" w:rsidRPr="00D903FA">
        <w:rPr>
          <w:spacing w:val="12"/>
        </w:rPr>
        <w:t>：</w:t>
      </w:r>
      <w:r w:rsidRPr="00D903FA">
        <w:rPr>
          <w:spacing w:val="12"/>
        </w:rPr>
        <w:t>1850</w:t>
      </w:r>
      <w:r w:rsidR="00DF4031" w:rsidRPr="00D903FA">
        <w:rPr>
          <w:rFonts w:hint="eastAsia"/>
          <w:spacing w:val="12"/>
        </w:rPr>
        <w:t>（</w:t>
      </w:r>
      <w:r w:rsidRPr="00D903FA">
        <w:rPr>
          <w:rFonts w:hint="eastAsia"/>
          <w:spacing w:val="12"/>
        </w:rPr>
        <w:t>約</w:t>
      </w:r>
      <w:r w:rsidR="00C96182" w:rsidRPr="00D903FA">
        <w:rPr>
          <w:spacing w:val="12"/>
          <w:position w:val="-6"/>
        </w:rPr>
        <w:object w:dxaOrig="680" w:dyaOrig="260">
          <v:shape id="_x0000_i1135" type="#_x0000_t75" style="width:33.5pt;height:13.3pt" o:ole="">
            <v:imagedata r:id="rId252" o:title=""/>
          </v:shape>
          <o:OLEObject Type="Embed" ProgID="Equation.DSMT4" ShapeID="_x0000_i1135" DrawAspect="Content" ObjectID="_1734527613" r:id="rId253"/>
        </w:object>
      </w:r>
      <w:r w:rsidR="00DF4031" w:rsidRPr="00D903FA">
        <w:rPr>
          <w:rFonts w:hint="eastAsia"/>
          <w:spacing w:val="12"/>
        </w:rPr>
        <w:t>）</w:t>
      </w:r>
      <w:r w:rsidRPr="00D903FA">
        <w:rPr>
          <w:spacing w:val="12"/>
        </w:rPr>
        <w:t>，下列哪些是此</w:t>
      </w:r>
      <w:r w:rsidRPr="00D903FA">
        <w:rPr>
          <w:rFonts w:hint="eastAsia"/>
          <w:spacing w:val="12"/>
        </w:rPr>
        <w:t>結果</w:t>
      </w:r>
      <w:r w:rsidRPr="00D903FA">
        <w:rPr>
          <w:spacing w:val="12"/>
        </w:rPr>
        <w:t>與</w:t>
      </w:r>
      <w:proofErr w:type="gramStart"/>
      <w:r w:rsidRPr="00D903FA">
        <w:rPr>
          <w:spacing w:val="12"/>
        </w:rPr>
        <w:t>分離</w:t>
      </w:r>
      <w:r w:rsidRPr="00D903FA">
        <w:rPr>
          <w:rFonts w:hint="eastAsia"/>
          <w:spacing w:val="12"/>
        </w:rPr>
        <w:t>律</w:t>
      </w:r>
      <w:proofErr w:type="gramEnd"/>
      <w:r w:rsidRPr="00D903FA">
        <w:rPr>
          <w:spacing w:val="12"/>
        </w:rPr>
        <w:t>之期望值有落差的原因？</w:t>
      </w:r>
      <w:r w:rsidR="00DF4031" w:rsidRPr="00D903FA">
        <w:rPr>
          <w:rFonts w:hint="eastAsia"/>
          <w:spacing w:val="12"/>
        </w:rPr>
        <w:t>（</w:t>
      </w:r>
      <w:r w:rsidRPr="00D903FA">
        <w:rPr>
          <w:spacing w:val="12"/>
        </w:rPr>
        <w:t>應選</w:t>
      </w:r>
      <w:r w:rsidRPr="00D903FA">
        <w:rPr>
          <w:spacing w:val="12"/>
        </w:rPr>
        <w:t>3</w:t>
      </w:r>
      <w:r w:rsidRPr="00D903FA">
        <w:rPr>
          <w:spacing w:val="12"/>
        </w:rPr>
        <w:t>項</w:t>
      </w:r>
      <w:r w:rsidR="00DF4031" w:rsidRPr="00D903FA">
        <w:rPr>
          <w:rFonts w:hint="eastAsia"/>
          <w:spacing w:val="12"/>
        </w:rPr>
        <w:t>）</w:t>
      </w:r>
    </w:p>
    <w:p w:rsidR="007C31F2" w:rsidRDefault="00AB3072" w:rsidP="00AB3072">
      <w:pPr>
        <w:pStyle w:val="AB"/>
        <w:ind w:left="360"/>
        <w:rPr>
          <w:rFonts w:eastAsiaTheme="minorEastAsia"/>
        </w:rPr>
      </w:pPr>
      <w:bookmarkStart w:id="5" w:name="_Hlk120868723"/>
      <w:r w:rsidRPr="00E965F5">
        <w:rPr>
          <w:rFonts w:eastAsiaTheme="minorEastAsia"/>
        </w:rPr>
        <w:t>(A)</w:t>
      </w:r>
      <w:r w:rsidRPr="00E965F5">
        <w:rPr>
          <w:rFonts w:eastAsiaTheme="minorEastAsia"/>
        </w:rPr>
        <w:t>資料</w:t>
      </w:r>
      <w:r w:rsidRPr="00E965F5">
        <w:rPr>
          <w:rFonts w:eastAsiaTheme="minorEastAsia" w:hint="eastAsia"/>
        </w:rPr>
        <w:t>整理</w:t>
      </w:r>
      <w:r w:rsidRPr="00E965F5">
        <w:rPr>
          <w:rFonts w:eastAsiaTheme="minorEastAsia"/>
        </w:rPr>
        <w:t>時之取樣誤差</w:t>
      </w:r>
      <w:bookmarkEnd w:id="5"/>
      <w:r w:rsidRPr="00E965F5">
        <w:rPr>
          <w:rFonts w:eastAsiaTheme="minorEastAsia"/>
        </w:rPr>
        <w:tab/>
      </w:r>
    </w:p>
    <w:p w:rsidR="00AB3072" w:rsidRPr="00E965F5" w:rsidRDefault="00AB3072" w:rsidP="00AB3072">
      <w:pPr>
        <w:pStyle w:val="AB"/>
        <w:ind w:left="360"/>
        <w:rPr>
          <w:rFonts w:eastAsiaTheme="minorEastAsia"/>
        </w:rPr>
      </w:pPr>
      <w:r w:rsidRPr="00E965F5">
        <w:rPr>
          <w:rFonts w:eastAsiaTheme="minorEastAsia"/>
        </w:rPr>
        <w:t>(B)</w:t>
      </w:r>
      <w:r w:rsidRPr="00E965F5">
        <w:rPr>
          <w:rFonts w:eastAsiaTheme="minorEastAsia"/>
        </w:rPr>
        <w:t>模式之期望值未必正確</w:t>
      </w:r>
    </w:p>
    <w:p w:rsidR="007C31F2" w:rsidRDefault="00AB3072" w:rsidP="00AB3072">
      <w:pPr>
        <w:pStyle w:val="AB"/>
        <w:ind w:left="360"/>
        <w:rPr>
          <w:rFonts w:eastAsiaTheme="minorEastAsia"/>
        </w:rPr>
      </w:pPr>
      <w:r w:rsidRPr="00E965F5">
        <w:rPr>
          <w:rFonts w:eastAsiaTheme="minorEastAsia"/>
        </w:rPr>
        <w:t>(C)</w:t>
      </w:r>
      <w:r w:rsidRPr="00E965F5">
        <w:rPr>
          <w:rFonts w:eastAsiaTheme="minorEastAsia" w:hint="eastAsia"/>
        </w:rPr>
        <w:t>選取親代</w:t>
      </w:r>
      <w:r w:rsidRPr="00E965F5">
        <w:rPr>
          <w:rFonts w:eastAsiaTheme="minorEastAsia"/>
        </w:rPr>
        <w:t>植株的逢機失誤</w:t>
      </w:r>
      <w:r w:rsidRPr="00E965F5">
        <w:rPr>
          <w:rFonts w:eastAsiaTheme="minorEastAsia"/>
        </w:rPr>
        <w:tab/>
      </w:r>
    </w:p>
    <w:p w:rsidR="00AB3072" w:rsidRPr="00E965F5" w:rsidRDefault="00AB3072" w:rsidP="00AB3072">
      <w:pPr>
        <w:pStyle w:val="AB"/>
        <w:ind w:left="360"/>
        <w:rPr>
          <w:rFonts w:eastAsiaTheme="minorEastAsia"/>
        </w:rPr>
      </w:pPr>
      <w:r w:rsidRPr="00E965F5">
        <w:rPr>
          <w:rFonts w:eastAsiaTheme="minorEastAsia"/>
        </w:rPr>
        <w:t>(D)</w:t>
      </w:r>
      <w:r w:rsidRPr="00E965F5">
        <w:rPr>
          <w:rFonts w:eastAsiaTheme="minorEastAsia"/>
        </w:rPr>
        <w:t>實驗之遺傳因子互相干擾</w:t>
      </w:r>
    </w:p>
    <w:p w:rsidR="00AB3072" w:rsidRPr="00E965F5" w:rsidRDefault="00AB3072" w:rsidP="00AB3072">
      <w:pPr>
        <w:pStyle w:val="AB"/>
        <w:ind w:left="360"/>
        <w:rPr>
          <w:rFonts w:eastAsiaTheme="minorEastAsia"/>
        </w:rPr>
      </w:pPr>
      <w:r w:rsidRPr="00E965F5">
        <w:rPr>
          <w:rFonts w:eastAsiaTheme="minorEastAsia"/>
        </w:rPr>
        <w:t>(E)</w:t>
      </w:r>
      <w:r w:rsidRPr="00E965F5">
        <w:rPr>
          <w:rFonts w:eastAsiaTheme="minorEastAsia"/>
        </w:rPr>
        <w:t>實驗樣本數仍然不夠大</w:t>
      </w:r>
    </w:p>
    <w:p w:rsidR="00AB3072" w:rsidRPr="00E965F5" w:rsidRDefault="00AB3072" w:rsidP="00E965F5">
      <w:pPr>
        <w:pStyle w:val="TIT1"/>
        <w:spacing w:before="60"/>
        <w:ind w:left="357" w:hanging="357"/>
      </w:pPr>
      <w:r>
        <w:rPr>
          <w:rFonts w:hint="eastAsia"/>
        </w:rPr>
        <w:t>4</w:t>
      </w:r>
      <w:r>
        <w:t>9</w:t>
      </w:r>
      <w:r w:rsidRPr="00742E24">
        <w:rPr>
          <w:rFonts w:hint="eastAsia"/>
        </w:rPr>
        <w:t>.</w:t>
      </w:r>
      <w:r w:rsidRPr="00742E24">
        <w:tab/>
      </w:r>
      <w:r w:rsidRPr="00E965F5">
        <w:t>下列</w:t>
      </w:r>
      <w:r w:rsidRPr="00E965F5">
        <w:rPr>
          <w:rFonts w:hint="eastAsia"/>
        </w:rPr>
        <w:t>延伸</w:t>
      </w:r>
      <w:r w:rsidRPr="00E965F5">
        <w:t>孟德爾遺傳模式的敘述，哪些正確？</w:t>
      </w:r>
      <w:r w:rsidR="00DF4031" w:rsidRPr="00E965F5">
        <w:rPr>
          <w:rFonts w:hint="eastAsia"/>
        </w:rPr>
        <w:t>（</w:t>
      </w:r>
      <w:r w:rsidRPr="00E965F5">
        <w:t>應選</w:t>
      </w:r>
      <w:r w:rsidRPr="00E965F5">
        <w:t>3</w:t>
      </w:r>
      <w:r w:rsidRPr="00E965F5">
        <w:t>項</w:t>
      </w:r>
      <w:r w:rsidR="00DF4031" w:rsidRPr="00E965F5">
        <w:rPr>
          <w:rFonts w:hint="eastAsia"/>
        </w:rPr>
        <w:t>）</w:t>
      </w:r>
    </w:p>
    <w:p w:rsidR="00AB3072" w:rsidRPr="00E965F5" w:rsidRDefault="00AB3072" w:rsidP="00E965F5">
      <w:pPr>
        <w:pStyle w:val="AA"/>
        <w:ind w:left="684" w:hangingChars="135" w:hanging="324"/>
      </w:pPr>
      <w:r w:rsidRPr="00E965F5">
        <w:t>(A)</w:t>
      </w:r>
      <w:proofErr w:type="gramStart"/>
      <w:r w:rsidRPr="00E965F5">
        <w:t>族群繼代遺傳</w:t>
      </w:r>
      <w:proofErr w:type="gramEnd"/>
      <w:r w:rsidRPr="00E965F5">
        <w:t>過程中，顯性因子較隱性因子適應環境</w:t>
      </w:r>
    </w:p>
    <w:p w:rsidR="00AB3072" w:rsidRPr="00E965F5" w:rsidRDefault="00AB3072" w:rsidP="00E965F5">
      <w:pPr>
        <w:pStyle w:val="AA"/>
        <w:ind w:left="684" w:hangingChars="135" w:hanging="324"/>
      </w:pPr>
      <w:r w:rsidRPr="00E965F5">
        <w:t>(B)</w:t>
      </w:r>
      <w:r w:rsidRPr="00E965F5">
        <w:t>若孟德爾在可控條件的溫室進行，則應較</w:t>
      </w:r>
      <w:r w:rsidRPr="00E965F5">
        <w:rPr>
          <w:rFonts w:hint="eastAsia"/>
        </w:rPr>
        <w:t>在</w:t>
      </w:r>
      <w:r w:rsidRPr="00E965F5">
        <w:t>花</w:t>
      </w:r>
      <w:proofErr w:type="gramStart"/>
      <w:r w:rsidRPr="00E965F5">
        <w:t>園田畦更接近</w:t>
      </w:r>
      <w:proofErr w:type="gramEnd"/>
      <w:r w:rsidRPr="00E965F5">
        <w:t>模式期望值</w:t>
      </w:r>
    </w:p>
    <w:p w:rsidR="00AB3072" w:rsidRPr="00E965F5" w:rsidRDefault="00AB3072" w:rsidP="00E965F5">
      <w:pPr>
        <w:pStyle w:val="AA"/>
        <w:ind w:left="684" w:hangingChars="135" w:hanging="324"/>
      </w:pPr>
      <w:r w:rsidRPr="00E965F5">
        <w:t>(C)</w:t>
      </w:r>
      <w:r w:rsidRPr="00E965F5">
        <w:t>若孟德爾實驗中發生達爾文的</w:t>
      </w:r>
      <w:proofErr w:type="gramStart"/>
      <w:r w:rsidRPr="00E965F5">
        <w:t>天擇力</w:t>
      </w:r>
      <w:proofErr w:type="gramEnd"/>
      <w:r w:rsidRPr="00E965F5">
        <w:t>，則其實驗值會更加偏離期望值</w:t>
      </w:r>
    </w:p>
    <w:p w:rsidR="00AB3072" w:rsidRPr="00E965F5" w:rsidRDefault="00AB3072" w:rsidP="00E965F5">
      <w:pPr>
        <w:pStyle w:val="AA"/>
        <w:ind w:left="684" w:hangingChars="135" w:hanging="324"/>
      </w:pPr>
      <w:r w:rsidRPr="00E965F5">
        <w:t>(D)</w:t>
      </w:r>
      <w:r w:rsidRPr="00E965F5">
        <w:t>若</w:t>
      </w:r>
      <w:r w:rsidR="006646E4">
        <w:rPr>
          <w:rFonts w:hint="eastAsia"/>
        </w:rPr>
        <w:t>控制</w:t>
      </w:r>
      <w:r w:rsidRPr="00E965F5">
        <w:rPr>
          <w:rFonts w:hint="eastAsia"/>
        </w:rPr>
        <w:t>兩</w:t>
      </w:r>
      <w:r w:rsidRPr="00E965F5">
        <w:t>性狀</w:t>
      </w:r>
      <w:r w:rsidR="006646E4">
        <w:rPr>
          <w:rFonts w:hint="eastAsia"/>
        </w:rPr>
        <w:t>的遺傳因子</w:t>
      </w:r>
      <w:r w:rsidRPr="00E965F5">
        <w:rPr>
          <w:rFonts w:hint="eastAsia"/>
        </w:rPr>
        <w:t>如摩根所示</w:t>
      </w:r>
      <w:r w:rsidRPr="00E965F5">
        <w:t>位於同一染色體，則</w:t>
      </w:r>
      <w:r w:rsidRPr="00E965F5">
        <w:rPr>
          <w:rFonts w:hint="eastAsia"/>
        </w:rPr>
        <w:t>孟德爾</w:t>
      </w:r>
      <w:r w:rsidR="006646E4">
        <w:rPr>
          <w:rFonts w:hint="eastAsia"/>
        </w:rPr>
        <w:t>所得到</w:t>
      </w:r>
      <w:r w:rsidRPr="00E965F5">
        <w:rPr>
          <w:rFonts w:hint="eastAsia"/>
        </w:rPr>
        <w:t>的</w:t>
      </w:r>
      <w:r w:rsidRPr="00E965F5">
        <w:t>表徵比值</w:t>
      </w:r>
      <w:r w:rsidRPr="00E965F5">
        <w:rPr>
          <w:rFonts w:hint="eastAsia"/>
        </w:rPr>
        <w:t>更會</w:t>
      </w:r>
      <w:r w:rsidRPr="00E965F5">
        <w:t>偏離期望值</w:t>
      </w:r>
    </w:p>
    <w:p w:rsidR="00AB3072" w:rsidRPr="00E965F5" w:rsidRDefault="00AB3072" w:rsidP="00E965F5">
      <w:pPr>
        <w:pStyle w:val="AA"/>
        <w:ind w:left="684" w:hangingChars="135" w:hanging="324"/>
      </w:pPr>
      <w:r w:rsidRPr="00E965F5">
        <w:t>(E)</w:t>
      </w:r>
      <w:r w:rsidRPr="00E965F5">
        <w:t>若</w:t>
      </w:r>
      <w:r w:rsidR="006646E4">
        <w:rPr>
          <w:rFonts w:hint="eastAsia"/>
        </w:rPr>
        <w:t>逢機選取</w:t>
      </w:r>
      <w:r w:rsidRPr="00E965F5">
        <w:t>F1</w:t>
      </w:r>
      <w:r w:rsidRPr="00E965F5">
        <w:t>的圓滑種子進行培養，</w:t>
      </w:r>
      <w:proofErr w:type="gramStart"/>
      <w:r w:rsidRPr="00E965F5">
        <w:t>則皺縮</w:t>
      </w:r>
      <w:proofErr w:type="gramEnd"/>
      <w:r w:rsidR="006646E4">
        <w:rPr>
          <w:rFonts w:hint="eastAsia"/>
        </w:rPr>
        <w:t>的</w:t>
      </w:r>
      <w:r w:rsidRPr="00E965F5">
        <w:t>等位基因會在有限的世代數內消失</w:t>
      </w:r>
    </w:p>
    <w:p w:rsidR="00AB3072" w:rsidRPr="00E965F5" w:rsidRDefault="00AB3072" w:rsidP="00E965F5">
      <w:pPr>
        <w:pStyle w:val="TIT1"/>
        <w:spacing w:before="60"/>
        <w:ind w:left="357" w:hanging="357"/>
      </w:pPr>
      <w:r>
        <w:t>50</w:t>
      </w:r>
      <w:r w:rsidRPr="00742E24">
        <w:rPr>
          <w:rFonts w:hint="eastAsia"/>
        </w:rPr>
        <w:t>.</w:t>
      </w:r>
      <w:r w:rsidRPr="00742E24">
        <w:tab/>
      </w:r>
      <w:r w:rsidRPr="00E965F5">
        <w:t>小明</w:t>
      </w:r>
      <w:r w:rsidRPr="00E965F5">
        <w:rPr>
          <w:rFonts w:hint="eastAsia"/>
        </w:rPr>
        <w:t>家之</w:t>
      </w:r>
      <w:r w:rsidRPr="00E965F5">
        <w:t>族譜詳細記載家族</w:t>
      </w:r>
      <w:proofErr w:type="gramStart"/>
      <w:r w:rsidRPr="00E965F5">
        <w:t>罹</w:t>
      </w:r>
      <w:proofErr w:type="gramEnd"/>
      <w:r w:rsidRPr="00E965F5">
        <w:t>患顯性遺傳性多囊性腎臟病之成員。依</w:t>
      </w:r>
      <w:r w:rsidRPr="00E965F5">
        <w:rPr>
          <w:rFonts w:hint="eastAsia"/>
        </w:rPr>
        <w:t>此，</w:t>
      </w:r>
      <w:proofErr w:type="gramStart"/>
      <w:r w:rsidRPr="00E965F5">
        <w:rPr>
          <w:rFonts w:hint="eastAsia"/>
        </w:rPr>
        <w:t>他</w:t>
      </w:r>
      <w:r w:rsidRPr="00E965F5">
        <w:t>繪得</w:t>
      </w:r>
      <w:r w:rsidRPr="00E965F5">
        <w:rPr>
          <w:rFonts w:hint="eastAsia"/>
        </w:rPr>
        <w:t>某</w:t>
      </w:r>
      <w:r w:rsidRPr="00E965F5">
        <w:t>一</w:t>
      </w:r>
      <w:proofErr w:type="gramEnd"/>
      <w:r w:rsidRPr="00E965F5">
        <w:t>支系的四個世代</w:t>
      </w:r>
      <w:r w:rsidR="00DF4031" w:rsidRPr="00E965F5">
        <w:rPr>
          <w:rFonts w:hint="eastAsia"/>
        </w:rPr>
        <w:t>（</w:t>
      </w:r>
      <w:r w:rsidRPr="00E965F5">
        <w:rPr>
          <w:rFonts w:hint="eastAsia"/>
        </w:rPr>
        <w:t>I</w:t>
      </w:r>
      <w:r w:rsidR="00DF4031" w:rsidRPr="00E965F5">
        <w:rPr>
          <w:rFonts w:hint="eastAsia"/>
        </w:rPr>
        <w:t>～</w:t>
      </w:r>
      <w:r w:rsidRPr="00E965F5">
        <w:rPr>
          <w:rFonts w:hint="eastAsia"/>
        </w:rPr>
        <w:t>Ⅳ</w:t>
      </w:r>
      <w:r w:rsidR="00DF4031" w:rsidRPr="00E965F5">
        <w:rPr>
          <w:rFonts w:hint="eastAsia"/>
        </w:rPr>
        <w:t>）</w:t>
      </w:r>
      <w:r w:rsidRPr="00E965F5">
        <w:t>罹病分布圖，如圖</w:t>
      </w:r>
      <w:r w:rsidRPr="00E965F5">
        <w:rPr>
          <w:rFonts w:hint="eastAsia"/>
        </w:rPr>
        <w:t>1</w:t>
      </w:r>
      <w:r w:rsidR="00D95E81" w:rsidRPr="00E965F5">
        <w:rPr>
          <w:rFonts w:hint="eastAsia"/>
        </w:rPr>
        <w:t>4</w:t>
      </w:r>
      <w:r w:rsidRPr="00E965F5">
        <w:t>。圖中</w:t>
      </w:r>
      <w:r w:rsidRPr="00E965F5">
        <w:t>I-1</w:t>
      </w:r>
      <w:r w:rsidRPr="00E965F5">
        <w:t>為女性患者，</w:t>
      </w:r>
      <w:r w:rsidRPr="00E965F5">
        <w:t>I-2</w:t>
      </w:r>
      <w:r w:rsidRPr="00E965F5">
        <w:t>為正常男性，並且以</w:t>
      </w:r>
      <w:r w:rsidRPr="00E965F5">
        <w:t>AA</w:t>
      </w:r>
      <w:r w:rsidRPr="00E965F5">
        <w:t>及</w:t>
      </w:r>
      <w:r w:rsidRPr="00E965F5">
        <w:t>aa</w:t>
      </w:r>
      <w:r w:rsidRPr="00E965F5">
        <w:t>對應顯性及隱性同型合子。</w:t>
      </w:r>
    </w:p>
    <w:p w:rsidR="00AB3072" w:rsidRPr="009E03EE" w:rsidRDefault="00A8547E" w:rsidP="00AB3072">
      <w:pPr>
        <w:pStyle w:val="TIT1"/>
        <w:spacing w:before="60"/>
        <w:ind w:left="360" w:hanging="360"/>
        <w:rPr>
          <w:bCs/>
          <w:color w:val="FF0000"/>
        </w:rPr>
      </w:pPr>
      <w:r>
        <w:rPr>
          <w:bCs/>
          <w:noProof/>
          <w:color w:val="FF0000"/>
        </w:rPr>
        <mc:AlternateContent>
          <mc:Choice Requires="wpg">
            <w:drawing>
              <wp:anchor distT="0" distB="0" distL="114300" distR="114300" simplePos="0" relativeHeight="251852288" behindDoc="0" locked="0" layoutInCell="1" allowOverlap="1">
                <wp:simplePos x="0" y="0"/>
                <wp:positionH relativeFrom="column">
                  <wp:align>center</wp:align>
                </wp:positionH>
                <wp:positionV relativeFrom="paragraph">
                  <wp:posOffset>155565</wp:posOffset>
                </wp:positionV>
                <wp:extent cx="5163660" cy="2502000"/>
                <wp:effectExtent l="0" t="0" r="0" b="0"/>
                <wp:wrapNone/>
                <wp:docPr id="182" name="群組 182"/>
                <wp:cNvGraphicFramePr/>
                <a:graphic xmlns:a="http://schemas.openxmlformats.org/drawingml/2006/main">
                  <a:graphicData uri="http://schemas.microsoft.com/office/word/2010/wordprocessingGroup">
                    <wpg:wgp>
                      <wpg:cNvGrpSpPr/>
                      <wpg:grpSpPr>
                        <a:xfrm>
                          <a:off x="0" y="0"/>
                          <a:ext cx="5163660" cy="2502000"/>
                          <a:chOff x="0" y="0"/>
                          <a:chExt cx="5164805" cy="2502547"/>
                        </a:xfrm>
                      </wpg:grpSpPr>
                      <wps:wsp>
                        <wps:cNvPr id="60" name="文字方塊 2"/>
                        <wps:cNvSpPr txBox="1">
                          <a:spLocks noChangeArrowheads="1"/>
                        </wps:cNvSpPr>
                        <wps:spPr bwMode="auto">
                          <a:xfrm>
                            <a:off x="2239200" y="2239200"/>
                            <a:ext cx="555955" cy="263347"/>
                          </a:xfrm>
                          <a:prstGeom prst="rect">
                            <a:avLst/>
                          </a:prstGeom>
                          <a:solidFill>
                            <a:srgbClr val="FFFFFF"/>
                          </a:solidFill>
                          <a:ln w="9525">
                            <a:noFill/>
                            <a:miter lim="800000"/>
                            <a:headEnd/>
                            <a:tailEnd/>
                          </a:ln>
                        </wps:spPr>
                        <wps:txbx>
                          <w:txbxContent>
                            <w:p w:rsidR="00C262C6" w:rsidRPr="00054D42" w:rsidRDefault="00C262C6" w:rsidP="00062C77">
                              <w:pPr>
                                <w:jc w:val="center"/>
                                <w:rPr>
                                  <w:rFonts w:eastAsia="新細明體"/>
                                  <w:bCs/>
                                  <w:color w:val="FF0000"/>
                                  <w:kern w:val="2"/>
                                  <w:sz w:val="22"/>
                                  <w:szCs w:val="22"/>
                                </w:rPr>
                              </w:pPr>
                              <w:r w:rsidRPr="00054D42">
                                <w:rPr>
                                  <w:rFonts w:eastAsia="新細明體" w:hint="eastAsia"/>
                                  <w:bCs/>
                                  <w:color w:val="0D0D0D" w:themeColor="text1" w:themeTint="F2"/>
                                  <w:kern w:val="2"/>
                                  <w:sz w:val="22"/>
                                  <w:szCs w:val="22"/>
                                </w:rPr>
                                <w:t>圖</w:t>
                              </w:r>
                              <w:r w:rsidRPr="00054D42">
                                <w:rPr>
                                  <w:rFonts w:eastAsia="新細明體" w:hint="eastAsia"/>
                                  <w:bCs/>
                                  <w:color w:val="0D0D0D" w:themeColor="text1" w:themeTint="F2"/>
                                  <w:kern w:val="2"/>
                                  <w:sz w:val="22"/>
                                  <w:szCs w:val="22"/>
                                </w:rPr>
                                <w:t>14</w:t>
                              </w:r>
                            </w:p>
                          </w:txbxContent>
                        </wps:txbx>
                        <wps:bodyPr rot="0" vert="horz" wrap="square" lIns="0" tIns="0" rIns="0" bIns="0" anchor="t" anchorCtr="0">
                          <a:noAutofit/>
                        </wps:bodyPr>
                      </wps:wsp>
                      <wpg:grpSp>
                        <wpg:cNvPr id="181" name="群組 181"/>
                        <wpg:cNvGrpSpPr/>
                        <wpg:grpSpPr>
                          <a:xfrm>
                            <a:off x="0" y="0"/>
                            <a:ext cx="5164805" cy="2235945"/>
                            <a:chOff x="0" y="0"/>
                            <a:chExt cx="5164805" cy="2235945"/>
                          </a:xfrm>
                        </wpg:grpSpPr>
                        <pic:pic xmlns:pic="http://schemas.openxmlformats.org/drawingml/2006/picture">
                          <pic:nvPicPr>
                            <pic:cNvPr id="61" name="圖片 19"/>
                            <pic:cNvPicPr>
                              <a:picLocks noChangeAspect="1"/>
                            </pic:cNvPicPr>
                          </pic:nvPicPr>
                          <pic:blipFill>
                            <a:blip r:embed="rId254">
                              <a:grayscl/>
                              <a:extLst>
                                <a:ext uri="{28A0092B-C50C-407E-A947-70E740481C1C}">
                                  <a14:useLocalDpi xmlns:a14="http://schemas.microsoft.com/office/drawing/2010/main" val="0"/>
                                </a:ext>
                              </a:extLst>
                            </a:blip>
                            <a:stretch>
                              <a:fillRect/>
                            </a:stretch>
                          </pic:blipFill>
                          <pic:spPr>
                            <a:xfrm>
                              <a:off x="441842" y="45917"/>
                              <a:ext cx="4679284" cy="2185034"/>
                            </a:xfrm>
                            <a:prstGeom prst="rect">
                              <a:avLst/>
                            </a:prstGeom>
                          </pic:spPr>
                        </pic:pic>
                        <wps:wsp>
                          <wps:cNvPr id="8" name="文字方塊 2"/>
                          <wps:cNvSpPr txBox="1">
                            <a:spLocks noChangeArrowheads="1"/>
                          </wps:cNvSpPr>
                          <wps:spPr bwMode="auto">
                            <a:xfrm>
                              <a:off x="0" y="0"/>
                              <a:ext cx="335915" cy="190500"/>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sidRPr="00054D42">
                                  <w:rPr>
                                    <w:rFonts w:ascii="細明體" w:hAnsi="細明體" w:hint="eastAsia"/>
                                    <w:sz w:val="22"/>
                                    <w:szCs w:val="22"/>
                                  </w:rPr>
                                  <w:t>Ⅰ</w:t>
                                </w:r>
                              </w:p>
                            </w:txbxContent>
                          </wps:txbx>
                          <wps:bodyPr rot="0" vert="horz" wrap="square" lIns="0" tIns="0" rIns="0" bIns="0" anchor="t" anchorCtr="0">
                            <a:spAutoFit/>
                          </wps:bodyPr>
                        </wps:wsp>
                        <wps:wsp>
                          <wps:cNvPr id="14" name="文字方塊 2"/>
                          <wps:cNvSpPr txBox="1">
                            <a:spLocks noChangeArrowheads="1"/>
                          </wps:cNvSpPr>
                          <wps:spPr bwMode="auto">
                            <a:xfrm>
                              <a:off x="0" y="597600"/>
                              <a:ext cx="335915" cy="190500"/>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rFonts w:ascii="細明體" w:hAnsi="細明體" w:hint="eastAsia"/>
                                    <w:sz w:val="22"/>
                                    <w:szCs w:val="22"/>
                                  </w:rPr>
                                  <w:t>Ⅱ</w:t>
                                </w:r>
                              </w:p>
                            </w:txbxContent>
                          </wps:txbx>
                          <wps:bodyPr rot="0" vert="horz" wrap="square" lIns="0" tIns="0" rIns="0" bIns="0" anchor="t" anchorCtr="0">
                            <a:spAutoFit/>
                          </wps:bodyPr>
                        </wps:wsp>
                        <wps:wsp>
                          <wps:cNvPr id="48" name="文字方塊 2"/>
                          <wps:cNvSpPr txBox="1">
                            <a:spLocks noChangeArrowheads="1"/>
                          </wps:cNvSpPr>
                          <wps:spPr bwMode="auto">
                            <a:xfrm>
                              <a:off x="0" y="1209600"/>
                              <a:ext cx="335915" cy="190500"/>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rFonts w:ascii="細明體" w:hAnsi="細明體" w:hint="eastAsia"/>
                                    <w:sz w:val="22"/>
                                    <w:szCs w:val="22"/>
                                  </w:rPr>
                                  <w:t>Ⅲ</w:t>
                                </w:r>
                              </w:p>
                            </w:txbxContent>
                          </wps:txbx>
                          <wps:bodyPr rot="0" vert="horz" wrap="square" lIns="0" tIns="0" rIns="0" bIns="0" anchor="t" anchorCtr="0">
                            <a:spAutoFit/>
                          </wps:bodyPr>
                        </wps:wsp>
                        <wps:wsp>
                          <wps:cNvPr id="92" name="文字方塊 2"/>
                          <wps:cNvSpPr txBox="1">
                            <a:spLocks noChangeArrowheads="1"/>
                          </wps:cNvSpPr>
                          <wps:spPr bwMode="auto">
                            <a:xfrm>
                              <a:off x="0" y="1893600"/>
                              <a:ext cx="335915" cy="190500"/>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sidRPr="00054D42">
                                  <w:rPr>
                                    <w:rFonts w:ascii="細明體" w:hAnsi="細明體" w:hint="eastAsia"/>
                                    <w:sz w:val="22"/>
                                    <w:szCs w:val="22"/>
                                  </w:rPr>
                                  <w:t>Ⅳ</w:t>
                                </w:r>
                              </w:p>
                            </w:txbxContent>
                          </wps:txbx>
                          <wps:bodyPr rot="0" vert="horz" wrap="square" lIns="0" tIns="0" rIns="0" bIns="0" anchor="t" anchorCtr="0">
                            <a:spAutoFit/>
                          </wps:bodyPr>
                        </wps:wsp>
                        <wps:wsp>
                          <wps:cNvPr id="95" name="文字方塊 2"/>
                          <wps:cNvSpPr txBox="1">
                            <a:spLocks noChangeArrowheads="1"/>
                          </wps:cNvSpPr>
                          <wps:spPr bwMode="auto">
                            <a:xfrm>
                              <a:off x="1375200" y="1296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sidRPr="00054D42">
                                  <w:rPr>
                                    <w:sz w:val="22"/>
                                    <w:szCs w:val="22"/>
                                  </w:rPr>
                                  <w:t>1</w:t>
                                </w:r>
                              </w:p>
                            </w:txbxContent>
                          </wps:txbx>
                          <wps:bodyPr rot="0" vert="horz" wrap="square" lIns="0" tIns="0" rIns="0" bIns="0" anchor="t" anchorCtr="0">
                            <a:spAutoFit/>
                          </wps:bodyPr>
                        </wps:wsp>
                        <wps:wsp>
                          <wps:cNvPr id="97" name="文字方塊 2"/>
                          <wps:cNvSpPr txBox="1">
                            <a:spLocks noChangeArrowheads="1"/>
                          </wps:cNvSpPr>
                          <wps:spPr bwMode="auto">
                            <a:xfrm>
                              <a:off x="1828800" y="1296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2</w:t>
                                </w:r>
                              </w:p>
                            </w:txbxContent>
                          </wps:txbx>
                          <wps:bodyPr rot="0" vert="horz" wrap="square" lIns="0" tIns="0" rIns="0" bIns="0" anchor="t" anchorCtr="0">
                            <a:spAutoFit/>
                          </wps:bodyPr>
                        </wps:wsp>
                        <wps:wsp>
                          <wps:cNvPr id="99" name="文字方塊 2"/>
                          <wps:cNvSpPr txBox="1">
                            <a:spLocks noChangeArrowheads="1"/>
                          </wps:cNvSpPr>
                          <wps:spPr bwMode="auto">
                            <a:xfrm>
                              <a:off x="1159200" y="7488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sidRPr="00054D42">
                                  <w:rPr>
                                    <w:sz w:val="22"/>
                                    <w:szCs w:val="22"/>
                                  </w:rPr>
                                  <w:t>1</w:t>
                                </w:r>
                              </w:p>
                            </w:txbxContent>
                          </wps:txbx>
                          <wps:bodyPr rot="0" vert="horz" wrap="square" lIns="0" tIns="0" rIns="0" bIns="0" anchor="t" anchorCtr="0">
                            <a:spAutoFit/>
                          </wps:bodyPr>
                        </wps:wsp>
                        <wps:wsp>
                          <wps:cNvPr id="100" name="文字方塊 2"/>
                          <wps:cNvSpPr txBox="1">
                            <a:spLocks noChangeArrowheads="1"/>
                          </wps:cNvSpPr>
                          <wps:spPr bwMode="auto">
                            <a:xfrm>
                              <a:off x="1598400" y="7488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2</w:t>
                                </w:r>
                              </w:p>
                            </w:txbxContent>
                          </wps:txbx>
                          <wps:bodyPr rot="0" vert="horz" wrap="square" lIns="0" tIns="0" rIns="0" bIns="0" anchor="t" anchorCtr="0">
                            <a:spAutoFit/>
                          </wps:bodyPr>
                        </wps:wsp>
                        <wps:wsp>
                          <wps:cNvPr id="102" name="文字方塊 2"/>
                          <wps:cNvSpPr txBox="1">
                            <a:spLocks noChangeArrowheads="1"/>
                          </wps:cNvSpPr>
                          <wps:spPr bwMode="auto">
                            <a:xfrm>
                              <a:off x="583200" y="13536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sidRPr="00054D42">
                                  <w:rPr>
                                    <w:sz w:val="22"/>
                                    <w:szCs w:val="22"/>
                                  </w:rPr>
                                  <w:t>1</w:t>
                                </w:r>
                              </w:p>
                            </w:txbxContent>
                          </wps:txbx>
                          <wps:bodyPr rot="0" vert="horz" wrap="square" lIns="0" tIns="0" rIns="0" bIns="0" anchor="t" anchorCtr="0">
                            <a:spAutoFit/>
                          </wps:bodyPr>
                        </wps:wsp>
                        <wps:wsp>
                          <wps:cNvPr id="103" name="文字方塊 2"/>
                          <wps:cNvSpPr txBox="1">
                            <a:spLocks noChangeArrowheads="1"/>
                          </wps:cNvSpPr>
                          <wps:spPr bwMode="auto">
                            <a:xfrm>
                              <a:off x="892800" y="1340595"/>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2</w:t>
                                </w:r>
                              </w:p>
                            </w:txbxContent>
                          </wps:txbx>
                          <wps:bodyPr rot="0" vert="horz" wrap="square" lIns="0" tIns="0" rIns="0" bIns="0" anchor="t" anchorCtr="0">
                            <a:spAutoFit/>
                          </wps:bodyPr>
                        </wps:wsp>
                        <wps:wsp>
                          <wps:cNvPr id="104" name="文字方塊 2"/>
                          <wps:cNvSpPr txBox="1">
                            <a:spLocks noChangeArrowheads="1"/>
                          </wps:cNvSpPr>
                          <wps:spPr bwMode="auto">
                            <a:xfrm>
                              <a:off x="1238400" y="134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rFonts w:hint="eastAsia"/>
                                    <w:sz w:val="22"/>
                                    <w:szCs w:val="22"/>
                                  </w:rPr>
                                  <w:t>3</w:t>
                                </w:r>
                              </w:p>
                            </w:txbxContent>
                          </wps:txbx>
                          <wps:bodyPr rot="0" vert="horz" wrap="square" lIns="0" tIns="0" rIns="0" bIns="0" anchor="t" anchorCtr="0">
                            <a:spAutoFit/>
                          </wps:bodyPr>
                        </wps:wsp>
                        <wps:wsp>
                          <wps:cNvPr id="105" name="文字方塊 2"/>
                          <wps:cNvSpPr txBox="1">
                            <a:spLocks noChangeArrowheads="1"/>
                          </wps:cNvSpPr>
                          <wps:spPr bwMode="auto">
                            <a:xfrm>
                              <a:off x="1612800" y="134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4</w:t>
                                </w:r>
                              </w:p>
                            </w:txbxContent>
                          </wps:txbx>
                          <wps:bodyPr rot="0" vert="horz" wrap="square" lIns="0" tIns="0" rIns="0" bIns="0" anchor="t" anchorCtr="0">
                            <a:spAutoFit/>
                          </wps:bodyPr>
                        </wps:wsp>
                        <wps:wsp>
                          <wps:cNvPr id="106" name="文字方塊 2"/>
                          <wps:cNvSpPr txBox="1">
                            <a:spLocks noChangeArrowheads="1"/>
                          </wps:cNvSpPr>
                          <wps:spPr bwMode="auto">
                            <a:xfrm>
                              <a:off x="2016000" y="13536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5</w:t>
                                </w:r>
                              </w:p>
                            </w:txbxContent>
                          </wps:txbx>
                          <wps:bodyPr rot="0" vert="horz" wrap="square" lIns="0" tIns="0" rIns="0" bIns="0" anchor="t" anchorCtr="0">
                            <a:spAutoFit/>
                          </wps:bodyPr>
                        </wps:wsp>
                        <wps:wsp>
                          <wps:cNvPr id="107" name="文字方塊 2"/>
                          <wps:cNvSpPr txBox="1">
                            <a:spLocks noChangeArrowheads="1"/>
                          </wps:cNvSpPr>
                          <wps:spPr bwMode="auto">
                            <a:xfrm>
                              <a:off x="2325600" y="13536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6</w:t>
                                </w:r>
                              </w:p>
                            </w:txbxContent>
                          </wps:txbx>
                          <wps:bodyPr rot="0" vert="horz" wrap="square" lIns="0" tIns="0" rIns="0" bIns="0" anchor="t" anchorCtr="0">
                            <a:spAutoFit/>
                          </wps:bodyPr>
                        </wps:wsp>
                        <wps:wsp>
                          <wps:cNvPr id="108" name="文字方塊 2"/>
                          <wps:cNvSpPr txBox="1">
                            <a:spLocks noChangeArrowheads="1"/>
                          </wps:cNvSpPr>
                          <wps:spPr bwMode="auto">
                            <a:xfrm>
                              <a:off x="2671200" y="134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7</w:t>
                                </w:r>
                              </w:p>
                            </w:txbxContent>
                          </wps:txbx>
                          <wps:bodyPr rot="0" vert="horz" wrap="square" lIns="0" tIns="0" rIns="0" bIns="0" anchor="t" anchorCtr="0">
                            <a:spAutoFit/>
                          </wps:bodyPr>
                        </wps:wsp>
                        <wps:wsp>
                          <wps:cNvPr id="109" name="文字方塊 2"/>
                          <wps:cNvSpPr txBox="1">
                            <a:spLocks noChangeArrowheads="1"/>
                          </wps:cNvSpPr>
                          <wps:spPr bwMode="auto">
                            <a:xfrm>
                              <a:off x="3038400" y="13248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8</w:t>
                                </w:r>
                              </w:p>
                            </w:txbxContent>
                          </wps:txbx>
                          <wps:bodyPr rot="0" vert="horz" wrap="square" lIns="0" tIns="0" rIns="0" bIns="0" anchor="t" anchorCtr="0">
                            <a:spAutoFit/>
                          </wps:bodyPr>
                        </wps:wsp>
                        <wps:wsp>
                          <wps:cNvPr id="110" name="文字方塊 2"/>
                          <wps:cNvSpPr txBox="1">
                            <a:spLocks noChangeArrowheads="1"/>
                          </wps:cNvSpPr>
                          <wps:spPr bwMode="auto">
                            <a:xfrm>
                              <a:off x="3348000" y="134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9</w:t>
                                </w:r>
                              </w:p>
                            </w:txbxContent>
                          </wps:txbx>
                          <wps:bodyPr rot="0" vert="horz" wrap="square" lIns="0" tIns="0" rIns="0" bIns="0" anchor="t" anchorCtr="0">
                            <a:spAutoFit/>
                          </wps:bodyPr>
                        </wps:wsp>
                        <wps:wsp>
                          <wps:cNvPr id="112" name="文字方塊 2"/>
                          <wps:cNvSpPr txBox="1">
                            <a:spLocks noChangeArrowheads="1"/>
                          </wps:cNvSpPr>
                          <wps:spPr bwMode="auto">
                            <a:xfrm>
                              <a:off x="3708000" y="13536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10</w:t>
                                </w:r>
                              </w:p>
                            </w:txbxContent>
                          </wps:txbx>
                          <wps:bodyPr rot="0" vert="horz" wrap="square" lIns="0" tIns="0" rIns="0" bIns="0" anchor="t" anchorCtr="0">
                            <a:spAutoFit/>
                          </wps:bodyPr>
                        </wps:wsp>
                        <wps:wsp>
                          <wps:cNvPr id="118" name="文字方塊 2"/>
                          <wps:cNvSpPr txBox="1">
                            <a:spLocks noChangeArrowheads="1"/>
                          </wps:cNvSpPr>
                          <wps:spPr bwMode="auto">
                            <a:xfrm>
                              <a:off x="3998717" y="1349117"/>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11</w:t>
                                </w:r>
                              </w:p>
                            </w:txbxContent>
                          </wps:txbx>
                          <wps:bodyPr rot="0" vert="horz" wrap="square" lIns="0" tIns="0" rIns="0" bIns="0" anchor="t" anchorCtr="0">
                            <a:spAutoFit/>
                          </wps:bodyPr>
                        </wps:wsp>
                        <wps:wsp>
                          <wps:cNvPr id="165" name="文字方塊 2"/>
                          <wps:cNvSpPr txBox="1">
                            <a:spLocks noChangeArrowheads="1"/>
                          </wps:cNvSpPr>
                          <wps:spPr bwMode="auto">
                            <a:xfrm>
                              <a:off x="4382083" y="1331185"/>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12</w:t>
                                </w:r>
                              </w:p>
                            </w:txbxContent>
                          </wps:txbx>
                          <wps:bodyPr rot="0" vert="horz" wrap="square" lIns="0" tIns="0" rIns="0" bIns="0" anchor="t" anchorCtr="0">
                            <a:spAutoFit/>
                          </wps:bodyPr>
                        </wps:wsp>
                        <wps:wsp>
                          <wps:cNvPr id="166" name="文字方塊 2"/>
                          <wps:cNvSpPr txBox="1">
                            <a:spLocks noChangeArrowheads="1"/>
                          </wps:cNvSpPr>
                          <wps:spPr bwMode="auto">
                            <a:xfrm>
                              <a:off x="4636800" y="1322219"/>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13</w:t>
                                </w:r>
                              </w:p>
                            </w:txbxContent>
                          </wps:txbx>
                          <wps:bodyPr rot="0" vert="horz" wrap="square" lIns="0" tIns="0" rIns="0" bIns="0" anchor="t" anchorCtr="0">
                            <a:spAutoFit/>
                          </wps:bodyPr>
                        </wps:wsp>
                        <wps:wsp>
                          <wps:cNvPr id="167" name="文字方塊 2"/>
                          <wps:cNvSpPr txBox="1">
                            <a:spLocks noChangeArrowheads="1"/>
                          </wps:cNvSpPr>
                          <wps:spPr bwMode="auto">
                            <a:xfrm>
                              <a:off x="4536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sidRPr="00054D42">
                                  <w:rPr>
                                    <w:sz w:val="22"/>
                                    <w:szCs w:val="22"/>
                                  </w:rPr>
                                  <w:t>1</w:t>
                                </w:r>
                              </w:p>
                            </w:txbxContent>
                          </wps:txbx>
                          <wps:bodyPr rot="0" vert="horz" wrap="square" lIns="0" tIns="0" rIns="0" bIns="0" anchor="t" anchorCtr="0">
                            <a:spAutoFit/>
                          </wps:bodyPr>
                        </wps:wsp>
                        <wps:wsp>
                          <wps:cNvPr id="168" name="文字方塊 2"/>
                          <wps:cNvSpPr txBox="1">
                            <a:spLocks noChangeArrowheads="1"/>
                          </wps:cNvSpPr>
                          <wps:spPr bwMode="auto">
                            <a:xfrm>
                              <a:off x="6840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2</w:t>
                                </w:r>
                              </w:p>
                            </w:txbxContent>
                          </wps:txbx>
                          <wps:bodyPr rot="0" vert="horz" wrap="square" lIns="0" tIns="0" rIns="0" bIns="0" anchor="t" anchorCtr="0">
                            <a:spAutoFit/>
                          </wps:bodyPr>
                        </wps:wsp>
                        <wps:wsp>
                          <wps:cNvPr id="169" name="文字方塊 2"/>
                          <wps:cNvSpPr txBox="1">
                            <a:spLocks noChangeArrowheads="1"/>
                          </wps:cNvSpPr>
                          <wps:spPr bwMode="auto">
                            <a:xfrm>
                              <a:off x="9288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rFonts w:hint="eastAsia"/>
                                    <w:sz w:val="22"/>
                                    <w:szCs w:val="22"/>
                                  </w:rPr>
                                  <w:t>3</w:t>
                                </w:r>
                              </w:p>
                            </w:txbxContent>
                          </wps:txbx>
                          <wps:bodyPr rot="0" vert="horz" wrap="square" lIns="0" tIns="0" rIns="0" bIns="0" anchor="t" anchorCtr="0">
                            <a:spAutoFit/>
                          </wps:bodyPr>
                        </wps:wsp>
                        <wps:wsp>
                          <wps:cNvPr id="170" name="文字方塊 2"/>
                          <wps:cNvSpPr txBox="1">
                            <a:spLocks noChangeArrowheads="1"/>
                          </wps:cNvSpPr>
                          <wps:spPr bwMode="auto">
                            <a:xfrm>
                              <a:off x="11520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4</w:t>
                                </w:r>
                              </w:p>
                            </w:txbxContent>
                          </wps:txbx>
                          <wps:bodyPr rot="0" vert="horz" wrap="square" lIns="0" tIns="0" rIns="0" bIns="0" anchor="t" anchorCtr="0">
                            <a:spAutoFit/>
                          </wps:bodyPr>
                        </wps:wsp>
                        <wps:wsp>
                          <wps:cNvPr id="171" name="文字方塊 2"/>
                          <wps:cNvSpPr txBox="1">
                            <a:spLocks noChangeArrowheads="1"/>
                          </wps:cNvSpPr>
                          <wps:spPr bwMode="auto">
                            <a:xfrm>
                              <a:off x="13968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5</w:t>
                                </w:r>
                              </w:p>
                            </w:txbxContent>
                          </wps:txbx>
                          <wps:bodyPr rot="0" vert="horz" wrap="square" lIns="0" tIns="0" rIns="0" bIns="0" anchor="t" anchorCtr="0">
                            <a:spAutoFit/>
                          </wps:bodyPr>
                        </wps:wsp>
                        <wps:wsp>
                          <wps:cNvPr id="172" name="文字方塊 2"/>
                          <wps:cNvSpPr txBox="1">
                            <a:spLocks noChangeArrowheads="1"/>
                          </wps:cNvSpPr>
                          <wps:spPr bwMode="auto">
                            <a:xfrm>
                              <a:off x="16128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6</w:t>
                                </w:r>
                              </w:p>
                            </w:txbxContent>
                          </wps:txbx>
                          <wps:bodyPr rot="0" vert="horz" wrap="square" lIns="0" tIns="0" rIns="0" bIns="0" anchor="t" anchorCtr="0">
                            <a:spAutoFit/>
                          </wps:bodyPr>
                        </wps:wsp>
                        <wps:wsp>
                          <wps:cNvPr id="173" name="文字方塊 2"/>
                          <wps:cNvSpPr txBox="1">
                            <a:spLocks noChangeArrowheads="1"/>
                          </wps:cNvSpPr>
                          <wps:spPr bwMode="auto">
                            <a:xfrm>
                              <a:off x="18360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7</w:t>
                                </w:r>
                              </w:p>
                            </w:txbxContent>
                          </wps:txbx>
                          <wps:bodyPr rot="0" vert="horz" wrap="square" lIns="0" tIns="0" rIns="0" bIns="0" anchor="t" anchorCtr="0">
                            <a:spAutoFit/>
                          </wps:bodyPr>
                        </wps:wsp>
                        <wps:wsp>
                          <wps:cNvPr id="174" name="文字方塊 2"/>
                          <wps:cNvSpPr txBox="1">
                            <a:spLocks noChangeArrowheads="1"/>
                          </wps:cNvSpPr>
                          <wps:spPr bwMode="auto">
                            <a:xfrm>
                              <a:off x="20952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8</w:t>
                                </w:r>
                              </w:p>
                            </w:txbxContent>
                          </wps:txbx>
                          <wps:bodyPr rot="0" vert="horz" wrap="square" lIns="0" tIns="0" rIns="0" bIns="0" anchor="t" anchorCtr="0">
                            <a:spAutoFit/>
                          </wps:bodyPr>
                        </wps:wsp>
                        <wps:wsp>
                          <wps:cNvPr id="175" name="文字方塊 2"/>
                          <wps:cNvSpPr txBox="1">
                            <a:spLocks noChangeArrowheads="1"/>
                          </wps:cNvSpPr>
                          <wps:spPr bwMode="auto">
                            <a:xfrm>
                              <a:off x="26640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9</w:t>
                                </w:r>
                              </w:p>
                            </w:txbxContent>
                          </wps:txbx>
                          <wps:bodyPr rot="0" vert="horz" wrap="square" lIns="0" tIns="0" rIns="0" bIns="0" anchor="t" anchorCtr="0">
                            <a:spAutoFit/>
                          </wps:bodyPr>
                        </wps:wsp>
                        <wps:wsp>
                          <wps:cNvPr id="176" name="文字方塊 2"/>
                          <wps:cNvSpPr txBox="1">
                            <a:spLocks noChangeArrowheads="1"/>
                          </wps:cNvSpPr>
                          <wps:spPr bwMode="auto">
                            <a:xfrm>
                              <a:off x="29016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10</w:t>
                                </w:r>
                              </w:p>
                            </w:txbxContent>
                          </wps:txbx>
                          <wps:bodyPr rot="0" vert="horz" wrap="square" lIns="0" tIns="0" rIns="0" bIns="0" anchor="t" anchorCtr="0">
                            <a:spAutoFit/>
                          </wps:bodyPr>
                        </wps:wsp>
                        <wps:wsp>
                          <wps:cNvPr id="177" name="文字方塊 2"/>
                          <wps:cNvSpPr txBox="1">
                            <a:spLocks noChangeArrowheads="1"/>
                          </wps:cNvSpPr>
                          <wps:spPr bwMode="auto">
                            <a:xfrm>
                              <a:off x="31392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11</w:t>
                                </w:r>
                              </w:p>
                            </w:txbxContent>
                          </wps:txbx>
                          <wps:bodyPr rot="0" vert="horz" wrap="square" lIns="0" tIns="0" rIns="0" bIns="0" anchor="t" anchorCtr="0">
                            <a:spAutoFit/>
                          </wps:bodyPr>
                        </wps:wsp>
                        <wps:wsp>
                          <wps:cNvPr id="178" name="文字方塊 2"/>
                          <wps:cNvSpPr txBox="1">
                            <a:spLocks noChangeArrowheads="1"/>
                          </wps:cNvSpPr>
                          <wps:spPr bwMode="auto">
                            <a:xfrm>
                              <a:off x="348480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12</w:t>
                                </w:r>
                              </w:p>
                            </w:txbxContent>
                          </wps:txbx>
                          <wps:bodyPr rot="0" vert="horz" wrap="square" lIns="0" tIns="0" rIns="0" bIns="0" anchor="t" anchorCtr="0">
                            <a:spAutoFit/>
                          </wps:bodyPr>
                        </wps:wsp>
                        <wps:wsp>
                          <wps:cNvPr id="179" name="文字方塊 2"/>
                          <wps:cNvSpPr txBox="1">
                            <a:spLocks noChangeArrowheads="1"/>
                          </wps:cNvSpPr>
                          <wps:spPr bwMode="auto">
                            <a:xfrm>
                              <a:off x="447609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13</w:t>
                                </w:r>
                              </w:p>
                            </w:txbxContent>
                          </wps:txbx>
                          <wps:bodyPr rot="0" vert="horz" wrap="square" lIns="0" tIns="0" rIns="0" bIns="0" anchor="t" anchorCtr="0">
                            <a:spAutoFit/>
                          </wps:bodyPr>
                        </wps:wsp>
                        <wps:wsp>
                          <wps:cNvPr id="180" name="文字方塊 2"/>
                          <wps:cNvSpPr txBox="1">
                            <a:spLocks noChangeArrowheads="1"/>
                          </wps:cNvSpPr>
                          <wps:spPr bwMode="auto">
                            <a:xfrm>
                              <a:off x="4828890" y="2066400"/>
                              <a:ext cx="335915" cy="169545"/>
                            </a:xfrm>
                            <a:prstGeom prst="rect">
                              <a:avLst/>
                            </a:prstGeom>
                            <a:noFill/>
                            <a:ln w="9525">
                              <a:noFill/>
                              <a:miter lim="800000"/>
                              <a:headEnd/>
                              <a:tailEnd/>
                            </a:ln>
                          </wps:spPr>
                          <wps:txbx>
                            <w:txbxContent>
                              <w:p w:rsidR="00C262C6" w:rsidRPr="00054D42" w:rsidRDefault="00C262C6" w:rsidP="00054D42">
                                <w:pPr>
                                  <w:spacing w:line="240" w:lineRule="atLeast"/>
                                  <w:jc w:val="center"/>
                                  <w:rPr>
                                    <w:sz w:val="22"/>
                                    <w:szCs w:val="22"/>
                                  </w:rPr>
                                </w:pPr>
                                <w:r>
                                  <w:rPr>
                                    <w:sz w:val="22"/>
                                    <w:szCs w:val="22"/>
                                  </w:rPr>
                                  <w:t>14</w:t>
                                </w:r>
                              </w:p>
                            </w:txbxContent>
                          </wps:txbx>
                          <wps:bodyPr rot="0" vert="horz" wrap="square" lIns="0" tIns="0" rIns="0" bIns="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群組 182" o:spid="_x0000_s1394" style="position:absolute;left:0;text-align:left;margin-left:0;margin-top:12.25pt;width:406.6pt;height:197pt;z-index:251852288;mso-position-horizontal:center;mso-width-relative:margin;mso-height-relative:margin" coordsize="51648,25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">
                <v:shape id="_x0000_s1395" type="#_x0000_t202" style="position:absolute;left:22392;top:22392;width:5559;height:2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inset="0,0,0,0">
                    <w:txbxContent>
                      <w:p w:rsidR="00C262C6" w:rsidRPr="00054D42" w:rsidRDefault="00C262C6" w:rsidP="00062C77">
                        <w:pPr>
                          <w:jc w:val="center"/>
                          <w:rPr>
                            <w:rFonts w:eastAsia="新細明體"/>
                            <w:bCs/>
                            <w:color w:val="FF0000"/>
                            <w:kern w:val="2"/>
                            <w:sz w:val="22"/>
                            <w:szCs w:val="22"/>
                          </w:rPr>
                        </w:pPr>
                        <w:r w:rsidRPr="00054D42">
                          <w:rPr>
                            <w:rFonts w:eastAsia="新細明體" w:hint="eastAsia"/>
                            <w:bCs/>
                            <w:color w:val="0D0D0D" w:themeColor="text1" w:themeTint="F2"/>
                            <w:kern w:val="2"/>
                            <w:sz w:val="22"/>
                            <w:szCs w:val="22"/>
                          </w:rPr>
                          <w:t>圖</w:t>
                        </w:r>
                        <w:r w:rsidRPr="00054D42">
                          <w:rPr>
                            <w:rFonts w:eastAsia="新細明體" w:hint="eastAsia"/>
                            <w:bCs/>
                            <w:color w:val="0D0D0D" w:themeColor="text1" w:themeTint="F2"/>
                            <w:kern w:val="2"/>
                            <w:sz w:val="22"/>
                            <w:szCs w:val="22"/>
                          </w:rPr>
                          <w:t>14</w:t>
                        </w:r>
                      </w:p>
                    </w:txbxContent>
                  </v:textbox>
                </v:shape>
                <v:group id="群組 181" o:spid="_x0000_s1396" style="position:absolute;width:51648;height:22359" coordsize="51648,2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圖片 19" o:spid="_x0000_s1397" type="#_x0000_t75" style="position:absolute;left:4418;top:459;width:46793;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">
                    <v:imagedata r:id="rId255" o:title="" grayscale="t"/>
                  </v:shape>
                  <v:shape id="_x0000_s1398" type="#_x0000_t202" style="position:absolute;width:33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rsidR="00C262C6" w:rsidRPr="00054D42" w:rsidRDefault="00C262C6" w:rsidP="00054D42">
                          <w:pPr>
                            <w:spacing w:line="240" w:lineRule="atLeast"/>
                            <w:jc w:val="center"/>
                            <w:rPr>
                              <w:sz w:val="22"/>
                              <w:szCs w:val="22"/>
                            </w:rPr>
                          </w:pPr>
                          <w:r w:rsidRPr="00054D42">
                            <w:rPr>
                              <w:rFonts w:ascii="細明體" w:hAnsi="細明體" w:hint="eastAsia"/>
                              <w:sz w:val="22"/>
                              <w:szCs w:val="22"/>
                            </w:rPr>
                            <w:t>Ⅰ</w:t>
                          </w:r>
                        </w:p>
                      </w:txbxContent>
                    </v:textbox>
                  </v:shape>
                  <v:shape id="_x0000_s1399" type="#_x0000_t202" style="position:absolute;top:5976;width:33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Pr>
                              <w:rFonts w:ascii="細明體" w:hAnsi="細明體" w:hint="eastAsia"/>
                              <w:sz w:val="22"/>
                              <w:szCs w:val="22"/>
                            </w:rPr>
                            <w:t>Ⅱ</w:t>
                          </w:r>
                        </w:p>
                      </w:txbxContent>
                    </v:textbox>
                  </v:shape>
                  <v:shape id="_x0000_s1400" type="#_x0000_t202" style="position:absolute;top:12096;width:33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rsidR="00C262C6" w:rsidRPr="00054D42" w:rsidRDefault="00C262C6" w:rsidP="00054D42">
                          <w:pPr>
                            <w:spacing w:line="240" w:lineRule="atLeast"/>
                            <w:jc w:val="center"/>
                            <w:rPr>
                              <w:sz w:val="22"/>
                              <w:szCs w:val="22"/>
                            </w:rPr>
                          </w:pPr>
                          <w:r>
                            <w:rPr>
                              <w:rFonts w:ascii="細明體" w:hAnsi="細明體" w:hint="eastAsia"/>
                              <w:sz w:val="22"/>
                              <w:szCs w:val="22"/>
                            </w:rPr>
                            <w:t>Ⅲ</w:t>
                          </w:r>
                        </w:p>
                      </w:txbxContent>
                    </v:textbox>
                  </v:shape>
                  <v:shape id="_x0000_s1401" type="#_x0000_t202" style="position:absolute;top:18936;width:33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" filled="f" stroked="f">
                    <v:textbox style="mso-fit-shape-to-text:t" inset="0,0,0,0">
                      <w:txbxContent>
                        <w:p w:rsidR="00C262C6" w:rsidRPr="00054D42" w:rsidRDefault="00C262C6" w:rsidP="00054D42">
                          <w:pPr>
                            <w:spacing w:line="240" w:lineRule="atLeast"/>
                            <w:jc w:val="center"/>
                            <w:rPr>
                              <w:sz w:val="22"/>
                              <w:szCs w:val="22"/>
                            </w:rPr>
                          </w:pPr>
                          <w:r w:rsidRPr="00054D42">
                            <w:rPr>
                              <w:rFonts w:ascii="細明體" w:hAnsi="細明體" w:hint="eastAsia"/>
                              <w:sz w:val="22"/>
                              <w:szCs w:val="22"/>
                            </w:rPr>
                            <w:t>Ⅳ</w:t>
                          </w:r>
                        </w:p>
                      </w:txbxContent>
                    </v:textbox>
                  </v:shape>
                  <v:shape id="_x0000_s1402" type="#_x0000_t202" style="position:absolute;left:13752;top:1296;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JYwQAAANsAAAAPAAAAZHJzL2Rvd25yZXYueG1sRI9Bi8Iw&#10;FITvgv8hPMGLaFpB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O7I4ljBAAAA2w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sidRPr="00054D42">
                            <w:rPr>
                              <w:sz w:val="22"/>
                              <w:szCs w:val="22"/>
                            </w:rPr>
                            <w:t>1</w:t>
                          </w:r>
                        </w:p>
                      </w:txbxContent>
                    </v:textbox>
                  </v:shape>
                  <v:shape id="_x0000_s1403" type="#_x0000_t202" style="position:absolute;left:18288;top:1296;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2</w:t>
                          </w:r>
                        </w:p>
                      </w:txbxContent>
                    </v:textbox>
                  </v:shape>
                  <v:shape id="_x0000_s1404" type="#_x0000_t202" style="position:absolute;left:11592;top:7488;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" filled="f" stroked="f">
                    <v:textbox style="mso-fit-shape-to-text:t" inset="0,0,0,0">
                      <w:txbxContent>
                        <w:p w:rsidR="00C262C6" w:rsidRPr="00054D42" w:rsidRDefault="00C262C6" w:rsidP="00054D42">
                          <w:pPr>
                            <w:spacing w:line="240" w:lineRule="atLeast"/>
                            <w:jc w:val="center"/>
                            <w:rPr>
                              <w:sz w:val="22"/>
                              <w:szCs w:val="22"/>
                            </w:rPr>
                          </w:pPr>
                          <w:r w:rsidRPr="00054D42">
                            <w:rPr>
                              <w:sz w:val="22"/>
                              <w:szCs w:val="22"/>
                            </w:rPr>
                            <w:t>1</w:t>
                          </w:r>
                        </w:p>
                      </w:txbxContent>
                    </v:textbox>
                  </v:shape>
                  <v:shape id="_x0000_s1405" type="#_x0000_t202" style="position:absolute;left:15984;top:7488;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2</w:t>
                          </w:r>
                        </w:p>
                      </w:txbxContent>
                    </v:textbox>
                  </v:shape>
                  <v:shape id="_x0000_s1406" type="#_x0000_t202" style="position:absolute;left:5832;top:13536;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" filled="f" stroked="f">
                    <v:textbox style="mso-fit-shape-to-text:t" inset="0,0,0,0">
                      <w:txbxContent>
                        <w:p w:rsidR="00C262C6" w:rsidRPr="00054D42" w:rsidRDefault="00C262C6" w:rsidP="00054D42">
                          <w:pPr>
                            <w:spacing w:line="240" w:lineRule="atLeast"/>
                            <w:jc w:val="center"/>
                            <w:rPr>
                              <w:sz w:val="22"/>
                              <w:szCs w:val="22"/>
                            </w:rPr>
                          </w:pPr>
                          <w:r w:rsidRPr="00054D42">
                            <w:rPr>
                              <w:sz w:val="22"/>
                              <w:szCs w:val="22"/>
                            </w:rPr>
                            <w:t>1</w:t>
                          </w:r>
                        </w:p>
                      </w:txbxContent>
                    </v:textbox>
                  </v:shape>
                  <v:shape id="_x0000_s1407" type="#_x0000_t202" style="position:absolute;left:8928;top:13405;width:335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mcwgAAANwAAAAPAAAAZHJzL2Rvd25yZXYueG1sRE9Na4NA&#10;EL0X8h+WCfRSklUL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DRyjmcwgAAANwAAAAPAAAA&#10;AAAAAAAAAAAAAAcCAABkcnMvZG93bnJldi54bWxQSwUGAAAAAAMAAwC3AAAA9gI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2</w:t>
                          </w:r>
                        </w:p>
                      </w:txbxContent>
                    </v:textbox>
                  </v:shape>
                  <v:shape id="_x0000_s1408" type="#_x0000_t202" style="position:absolute;left:12384;top:134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HowgAAANwAAAAPAAAAZHJzL2Rvd25yZXYueG1sRE9Na4NA&#10;EL0X8h+WCfRSklUp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BeI6HowgAAANwAAAAPAAAA&#10;AAAAAAAAAAAAAAcCAABkcnMvZG93bnJldi54bWxQSwUGAAAAAAMAAwC3AAAA9gIAAAAA&#10;" filled="f" stroked="f">
                    <v:textbox style="mso-fit-shape-to-text:t" inset="0,0,0,0">
                      <w:txbxContent>
                        <w:p w:rsidR="00C262C6" w:rsidRPr="00054D42" w:rsidRDefault="00C262C6" w:rsidP="00054D42">
                          <w:pPr>
                            <w:spacing w:line="240" w:lineRule="atLeast"/>
                            <w:jc w:val="center"/>
                            <w:rPr>
                              <w:sz w:val="22"/>
                              <w:szCs w:val="22"/>
                            </w:rPr>
                          </w:pPr>
                          <w:r>
                            <w:rPr>
                              <w:rFonts w:hint="eastAsia"/>
                              <w:sz w:val="22"/>
                              <w:szCs w:val="22"/>
                            </w:rPr>
                            <w:t>3</w:t>
                          </w:r>
                        </w:p>
                      </w:txbxContent>
                    </v:textbox>
                  </v:shape>
                  <v:shape id="_x0000_s1409" type="#_x0000_t202" style="position:absolute;left:16128;top:134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4</w:t>
                          </w:r>
                        </w:p>
                      </w:txbxContent>
                    </v:textbox>
                  </v:shape>
                  <v:shape id="_x0000_s1410" type="#_x0000_t202" style="position:absolute;left:20160;top:13536;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5</w:t>
                          </w:r>
                        </w:p>
                      </w:txbxContent>
                    </v:textbox>
                  </v:shape>
                  <v:shape id="_x0000_s1411" type="#_x0000_t202" style="position:absolute;left:23256;top:13536;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6</w:t>
                          </w:r>
                        </w:p>
                      </w:txbxContent>
                    </v:textbox>
                  </v:shape>
                  <v:shape id="_x0000_s1412" type="#_x0000_t202" style="position:absolute;left:26712;top:134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7</w:t>
                          </w:r>
                        </w:p>
                      </w:txbxContent>
                    </v:textbox>
                  </v:shape>
                  <v:shape id="_x0000_s1413" type="#_x0000_t202" style="position:absolute;left:30384;top:13248;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8</w:t>
                          </w:r>
                        </w:p>
                      </w:txbxContent>
                    </v:textbox>
                  </v:shape>
                  <v:shape id="_x0000_s1414" type="#_x0000_t202" style="position:absolute;left:33480;top:134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9</w:t>
                          </w:r>
                        </w:p>
                      </w:txbxContent>
                    </v:textbox>
                  </v:shape>
                  <v:shape id="_x0000_s1415" type="#_x0000_t202" style="position:absolute;left:37080;top:13536;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10</w:t>
                          </w:r>
                        </w:p>
                      </w:txbxContent>
                    </v:textbox>
                  </v:shape>
                  <v:shape id="_x0000_s1416" type="#_x0000_t202" style="position:absolute;left:39987;top:13491;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11</w:t>
                          </w:r>
                        </w:p>
                      </w:txbxContent>
                    </v:textbox>
                  </v:shape>
                  <v:shape id="_x0000_s1417" type="#_x0000_t202" style="position:absolute;left:43820;top:13311;width:335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HTwAAAANwAAAAPAAAAZHJzL2Rvd25yZXYueG1sRE9Ni8Iw&#10;EL0v+B/CCF4WTStY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7LDh08AAAADcAAAADwAAAAAA&#10;AAAAAAAAAAAHAgAAZHJzL2Rvd25yZXYueG1sUEsFBgAAAAADAAMAtwAAAPQCA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12</w:t>
                          </w:r>
                        </w:p>
                      </w:txbxContent>
                    </v:textbox>
                  </v:shape>
                  <v:shape id="_x0000_s1418" type="#_x0000_t202" style="position:absolute;left:46368;top:13222;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13</w:t>
                          </w:r>
                        </w:p>
                      </w:txbxContent>
                    </v:textbox>
                  </v:shape>
                  <v:shape id="_x0000_s1419" type="#_x0000_t202" style="position:absolute;left:4536;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sidRPr="00054D42">
                            <w:rPr>
                              <w:sz w:val="22"/>
                              <w:szCs w:val="22"/>
                            </w:rPr>
                            <w:t>1</w:t>
                          </w:r>
                        </w:p>
                      </w:txbxContent>
                    </v:textbox>
                  </v:shape>
                  <v:shape id="_x0000_s1420" type="#_x0000_t202" style="position:absolute;left:6840;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2</w:t>
                          </w:r>
                        </w:p>
                      </w:txbxContent>
                    </v:textbox>
                  </v:shape>
                  <v:shape id="_x0000_s1421" type="#_x0000_t202" style="position:absolute;left:9288;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Pr>
                              <w:rFonts w:hint="eastAsia"/>
                              <w:sz w:val="22"/>
                              <w:szCs w:val="22"/>
                            </w:rPr>
                            <w:t>3</w:t>
                          </w:r>
                        </w:p>
                      </w:txbxContent>
                    </v:textbox>
                  </v:shape>
                  <v:shape id="_x0000_s1422" type="#_x0000_t202" style="position:absolute;left:11520;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4</w:t>
                          </w:r>
                        </w:p>
                      </w:txbxContent>
                    </v:textbox>
                  </v:shape>
                  <v:shape id="_x0000_s1423" type="#_x0000_t202" style="position:absolute;left:13968;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5</w:t>
                          </w:r>
                        </w:p>
                      </w:txbxContent>
                    </v:textbox>
                  </v:shape>
                  <v:shape id="_x0000_s1424" type="#_x0000_t202" style="position:absolute;left:16128;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6</w:t>
                          </w:r>
                        </w:p>
                      </w:txbxContent>
                    </v:textbox>
                  </v:shape>
                  <v:shape id="_x0000_s1425" type="#_x0000_t202" style="position:absolute;left:18360;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7</w:t>
                          </w:r>
                        </w:p>
                      </w:txbxContent>
                    </v:textbox>
                  </v:shape>
                  <v:shape id="_x0000_s1426" type="#_x0000_t202" style="position:absolute;left:20952;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8</w:t>
                          </w:r>
                        </w:p>
                      </w:txbxContent>
                    </v:textbox>
                  </v:shape>
                  <v:shape id="_x0000_s1427" type="#_x0000_t202" style="position:absolute;left:26640;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9</w:t>
                          </w:r>
                        </w:p>
                      </w:txbxContent>
                    </v:textbox>
                  </v:shape>
                  <v:shape id="_x0000_s1428" type="#_x0000_t202" style="position:absolute;left:29016;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10</w:t>
                          </w:r>
                        </w:p>
                      </w:txbxContent>
                    </v:textbox>
                  </v:shape>
                  <v:shape id="_x0000_s1429" type="#_x0000_t202" style="position:absolute;left:31392;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11</w:t>
                          </w:r>
                        </w:p>
                      </w:txbxContent>
                    </v:textbox>
                  </v:shape>
                  <v:shape id="_x0000_s1430" type="#_x0000_t202" style="position:absolute;left:34848;top:20664;width:335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12</w:t>
                          </w:r>
                        </w:p>
                      </w:txbxContent>
                    </v:textbox>
                  </v:shape>
                  <v:shape id="_x0000_s1431" type="#_x0000_t202" style="position:absolute;left:44760;top:20664;width:3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13</w:t>
                          </w:r>
                        </w:p>
                      </w:txbxContent>
                    </v:textbox>
                  </v:shape>
                  <v:shape id="_x0000_s1432" type="#_x0000_t202" style="position:absolute;left:48288;top:20664;width:336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" filled="f" stroked="f">
                    <v:textbox style="mso-fit-shape-to-text:t" inset="0,0,0,0">
                      <w:txbxContent>
                        <w:p w:rsidR="00C262C6" w:rsidRPr="00054D42" w:rsidRDefault="00C262C6" w:rsidP="00054D42">
                          <w:pPr>
                            <w:spacing w:line="240" w:lineRule="atLeast"/>
                            <w:jc w:val="center"/>
                            <w:rPr>
                              <w:sz w:val="22"/>
                              <w:szCs w:val="22"/>
                            </w:rPr>
                          </w:pPr>
                          <w:r>
                            <w:rPr>
                              <w:sz w:val="22"/>
                              <w:szCs w:val="22"/>
                            </w:rPr>
                            <w:t>14</w:t>
                          </w:r>
                        </w:p>
                      </w:txbxContent>
                    </v:textbox>
                  </v:shape>
                </v:group>
              </v:group>
            </w:pict>
          </mc:Fallback>
        </mc:AlternateContent>
      </w:r>
    </w:p>
    <w:p w:rsidR="00AB3072" w:rsidRDefault="00AB3072" w:rsidP="00AB3072">
      <w:pPr>
        <w:pStyle w:val="TIT1"/>
        <w:spacing w:before="60"/>
        <w:ind w:left="360" w:hanging="360"/>
      </w:pPr>
    </w:p>
    <w:p w:rsidR="00846E1F" w:rsidRDefault="00846E1F" w:rsidP="00AB3072">
      <w:pPr>
        <w:pStyle w:val="TIT1"/>
        <w:spacing w:before="60"/>
        <w:ind w:left="360" w:hanging="360"/>
      </w:pPr>
    </w:p>
    <w:p w:rsidR="00846E1F" w:rsidRDefault="00846E1F" w:rsidP="00AB3072">
      <w:pPr>
        <w:pStyle w:val="TIT1"/>
        <w:spacing w:before="60"/>
        <w:ind w:left="360" w:hanging="360"/>
      </w:pPr>
    </w:p>
    <w:p w:rsidR="00846E1F" w:rsidRDefault="00846E1F" w:rsidP="00AB3072">
      <w:pPr>
        <w:pStyle w:val="TIT1"/>
        <w:spacing w:before="60"/>
        <w:ind w:left="360" w:hanging="360"/>
      </w:pPr>
    </w:p>
    <w:p w:rsidR="00846E1F" w:rsidRDefault="00846E1F" w:rsidP="00AB3072">
      <w:pPr>
        <w:pStyle w:val="TIT1"/>
        <w:spacing w:before="60"/>
        <w:ind w:left="360" w:hanging="360"/>
      </w:pPr>
    </w:p>
    <w:p w:rsidR="00E0489B" w:rsidRDefault="00E0489B" w:rsidP="00AB3072">
      <w:pPr>
        <w:pStyle w:val="TIT1"/>
        <w:autoSpaceDE w:val="0"/>
        <w:autoSpaceDN w:val="0"/>
        <w:spacing w:before="60"/>
        <w:ind w:leftChars="150" w:left="708" w:hangingChars="134" w:hanging="348"/>
        <w:rPr>
          <w:rFonts w:eastAsia="新細明體"/>
          <w:bCs/>
          <w:spacing w:val="20"/>
          <w:szCs w:val="22"/>
        </w:rPr>
      </w:pPr>
    </w:p>
    <w:p w:rsidR="00E0489B" w:rsidRDefault="00E0489B" w:rsidP="00AB3072">
      <w:pPr>
        <w:pStyle w:val="TIT1"/>
        <w:autoSpaceDE w:val="0"/>
        <w:autoSpaceDN w:val="0"/>
        <w:spacing w:before="60"/>
        <w:ind w:leftChars="150" w:left="708" w:hangingChars="134" w:hanging="348"/>
        <w:rPr>
          <w:rFonts w:eastAsia="新細明體"/>
          <w:bCs/>
          <w:spacing w:val="20"/>
          <w:szCs w:val="22"/>
        </w:rPr>
      </w:pPr>
    </w:p>
    <w:p w:rsidR="00062C77" w:rsidRDefault="00062C77" w:rsidP="00AB3072">
      <w:pPr>
        <w:pStyle w:val="TIT1"/>
        <w:autoSpaceDE w:val="0"/>
        <w:autoSpaceDN w:val="0"/>
        <w:spacing w:before="60"/>
        <w:ind w:leftChars="150" w:left="708" w:hangingChars="134" w:hanging="348"/>
        <w:rPr>
          <w:rFonts w:eastAsia="新細明體"/>
          <w:bCs/>
          <w:spacing w:val="20"/>
          <w:szCs w:val="22"/>
        </w:rPr>
      </w:pPr>
    </w:p>
    <w:p w:rsidR="00062C77" w:rsidRDefault="00062C77" w:rsidP="00AB3072">
      <w:pPr>
        <w:pStyle w:val="TIT1"/>
        <w:autoSpaceDE w:val="0"/>
        <w:autoSpaceDN w:val="0"/>
        <w:spacing w:before="60"/>
        <w:ind w:leftChars="150" w:left="708" w:hangingChars="134" w:hanging="348"/>
        <w:rPr>
          <w:rFonts w:eastAsia="新細明體"/>
          <w:bCs/>
          <w:spacing w:val="20"/>
          <w:szCs w:val="22"/>
        </w:rPr>
      </w:pPr>
    </w:p>
    <w:p w:rsidR="00AB3072" w:rsidRPr="00890F82" w:rsidRDefault="00DF4031" w:rsidP="00AB3072">
      <w:pPr>
        <w:pStyle w:val="TIT1"/>
        <w:autoSpaceDE w:val="0"/>
        <w:autoSpaceDN w:val="0"/>
        <w:spacing w:before="60"/>
        <w:ind w:leftChars="150" w:left="682" w:hangingChars="134" w:hanging="322"/>
        <w:rPr>
          <w:rFonts w:eastAsia="新細明體"/>
          <w:bCs/>
          <w:szCs w:val="22"/>
        </w:rPr>
      </w:pPr>
      <w:r w:rsidRPr="00890F82">
        <w:rPr>
          <w:rFonts w:eastAsia="新細明體" w:hint="eastAsia"/>
          <w:bCs/>
          <w:szCs w:val="22"/>
        </w:rPr>
        <w:t>（</w:t>
      </w:r>
      <w:r w:rsidR="00AB3072" w:rsidRPr="00890F82">
        <w:rPr>
          <w:rFonts w:eastAsia="新細明體" w:hint="eastAsia"/>
          <w:bCs/>
          <w:szCs w:val="22"/>
        </w:rPr>
        <w:t>a</w:t>
      </w:r>
      <w:r w:rsidRPr="00890F82">
        <w:rPr>
          <w:rFonts w:eastAsia="新細明體" w:hint="eastAsia"/>
          <w:bCs/>
          <w:szCs w:val="22"/>
        </w:rPr>
        <w:t>）</w:t>
      </w:r>
      <w:r w:rsidR="00AB3072" w:rsidRPr="00890F82">
        <w:rPr>
          <w:rFonts w:eastAsia="新細明體"/>
          <w:bCs/>
          <w:kern w:val="0"/>
          <w:szCs w:val="22"/>
        </w:rPr>
        <w:t>族譜</w:t>
      </w:r>
      <w:r w:rsidR="00AB3072" w:rsidRPr="00890F82">
        <w:rPr>
          <w:rFonts w:eastAsia="新細明體"/>
          <w:bCs/>
          <w:szCs w:val="22"/>
        </w:rPr>
        <w:t>所缺漏的</w:t>
      </w:r>
      <w:r w:rsidR="00AB3072" w:rsidRPr="00890F82">
        <w:rPr>
          <w:rFonts w:eastAsia="新細明體"/>
          <w:bCs/>
          <w:szCs w:val="22"/>
        </w:rPr>
        <w:t>III-5</w:t>
      </w:r>
      <w:r w:rsidR="00AB3072" w:rsidRPr="00890F82">
        <w:rPr>
          <w:rFonts w:eastAsia="新細明體"/>
          <w:bCs/>
          <w:szCs w:val="22"/>
        </w:rPr>
        <w:t>成員</w:t>
      </w:r>
      <w:r w:rsidR="00AB3072" w:rsidRPr="00890F82">
        <w:rPr>
          <w:rFonts w:eastAsia="新細明體" w:hint="eastAsia"/>
          <w:bCs/>
          <w:szCs w:val="22"/>
        </w:rPr>
        <w:t>在</w:t>
      </w:r>
      <w:proofErr w:type="gramStart"/>
      <w:r w:rsidR="00AB3072" w:rsidRPr="00890F82">
        <w:rPr>
          <w:rFonts w:eastAsia="新細明體"/>
          <w:bCs/>
          <w:kern w:val="0"/>
          <w:szCs w:val="22"/>
        </w:rPr>
        <w:t>罹</w:t>
      </w:r>
      <w:proofErr w:type="gramEnd"/>
      <w:r w:rsidR="00AB3072" w:rsidRPr="00890F82">
        <w:rPr>
          <w:rFonts w:eastAsia="新細明體"/>
          <w:bCs/>
          <w:kern w:val="0"/>
          <w:szCs w:val="22"/>
        </w:rPr>
        <w:t>病</w:t>
      </w:r>
      <w:proofErr w:type="gramStart"/>
      <w:r w:rsidR="00AB3072" w:rsidRPr="00890F82">
        <w:rPr>
          <w:rFonts w:eastAsia="新細明體"/>
          <w:bCs/>
          <w:kern w:val="0"/>
          <w:szCs w:val="22"/>
        </w:rPr>
        <w:t>分布圖</w:t>
      </w:r>
      <w:r w:rsidR="00AB3072" w:rsidRPr="00890F82">
        <w:rPr>
          <w:rFonts w:eastAsia="新細明體"/>
          <w:bCs/>
          <w:szCs w:val="22"/>
        </w:rPr>
        <w:t>應</w:t>
      </w:r>
      <w:proofErr w:type="gramEnd"/>
      <w:r w:rsidR="00AB3072" w:rsidRPr="00890F82">
        <w:rPr>
          <w:rFonts w:eastAsia="新細明體"/>
          <w:bCs/>
          <w:szCs w:val="22"/>
        </w:rPr>
        <w:t>為</w:t>
      </w:r>
      <w:r w:rsidR="00AB3072" w:rsidRPr="00890F82">
        <w:rPr>
          <w:rFonts w:eastAsia="新細明體" w:hint="eastAsia"/>
          <w:bCs/>
          <w:szCs w:val="22"/>
        </w:rPr>
        <w:t>何</w:t>
      </w:r>
      <w:r w:rsidR="00AB3072" w:rsidRPr="00890F82">
        <w:rPr>
          <w:rFonts w:eastAsia="新細明體"/>
          <w:bCs/>
          <w:szCs w:val="22"/>
        </w:rPr>
        <w:t>種圖形？</w:t>
      </w:r>
      <w:r w:rsidRPr="00890F82">
        <w:rPr>
          <w:rFonts w:eastAsia="新細明體" w:hint="eastAsia"/>
          <w:bCs/>
          <w:szCs w:val="22"/>
        </w:rPr>
        <w:t>（</w:t>
      </w:r>
      <w:r w:rsidR="00AB3072" w:rsidRPr="00890F82">
        <w:rPr>
          <w:rFonts w:eastAsia="新細明體"/>
          <w:bCs/>
          <w:szCs w:val="22"/>
        </w:rPr>
        <w:t>1</w:t>
      </w:r>
      <w:r w:rsidR="00AB3072" w:rsidRPr="00890F82">
        <w:rPr>
          <w:rFonts w:eastAsia="新細明體"/>
          <w:bCs/>
          <w:szCs w:val="22"/>
        </w:rPr>
        <w:t>分</w:t>
      </w:r>
      <w:r w:rsidRPr="00890F82">
        <w:rPr>
          <w:rFonts w:eastAsia="新細明體" w:hint="eastAsia"/>
          <w:bCs/>
          <w:szCs w:val="22"/>
        </w:rPr>
        <w:t>）</w:t>
      </w:r>
    </w:p>
    <w:p w:rsidR="00AB3072" w:rsidRPr="00890F82" w:rsidRDefault="00DF4031" w:rsidP="00890F82">
      <w:pPr>
        <w:pStyle w:val="TIT1"/>
        <w:autoSpaceDE w:val="0"/>
        <w:autoSpaceDN w:val="0"/>
        <w:spacing w:before="60"/>
        <w:ind w:leftChars="150" w:left="960" w:hangingChars="250" w:hanging="600"/>
        <w:rPr>
          <w:rFonts w:eastAsia="新細明體"/>
          <w:bCs/>
          <w:szCs w:val="22"/>
        </w:rPr>
      </w:pPr>
      <w:r w:rsidRPr="00890F82">
        <w:rPr>
          <w:rFonts w:eastAsia="新細明體" w:hint="eastAsia"/>
          <w:bCs/>
          <w:szCs w:val="22"/>
        </w:rPr>
        <w:t>（</w:t>
      </w:r>
      <w:r w:rsidR="00AB3072" w:rsidRPr="00890F82">
        <w:rPr>
          <w:rFonts w:eastAsia="新細明體" w:hint="eastAsia"/>
          <w:bCs/>
          <w:szCs w:val="22"/>
        </w:rPr>
        <w:t>b</w:t>
      </w:r>
      <w:r w:rsidRPr="00890F82">
        <w:rPr>
          <w:rFonts w:eastAsia="新細明體" w:hint="eastAsia"/>
          <w:bCs/>
          <w:szCs w:val="22"/>
        </w:rPr>
        <w:t>）</w:t>
      </w:r>
      <w:r w:rsidR="00AB3072" w:rsidRPr="00890F82">
        <w:rPr>
          <w:rFonts w:eastAsia="新細明體"/>
          <w:bCs/>
          <w:color w:val="0D0D0D" w:themeColor="text1" w:themeTint="F2"/>
          <w:szCs w:val="22"/>
        </w:rPr>
        <w:t>圖</w:t>
      </w:r>
      <w:r w:rsidR="00AB3072" w:rsidRPr="00890F82">
        <w:rPr>
          <w:rFonts w:eastAsia="新細明體" w:hint="eastAsia"/>
          <w:bCs/>
          <w:color w:val="0D0D0D" w:themeColor="text1" w:themeTint="F2"/>
          <w:szCs w:val="22"/>
        </w:rPr>
        <w:t>1</w:t>
      </w:r>
      <w:r w:rsidR="00D95E81" w:rsidRPr="00890F82">
        <w:rPr>
          <w:rFonts w:eastAsia="新細明體" w:hint="eastAsia"/>
          <w:bCs/>
          <w:color w:val="0D0D0D" w:themeColor="text1" w:themeTint="F2"/>
          <w:szCs w:val="22"/>
        </w:rPr>
        <w:t>4</w:t>
      </w:r>
      <w:r w:rsidR="00AB3072" w:rsidRPr="00890F82">
        <w:rPr>
          <w:rFonts w:eastAsia="新細明體"/>
          <w:bCs/>
          <w:szCs w:val="22"/>
        </w:rPr>
        <w:t>中哪一對父母及其所有子女之</w:t>
      </w:r>
      <w:proofErr w:type="gramStart"/>
      <w:r w:rsidR="00AB3072" w:rsidRPr="00890F82">
        <w:rPr>
          <w:rFonts w:eastAsia="新細明體"/>
          <w:bCs/>
          <w:szCs w:val="22"/>
        </w:rPr>
        <w:t>罹</w:t>
      </w:r>
      <w:proofErr w:type="gramEnd"/>
      <w:r w:rsidR="00AB3072" w:rsidRPr="00890F82">
        <w:rPr>
          <w:rFonts w:eastAsia="新細明體"/>
          <w:bCs/>
          <w:szCs w:val="22"/>
        </w:rPr>
        <w:t>病分布，可以</w:t>
      </w:r>
      <w:r w:rsidR="00AB3072" w:rsidRPr="00890F82">
        <w:rPr>
          <w:rFonts w:eastAsia="新細明體" w:hint="eastAsia"/>
          <w:bCs/>
          <w:szCs w:val="22"/>
        </w:rPr>
        <w:t>恰好</w:t>
      </w:r>
      <w:r w:rsidR="00AB3072" w:rsidRPr="00890F82">
        <w:rPr>
          <w:rFonts w:eastAsia="新細明體"/>
          <w:bCs/>
          <w:szCs w:val="22"/>
        </w:rPr>
        <w:t>正確地表現孟德爾遺傳模式中的體染色體之遺傳方式？</w:t>
      </w:r>
      <w:r w:rsidRPr="00890F82">
        <w:rPr>
          <w:rFonts w:eastAsia="新細明體" w:hint="eastAsia"/>
          <w:bCs/>
          <w:szCs w:val="22"/>
        </w:rPr>
        <w:t>（</w:t>
      </w:r>
      <w:r w:rsidRPr="00890F82">
        <w:rPr>
          <w:rFonts w:eastAsia="新細明體"/>
          <w:bCs/>
          <w:szCs w:val="22"/>
        </w:rPr>
        <w:t>1</w:t>
      </w:r>
      <w:r w:rsidRPr="00890F82">
        <w:rPr>
          <w:rFonts w:eastAsia="新細明體"/>
          <w:bCs/>
          <w:szCs w:val="22"/>
        </w:rPr>
        <w:t>分</w:t>
      </w:r>
      <w:r w:rsidRPr="00890F82">
        <w:rPr>
          <w:rFonts w:eastAsia="新細明體" w:hint="eastAsia"/>
          <w:bCs/>
          <w:szCs w:val="22"/>
        </w:rPr>
        <w:t>）</w:t>
      </w:r>
      <w:r w:rsidR="006646E4">
        <w:rPr>
          <w:rFonts w:eastAsia="新細明體" w:hint="eastAsia"/>
          <w:bCs/>
          <w:szCs w:val="22"/>
        </w:rPr>
        <w:t>說明為何為體染色體遺傳的原因</w:t>
      </w:r>
      <w:r w:rsidR="00AB3072" w:rsidRPr="00890F82">
        <w:rPr>
          <w:rFonts w:eastAsia="新細明體"/>
          <w:bCs/>
          <w:szCs w:val="22"/>
        </w:rPr>
        <w:t>？</w:t>
      </w:r>
      <w:r w:rsidRPr="00890F82">
        <w:rPr>
          <w:rFonts w:eastAsia="新細明體" w:hint="eastAsia"/>
          <w:bCs/>
          <w:szCs w:val="22"/>
        </w:rPr>
        <w:t>（</w:t>
      </w:r>
      <w:r w:rsidR="00AB3072" w:rsidRPr="00890F82">
        <w:rPr>
          <w:rFonts w:eastAsia="新細明體"/>
          <w:bCs/>
          <w:szCs w:val="22"/>
        </w:rPr>
        <w:t>2</w:t>
      </w:r>
      <w:r w:rsidR="00AB3072" w:rsidRPr="00890F82">
        <w:rPr>
          <w:rFonts w:eastAsia="新細明體"/>
          <w:bCs/>
          <w:szCs w:val="22"/>
        </w:rPr>
        <w:t>分</w:t>
      </w:r>
      <w:r w:rsidRPr="00890F82">
        <w:rPr>
          <w:rFonts w:eastAsia="新細明體" w:hint="eastAsia"/>
          <w:bCs/>
          <w:szCs w:val="22"/>
        </w:rPr>
        <w:t>）</w:t>
      </w:r>
    </w:p>
    <w:p w:rsidR="00013E0E" w:rsidRDefault="00013E0E">
      <w:pPr>
        <w:widowControl/>
        <w:adjustRightInd/>
        <w:spacing w:line="240" w:lineRule="auto"/>
        <w:textAlignment w:val="auto"/>
        <w:rPr>
          <w:rFonts w:eastAsia="新細明體" w:cs="新細明體"/>
          <w:color w:val="000000"/>
          <w:spacing w:val="10"/>
          <w:sz w:val="22"/>
          <w:u w:val="single"/>
        </w:rPr>
      </w:pPr>
      <w:r>
        <w:br w:type="page"/>
      </w:r>
    </w:p>
    <w:p w:rsidR="008C6245" w:rsidRPr="00512CB4" w:rsidRDefault="008C6245" w:rsidP="00BC20D0">
      <w:pPr>
        <w:pStyle w:val="-05"/>
      </w:pPr>
      <w:r w:rsidRPr="00512CB4">
        <w:rPr>
          <w:rFonts w:hint="eastAsia"/>
        </w:rPr>
        <w:lastRenderedPageBreak/>
        <w:t>5</w:t>
      </w:r>
      <w:r>
        <w:rPr>
          <w:rFonts w:hint="eastAsia"/>
        </w:rPr>
        <w:t>1</w:t>
      </w:r>
      <w:r w:rsidRPr="00512CB4">
        <w:t>-</w:t>
      </w:r>
      <w:r>
        <w:rPr>
          <w:rFonts w:hint="eastAsia"/>
        </w:rPr>
        <w:t>54</w:t>
      </w:r>
      <w:proofErr w:type="gramStart"/>
      <w:r w:rsidRPr="00512CB4">
        <w:t>題為題</w:t>
      </w:r>
      <w:proofErr w:type="gramEnd"/>
      <w:r w:rsidRPr="00512CB4">
        <w:t>組</w:t>
      </w:r>
    </w:p>
    <w:p w:rsidR="008C6245" w:rsidRPr="000B37C5" w:rsidRDefault="008C6245" w:rsidP="000B37C5">
      <w:pPr>
        <w:pStyle w:val="tit2"/>
        <w:ind w:leftChars="150" w:left="360"/>
        <w:rPr>
          <w:rFonts w:eastAsia="新細明體"/>
          <w:szCs w:val="22"/>
        </w:rPr>
      </w:pPr>
      <w:r w:rsidRPr="00BC20D0">
        <w:rPr>
          <w:rFonts w:eastAsia="新細明體" w:hint="eastAsia"/>
          <w:szCs w:val="22"/>
        </w:rPr>
        <w:t>自工業革命於</w:t>
      </w:r>
      <w:r w:rsidRPr="00BC20D0">
        <w:rPr>
          <w:rFonts w:eastAsia="新細明體" w:hint="eastAsia"/>
          <w:szCs w:val="22"/>
        </w:rPr>
        <w:t>1760</w:t>
      </w:r>
      <w:r w:rsidRPr="00BC20D0">
        <w:rPr>
          <w:rFonts w:eastAsia="新細明體" w:hint="eastAsia"/>
          <w:szCs w:val="22"/>
        </w:rPr>
        <w:t>年在英國開始後，人類對於化石燃料（煤和石油）的使用滿足了經濟發展和產業革命的需求，然而這些化石燃料的燃燒，也使空氣中的二氧化碳節節上升，</w:t>
      </w:r>
      <w:r w:rsidRPr="000B37C5">
        <w:rPr>
          <w:rFonts w:eastAsia="新細明體" w:hint="eastAsia"/>
          <w:szCs w:val="22"/>
        </w:rPr>
        <w:t>如圖</w:t>
      </w:r>
      <w:r w:rsidRPr="000B37C5">
        <w:rPr>
          <w:rFonts w:eastAsia="新細明體" w:hint="eastAsia"/>
          <w:szCs w:val="22"/>
        </w:rPr>
        <w:t>15</w:t>
      </w:r>
      <w:r w:rsidR="000B37C5" w:rsidRPr="000B37C5">
        <w:rPr>
          <w:rFonts w:eastAsia="新細明體" w:hint="eastAsia"/>
          <w:szCs w:val="22"/>
        </w:rPr>
        <w:t>(</w:t>
      </w:r>
      <w:r w:rsidRPr="000B37C5">
        <w:rPr>
          <w:rFonts w:eastAsia="新細明體" w:hint="eastAsia"/>
          <w:szCs w:val="22"/>
        </w:rPr>
        <w:t>a</w:t>
      </w:r>
      <w:r w:rsidR="000B37C5" w:rsidRPr="000B37C5">
        <w:rPr>
          <w:rFonts w:eastAsia="新細明體" w:hint="eastAsia"/>
          <w:szCs w:val="22"/>
        </w:rPr>
        <w:t>)</w:t>
      </w:r>
      <w:r w:rsidRPr="000B37C5">
        <w:rPr>
          <w:rFonts w:eastAsia="新細明體" w:hint="eastAsia"/>
          <w:szCs w:val="22"/>
        </w:rPr>
        <w:t>所示。</w:t>
      </w:r>
      <w:r w:rsidRPr="000B37C5">
        <w:rPr>
          <w:rFonts w:eastAsia="新細明體"/>
          <w:szCs w:val="22"/>
        </w:rPr>
        <w:t>除了二氧化碳之外，人類對化石燃料的運用也在環境中留下許多痕跡</w:t>
      </w:r>
      <w:r w:rsidRPr="000B37C5">
        <w:rPr>
          <w:rFonts w:eastAsia="新細明體" w:hint="eastAsia"/>
          <w:szCs w:val="22"/>
        </w:rPr>
        <w:t>，鉛元素便是其中一個例子。圖</w:t>
      </w:r>
      <w:r w:rsidRPr="000B37C5">
        <w:rPr>
          <w:rFonts w:eastAsia="新細明體" w:hint="eastAsia"/>
          <w:szCs w:val="22"/>
        </w:rPr>
        <w:t>15</w:t>
      </w:r>
      <w:r w:rsidR="000B37C5" w:rsidRPr="000B37C5">
        <w:rPr>
          <w:rFonts w:eastAsia="新細明體" w:hint="eastAsia"/>
          <w:szCs w:val="22"/>
        </w:rPr>
        <w:t>(</w:t>
      </w:r>
      <w:r w:rsidRPr="000B37C5">
        <w:rPr>
          <w:rFonts w:eastAsia="新細明體" w:hint="eastAsia"/>
          <w:szCs w:val="22"/>
        </w:rPr>
        <w:t>b</w:t>
      </w:r>
      <w:r w:rsidR="000B37C5" w:rsidRPr="000B37C5">
        <w:rPr>
          <w:rFonts w:eastAsia="新細明體" w:hint="eastAsia"/>
          <w:szCs w:val="22"/>
        </w:rPr>
        <w:t>)</w:t>
      </w:r>
      <w:r w:rsidRPr="000B37C5">
        <w:rPr>
          <w:rFonts w:eastAsia="新細明體" w:hint="eastAsia"/>
          <w:szCs w:val="22"/>
        </w:rPr>
        <w:t>是英國某湖泊岩心</w:t>
      </w:r>
      <w:r w:rsidR="00DF4031" w:rsidRPr="000B37C5">
        <w:rPr>
          <w:rFonts w:eastAsia="新細明體" w:hint="eastAsia"/>
          <w:szCs w:val="22"/>
        </w:rPr>
        <w:t>（</w:t>
      </w:r>
      <w:r w:rsidRPr="000B37C5">
        <w:rPr>
          <w:rFonts w:eastAsia="新細明體" w:hint="eastAsia"/>
          <w:szCs w:val="22"/>
        </w:rPr>
        <w:t>岩芯</w:t>
      </w:r>
      <w:r w:rsidR="00DF4031" w:rsidRPr="000B37C5">
        <w:rPr>
          <w:rFonts w:eastAsia="新細明體" w:hint="eastAsia"/>
          <w:szCs w:val="22"/>
        </w:rPr>
        <w:t>）</w:t>
      </w:r>
      <w:r w:rsidRPr="000B37C5">
        <w:rPr>
          <w:rFonts w:eastAsia="新細明體" w:hint="eastAsia"/>
          <w:szCs w:val="22"/>
        </w:rPr>
        <w:t>中</w:t>
      </w:r>
      <w:r w:rsidRPr="000B37C5">
        <w:rPr>
          <w:rFonts w:eastAsia="新細明體" w:hint="eastAsia"/>
          <w:szCs w:val="22"/>
        </w:rPr>
        <w:t>1700</w:t>
      </w:r>
      <w:r w:rsidRPr="000B37C5">
        <w:rPr>
          <w:rFonts w:eastAsia="新細明體" w:hint="eastAsia"/>
          <w:szCs w:val="22"/>
        </w:rPr>
        <w:t>年以來的鉛濃度變化，圖</w:t>
      </w:r>
      <w:r w:rsidRPr="000B37C5">
        <w:rPr>
          <w:rFonts w:eastAsia="新細明體" w:hint="eastAsia"/>
          <w:szCs w:val="22"/>
        </w:rPr>
        <w:t>15</w:t>
      </w:r>
      <w:r w:rsidR="000B37C5" w:rsidRPr="000B37C5">
        <w:rPr>
          <w:rFonts w:eastAsia="新細明體" w:hint="eastAsia"/>
          <w:szCs w:val="22"/>
        </w:rPr>
        <w:t>(</w:t>
      </w:r>
      <w:r w:rsidRPr="000B37C5">
        <w:rPr>
          <w:rFonts w:eastAsia="新細明體" w:hint="eastAsia"/>
          <w:szCs w:val="22"/>
        </w:rPr>
        <w:t>c</w:t>
      </w:r>
      <w:r w:rsidR="000B37C5" w:rsidRPr="000B37C5">
        <w:rPr>
          <w:rFonts w:eastAsia="新細明體" w:hint="eastAsia"/>
          <w:szCs w:val="22"/>
        </w:rPr>
        <w:t>)</w:t>
      </w:r>
      <w:r w:rsidRPr="000B37C5">
        <w:rPr>
          <w:rFonts w:eastAsia="新細明體" w:hint="eastAsia"/>
          <w:szCs w:val="22"/>
        </w:rPr>
        <w:t>則是</w:t>
      </w:r>
      <w:r w:rsidRPr="000B37C5">
        <w:rPr>
          <w:rFonts w:eastAsia="新細明體" w:hint="eastAsia"/>
          <w:szCs w:val="22"/>
        </w:rPr>
        <w:t>1700</w:t>
      </w:r>
      <w:r w:rsidRPr="000B37C5">
        <w:rPr>
          <w:rFonts w:eastAsia="新細明體" w:hint="eastAsia"/>
          <w:szCs w:val="22"/>
        </w:rPr>
        <w:t>年以來，該岩心中的鉛</w:t>
      </w:r>
      <w:r w:rsidR="001A4873" w:rsidRPr="000B37C5">
        <w:rPr>
          <w:rFonts w:eastAsia="新細明體" w:hint="eastAsia"/>
          <w:szCs w:val="22"/>
        </w:rPr>
        <w:t>-206</w:t>
      </w:r>
      <w:r w:rsidRPr="000B37C5">
        <w:rPr>
          <w:rFonts w:eastAsia="新細明體" w:hint="eastAsia"/>
          <w:szCs w:val="22"/>
        </w:rPr>
        <w:t>與鉛</w:t>
      </w:r>
      <w:r w:rsidR="001A4873" w:rsidRPr="000B37C5">
        <w:rPr>
          <w:rFonts w:eastAsia="新細明體" w:hint="eastAsia"/>
          <w:szCs w:val="22"/>
        </w:rPr>
        <w:t>-207</w:t>
      </w:r>
      <w:r w:rsidRPr="000B37C5">
        <w:rPr>
          <w:rFonts w:eastAsia="新細明體" w:hint="eastAsia"/>
          <w:szCs w:val="22"/>
        </w:rPr>
        <w:t>的比例（</w:t>
      </w:r>
      <w:r w:rsidR="00A8547E" w:rsidRPr="000B37C5">
        <w:rPr>
          <w:rFonts w:eastAsia="新細明體"/>
          <w:position w:val="-6"/>
          <w:szCs w:val="22"/>
        </w:rPr>
        <w:object w:dxaOrig="1240" w:dyaOrig="320">
          <v:shape id="_x0000_i1136" type="#_x0000_t75" style="width:61.9pt;height:15.6pt" o:ole="">
            <v:imagedata r:id="rId256" o:title=""/>
          </v:shape>
          <o:OLEObject Type="Embed" ProgID="Equation.DSMT4" ShapeID="_x0000_i1136" DrawAspect="Content" ObjectID="_1734527614" r:id="rId257"/>
        </w:object>
      </w:r>
      <w:r w:rsidRPr="000B37C5">
        <w:rPr>
          <w:rFonts w:eastAsia="新細明體" w:hint="eastAsia"/>
          <w:szCs w:val="22"/>
        </w:rPr>
        <w:t>）變化。</w:t>
      </w:r>
    </w:p>
    <w:p w:rsidR="008C6245" w:rsidRPr="000B37C5" w:rsidRDefault="008C6245" w:rsidP="001A4873">
      <w:pPr>
        <w:pStyle w:val="tit2"/>
        <w:spacing w:afterLines="50" w:after="120"/>
        <w:ind w:leftChars="150" w:left="360"/>
        <w:rPr>
          <w:rFonts w:eastAsia="新細明體"/>
          <w:szCs w:val="22"/>
        </w:rPr>
      </w:pPr>
      <w:r w:rsidRPr="000B37C5">
        <w:rPr>
          <w:rFonts w:eastAsia="新細明體" w:hint="eastAsia"/>
          <w:szCs w:val="22"/>
        </w:rPr>
        <w:t>煤和石油有著不同的鉛同位素訊號，如英國地區煤的</w:t>
      </w:r>
      <w:r w:rsidR="00A8547E" w:rsidRPr="000B37C5">
        <w:rPr>
          <w:rFonts w:eastAsia="新細明體"/>
          <w:position w:val="-6"/>
          <w:szCs w:val="22"/>
        </w:rPr>
        <w:object w:dxaOrig="1240" w:dyaOrig="320">
          <v:shape id="_x0000_i1137" type="#_x0000_t75" style="width:61.9pt;height:15.6pt" o:ole="">
            <v:imagedata r:id="rId258" o:title=""/>
          </v:shape>
          <o:OLEObject Type="Embed" ProgID="Equation.DSMT4" ShapeID="_x0000_i1137" DrawAspect="Content" ObjectID="_1734527615" r:id="rId259"/>
        </w:object>
      </w:r>
      <w:r w:rsidRPr="000B37C5">
        <w:rPr>
          <w:rFonts w:eastAsia="新細明體" w:hint="eastAsia"/>
          <w:szCs w:val="22"/>
        </w:rPr>
        <w:t>比例為</w:t>
      </w:r>
      <w:r w:rsidRPr="000B37C5">
        <w:rPr>
          <w:rFonts w:eastAsia="新細明體" w:hint="eastAsia"/>
          <w:szCs w:val="22"/>
        </w:rPr>
        <w:t>1</w:t>
      </w:r>
      <w:r w:rsidRPr="000B37C5">
        <w:rPr>
          <w:rFonts w:eastAsia="新細明體"/>
          <w:szCs w:val="22"/>
        </w:rPr>
        <w:t>.186</w:t>
      </w:r>
      <w:r w:rsidRPr="000B37C5">
        <w:rPr>
          <w:rFonts w:eastAsia="新細明體" w:hint="eastAsia"/>
          <w:szCs w:val="22"/>
        </w:rPr>
        <w:t>，石油的</w:t>
      </w:r>
      <w:r w:rsidR="00A8547E" w:rsidRPr="000B37C5">
        <w:rPr>
          <w:rFonts w:eastAsia="新細明體"/>
          <w:position w:val="-6"/>
          <w:szCs w:val="22"/>
        </w:rPr>
        <w:object w:dxaOrig="1240" w:dyaOrig="320">
          <v:shape id="_x0000_i1138" type="#_x0000_t75" style="width:61.9pt;height:15.6pt" o:ole="">
            <v:imagedata r:id="rId260" o:title=""/>
          </v:shape>
          <o:OLEObject Type="Embed" ProgID="Equation.DSMT4" ShapeID="_x0000_i1138" DrawAspect="Content" ObjectID="_1734527616" r:id="rId261"/>
        </w:object>
      </w:r>
      <w:r w:rsidRPr="000B37C5">
        <w:rPr>
          <w:rFonts w:eastAsia="新細明體" w:hint="eastAsia"/>
          <w:szCs w:val="22"/>
        </w:rPr>
        <w:t>比例為</w:t>
      </w:r>
      <w:r w:rsidRPr="000B37C5">
        <w:rPr>
          <w:rFonts w:eastAsia="新細明體" w:hint="eastAsia"/>
          <w:szCs w:val="22"/>
        </w:rPr>
        <w:t>1</w:t>
      </w:r>
      <w:r w:rsidRPr="000B37C5">
        <w:rPr>
          <w:rFonts w:eastAsia="新細明體"/>
          <w:szCs w:val="22"/>
        </w:rPr>
        <w:t>.067</w:t>
      </w:r>
      <w:r w:rsidRPr="000B37C5">
        <w:rPr>
          <w:rFonts w:eastAsia="新細明體" w:hint="eastAsia"/>
          <w:szCs w:val="22"/>
        </w:rPr>
        <w:t>，分析岩心中鉛濃度</w:t>
      </w:r>
      <w:proofErr w:type="gramStart"/>
      <w:r w:rsidRPr="000B37C5">
        <w:rPr>
          <w:rFonts w:eastAsia="新細明體" w:hint="eastAsia"/>
          <w:szCs w:val="22"/>
        </w:rPr>
        <w:t>以及鉛</w:t>
      </w:r>
      <w:proofErr w:type="gramEnd"/>
      <w:r w:rsidRPr="000B37C5">
        <w:rPr>
          <w:rFonts w:eastAsia="新細明體" w:hint="eastAsia"/>
          <w:szCs w:val="22"/>
        </w:rPr>
        <w:t>同位素比例，便能推測該地過去化石燃料的使用情形。鉛</w:t>
      </w:r>
      <w:r w:rsidR="001A4873" w:rsidRPr="000B37C5">
        <w:rPr>
          <w:rFonts w:eastAsia="新細明體" w:hint="eastAsia"/>
          <w:szCs w:val="22"/>
        </w:rPr>
        <w:t>-206</w:t>
      </w:r>
      <w:r w:rsidRPr="000B37C5">
        <w:rPr>
          <w:rFonts w:eastAsia="新細明體" w:hint="eastAsia"/>
          <w:szCs w:val="22"/>
        </w:rPr>
        <w:t>及鉛</w:t>
      </w:r>
      <w:r w:rsidR="001A4873" w:rsidRPr="000B37C5">
        <w:rPr>
          <w:rFonts w:eastAsia="新細明體" w:hint="eastAsia"/>
          <w:szCs w:val="22"/>
        </w:rPr>
        <w:t>-207</w:t>
      </w:r>
      <w:r w:rsidRPr="000B37C5">
        <w:rPr>
          <w:rFonts w:eastAsia="新細明體" w:hint="eastAsia"/>
          <w:szCs w:val="22"/>
        </w:rPr>
        <w:t>是鉛元素常見的穩定同位素，來源可能是岩石、地下水、煤或石油，同時也</w:t>
      </w:r>
      <w:proofErr w:type="gramStart"/>
      <w:r w:rsidRPr="000B37C5">
        <w:rPr>
          <w:rFonts w:eastAsia="新細明體" w:hint="eastAsia"/>
          <w:szCs w:val="22"/>
        </w:rPr>
        <w:t>可能從鈾元素</w:t>
      </w:r>
      <w:proofErr w:type="gramEnd"/>
      <w:r w:rsidRPr="000B37C5">
        <w:rPr>
          <w:rFonts w:eastAsia="新細明體" w:hint="eastAsia"/>
          <w:szCs w:val="22"/>
        </w:rPr>
        <w:t>衰變而來。鈾</w:t>
      </w:r>
      <w:r w:rsidR="001A4873" w:rsidRPr="000B37C5">
        <w:rPr>
          <w:rFonts w:eastAsia="新細明體" w:hint="eastAsia"/>
          <w:szCs w:val="22"/>
        </w:rPr>
        <w:t>-238</w:t>
      </w:r>
      <w:r w:rsidRPr="000B37C5">
        <w:rPr>
          <w:rFonts w:eastAsia="新細明體" w:hint="eastAsia"/>
          <w:szCs w:val="22"/>
        </w:rPr>
        <w:t>具有天然放射性，其質子數為</w:t>
      </w:r>
      <w:r w:rsidRPr="000B37C5">
        <w:rPr>
          <w:rFonts w:eastAsia="新細明體" w:hint="eastAsia"/>
          <w:szCs w:val="22"/>
        </w:rPr>
        <w:t>92</w:t>
      </w:r>
      <w:r w:rsidRPr="000B37C5">
        <w:rPr>
          <w:rFonts w:eastAsia="新細明體" w:hint="eastAsia"/>
          <w:szCs w:val="22"/>
        </w:rPr>
        <w:t>，中子數為</w:t>
      </w:r>
      <w:r w:rsidRPr="000B37C5">
        <w:rPr>
          <w:rFonts w:eastAsia="新細明體" w:hint="eastAsia"/>
          <w:szCs w:val="22"/>
        </w:rPr>
        <w:t>146</w:t>
      </w:r>
      <w:r w:rsidRPr="000B37C5">
        <w:rPr>
          <w:rFonts w:eastAsia="新細明體" w:hint="eastAsia"/>
          <w:szCs w:val="22"/>
        </w:rPr>
        <w:t>，會歷經衰變過程，轉變成穩定的鉛</w:t>
      </w:r>
      <w:r w:rsidR="001A4873" w:rsidRPr="000B37C5">
        <w:rPr>
          <w:rFonts w:eastAsia="新細明體" w:hint="eastAsia"/>
          <w:szCs w:val="22"/>
        </w:rPr>
        <w:t>-206</w:t>
      </w:r>
      <w:r w:rsidRPr="000B37C5">
        <w:rPr>
          <w:rFonts w:eastAsia="新細明體" w:hint="eastAsia"/>
          <w:szCs w:val="22"/>
        </w:rPr>
        <w:t>原子，如下式</w:t>
      </w:r>
      <w:r w:rsidR="00DF4031" w:rsidRPr="000B37C5">
        <w:rPr>
          <w:rFonts w:eastAsia="新細明體" w:hint="eastAsia"/>
          <w:szCs w:val="22"/>
        </w:rPr>
        <w:t>（</w:t>
      </w:r>
      <w:r w:rsidRPr="000B37C5">
        <w:rPr>
          <w:rFonts w:eastAsia="新細明體" w:hint="eastAsia"/>
          <w:szCs w:val="22"/>
        </w:rPr>
        <w:t>2</w:t>
      </w:r>
      <w:r w:rsidR="00DF4031" w:rsidRPr="000B37C5">
        <w:rPr>
          <w:rFonts w:eastAsia="新細明體" w:hint="eastAsia"/>
          <w:szCs w:val="22"/>
        </w:rPr>
        <w:t>）</w:t>
      </w:r>
      <w:r w:rsidRPr="000B37C5">
        <w:rPr>
          <w:rFonts w:eastAsia="新細明體" w:hint="eastAsia"/>
          <w:szCs w:val="22"/>
        </w:rPr>
        <w:t>所示。</w:t>
      </w:r>
    </w:p>
    <w:p w:rsidR="00DF4031" w:rsidRPr="00BC20D0" w:rsidRDefault="00D903FA" w:rsidP="00CF454F">
      <w:pPr>
        <w:pStyle w:val="tit2"/>
        <w:tabs>
          <w:tab w:val="right" w:pos="8222"/>
        </w:tabs>
        <w:ind w:leftChars="500" w:left="1200"/>
        <w:rPr>
          <w:rFonts w:eastAsia="新細明體"/>
          <w:szCs w:val="22"/>
        </w:rPr>
      </w:pPr>
      <w:r w:rsidRPr="00A8547E">
        <w:rPr>
          <w:rFonts w:eastAsia="新細明體"/>
          <w:position w:val="-10"/>
          <w:szCs w:val="22"/>
        </w:rPr>
        <w:object w:dxaOrig="5000" w:dyaOrig="360">
          <v:shape id="_x0000_i1139" type="#_x0000_t75" style="width:250.4pt;height:17.9pt" o:ole="">
            <v:imagedata r:id="rId262" o:title=""/>
          </v:shape>
          <o:OLEObject Type="Embed" ProgID="Equation.DSMT4" ShapeID="_x0000_i1139" DrawAspect="Content" ObjectID="_1734527617" r:id="rId263"/>
        </w:object>
      </w:r>
      <w:r w:rsidR="00DF4031" w:rsidRPr="00BC20D0">
        <w:rPr>
          <w:rFonts w:eastAsia="新細明體"/>
          <w:szCs w:val="22"/>
        </w:rPr>
        <w:tab/>
      </w:r>
      <w:r w:rsidR="00DF4031" w:rsidRPr="00BC20D0">
        <w:rPr>
          <w:rFonts w:eastAsia="新細明體" w:hint="eastAsia"/>
          <w:szCs w:val="22"/>
        </w:rPr>
        <w:t>式（</w:t>
      </w:r>
      <w:r w:rsidR="00DF4031" w:rsidRPr="00BC20D0">
        <w:rPr>
          <w:rFonts w:eastAsia="新細明體"/>
          <w:szCs w:val="22"/>
        </w:rPr>
        <w:t>2</w:t>
      </w:r>
      <w:r w:rsidR="00DF4031" w:rsidRPr="00BC20D0">
        <w:rPr>
          <w:rFonts w:eastAsia="新細明體" w:hint="eastAsia"/>
          <w:szCs w:val="22"/>
        </w:rPr>
        <w:t>）</w:t>
      </w:r>
    </w:p>
    <w:p w:rsidR="008C6245" w:rsidRPr="00512CB4" w:rsidRDefault="001A5129" w:rsidP="008C6245">
      <w:pPr>
        <w:pStyle w:val="TIT1"/>
        <w:autoSpaceDE w:val="0"/>
        <w:autoSpaceDN w:val="0"/>
        <w:adjustRightInd w:val="0"/>
        <w:spacing w:before="60"/>
        <w:ind w:left="357" w:hanging="357"/>
        <w:textAlignment w:val="bottom"/>
      </w:pPr>
      <w:r>
        <w:rPr>
          <w:noProof/>
        </w:rPr>
        <mc:AlternateContent>
          <mc:Choice Requires="wpg">
            <w:drawing>
              <wp:anchor distT="0" distB="0" distL="114300" distR="114300" simplePos="0" relativeHeight="251906560" behindDoc="0" locked="0" layoutInCell="1" allowOverlap="1">
                <wp:simplePos x="0" y="0"/>
                <wp:positionH relativeFrom="column">
                  <wp:posOffset>351155</wp:posOffset>
                </wp:positionH>
                <wp:positionV relativeFrom="paragraph">
                  <wp:posOffset>175734</wp:posOffset>
                </wp:positionV>
                <wp:extent cx="5230800" cy="3175200"/>
                <wp:effectExtent l="0" t="0" r="8255" b="6350"/>
                <wp:wrapNone/>
                <wp:docPr id="759" name="群組 759"/>
                <wp:cNvGraphicFramePr/>
                <a:graphic xmlns:a="http://schemas.openxmlformats.org/drawingml/2006/main">
                  <a:graphicData uri="http://schemas.microsoft.com/office/word/2010/wordprocessingGroup">
                    <wpg:wgp>
                      <wpg:cNvGrpSpPr/>
                      <wpg:grpSpPr>
                        <a:xfrm>
                          <a:off x="0" y="0"/>
                          <a:ext cx="5230800" cy="3175200"/>
                          <a:chOff x="0" y="0"/>
                          <a:chExt cx="5230220" cy="3176060"/>
                        </a:xfrm>
                      </wpg:grpSpPr>
                      <pic:pic xmlns:pic="http://schemas.openxmlformats.org/drawingml/2006/picture">
                        <pic:nvPicPr>
                          <pic:cNvPr id="205" name="圖片 205"/>
                          <pic:cNvPicPr/>
                        </pic:nvPicPr>
                        <pic:blipFill>
                          <a:blip r:embed="rId264">
                            <a:extLst>
                              <a:ext uri="{28A0092B-C50C-407E-A947-70E740481C1C}">
                                <a14:useLocalDpi xmlns:a14="http://schemas.microsoft.com/office/drawing/2010/main" val="0"/>
                              </a:ext>
                            </a:extLst>
                          </a:blip>
                          <a:stretch>
                            <a:fillRect/>
                          </a:stretch>
                        </pic:blipFill>
                        <pic:spPr bwMode="auto">
                          <a:xfrm>
                            <a:off x="593677" y="0"/>
                            <a:ext cx="4499610" cy="2134235"/>
                          </a:xfrm>
                          <a:prstGeom prst="rect">
                            <a:avLst/>
                          </a:prstGeom>
                          <a:noFill/>
                          <a:ln>
                            <a:noFill/>
                          </a:ln>
                        </pic:spPr>
                      </pic:pic>
                      <wps:wsp>
                        <wps:cNvPr id="206" name="文字方塊 206"/>
                        <wps:cNvSpPr txBox="1"/>
                        <wps:spPr>
                          <a:xfrm>
                            <a:off x="2463421" y="2988860"/>
                            <a:ext cx="572135" cy="18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0F576C" w:rsidRDefault="00C262C6" w:rsidP="00CF454F">
                              <w:pPr>
                                <w:spacing w:line="240" w:lineRule="atLeast"/>
                                <w:jc w:val="center"/>
                                <w:rPr>
                                  <w:color w:val="0D0D0D" w:themeColor="text1" w:themeTint="F2"/>
                                  <w:sz w:val="22"/>
                                  <w:szCs w:val="22"/>
                                </w:rPr>
                              </w:pPr>
                              <w:r w:rsidRPr="000F576C">
                                <w:rPr>
                                  <w:rFonts w:hint="eastAsia"/>
                                  <w:color w:val="0D0D0D" w:themeColor="text1" w:themeTint="F2"/>
                                  <w:sz w:val="22"/>
                                  <w:szCs w:val="22"/>
                                </w:rPr>
                                <w:t>圖</w:t>
                              </w:r>
                              <w:r w:rsidRPr="000F576C">
                                <w:rPr>
                                  <w:rFonts w:hint="eastAsia"/>
                                  <w:color w:val="0D0D0D" w:themeColor="text1" w:themeTint="F2"/>
                                  <w:sz w:val="22"/>
                                  <w:szCs w:val="22"/>
                                </w:rPr>
                                <w:t>1</w:t>
                              </w:r>
                              <w:r w:rsidRPr="000F576C">
                                <w:rPr>
                                  <w:color w:val="0D0D0D" w:themeColor="text1" w:themeTint="F2"/>
                                  <w:sz w:val="22"/>
                                  <w:szCs w:val="2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文字方塊 68"/>
                        <wps:cNvSpPr txBox="1"/>
                        <wps:spPr>
                          <a:xfrm>
                            <a:off x="907576" y="2756848"/>
                            <a:ext cx="3594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rPr>
                                  <w:color w:val="262626" w:themeColor="text1" w:themeTint="D9"/>
                                  <w:spacing w:val="0"/>
                                </w:rPr>
                              </w:pPr>
                              <w:r>
                                <w:rPr>
                                  <w:rFonts w:hint="eastAsia"/>
                                  <w:color w:val="262626" w:themeColor="text1" w:themeTint="D9"/>
                                  <w:spacing w:val="0"/>
                                  <w:sz w:val="18"/>
                                </w:rPr>
                                <w:t>（</w:t>
                              </w:r>
                              <w:r w:rsidRPr="00CF454F">
                                <w:rPr>
                                  <w:rFonts w:hint="eastAsia"/>
                                  <w:color w:val="000000" w:themeColor="text1"/>
                                  <w:spacing w:val="0"/>
                                  <w:szCs w:val="22"/>
                                </w:rPr>
                                <w:t>a</w:t>
                              </w:r>
                              <w:r w:rsidRPr="001A5129">
                                <w:rPr>
                                  <w:rFonts w:hint="eastAsia"/>
                                  <w:color w:val="000000" w:themeColor="text1"/>
                                  <w:spacing w:val="0"/>
                                  <w:sz w:val="18"/>
                                  <w:szCs w:val="18"/>
                                </w:rPr>
                                <w:t>）</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717" name="群組 717"/>
                        <wpg:cNvGrpSpPr/>
                        <wpg:grpSpPr>
                          <a:xfrm>
                            <a:off x="252483" y="75063"/>
                            <a:ext cx="362675" cy="2081258"/>
                            <a:chOff x="0" y="0"/>
                            <a:chExt cx="362675" cy="2081258"/>
                          </a:xfrm>
                        </wpg:grpSpPr>
                        <wps:wsp>
                          <wps:cNvPr id="183" name="文字方塊 68"/>
                          <wps:cNvSpPr txBox="1"/>
                          <wps:spPr>
                            <a:xfrm>
                              <a:off x="3265" y="0"/>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sidRPr="00CF454F">
                                  <w:rPr>
                                    <w:color w:val="000000" w:themeColor="text1"/>
                                    <w:spacing w:val="0"/>
                                    <w:sz w:val="18"/>
                                    <w:szCs w:val="22"/>
                                  </w:rPr>
                                  <w:t>2000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4" name="文字方塊 68"/>
                          <wps:cNvSpPr txBox="1"/>
                          <wps:spPr>
                            <a:xfrm>
                              <a:off x="3265" y="316775"/>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195</w:t>
                                </w:r>
                                <w:r w:rsidRPr="00CF454F">
                                  <w:rPr>
                                    <w:color w:val="000000" w:themeColor="text1"/>
                                    <w:spacing w:val="0"/>
                                    <w:sz w:val="18"/>
                                    <w:szCs w:val="2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5" name="文字方塊 68"/>
                          <wps:cNvSpPr txBox="1"/>
                          <wps:spPr>
                            <a:xfrm>
                              <a:off x="3265" y="636815"/>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19</w:t>
                                </w:r>
                                <w:r w:rsidRPr="00CF454F">
                                  <w:rPr>
                                    <w:color w:val="000000" w:themeColor="text1"/>
                                    <w:spacing w:val="0"/>
                                    <w:sz w:val="18"/>
                                    <w:szCs w:val="22"/>
                                  </w:rPr>
                                  <w:t>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6" name="文字方塊 68"/>
                          <wps:cNvSpPr txBox="1"/>
                          <wps:spPr>
                            <a:xfrm>
                              <a:off x="0" y="953589"/>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185</w:t>
                                </w:r>
                                <w:r w:rsidRPr="00CF454F">
                                  <w:rPr>
                                    <w:color w:val="000000" w:themeColor="text1"/>
                                    <w:spacing w:val="0"/>
                                    <w:sz w:val="18"/>
                                    <w:szCs w:val="2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7" name="文字方塊 68"/>
                          <wps:cNvSpPr txBox="1"/>
                          <wps:spPr>
                            <a:xfrm>
                              <a:off x="0" y="1273629"/>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18</w:t>
                                </w:r>
                                <w:r w:rsidRPr="00CF454F">
                                  <w:rPr>
                                    <w:color w:val="000000" w:themeColor="text1"/>
                                    <w:spacing w:val="0"/>
                                    <w:sz w:val="18"/>
                                    <w:szCs w:val="22"/>
                                  </w:rPr>
                                  <w:t>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8" name="文字方塊 68"/>
                          <wps:cNvSpPr txBox="1"/>
                          <wps:spPr>
                            <a:xfrm>
                              <a:off x="0" y="1587138"/>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175</w:t>
                                </w:r>
                                <w:r w:rsidRPr="00CF454F">
                                  <w:rPr>
                                    <w:color w:val="000000" w:themeColor="text1"/>
                                    <w:spacing w:val="0"/>
                                    <w:sz w:val="18"/>
                                    <w:szCs w:val="2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189" name="文字方塊 68"/>
                          <wps:cNvSpPr txBox="1"/>
                          <wps:spPr>
                            <a:xfrm>
                              <a:off x="3265" y="1910443"/>
                              <a:ext cx="35941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17</w:t>
                                </w:r>
                                <w:r w:rsidRPr="00CF454F">
                                  <w:rPr>
                                    <w:color w:val="000000" w:themeColor="text1"/>
                                    <w:spacing w:val="0"/>
                                    <w:sz w:val="18"/>
                                    <w:szCs w:val="22"/>
                                  </w:rPr>
                                  <w:t>00</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91" name="文字方塊 68"/>
                        <wps:cNvSpPr txBox="1"/>
                        <wps:spPr>
                          <a:xfrm>
                            <a:off x="0" y="696036"/>
                            <a:ext cx="189650" cy="7587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rFonts w:hint="eastAsia"/>
                                  <w:color w:val="000000" w:themeColor="text1"/>
                                  <w:spacing w:val="0"/>
                                  <w:sz w:val="18"/>
                                  <w:szCs w:val="22"/>
                                </w:rPr>
                                <w:t>年代（西元）</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576" name="文字方塊 68"/>
                        <wps:cNvSpPr txBox="1"/>
                        <wps:spPr>
                          <a:xfrm>
                            <a:off x="552734" y="2129051"/>
                            <a:ext cx="21590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rFonts w:hint="eastAsia"/>
                                  <w:color w:val="000000" w:themeColor="text1"/>
                                  <w:spacing w:val="0"/>
                                  <w:sz w:val="18"/>
                                  <w:szCs w:val="22"/>
                                </w:rPr>
                                <w:t>2</w:t>
                              </w:r>
                              <w:r>
                                <w:rPr>
                                  <w:color w:val="000000" w:themeColor="text1"/>
                                  <w:spacing w:val="0"/>
                                  <w:sz w:val="18"/>
                                  <w:szCs w:val="22"/>
                                </w:rPr>
                                <w:t>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2" name="文字方塊 68"/>
                        <wps:cNvSpPr txBox="1"/>
                        <wps:spPr>
                          <a:xfrm>
                            <a:off x="839337" y="2122227"/>
                            <a:ext cx="21590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300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09" name="文字方塊 68"/>
                        <wps:cNvSpPr txBox="1"/>
                        <wps:spPr>
                          <a:xfrm>
                            <a:off x="1125940" y="2129051"/>
                            <a:ext cx="21590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350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0" name="文字方塊 68"/>
                        <wps:cNvSpPr txBox="1"/>
                        <wps:spPr>
                          <a:xfrm>
                            <a:off x="1398895" y="2122227"/>
                            <a:ext cx="21590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400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1" name="文字方塊 68"/>
                        <wps:cNvSpPr txBox="1"/>
                        <wps:spPr>
                          <a:xfrm>
                            <a:off x="1562668" y="2129051"/>
                            <a:ext cx="21590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3" name="文字方塊 68"/>
                        <wps:cNvSpPr txBox="1"/>
                        <wps:spPr>
                          <a:xfrm>
                            <a:off x="1774209" y="2122227"/>
                            <a:ext cx="21590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4" name="文字方塊 68"/>
                        <wps:cNvSpPr txBox="1"/>
                        <wps:spPr>
                          <a:xfrm>
                            <a:off x="1985749" y="2122227"/>
                            <a:ext cx="21590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200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5" name="文字方塊 68"/>
                        <wps:cNvSpPr txBox="1"/>
                        <wps:spPr>
                          <a:xfrm>
                            <a:off x="2197289" y="2122227"/>
                            <a:ext cx="21590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300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6" name="文字方塊 68"/>
                        <wps:cNvSpPr txBox="1"/>
                        <wps:spPr>
                          <a:xfrm>
                            <a:off x="2415653" y="2122227"/>
                            <a:ext cx="21590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400</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718" name="群組 718"/>
                        <wpg:cNvGrpSpPr/>
                        <wpg:grpSpPr>
                          <a:xfrm>
                            <a:off x="2565779" y="75063"/>
                            <a:ext cx="362675" cy="2081258"/>
                            <a:chOff x="0" y="0"/>
                            <a:chExt cx="362675" cy="2081258"/>
                          </a:xfrm>
                        </wpg:grpSpPr>
                        <wps:wsp>
                          <wps:cNvPr id="719" name="文字方塊 68"/>
                          <wps:cNvSpPr txBox="1"/>
                          <wps:spPr>
                            <a:xfrm>
                              <a:off x="3265" y="0"/>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sidRPr="00CF454F">
                                  <w:rPr>
                                    <w:color w:val="000000" w:themeColor="text1"/>
                                    <w:spacing w:val="0"/>
                                    <w:sz w:val="18"/>
                                    <w:szCs w:val="22"/>
                                  </w:rPr>
                                  <w:t>2000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0" name="文字方塊 68"/>
                          <wps:cNvSpPr txBox="1"/>
                          <wps:spPr>
                            <a:xfrm>
                              <a:off x="3265" y="316775"/>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195</w:t>
                                </w:r>
                                <w:r w:rsidRPr="00CF454F">
                                  <w:rPr>
                                    <w:color w:val="000000" w:themeColor="text1"/>
                                    <w:spacing w:val="0"/>
                                    <w:sz w:val="18"/>
                                    <w:szCs w:val="2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1" name="文字方塊 68"/>
                          <wps:cNvSpPr txBox="1"/>
                          <wps:spPr>
                            <a:xfrm>
                              <a:off x="3265" y="636815"/>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19</w:t>
                                </w:r>
                                <w:r w:rsidRPr="00CF454F">
                                  <w:rPr>
                                    <w:color w:val="000000" w:themeColor="text1"/>
                                    <w:spacing w:val="0"/>
                                    <w:sz w:val="18"/>
                                    <w:szCs w:val="22"/>
                                  </w:rPr>
                                  <w:t>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22" name="文字方塊 68"/>
                          <wps:cNvSpPr txBox="1"/>
                          <wps:spPr>
                            <a:xfrm>
                              <a:off x="0" y="953589"/>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185</w:t>
                                </w:r>
                                <w:r w:rsidRPr="00CF454F">
                                  <w:rPr>
                                    <w:color w:val="000000" w:themeColor="text1"/>
                                    <w:spacing w:val="0"/>
                                    <w:sz w:val="18"/>
                                    <w:szCs w:val="2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3" name="文字方塊 68"/>
                          <wps:cNvSpPr txBox="1"/>
                          <wps:spPr>
                            <a:xfrm>
                              <a:off x="0" y="1273629"/>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18</w:t>
                                </w:r>
                                <w:r w:rsidRPr="00CF454F">
                                  <w:rPr>
                                    <w:color w:val="000000" w:themeColor="text1"/>
                                    <w:spacing w:val="0"/>
                                    <w:sz w:val="18"/>
                                    <w:szCs w:val="22"/>
                                  </w:rPr>
                                  <w:t>00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4" name="文字方塊 68"/>
                          <wps:cNvSpPr txBox="1"/>
                          <wps:spPr>
                            <a:xfrm>
                              <a:off x="0" y="1587138"/>
                              <a:ext cx="359410" cy="171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175</w:t>
                                </w:r>
                                <w:r w:rsidRPr="00CF454F">
                                  <w:rPr>
                                    <w:color w:val="000000" w:themeColor="text1"/>
                                    <w:spacing w:val="0"/>
                                    <w:sz w:val="18"/>
                                    <w:szCs w:val="22"/>
                                  </w:rPr>
                                  <w:t>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5" name="文字方塊 68"/>
                          <wps:cNvSpPr txBox="1"/>
                          <wps:spPr>
                            <a:xfrm>
                              <a:off x="3265" y="1910443"/>
                              <a:ext cx="35941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17</w:t>
                                </w:r>
                                <w:r w:rsidRPr="00CF454F">
                                  <w:rPr>
                                    <w:color w:val="000000" w:themeColor="text1"/>
                                    <w:spacing w:val="0"/>
                                    <w:sz w:val="18"/>
                                    <w:szCs w:val="22"/>
                                  </w:rPr>
                                  <w:t>00</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746" name="文字方塊 68"/>
                        <wps:cNvSpPr txBox="1"/>
                        <wps:spPr>
                          <a:xfrm>
                            <a:off x="2954740" y="2122227"/>
                            <a:ext cx="32385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7" name="文字方塊 68"/>
                        <wps:cNvSpPr txBox="1"/>
                        <wps:spPr>
                          <a:xfrm>
                            <a:off x="3282286" y="2115403"/>
                            <a:ext cx="32385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1.172</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8" name="文字方塊 68"/>
                        <wps:cNvSpPr txBox="1"/>
                        <wps:spPr>
                          <a:xfrm>
                            <a:off x="3603009" y="2122227"/>
                            <a:ext cx="32385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1.174</w:t>
                              </w:r>
                            </w:p>
                          </w:txbxContent>
                        </wps:txbx>
                        <wps:bodyPr rot="0" spcFirstLastPara="0" vert="horz" wrap="square" lIns="0" tIns="0" rIns="0" bIns="0" numCol="1" spcCol="0" rtlCol="0" fromWordArt="0" anchor="t" anchorCtr="0" forceAA="0" compatLnSpc="1">
                          <a:prstTxWarp prst="textNoShape">
                            <a:avLst/>
                          </a:prstTxWarp>
                          <a:noAutofit/>
                        </wps:bodyPr>
                      </wps:wsp>
                      <wps:wsp>
                        <wps:cNvPr id="749" name="文字方塊 68"/>
                        <wps:cNvSpPr txBox="1"/>
                        <wps:spPr>
                          <a:xfrm>
                            <a:off x="3923731" y="2115403"/>
                            <a:ext cx="32385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1.176</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0" name="文字方塊 68"/>
                        <wps:cNvSpPr txBox="1"/>
                        <wps:spPr>
                          <a:xfrm>
                            <a:off x="4251277" y="2115403"/>
                            <a:ext cx="32385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1.178</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1" name="文字方塊 68"/>
                        <wps:cNvSpPr txBox="1"/>
                        <wps:spPr>
                          <a:xfrm>
                            <a:off x="4572000" y="2115403"/>
                            <a:ext cx="32385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1.180</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2" name="文字方塊 68"/>
                        <wps:cNvSpPr txBox="1"/>
                        <wps:spPr>
                          <a:xfrm>
                            <a:off x="4906370" y="2115403"/>
                            <a:ext cx="323850" cy="16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1.182</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3" name="文字方塊 68"/>
                        <wps:cNvSpPr txBox="1"/>
                        <wps:spPr>
                          <a:xfrm>
                            <a:off x="771098" y="2292824"/>
                            <a:ext cx="59436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Default="00C262C6" w:rsidP="005F4C8C">
                              <w:pPr>
                                <w:pStyle w:val="a0"/>
                                <w:snapToGrid w:val="0"/>
                                <w:spacing w:line="220" w:lineRule="exact"/>
                                <w:ind w:leftChars="0" w:left="0" w:firstLineChars="0" w:firstLine="0"/>
                                <w:jc w:val="center"/>
                                <w:rPr>
                                  <w:color w:val="000000" w:themeColor="text1"/>
                                  <w:spacing w:val="0"/>
                                  <w:sz w:val="18"/>
                                  <w:szCs w:val="22"/>
                                </w:rPr>
                              </w:pPr>
                              <w:r>
                                <w:rPr>
                                  <w:rFonts w:hint="eastAsia"/>
                                  <w:color w:val="000000" w:themeColor="text1"/>
                                  <w:spacing w:val="0"/>
                                  <w:sz w:val="18"/>
                                  <w:szCs w:val="22"/>
                                </w:rPr>
                                <w:t>大氣中</w:t>
                              </w:r>
                            </w:p>
                            <w:p w:rsidR="00C262C6" w:rsidRDefault="00C262C6" w:rsidP="005F4C8C">
                              <w:pPr>
                                <w:pStyle w:val="a0"/>
                                <w:snapToGrid w:val="0"/>
                                <w:spacing w:line="220" w:lineRule="exact"/>
                                <w:ind w:leftChars="0" w:left="0" w:firstLineChars="0" w:firstLine="0"/>
                                <w:jc w:val="center"/>
                                <w:rPr>
                                  <w:color w:val="262626" w:themeColor="text1" w:themeTint="D9"/>
                                  <w:spacing w:val="0"/>
                                  <w:sz w:val="18"/>
                                </w:rPr>
                              </w:pPr>
                              <w:r>
                                <w:rPr>
                                  <w:rFonts w:hint="eastAsia"/>
                                  <w:color w:val="262626" w:themeColor="text1" w:themeTint="D9"/>
                                  <w:spacing w:val="0"/>
                                  <w:sz w:val="18"/>
                                </w:rPr>
                                <w:t>C</w:t>
                              </w:r>
                              <w:r>
                                <w:rPr>
                                  <w:color w:val="262626" w:themeColor="text1" w:themeTint="D9"/>
                                  <w:spacing w:val="0"/>
                                  <w:sz w:val="18"/>
                                </w:rPr>
                                <w:t>O</w:t>
                              </w:r>
                              <w:r w:rsidRPr="005F4C8C">
                                <w:rPr>
                                  <w:color w:val="262626" w:themeColor="text1" w:themeTint="D9"/>
                                  <w:spacing w:val="0"/>
                                  <w:sz w:val="18"/>
                                  <w:vertAlign w:val="subscript"/>
                                </w:rPr>
                                <w:t>2</w:t>
                              </w:r>
                              <w:r>
                                <w:rPr>
                                  <w:rFonts w:hint="eastAsia"/>
                                  <w:color w:val="262626" w:themeColor="text1" w:themeTint="D9"/>
                                  <w:spacing w:val="0"/>
                                  <w:sz w:val="18"/>
                                </w:rPr>
                                <w:t>濃度</w:t>
                              </w:r>
                            </w:p>
                            <w:p w:rsidR="00C262C6" w:rsidRPr="00CF454F" w:rsidRDefault="00C262C6" w:rsidP="005F4C8C">
                              <w:pPr>
                                <w:pStyle w:val="a0"/>
                                <w:snapToGrid w:val="0"/>
                                <w:spacing w:line="220" w:lineRule="exact"/>
                                <w:ind w:leftChars="0" w:left="0" w:firstLineChars="0" w:firstLine="0"/>
                                <w:jc w:val="center"/>
                                <w:rPr>
                                  <w:color w:val="262626" w:themeColor="text1" w:themeTint="D9"/>
                                  <w:spacing w:val="0"/>
                                  <w:sz w:val="18"/>
                                </w:rPr>
                              </w:pPr>
                              <w:r>
                                <w:rPr>
                                  <w:rFonts w:hint="eastAsia"/>
                                  <w:color w:val="262626" w:themeColor="text1" w:themeTint="D9"/>
                                  <w:spacing w:val="0"/>
                                  <w:sz w:val="18"/>
                                </w:rPr>
                                <w:t>（</w:t>
                              </w:r>
                              <w:r>
                                <w:rPr>
                                  <w:rFonts w:hint="eastAsia"/>
                                  <w:color w:val="262626" w:themeColor="text1" w:themeTint="D9"/>
                                  <w:spacing w:val="0"/>
                                  <w:sz w:val="18"/>
                                </w:rPr>
                                <w:t>p</w:t>
                              </w:r>
                              <w:r>
                                <w:rPr>
                                  <w:color w:val="262626" w:themeColor="text1" w:themeTint="D9"/>
                                  <w:spacing w:val="0"/>
                                  <w:sz w:val="18"/>
                                </w:rPr>
                                <w:t>pm</w:t>
                              </w:r>
                              <w:r>
                                <w:rPr>
                                  <w:rFonts w:hint="eastAsia"/>
                                  <w:color w:val="262626" w:themeColor="text1" w:themeTint="D9"/>
                                  <w:spacing w:val="0"/>
                                  <w:sz w:val="18"/>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5" name="文字方塊 68"/>
                        <wps:cNvSpPr txBox="1"/>
                        <wps:spPr>
                          <a:xfrm>
                            <a:off x="1794680" y="2292824"/>
                            <a:ext cx="594360" cy="492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Default="00C262C6" w:rsidP="005F4C8C">
                              <w:pPr>
                                <w:pStyle w:val="a0"/>
                                <w:snapToGrid w:val="0"/>
                                <w:spacing w:line="220" w:lineRule="exact"/>
                                <w:ind w:leftChars="0" w:left="0" w:firstLineChars="0" w:firstLine="0"/>
                                <w:jc w:val="center"/>
                                <w:rPr>
                                  <w:color w:val="000000" w:themeColor="text1"/>
                                  <w:spacing w:val="0"/>
                                  <w:sz w:val="18"/>
                                  <w:szCs w:val="22"/>
                                </w:rPr>
                              </w:pPr>
                              <w:r>
                                <w:rPr>
                                  <w:rFonts w:hint="eastAsia"/>
                                  <w:color w:val="000000" w:themeColor="text1"/>
                                  <w:spacing w:val="0"/>
                                  <w:sz w:val="18"/>
                                  <w:szCs w:val="22"/>
                                </w:rPr>
                                <w:t>岩心中</w:t>
                              </w:r>
                            </w:p>
                            <w:p w:rsidR="00C262C6" w:rsidRDefault="00C262C6" w:rsidP="005F4C8C">
                              <w:pPr>
                                <w:pStyle w:val="a0"/>
                                <w:snapToGrid w:val="0"/>
                                <w:spacing w:line="220" w:lineRule="exact"/>
                                <w:ind w:leftChars="0" w:left="0" w:firstLineChars="0" w:firstLine="0"/>
                                <w:jc w:val="center"/>
                                <w:rPr>
                                  <w:color w:val="262626" w:themeColor="text1" w:themeTint="D9"/>
                                  <w:spacing w:val="0"/>
                                  <w:sz w:val="18"/>
                                </w:rPr>
                              </w:pPr>
                              <w:r>
                                <w:rPr>
                                  <w:color w:val="262626" w:themeColor="text1" w:themeTint="D9"/>
                                  <w:spacing w:val="0"/>
                                  <w:sz w:val="18"/>
                                </w:rPr>
                                <w:t>Pb</w:t>
                              </w:r>
                              <w:r>
                                <w:rPr>
                                  <w:rFonts w:hint="eastAsia"/>
                                  <w:color w:val="262626" w:themeColor="text1" w:themeTint="D9"/>
                                  <w:spacing w:val="0"/>
                                  <w:sz w:val="18"/>
                                </w:rPr>
                                <w:t>濃度</w:t>
                              </w:r>
                            </w:p>
                            <w:p w:rsidR="00C262C6" w:rsidRPr="00CF454F" w:rsidRDefault="00C262C6" w:rsidP="005F4C8C">
                              <w:pPr>
                                <w:pStyle w:val="a0"/>
                                <w:snapToGrid w:val="0"/>
                                <w:spacing w:line="220" w:lineRule="exact"/>
                                <w:ind w:leftChars="0" w:left="0" w:firstLineChars="0" w:firstLine="0"/>
                                <w:jc w:val="center"/>
                                <w:rPr>
                                  <w:color w:val="262626" w:themeColor="text1" w:themeTint="D9"/>
                                  <w:spacing w:val="0"/>
                                  <w:sz w:val="18"/>
                                </w:rPr>
                              </w:pPr>
                              <w:r>
                                <w:rPr>
                                  <w:rFonts w:hint="eastAsia"/>
                                  <w:color w:val="262626" w:themeColor="text1" w:themeTint="D9"/>
                                  <w:spacing w:val="0"/>
                                  <w:sz w:val="18"/>
                                </w:rPr>
                                <w:t>（</w:t>
                              </w:r>
                              <w:r>
                                <w:rPr>
                                  <w:rFonts w:hint="eastAsia"/>
                                  <w:color w:val="262626" w:themeColor="text1" w:themeTint="D9"/>
                                  <w:spacing w:val="0"/>
                                  <w:sz w:val="18"/>
                                </w:rPr>
                                <w:t>p</w:t>
                              </w:r>
                              <w:r>
                                <w:rPr>
                                  <w:color w:val="262626" w:themeColor="text1" w:themeTint="D9"/>
                                  <w:spacing w:val="0"/>
                                  <w:sz w:val="18"/>
                                </w:rPr>
                                <w:t>pm</w:t>
                              </w:r>
                              <w:r>
                                <w:rPr>
                                  <w:rFonts w:hint="eastAsia"/>
                                  <w:color w:val="262626" w:themeColor="text1" w:themeTint="D9"/>
                                  <w:spacing w:val="0"/>
                                  <w:sz w:val="18"/>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6" name="文字方塊 68"/>
                        <wps:cNvSpPr txBox="1"/>
                        <wps:spPr>
                          <a:xfrm>
                            <a:off x="3350525" y="2436125"/>
                            <a:ext cx="1224280" cy="156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5F4C8C">
                              <w:pPr>
                                <w:pStyle w:val="a0"/>
                                <w:snapToGrid w:val="0"/>
                                <w:spacing w:line="220" w:lineRule="exact"/>
                                <w:ind w:leftChars="0" w:left="0" w:firstLineChars="0" w:firstLine="0"/>
                                <w:jc w:val="center"/>
                                <w:rPr>
                                  <w:color w:val="262626" w:themeColor="text1" w:themeTint="D9"/>
                                  <w:spacing w:val="0"/>
                                  <w:sz w:val="18"/>
                                </w:rPr>
                              </w:pPr>
                              <w:r w:rsidRPr="001A5129">
                                <w:rPr>
                                  <w:color w:val="262626" w:themeColor="text1" w:themeTint="D9"/>
                                  <w:spacing w:val="0"/>
                                  <w:sz w:val="18"/>
                                  <w:vertAlign w:val="superscript"/>
                                </w:rPr>
                                <w:t>206</w:t>
                              </w:r>
                              <w:r>
                                <w:rPr>
                                  <w:color w:val="262626" w:themeColor="text1" w:themeTint="D9"/>
                                  <w:spacing w:val="0"/>
                                  <w:sz w:val="18"/>
                                </w:rPr>
                                <w:t>Pb /</w:t>
                              </w:r>
                              <w:r w:rsidRPr="001A5129">
                                <w:rPr>
                                  <w:color w:val="262626" w:themeColor="text1" w:themeTint="D9"/>
                                  <w:spacing w:val="0"/>
                                  <w:sz w:val="18"/>
                                </w:rPr>
                                <w:t xml:space="preserve"> </w:t>
                              </w:r>
                              <w:r w:rsidRPr="001A5129">
                                <w:rPr>
                                  <w:color w:val="262626" w:themeColor="text1" w:themeTint="D9"/>
                                  <w:spacing w:val="0"/>
                                  <w:sz w:val="18"/>
                                  <w:vertAlign w:val="superscript"/>
                                </w:rPr>
                                <w:t>207</w:t>
                              </w:r>
                              <w:r>
                                <w:rPr>
                                  <w:color w:val="262626" w:themeColor="text1" w:themeTint="D9"/>
                                  <w:spacing w:val="0"/>
                                  <w:sz w:val="18"/>
                                </w:rPr>
                                <w:t>Pb</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7" name="文字方塊 68"/>
                        <wps:cNvSpPr txBox="1"/>
                        <wps:spPr>
                          <a:xfrm>
                            <a:off x="1937982" y="2756848"/>
                            <a:ext cx="3594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rPr>
                                  <w:color w:val="262626" w:themeColor="text1" w:themeTint="D9"/>
                                  <w:spacing w:val="0"/>
                                </w:rPr>
                              </w:pPr>
                              <w:r>
                                <w:rPr>
                                  <w:rFonts w:hint="eastAsia"/>
                                  <w:color w:val="262626" w:themeColor="text1" w:themeTint="D9"/>
                                  <w:spacing w:val="0"/>
                                  <w:sz w:val="18"/>
                                </w:rPr>
                                <w:t>（</w:t>
                              </w:r>
                              <w:r>
                                <w:rPr>
                                  <w:color w:val="000000" w:themeColor="text1"/>
                                  <w:spacing w:val="0"/>
                                  <w:szCs w:val="22"/>
                                </w:rPr>
                                <w:t>b</w:t>
                              </w:r>
                              <w:r w:rsidRPr="001A5129">
                                <w:rPr>
                                  <w:rFonts w:hint="eastAsia"/>
                                  <w:color w:val="000000" w:themeColor="text1"/>
                                  <w:spacing w:val="0"/>
                                  <w:sz w:val="18"/>
                                  <w:szCs w:val="18"/>
                                </w:rPr>
                                <w:t>）</w:t>
                              </w:r>
                            </w:p>
                          </w:txbxContent>
                        </wps:txbx>
                        <wps:bodyPr rot="0" spcFirstLastPara="0" vert="horz" wrap="square" lIns="0" tIns="0" rIns="0" bIns="0" numCol="1" spcCol="0" rtlCol="0" fromWordArt="0" anchor="t" anchorCtr="0" forceAA="0" compatLnSpc="1">
                          <a:prstTxWarp prst="textNoShape">
                            <a:avLst/>
                          </a:prstTxWarp>
                          <a:noAutofit/>
                        </wps:bodyPr>
                      </wps:wsp>
                      <wps:wsp>
                        <wps:cNvPr id="758" name="文字方塊 68"/>
                        <wps:cNvSpPr txBox="1"/>
                        <wps:spPr>
                          <a:xfrm>
                            <a:off x="3889612" y="2756848"/>
                            <a:ext cx="35941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2C6" w:rsidRPr="00CF454F" w:rsidRDefault="00C262C6" w:rsidP="00CF454F">
                              <w:pPr>
                                <w:pStyle w:val="a0"/>
                                <w:spacing w:line="240" w:lineRule="atLeast"/>
                                <w:ind w:leftChars="0" w:left="0" w:firstLineChars="0" w:firstLine="0"/>
                                <w:rPr>
                                  <w:color w:val="262626" w:themeColor="text1" w:themeTint="D9"/>
                                  <w:spacing w:val="0"/>
                                </w:rPr>
                              </w:pPr>
                              <w:r>
                                <w:rPr>
                                  <w:rFonts w:hint="eastAsia"/>
                                  <w:color w:val="262626" w:themeColor="text1" w:themeTint="D9"/>
                                  <w:spacing w:val="0"/>
                                  <w:sz w:val="18"/>
                                </w:rPr>
                                <w:t>（</w:t>
                              </w:r>
                              <w:r>
                                <w:rPr>
                                  <w:color w:val="000000" w:themeColor="text1"/>
                                  <w:spacing w:val="0"/>
                                  <w:szCs w:val="22"/>
                                </w:rPr>
                                <w:t>c</w:t>
                              </w:r>
                              <w:r w:rsidRPr="001A5129">
                                <w:rPr>
                                  <w:rFonts w:hint="eastAsia"/>
                                  <w:color w:val="000000" w:themeColor="text1"/>
                                  <w:spacing w:val="0"/>
                                  <w:sz w:val="18"/>
                                  <w:szCs w:val="18"/>
                                </w:rPr>
                                <w:t>）</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759" o:spid="_x0000_s1433" style="position:absolute;left:0;text-align:left;margin-left:27.65pt;margin-top:13.85pt;width:411.85pt;height:250pt;z-index:251906560;mso-width-relative:margin;mso-height-relative:margin" coordsize="52302,3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">
                <v:shape id="圖片 205" o:spid="_x0000_s1434" type="#_x0000_t75" style="position:absolute;left:5936;width:44996;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">
                  <v:imagedata r:id="rId265" o:title=""/>
                </v:shape>
                <v:shape id="文字方塊 206" o:spid="_x0000_s1435" type="#_x0000_t202" style="position:absolute;left:24634;top:29888;width:5721;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" filled="f" stroked="f" strokeweight=".5pt">
                  <v:textbox inset="0,0,0,0">
                    <w:txbxContent>
                      <w:p w:rsidR="00C262C6" w:rsidRPr="000F576C" w:rsidRDefault="00C262C6" w:rsidP="00CF454F">
                        <w:pPr>
                          <w:spacing w:line="240" w:lineRule="atLeast"/>
                          <w:jc w:val="center"/>
                          <w:rPr>
                            <w:color w:val="0D0D0D" w:themeColor="text1" w:themeTint="F2"/>
                            <w:sz w:val="22"/>
                            <w:szCs w:val="22"/>
                          </w:rPr>
                        </w:pPr>
                        <w:r w:rsidRPr="000F576C">
                          <w:rPr>
                            <w:rFonts w:hint="eastAsia"/>
                            <w:color w:val="0D0D0D" w:themeColor="text1" w:themeTint="F2"/>
                            <w:sz w:val="22"/>
                            <w:szCs w:val="22"/>
                          </w:rPr>
                          <w:t>圖</w:t>
                        </w:r>
                        <w:r w:rsidRPr="000F576C">
                          <w:rPr>
                            <w:rFonts w:hint="eastAsia"/>
                            <w:color w:val="0D0D0D" w:themeColor="text1" w:themeTint="F2"/>
                            <w:sz w:val="22"/>
                            <w:szCs w:val="22"/>
                          </w:rPr>
                          <w:t>1</w:t>
                        </w:r>
                        <w:r w:rsidRPr="000F576C">
                          <w:rPr>
                            <w:color w:val="0D0D0D" w:themeColor="text1" w:themeTint="F2"/>
                            <w:sz w:val="22"/>
                            <w:szCs w:val="22"/>
                          </w:rPr>
                          <w:t>5</w:t>
                        </w:r>
                      </w:p>
                    </w:txbxContent>
                  </v:textbox>
                </v:shape>
                <v:shape id="文字方塊 68" o:spid="_x0000_s1436" type="#_x0000_t202" style="position:absolute;left:9075;top:27568;width:35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rPr>
                            <w:color w:val="262626" w:themeColor="text1" w:themeTint="D9"/>
                            <w:spacing w:val="0"/>
                          </w:rPr>
                        </w:pPr>
                        <w:r>
                          <w:rPr>
                            <w:rFonts w:hint="eastAsia"/>
                            <w:color w:val="262626" w:themeColor="text1" w:themeTint="D9"/>
                            <w:spacing w:val="0"/>
                            <w:sz w:val="18"/>
                          </w:rPr>
                          <w:t>（</w:t>
                        </w:r>
                        <w:r w:rsidRPr="00CF454F">
                          <w:rPr>
                            <w:rFonts w:hint="eastAsia"/>
                            <w:color w:val="000000" w:themeColor="text1"/>
                            <w:spacing w:val="0"/>
                            <w:szCs w:val="22"/>
                          </w:rPr>
                          <w:t>a</w:t>
                        </w:r>
                        <w:r w:rsidRPr="001A5129">
                          <w:rPr>
                            <w:rFonts w:hint="eastAsia"/>
                            <w:color w:val="000000" w:themeColor="text1"/>
                            <w:spacing w:val="0"/>
                            <w:sz w:val="18"/>
                            <w:szCs w:val="18"/>
                          </w:rPr>
                          <w:t>）</w:t>
                        </w:r>
                      </w:p>
                    </w:txbxContent>
                  </v:textbox>
                </v:shape>
                <v:group id="群組 717" o:spid="_x0000_s1437" style="position:absolute;left:2524;top:750;width:3627;height:20813" coordsize="3626,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文字方塊 68" o:spid="_x0000_s1438" type="#_x0000_t202" style="position:absolute;left:32;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AGxAAAANwAAAAPAAAAZHJzL2Rvd25yZXYueG1sRE9La8JA&#10;EL4X/A/LCL3VjS0U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O1gUAbEAAAA3AAAAA8A&#10;AAAAAAAAAAAAAAAABwIAAGRycy9kb3ducmV2LnhtbFBLBQYAAAAAAwADALcAAAD4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sidRPr="00CF454F">
                            <w:rPr>
                              <w:color w:val="000000" w:themeColor="text1"/>
                              <w:spacing w:val="0"/>
                              <w:sz w:val="18"/>
                              <w:szCs w:val="22"/>
                            </w:rPr>
                            <w:t>2000</w:t>
                          </w:r>
                        </w:p>
                      </w:txbxContent>
                    </v:textbox>
                  </v:shape>
                  <v:shape id="文字方塊 68" o:spid="_x0000_s1439" type="#_x0000_t202" style="position:absolute;left:32;top:3167;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hyxAAAANwAAAAPAAAAZHJzL2Rvd25yZXYueG1sRE9La8JA&#10;EL4X/A/LCL3VjaUU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GKJyHLEAAAA3AAAAA8A&#10;AAAAAAAAAAAAAAAABwIAAGRycy9kb3ducmV2LnhtbFBLBQYAAAAAAwADALcAAAD4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195</w:t>
                          </w:r>
                          <w:r w:rsidRPr="00CF454F">
                            <w:rPr>
                              <w:color w:val="000000" w:themeColor="text1"/>
                              <w:spacing w:val="0"/>
                              <w:sz w:val="18"/>
                              <w:szCs w:val="22"/>
                            </w:rPr>
                            <w:t>0</w:t>
                          </w:r>
                        </w:p>
                      </w:txbxContent>
                    </v:textbox>
                  </v:shape>
                  <v:shape id="文字方塊 68" o:spid="_x0000_s1440" type="#_x0000_t202" style="position:absolute;left:32;top:6368;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19</w:t>
                          </w:r>
                          <w:r w:rsidRPr="00CF454F">
                            <w:rPr>
                              <w:color w:val="000000" w:themeColor="text1"/>
                              <w:spacing w:val="0"/>
                              <w:sz w:val="18"/>
                              <w:szCs w:val="22"/>
                            </w:rPr>
                            <w:t>00</w:t>
                          </w:r>
                        </w:p>
                      </w:txbxContent>
                    </v:textbox>
                  </v:shape>
                  <v:shape id="文字方塊 68" o:spid="_x0000_s1441" type="#_x0000_t202" style="position:absolute;top:9535;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185</w:t>
                          </w:r>
                          <w:r w:rsidRPr="00CF454F">
                            <w:rPr>
                              <w:color w:val="000000" w:themeColor="text1"/>
                              <w:spacing w:val="0"/>
                              <w:sz w:val="18"/>
                              <w:szCs w:val="22"/>
                            </w:rPr>
                            <w:t>0</w:t>
                          </w:r>
                        </w:p>
                      </w:txbxContent>
                    </v:textbox>
                  </v:shape>
                  <v:shape id="文字方塊 68" o:spid="_x0000_s1442" type="#_x0000_t202" style="position:absolute;top:12736;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18</w:t>
                          </w:r>
                          <w:r w:rsidRPr="00CF454F">
                            <w:rPr>
                              <w:color w:val="000000" w:themeColor="text1"/>
                              <w:spacing w:val="0"/>
                              <w:sz w:val="18"/>
                              <w:szCs w:val="22"/>
                            </w:rPr>
                            <w:t>00</w:t>
                          </w:r>
                        </w:p>
                      </w:txbxContent>
                    </v:textbox>
                  </v:shape>
                  <v:shape id="文字方塊 68" o:spid="_x0000_s1443" type="#_x0000_t202" style="position:absolute;top:15871;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175</w:t>
                          </w:r>
                          <w:r w:rsidRPr="00CF454F">
                            <w:rPr>
                              <w:color w:val="000000" w:themeColor="text1"/>
                              <w:spacing w:val="0"/>
                              <w:sz w:val="18"/>
                              <w:szCs w:val="22"/>
                            </w:rPr>
                            <w:t>0</w:t>
                          </w:r>
                        </w:p>
                      </w:txbxContent>
                    </v:textbox>
                  </v:shape>
                  <v:shape id="文字方塊 68" o:spid="_x0000_s1444" type="#_x0000_t202" style="position:absolute;left:32;top:19104;width:35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17</w:t>
                          </w:r>
                          <w:r w:rsidRPr="00CF454F">
                            <w:rPr>
                              <w:color w:val="000000" w:themeColor="text1"/>
                              <w:spacing w:val="0"/>
                              <w:sz w:val="18"/>
                              <w:szCs w:val="22"/>
                            </w:rPr>
                            <w:t>00</w:t>
                          </w:r>
                        </w:p>
                      </w:txbxContent>
                    </v:textbox>
                  </v:shape>
                </v:group>
                <v:shape id="文字方塊 68" o:spid="_x0000_s1445" type="#_x0000_t202" style="position:absolute;top:6960;width:1896;height:7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" filled="f" stroked="f" strokeweight=".5pt">
                  <v:textbox style="layout-flow:vertical-ideographic"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rFonts w:hint="eastAsia"/>
                            <w:color w:val="000000" w:themeColor="text1"/>
                            <w:spacing w:val="0"/>
                            <w:sz w:val="18"/>
                            <w:szCs w:val="22"/>
                          </w:rPr>
                          <w:t>年代（西元）</w:t>
                        </w:r>
                      </w:p>
                    </w:txbxContent>
                  </v:textbox>
                </v:shape>
                <v:shape id="文字方塊 68" o:spid="_x0000_s1446" type="#_x0000_t202" style="position:absolute;left:5527;top:21290;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gxwAAANwAAAAPAAAAZHJzL2Rvd25yZXYueG1sRI9BS8NA&#10;FITvhf6H5RW8tZsK1h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NNNL6DHAAAA3AAA&#10;AA8AAAAAAAAAAAAAAAAABwIAAGRycy9kb3ducmV2LnhtbFBLBQYAAAAAAwADALcAAAD7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rFonts w:hint="eastAsia"/>
                            <w:color w:val="000000" w:themeColor="text1"/>
                            <w:spacing w:val="0"/>
                            <w:sz w:val="18"/>
                            <w:szCs w:val="22"/>
                          </w:rPr>
                          <w:t>2</w:t>
                        </w:r>
                        <w:r>
                          <w:rPr>
                            <w:color w:val="000000" w:themeColor="text1"/>
                            <w:spacing w:val="0"/>
                            <w:sz w:val="18"/>
                            <w:szCs w:val="22"/>
                          </w:rPr>
                          <w:t>50</w:t>
                        </w:r>
                      </w:p>
                    </w:txbxContent>
                  </v:textbox>
                </v:shape>
                <v:shape id="文字方塊 68" o:spid="_x0000_s1447" type="#_x0000_t202" style="position:absolute;left:8393;top:21222;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300</w:t>
                        </w:r>
                      </w:p>
                    </w:txbxContent>
                  </v:textbox>
                </v:shape>
                <v:shape id="文字方塊 68" o:spid="_x0000_s1448" type="#_x0000_t202" style="position:absolute;left:11259;top:21290;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350</w:t>
                        </w:r>
                      </w:p>
                    </w:txbxContent>
                  </v:textbox>
                </v:shape>
                <v:shape id="文字方塊 68" o:spid="_x0000_s1449" type="#_x0000_t202" style="position:absolute;left:13988;top:21222;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400</w:t>
                        </w:r>
                      </w:p>
                    </w:txbxContent>
                  </v:textbox>
                </v:shape>
                <v:shape id="文字方塊 68" o:spid="_x0000_s1450" type="#_x0000_t202" style="position:absolute;left:15626;top:21290;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0</w:t>
                        </w:r>
                      </w:p>
                    </w:txbxContent>
                  </v:textbox>
                </v:shape>
                <v:shape id="文字方塊 68" o:spid="_x0000_s1451" type="#_x0000_t202" style="position:absolute;left:17742;top:21222;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100</w:t>
                        </w:r>
                      </w:p>
                    </w:txbxContent>
                  </v:textbox>
                </v:shape>
                <v:shape id="文字方塊 68" o:spid="_x0000_s1452" type="#_x0000_t202" style="position:absolute;left:19857;top:21222;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200</w:t>
                        </w:r>
                      </w:p>
                    </w:txbxContent>
                  </v:textbox>
                </v:shape>
                <v:shape id="文字方塊 68" o:spid="_x0000_s1453" type="#_x0000_t202" style="position:absolute;left:21972;top:21222;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300</w:t>
                        </w:r>
                      </w:p>
                    </w:txbxContent>
                  </v:textbox>
                </v:shape>
                <v:shape id="文字方塊 68" o:spid="_x0000_s1454" type="#_x0000_t202" style="position:absolute;left:24156;top:21222;width:215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400</w:t>
                        </w:r>
                      </w:p>
                    </w:txbxContent>
                  </v:textbox>
                </v:shape>
                <v:group id="群組 718" o:spid="_x0000_s1455" style="position:absolute;left:25657;top:750;width:3627;height:20813" coordsize="3626,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文字方塊 68" o:spid="_x0000_s1456" type="#_x0000_t202" style="position:absolute;left:32;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sidRPr="00CF454F">
                            <w:rPr>
                              <w:color w:val="000000" w:themeColor="text1"/>
                              <w:spacing w:val="0"/>
                              <w:sz w:val="18"/>
                              <w:szCs w:val="22"/>
                            </w:rPr>
                            <w:t>2000</w:t>
                          </w:r>
                        </w:p>
                      </w:txbxContent>
                    </v:textbox>
                  </v:shape>
                  <v:shape id="文字方塊 68" o:spid="_x0000_s1457" type="#_x0000_t202" style="position:absolute;left:32;top:3167;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195</w:t>
                          </w:r>
                          <w:r w:rsidRPr="00CF454F">
                            <w:rPr>
                              <w:color w:val="000000" w:themeColor="text1"/>
                              <w:spacing w:val="0"/>
                              <w:sz w:val="18"/>
                              <w:szCs w:val="22"/>
                            </w:rPr>
                            <w:t>0</w:t>
                          </w:r>
                        </w:p>
                      </w:txbxContent>
                    </v:textbox>
                  </v:shape>
                  <v:shape id="文字方塊 68" o:spid="_x0000_s1458" type="#_x0000_t202" style="position:absolute;left:32;top:6368;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19</w:t>
                          </w:r>
                          <w:r w:rsidRPr="00CF454F">
                            <w:rPr>
                              <w:color w:val="000000" w:themeColor="text1"/>
                              <w:spacing w:val="0"/>
                              <w:sz w:val="18"/>
                              <w:szCs w:val="22"/>
                            </w:rPr>
                            <w:t>00</w:t>
                          </w:r>
                        </w:p>
                      </w:txbxContent>
                    </v:textbox>
                  </v:shape>
                  <v:shape id="文字方塊 68" o:spid="_x0000_s1459" type="#_x0000_t202" style="position:absolute;top:9535;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185</w:t>
                          </w:r>
                          <w:r w:rsidRPr="00CF454F">
                            <w:rPr>
                              <w:color w:val="000000" w:themeColor="text1"/>
                              <w:spacing w:val="0"/>
                              <w:sz w:val="18"/>
                              <w:szCs w:val="22"/>
                            </w:rPr>
                            <w:t>0</w:t>
                          </w:r>
                        </w:p>
                      </w:txbxContent>
                    </v:textbox>
                  </v:shape>
                  <v:shape id="文字方塊 68" o:spid="_x0000_s1460" type="#_x0000_t202" style="position:absolute;top:12736;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18</w:t>
                          </w:r>
                          <w:r w:rsidRPr="00CF454F">
                            <w:rPr>
                              <w:color w:val="000000" w:themeColor="text1"/>
                              <w:spacing w:val="0"/>
                              <w:sz w:val="18"/>
                              <w:szCs w:val="22"/>
                            </w:rPr>
                            <w:t>00</w:t>
                          </w:r>
                        </w:p>
                      </w:txbxContent>
                    </v:textbox>
                  </v:shape>
                  <v:shape id="文字方塊 68" o:spid="_x0000_s1461" type="#_x0000_t202" style="position:absolute;top:15871;width:359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175</w:t>
                          </w:r>
                          <w:r w:rsidRPr="00CF454F">
                            <w:rPr>
                              <w:color w:val="000000" w:themeColor="text1"/>
                              <w:spacing w:val="0"/>
                              <w:sz w:val="18"/>
                              <w:szCs w:val="22"/>
                            </w:rPr>
                            <w:t>0</w:t>
                          </w:r>
                        </w:p>
                      </w:txbxContent>
                    </v:textbox>
                  </v:shape>
                  <v:shape id="文字方塊 68" o:spid="_x0000_s1462" type="#_x0000_t202" style="position:absolute;left:32;top:19104;width:3594;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" filled="f" stroked="f" strokeweight=".5pt">
                    <v:textbox inset="0,0,0,0">
                      <w:txbxContent>
                        <w:p w:rsidR="00C262C6" w:rsidRPr="00CF454F" w:rsidRDefault="00C262C6" w:rsidP="00CF454F">
                          <w:pPr>
                            <w:pStyle w:val="a0"/>
                            <w:spacing w:line="240" w:lineRule="atLeast"/>
                            <w:ind w:leftChars="0" w:left="0" w:firstLineChars="0" w:firstLine="0"/>
                            <w:jc w:val="center"/>
                            <w:rPr>
                              <w:color w:val="262626" w:themeColor="text1" w:themeTint="D9"/>
                              <w:spacing w:val="0"/>
                              <w:sz w:val="18"/>
                            </w:rPr>
                          </w:pPr>
                          <w:r>
                            <w:rPr>
                              <w:color w:val="000000" w:themeColor="text1"/>
                              <w:spacing w:val="0"/>
                              <w:sz w:val="18"/>
                              <w:szCs w:val="22"/>
                            </w:rPr>
                            <w:t>17</w:t>
                          </w:r>
                          <w:r w:rsidRPr="00CF454F">
                            <w:rPr>
                              <w:color w:val="000000" w:themeColor="text1"/>
                              <w:spacing w:val="0"/>
                              <w:sz w:val="18"/>
                              <w:szCs w:val="22"/>
                            </w:rPr>
                            <w:t>00</w:t>
                          </w:r>
                        </w:p>
                      </w:txbxContent>
                    </v:textbox>
                  </v:shape>
                </v:group>
                <v:shape id="文字方塊 68" o:spid="_x0000_s1463" type="#_x0000_t202" style="position:absolute;left:29547;top:21222;width:32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" filled="f" stroked="f" strokeweight=".5pt">
                  <v:textbox inset="0,0,0,0">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1.170</w:t>
                        </w:r>
                      </w:p>
                    </w:txbxContent>
                  </v:textbox>
                </v:shape>
                <v:shape id="文字方塊 68" o:spid="_x0000_s1464" type="#_x0000_t202" style="position:absolute;left:32822;top:21154;width:32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" filled="f" stroked="f" strokeweight=".5pt">
                  <v:textbox inset="0,0,0,0">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1.172</w:t>
                        </w:r>
                      </w:p>
                    </w:txbxContent>
                  </v:textbox>
                </v:shape>
                <v:shape id="文字方塊 68" o:spid="_x0000_s1465" type="#_x0000_t202" style="position:absolute;left:36030;top:21222;width:32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" filled="f" stroked="f" strokeweight=".5pt">
                  <v:textbox inset="0,0,0,0">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1.174</w:t>
                        </w:r>
                      </w:p>
                    </w:txbxContent>
                  </v:textbox>
                </v:shape>
                <v:shape id="文字方塊 68" o:spid="_x0000_s1466" type="#_x0000_t202" style="position:absolute;left:39237;top:21154;width:32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" filled="f" stroked="f" strokeweight=".5pt">
                  <v:textbox inset="0,0,0,0">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1.176</w:t>
                        </w:r>
                      </w:p>
                    </w:txbxContent>
                  </v:textbox>
                </v:shape>
                <v:shape id="文字方塊 68" o:spid="_x0000_s1467" type="#_x0000_t202" style="position:absolute;left:42512;top:21154;width:32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" filled="f" stroked="f" strokeweight=".5pt">
                  <v:textbox inset="0,0,0,0">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1.178</w:t>
                        </w:r>
                      </w:p>
                    </w:txbxContent>
                  </v:textbox>
                </v:shape>
                <v:shape id="文字方塊 68" o:spid="_x0000_s1468" type="#_x0000_t202" style="position:absolute;left:45720;top:21154;width:323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" filled="f" stroked="f" strokeweight=".5pt">
                  <v:textbox inset="0,0,0,0">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1.180</w:t>
                        </w:r>
                      </w:p>
                    </w:txbxContent>
                  </v:textbox>
                </v:shape>
                <v:shape id="文字方塊 68" o:spid="_x0000_s1469" type="#_x0000_t202" style="position:absolute;left:49063;top:21154;width:32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" filled="f" stroked="f" strokeweight=".5pt">
                  <v:textbox inset="0,0,0,0">
                    <w:txbxContent>
                      <w:p w:rsidR="00C262C6" w:rsidRPr="005F4C8C" w:rsidRDefault="00C262C6" w:rsidP="00CF454F">
                        <w:pPr>
                          <w:pStyle w:val="a0"/>
                          <w:spacing w:line="240" w:lineRule="atLeast"/>
                          <w:ind w:leftChars="0" w:left="0" w:firstLineChars="0" w:firstLine="0"/>
                          <w:jc w:val="center"/>
                          <w:rPr>
                            <w:color w:val="262626" w:themeColor="text1" w:themeTint="D9"/>
                            <w:spacing w:val="-8"/>
                            <w:sz w:val="18"/>
                          </w:rPr>
                        </w:pPr>
                        <w:r w:rsidRPr="005F4C8C">
                          <w:rPr>
                            <w:color w:val="000000" w:themeColor="text1"/>
                            <w:spacing w:val="-8"/>
                            <w:sz w:val="18"/>
                            <w:szCs w:val="22"/>
                          </w:rPr>
                          <w:t>1.182</w:t>
                        </w:r>
                      </w:p>
                    </w:txbxContent>
                  </v:textbox>
                </v:shape>
                <v:shape id="文字方塊 68" o:spid="_x0000_s1470" type="#_x0000_t202" style="position:absolute;left:7710;top:22928;width:5944;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" filled="f" stroked="f" strokeweight=".5pt">
                  <v:textbox inset="0,0,0,0">
                    <w:txbxContent>
                      <w:p w:rsidR="00C262C6" w:rsidRDefault="00C262C6" w:rsidP="005F4C8C">
                        <w:pPr>
                          <w:pStyle w:val="a0"/>
                          <w:snapToGrid w:val="0"/>
                          <w:spacing w:line="220" w:lineRule="exact"/>
                          <w:ind w:leftChars="0" w:left="0" w:firstLineChars="0" w:firstLine="0"/>
                          <w:jc w:val="center"/>
                          <w:rPr>
                            <w:color w:val="000000" w:themeColor="text1"/>
                            <w:spacing w:val="0"/>
                            <w:sz w:val="18"/>
                            <w:szCs w:val="22"/>
                          </w:rPr>
                        </w:pPr>
                        <w:r>
                          <w:rPr>
                            <w:rFonts w:hint="eastAsia"/>
                            <w:color w:val="000000" w:themeColor="text1"/>
                            <w:spacing w:val="0"/>
                            <w:sz w:val="18"/>
                            <w:szCs w:val="22"/>
                          </w:rPr>
                          <w:t>大氣中</w:t>
                        </w:r>
                      </w:p>
                      <w:p w:rsidR="00C262C6" w:rsidRDefault="00C262C6" w:rsidP="005F4C8C">
                        <w:pPr>
                          <w:pStyle w:val="a0"/>
                          <w:snapToGrid w:val="0"/>
                          <w:spacing w:line="220" w:lineRule="exact"/>
                          <w:ind w:leftChars="0" w:left="0" w:firstLineChars="0" w:firstLine="0"/>
                          <w:jc w:val="center"/>
                          <w:rPr>
                            <w:color w:val="262626" w:themeColor="text1" w:themeTint="D9"/>
                            <w:spacing w:val="0"/>
                            <w:sz w:val="18"/>
                          </w:rPr>
                        </w:pPr>
                        <w:r>
                          <w:rPr>
                            <w:rFonts w:hint="eastAsia"/>
                            <w:color w:val="262626" w:themeColor="text1" w:themeTint="D9"/>
                            <w:spacing w:val="0"/>
                            <w:sz w:val="18"/>
                          </w:rPr>
                          <w:t>C</w:t>
                        </w:r>
                        <w:r>
                          <w:rPr>
                            <w:color w:val="262626" w:themeColor="text1" w:themeTint="D9"/>
                            <w:spacing w:val="0"/>
                            <w:sz w:val="18"/>
                          </w:rPr>
                          <w:t>O</w:t>
                        </w:r>
                        <w:r w:rsidRPr="005F4C8C">
                          <w:rPr>
                            <w:color w:val="262626" w:themeColor="text1" w:themeTint="D9"/>
                            <w:spacing w:val="0"/>
                            <w:sz w:val="18"/>
                            <w:vertAlign w:val="subscript"/>
                          </w:rPr>
                          <w:t>2</w:t>
                        </w:r>
                        <w:r>
                          <w:rPr>
                            <w:rFonts w:hint="eastAsia"/>
                            <w:color w:val="262626" w:themeColor="text1" w:themeTint="D9"/>
                            <w:spacing w:val="0"/>
                            <w:sz w:val="18"/>
                          </w:rPr>
                          <w:t>濃度</w:t>
                        </w:r>
                      </w:p>
                      <w:p w:rsidR="00C262C6" w:rsidRPr="00CF454F" w:rsidRDefault="00C262C6" w:rsidP="005F4C8C">
                        <w:pPr>
                          <w:pStyle w:val="a0"/>
                          <w:snapToGrid w:val="0"/>
                          <w:spacing w:line="220" w:lineRule="exact"/>
                          <w:ind w:leftChars="0" w:left="0" w:firstLineChars="0" w:firstLine="0"/>
                          <w:jc w:val="center"/>
                          <w:rPr>
                            <w:color w:val="262626" w:themeColor="text1" w:themeTint="D9"/>
                            <w:spacing w:val="0"/>
                            <w:sz w:val="18"/>
                          </w:rPr>
                        </w:pPr>
                        <w:r>
                          <w:rPr>
                            <w:rFonts w:hint="eastAsia"/>
                            <w:color w:val="262626" w:themeColor="text1" w:themeTint="D9"/>
                            <w:spacing w:val="0"/>
                            <w:sz w:val="18"/>
                          </w:rPr>
                          <w:t>（</w:t>
                        </w:r>
                        <w:r>
                          <w:rPr>
                            <w:rFonts w:hint="eastAsia"/>
                            <w:color w:val="262626" w:themeColor="text1" w:themeTint="D9"/>
                            <w:spacing w:val="0"/>
                            <w:sz w:val="18"/>
                          </w:rPr>
                          <w:t>p</w:t>
                        </w:r>
                        <w:r>
                          <w:rPr>
                            <w:color w:val="262626" w:themeColor="text1" w:themeTint="D9"/>
                            <w:spacing w:val="0"/>
                            <w:sz w:val="18"/>
                          </w:rPr>
                          <w:t>pm</w:t>
                        </w:r>
                        <w:r>
                          <w:rPr>
                            <w:rFonts w:hint="eastAsia"/>
                            <w:color w:val="262626" w:themeColor="text1" w:themeTint="D9"/>
                            <w:spacing w:val="0"/>
                            <w:sz w:val="18"/>
                          </w:rPr>
                          <w:t>）</w:t>
                        </w:r>
                      </w:p>
                    </w:txbxContent>
                  </v:textbox>
                </v:shape>
                <v:shape id="文字方塊 68" o:spid="_x0000_s1471" type="#_x0000_t202" style="position:absolute;left:17946;top:22928;width:5944;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" filled="f" stroked="f" strokeweight=".5pt">
                  <v:textbox inset="0,0,0,0">
                    <w:txbxContent>
                      <w:p w:rsidR="00C262C6" w:rsidRDefault="00C262C6" w:rsidP="005F4C8C">
                        <w:pPr>
                          <w:pStyle w:val="a0"/>
                          <w:snapToGrid w:val="0"/>
                          <w:spacing w:line="220" w:lineRule="exact"/>
                          <w:ind w:leftChars="0" w:left="0" w:firstLineChars="0" w:firstLine="0"/>
                          <w:jc w:val="center"/>
                          <w:rPr>
                            <w:color w:val="000000" w:themeColor="text1"/>
                            <w:spacing w:val="0"/>
                            <w:sz w:val="18"/>
                            <w:szCs w:val="22"/>
                          </w:rPr>
                        </w:pPr>
                        <w:r>
                          <w:rPr>
                            <w:rFonts w:hint="eastAsia"/>
                            <w:color w:val="000000" w:themeColor="text1"/>
                            <w:spacing w:val="0"/>
                            <w:sz w:val="18"/>
                            <w:szCs w:val="22"/>
                          </w:rPr>
                          <w:t>岩心中</w:t>
                        </w:r>
                      </w:p>
                      <w:p w:rsidR="00C262C6" w:rsidRDefault="00C262C6" w:rsidP="005F4C8C">
                        <w:pPr>
                          <w:pStyle w:val="a0"/>
                          <w:snapToGrid w:val="0"/>
                          <w:spacing w:line="220" w:lineRule="exact"/>
                          <w:ind w:leftChars="0" w:left="0" w:firstLineChars="0" w:firstLine="0"/>
                          <w:jc w:val="center"/>
                          <w:rPr>
                            <w:color w:val="262626" w:themeColor="text1" w:themeTint="D9"/>
                            <w:spacing w:val="0"/>
                            <w:sz w:val="18"/>
                          </w:rPr>
                        </w:pPr>
                        <w:r>
                          <w:rPr>
                            <w:color w:val="262626" w:themeColor="text1" w:themeTint="D9"/>
                            <w:spacing w:val="0"/>
                            <w:sz w:val="18"/>
                          </w:rPr>
                          <w:t>Pb</w:t>
                        </w:r>
                        <w:r>
                          <w:rPr>
                            <w:rFonts w:hint="eastAsia"/>
                            <w:color w:val="262626" w:themeColor="text1" w:themeTint="D9"/>
                            <w:spacing w:val="0"/>
                            <w:sz w:val="18"/>
                          </w:rPr>
                          <w:t>濃度</w:t>
                        </w:r>
                      </w:p>
                      <w:p w:rsidR="00C262C6" w:rsidRPr="00CF454F" w:rsidRDefault="00C262C6" w:rsidP="005F4C8C">
                        <w:pPr>
                          <w:pStyle w:val="a0"/>
                          <w:snapToGrid w:val="0"/>
                          <w:spacing w:line="220" w:lineRule="exact"/>
                          <w:ind w:leftChars="0" w:left="0" w:firstLineChars="0" w:firstLine="0"/>
                          <w:jc w:val="center"/>
                          <w:rPr>
                            <w:color w:val="262626" w:themeColor="text1" w:themeTint="D9"/>
                            <w:spacing w:val="0"/>
                            <w:sz w:val="18"/>
                          </w:rPr>
                        </w:pPr>
                        <w:r>
                          <w:rPr>
                            <w:rFonts w:hint="eastAsia"/>
                            <w:color w:val="262626" w:themeColor="text1" w:themeTint="D9"/>
                            <w:spacing w:val="0"/>
                            <w:sz w:val="18"/>
                          </w:rPr>
                          <w:t>（</w:t>
                        </w:r>
                        <w:r>
                          <w:rPr>
                            <w:rFonts w:hint="eastAsia"/>
                            <w:color w:val="262626" w:themeColor="text1" w:themeTint="D9"/>
                            <w:spacing w:val="0"/>
                            <w:sz w:val="18"/>
                          </w:rPr>
                          <w:t>p</w:t>
                        </w:r>
                        <w:r>
                          <w:rPr>
                            <w:color w:val="262626" w:themeColor="text1" w:themeTint="D9"/>
                            <w:spacing w:val="0"/>
                            <w:sz w:val="18"/>
                          </w:rPr>
                          <w:t>pm</w:t>
                        </w:r>
                        <w:r>
                          <w:rPr>
                            <w:rFonts w:hint="eastAsia"/>
                            <w:color w:val="262626" w:themeColor="text1" w:themeTint="D9"/>
                            <w:spacing w:val="0"/>
                            <w:sz w:val="18"/>
                          </w:rPr>
                          <w:t>）</w:t>
                        </w:r>
                      </w:p>
                    </w:txbxContent>
                  </v:textbox>
                </v:shape>
                <v:shape id="文字方塊 68" o:spid="_x0000_s1472" type="#_x0000_t202" style="position:absolute;left:33505;top:24361;width:1224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" filled="f" stroked="f" strokeweight=".5pt">
                  <v:textbox inset="0,0,0,0">
                    <w:txbxContent>
                      <w:p w:rsidR="00C262C6" w:rsidRPr="00CF454F" w:rsidRDefault="00C262C6" w:rsidP="005F4C8C">
                        <w:pPr>
                          <w:pStyle w:val="a0"/>
                          <w:snapToGrid w:val="0"/>
                          <w:spacing w:line="220" w:lineRule="exact"/>
                          <w:ind w:leftChars="0" w:left="0" w:firstLineChars="0" w:firstLine="0"/>
                          <w:jc w:val="center"/>
                          <w:rPr>
                            <w:color w:val="262626" w:themeColor="text1" w:themeTint="D9"/>
                            <w:spacing w:val="0"/>
                            <w:sz w:val="18"/>
                          </w:rPr>
                        </w:pPr>
                        <w:r w:rsidRPr="001A5129">
                          <w:rPr>
                            <w:color w:val="262626" w:themeColor="text1" w:themeTint="D9"/>
                            <w:spacing w:val="0"/>
                            <w:sz w:val="18"/>
                            <w:vertAlign w:val="superscript"/>
                          </w:rPr>
                          <w:t>206</w:t>
                        </w:r>
                        <w:r>
                          <w:rPr>
                            <w:color w:val="262626" w:themeColor="text1" w:themeTint="D9"/>
                            <w:spacing w:val="0"/>
                            <w:sz w:val="18"/>
                          </w:rPr>
                          <w:t>Pb /</w:t>
                        </w:r>
                        <w:r w:rsidRPr="001A5129">
                          <w:rPr>
                            <w:color w:val="262626" w:themeColor="text1" w:themeTint="D9"/>
                            <w:spacing w:val="0"/>
                            <w:sz w:val="18"/>
                          </w:rPr>
                          <w:t xml:space="preserve"> </w:t>
                        </w:r>
                        <w:r w:rsidRPr="001A5129">
                          <w:rPr>
                            <w:color w:val="262626" w:themeColor="text1" w:themeTint="D9"/>
                            <w:spacing w:val="0"/>
                            <w:sz w:val="18"/>
                            <w:vertAlign w:val="superscript"/>
                          </w:rPr>
                          <w:t>207</w:t>
                        </w:r>
                        <w:r>
                          <w:rPr>
                            <w:color w:val="262626" w:themeColor="text1" w:themeTint="D9"/>
                            <w:spacing w:val="0"/>
                            <w:sz w:val="18"/>
                          </w:rPr>
                          <w:t>Pb</w:t>
                        </w:r>
                      </w:p>
                    </w:txbxContent>
                  </v:textbox>
                </v:shape>
                <v:shape id="文字方塊 68" o:spid="_x0000_s1473" type="#_x0000_t202" style="position:absolute;left:19379;top:27568;width:35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" filled="f" stroked="f" strokeweight=".5pt">
                  <v:textbox inset="0,0,0,0">
                    <w:txbxContent>
                      <w:p w:rsidR="00C262C6" w:rsidRPr="00CF454F" w:rsidRDefault="00C262C6" w:rsidP="00CF454F">
                        <w:pPr>
                          <w:pStyle w:val="a0"/>
                          <w:spacing w:line="240" w:lineRule="atLeast"/>
                          <w:ind w:leftChars="0" w:left="0" w:firstLineChars="0" w:firstLine="0"/>
                          <w:rPr>
                            <w:color w:val="262626" w:themeColor="text1" w:themeTint="D9"/>
                            <w:spacing w:val="0"/>
                          </w:rPr>
                        </w:pPr>
                        <w:r>
                          <w:rPr>
                            <w:rFonts w:hint="eastAsia"/>
                            <w:color w:val="262626" w:themeColor="text1" w:themeTint="D9"/>
                            <w:spacing w:val="0"/>
                            <w:sz w:val="18"/>
                          </w:rPr>
                          <w:t>（</w:t>
                        </w:r>
                        <w:r>
                          <w:rPr>
                            <w:color w:val="000000" w:themeColor="text1"/>
                            <w:spacing w:val="0"/>
                            <w:szCs w:val="22"/>
                          </w:rPr>
                          <w:t>b</w:t>
                        </w:r>
                        <w:r w:rsidRPr="001A5129">
                          <w:rPr>
                            <w:rFonts w:hint="eastAsia"/>
                            <w:color w:val="000000" w:themeColor="text1"/>
                            <w:spacing w:val="0"/>
                            <w:sz w:val="18"/>
                            <w:szCs w:val="18"/>
                          </w:rPr>
                          <w:t>）</w:t>
                        </w:r>
                      </w:p>
                    </w:txbxContent>
                  </v:textbox>
                </v:shape>
                <v:shape id="文字方塊 68" o:spid="_x0000_s1474" type="#_x0000_t202" style="position:absolute;left:38896;top:27568;width:359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" filled="f" stroked="f" strokeweight=".5pt">
                  <v:textbox inset="0,0,0,0">
                    <w:txbxContent>
                      <w:p w:rsidR="00C262C6" w:rsidRPr="00CF454F" w:rsidRDefault="00C262C6" w:rsidP="00CF454F">
                        <w:pPr>
                          <w:pStyle w:val="a0"/>
                          <w:spacing w:line="240" w:lineRule="atLeast"/>
                          <w:ind w:leftChars="0" w:left="0" w:firstLineChars="0" w:firstLine="0"/>
                          <w:rPr>
                            <w:color w:val="262626" w:themeColor="text1" w:themeTint="D9"/>
                            <w:spacing w:val="0"/>
                          </w:rPr>
                        </w:pPr>
                        <w:r>
                          <w:rPr>
                            <w:rFonts w:hint="eastAsia"/>
                            <w:color w:val="262626" w:themeColor="text1" w:themeTint="D9"/>
                            <w:spacing w:val="0"/>
                            <w:sz w:val="18"/>
                          </w:rPr>
                          <w:t>（</w:t>
                        </w:r>
                        <w:r>
                          <w:rPr>
                            <w:color w:val="000000" w:themeColor="text1"/>
                            <w:spacing w:val="0"/>
                            <w:szCs w:val="22"/>
                          </w:rPr>
                          <w:t>c</w:t>
                        </w:r>
                        <w:r w:rsidRPr="001A5129">
                          <w:rPr>
                            <w:rFonts w:hint="eastAsia"/>
                            <w:color w:val="000000" w:themeColor="text1"/>
                            <w:spacing w:val="0"/>
                            <w:sz w:val="18"/>
                            <w:szCs w:val="18"/>
                          </w:rPr>
                          <w:t>）</w:t>
                        </w:r>
                      </w:p>
                    </w:txbxContent>
                  </v:textbox>
                </v:shape>
              </v:group>
            </w:pict>
          </mc:Fallback>
        </mc:AlternateContent>
      </w:r>
    </w:p>
    <w:p w:rsidR="008C6245" w:rsidRPr="00512CB4" w:rsidRDefault="008C6245" w:rsidP="008C6245">
      <w:pPr>
        <w:pStyle w:val="TIT1"/>
        <w:autoSpaceDE w:val="0"/>
        <w:autoSpaceDN w:val="0"/>
        <w:adjustRightInd w:val="0"/>
        <w:spacing w:before="60"/>
        <w:ind w:left="357" w:hanging="357"/>
        <w:textAlignment w:val="bottom"/>
      </w:pPr>
    </w:p>
    <w:p w:rsidR="008C6245" w:rsidRPr="00512CB4" w:rsidRDefault="008C6245" w:rsidP="008C6245">
      <w:pPr>
        <w:pStyle w:val="TIT1"/>
        <w:autoSpaceDE w:val="0"/>
        <w:autoSpaceDN w:val="0"/>
        <w:adjustRightInd w:val="0"/>
        <w:spacing w:before="60"/>
        <w:ind w:left="357" w:hanging="357"/>
        <w:textAlignment w:val="bottom"/>
      </w:pPr>
    </w:p>
    <w:p w:rsidR="008C6245" w:rsidRPr="00512CB4" w:rsidRDefault="008C6245" w:rsidP="008C6245">
      <w:pPr>
        <w:pStyle w:val="TIT1"/>
        <w:autoSpaceDE w:val="0"/>
        <w:autoSpaceDN w:val="0"/>
        <w:adjustRightInd w:val="0"/>
        <w:spacing w:before="60"/>
        <w:ind w:left="357" w:hanging="357"/>
        <w:textAlignment w:val="bottom"/>
      </w:pPr>
    </w:p>
    <w:p w:rsidR="008C6245" w:rsidRPr="00512CB4" w:rsidRDefault="008C6245" w:rsidP="008C6245">
      <w:pPr>
        <w:pStyle w:val="TIT1"/>
        <w:autoSpaceDE w:val="0"/>
        <w:autoSpaceDN w:val="0"/>
        <w:adjustRightInd w:val="0"/>
        <w:spacing w:before="60"/>
        <w:ind w:left="357" w:hanging="357"/>
        <w:textAlignment w:val="bottom"/>
      </w:pPr>
    </w:p>
    <w:p w:rsidR="008C6245" w:rsidRDefault="008C6245" w:rsidP="008C6245">
      <w:pPr>
        <w:pStyle w:val="TIT1"/>
        <w:autoSpaceDE w:val="0"/>
        <w:autoSpaceDN w:val="0"/>
        <w:adjustRightInd w:val="0"/>
        <w:spacing w:before="60"/>
        <w:ind w:left="357" w:hanging="357"/>
        <w:textAlignment w:val="bottom"/>
      </w:pPr>
    </w:p>
    <w:p w:rsidR="00062C77" w:rsidRDefault="00062C77" w:rsidP="008C6245">
      <w:pPr>
        <w:pStyle w:val="TIT1"/>
        <w:autoSpaceDE w:val="0"/>
        <w:autoSpaceDN w:val="0"/>
        <w:adjustRightInd w:val="0"/>
        <w:spacing w:before="60"/>
        <w:ind w:left="357" w:hanging="357"/>
        <w:textAlignment w:val="bottom"/>
      </w:pPr>
    </w:p>
    <w:p w:rsidR="00062C77" w:rsidRDefault="00062C77" w:rsidP="008C6245">
      <w:pPr>
        <w:pStyle w:val="TIT1"/>
        <w:autoSpaceDE w:val="0"/>
        <w:autoSpaceDN w:val="0"/>
        <w:adjustRightInd w:val="0"/>
        <w:spacing w:before="60"/>
        <w:ind w:left="357" w:hanging="357"/>
        <w:textAlignment w:val="bottom"/>
      </w:pPr>
    </w:p>
    <w:p w:rsidR="00062C77" w:rsidRPr="00512CB4" w:rsidRDefault="00062C77" w:rsidP="008C6245">
      <w:pPr>
        <w:pStyle w:val="TIT1"/>
        <w:autoSpaceDE w:val="0"/>
        <w:autoSpaceDN w:val="0"/>
        <w:adjustRightInd w:val="0"/>
        <w:spacing w:before="60"/>
        <w:ind w:left="357" w:hanging="357"/>
        <w:textAlignment w:val="bottom"/>
      </w:pPr>
    </w:p>
    <w:p w:rsidR="00846E1F" w:rsidRDefault="00846E1F" w:rsidP="008C6245">
      <w:pPr>
        <w:pStyle w:val="TIT1"/>
        <w:autoSpaceDE w:val="0"/>
        <w:autoSpaceDN w:val="0"/>
        <w:adjustRightInd w:val="0"/>
        <w:spacing w:before="60"/>
        <w:ind w:left="357" w:hanging="357"/>
        <w:textAlignment w:val="bottom"/>
      </w:pPr>
    </w:p>
    <w:p w:rsidR="00CF454F" w:rsidRDefault="00CF454F" w:rsidP="008C6245">
      <w:pPr>
        <w:pStyle w:val="TIT1"/>
        <w:autoSpaceDE w:val="0"/>
        <w:autoSpaceDN w:val="0"/>
        <w:adjustRightInd w:val="0"/>
        <w:spacing w:before="60"/>
        <w:ind w:left="357" w:hanging="357"/>
        <w:textAlignment w:val="bottom"/>
      </w:pPr>
    </w:p>
    <w:p w:rsidR="00CF454F" w:rsidRDefault="00CF454F" w:rsidP="00E965F5">
      <w:pPr>
        <w:pStyle w:val="TIT1"/>
        <w:spacing w:before="60"/>
        <w:ind w:left="357" w:hanging="357"/>
      </w:pPr>
    </w:p>
    <w:p w:rsidR="001A5129" w:rsidRDefault="001A5129" w:rsidP="00E965F5">
      <w:pPr>
        <w:pStyle w:val="TIT1"/>
        <w:spacing w:before="60"/>
        <w:ind w:left="357" w:hanging="357"/>
      </w:pPr>
    </w:p>
    <w:p w:rsidR="00F938C4" w:rsidRPr="00E965F5" w:rsidRDefault="00F938C4" w:rsidP="00E965F5">
      <w:pPr>
        <w:pStyle w:val="TIT1"/>
        <w:spacing w:before="60"/>
        <w:ind w:left="357" w:hanging="357"/>
      </w:pPr>
      <w:r w:rsidRPr="00E965F5">
        <w:rPr>
          <w:rFonts w:hint="eastAsia"/>
        </w:rPr>
        <w:t>51</w:t>
      </w:r>
      <w:r w:rsidRPr="00742E24">
        <w:rPr>
          <w:rFonts w:hint="eastAsia"/>
        </w:rPr>
        <w:t>.</w:t>
      </w:r>
      <w:r w:rsidRPr="00742E24">
        <w:tab/>
      </w:r>
      <w:r w:rsidR="00E34577">
        <w:rPr>
          <w:rFonts w:hint="eastAsia"/>
        </w:rPr>
        <w:t>放射性</w:t>
      </w:r>
      <w:r w:rsidRPr="00E965F5">
        <w:rPr>
          <w:rFonts w:hint="eastAsia"/>
        </w:rPr>
        <w:t>同位素</w:t>
      </w:r>
      <w:r w:rsidR="00E34577">
        <w:rPr>
          <w:rFonts w:hint="eastAsia"/>
        </w:rPr>
        <w:t>的衰變有</w:t>
      </w:r>
      <w:r w:rsidR="00E34577" w:rsidRPr="001A5129">
        <w:rPr>
          <w:position w:val="-6"/>
        </w:rPr>
        <w:object w:dxaOrig="200" w:dyaOrig="220">
          <v:shape id="_x0000_i1140" type="#_x0000_t75" style="width:10.55pt;height:11pt" o:ole="">
            <v:imagedata r:id="rId266" o:title=""/>
          </v:shape>
          <o:OLEObject Type="Embed" ProgID="Equation.DSMT4" ShapeID="_x0000_i1140" DrawAspect="Content" ObjectID="_1734527618" r:id="rId267"/>
        </w:object>
      </w:r>
      <w:r w:rsidR="00E34577">
        <w:rPr>
          <w:rFonts w:hint="eastAsia"/>
        </w:rPr>
        <w:t>衰變</w:t>
      </w:r>
      <w:r w:rsidR="00E34577" w:rsidRPr="00E965F5">
        <w:rPr>
          <w:rFonts w:hint="eastAsia"/>
        </w:rPr>
        <w:t>、</w:t>
      </w:r>
      <w:r w:rsidR="00E34577" w:rsidRPr="001A5129">
        <w:rPr>
          <w:position w:val="-10"/>
        </w:rPr>
        <w:object w:dxaOrig="180" w:dyaOrig="300">
          <v:shape id="_x0000_i1141" type="#_x0000_t75" style="width:9.15pt;height:15.15pt" o:ole="">
            <v:imagedata r:id="rId268" o:title=""/>
          </v:shape>
          <o:OLEObject Type="Embed" ProgID="Equation.DSMT4" ShapeID="_x0000_i1141" DrawAspect="Content" ObjectID="_1734527619" r:id="rId269"/>
        </w:object>
      </w:r>
      <w:r w:rsidR="00E34577">
        <w:rPr>
          <w:rFonts w:hint="eastAsia"/>
        </w:rPr>
        <w:t>衰變</w:t>
      </w:r>
      <w:r w:rsidR="00E34577" w:rsidRPr="00E965F5">
        <w:rPr>
          <w:rFonts w:hint="eastAsia"/>
        </w:rPr>
        <w:t>及</w:t>
      </w:r>
      <w:r w:rsidR="00E34577" w:rsidRPr="001A5129">
        <w:rPr>
          <w:position w:val="-10"/>
        </w:rPr>
        <w:object w:dxaOrig="180" w:dyaOrig="240">
          <v:shape id="_x0000_i1142" type="#_x0000_t75" style="width:9.15pt;height:12.4pt" o:ole="">
            <v:imagedata r:id="rId270" o:title=""/>
          </v:shape>
          <o:OLEObject Type="Embed" ProgID="Equation.DSMT4" ShapeID="_x0000_i1142" DrawAspect="Content" ObjectID="_1734527620" r:id="rId271"/>
        </w:object>
      </w:r>
      <w:r w:rsidR="00E34577">
        <w:rPr>
          <w:rFonts w:hint="eastAsia"/>
        </w:rPr>
        <w:t>衰變等三種，這三種衰變方式發出的放射線分別為</w:t>
      </w:r>
      <w:r w:rsidR="00D903FA" w:rsidRPr="001A5129">
        <w:rPr>
          <w:position w:val="-6"/>
        </w:rPr>
        <w:object w:dxaOrig="200" w:dyaOrig="220">
          <v:shape id="_x0000_i1143" type="#_x0000_t75" style="width:10.55pt;height:11pt" o:ole="">
            <v:imagedata r:id="rId266" o:title=""/>
          </v:shape>
          <o:OLEObject Type="Embed" ProgID="Equation.DSMT4" ShapeID="_x0000_i1143" DrawAspect="Content" ObjectID="_1734527621" r:id="rId272"/>
        </w:object>
      </w:r>
      <w:r w:rsidRPr="00E965F5">
        <w:rPr>
          <w:rFonts w:hint="eastAsia"/>
        </w:rPr>
        <w:t>射線、</w:t>
      </w:r>
      <w:r w:rsidR="00D903FA" w:rsidRPr="001A5129">
        <w:rPr>
          <w:position w:val="-10"/>
        </w:rPr>
        <w:object w:dxaOrig="180" w:dyaOrig="300">
          <v:shape id="_x0000_i1144" type="#_x0000_t75" style="width:9.15pt;height:15.15pt" o:ole="">
            <v:imagedata r:id="rId268" o:title=""/>
          </v:shape>
          <o:OLEObject Type="Embed" ProgID="Equation.DSMT4" ShapeID="_x0000_i1144" DrawAspect="Content" ObjectID="_1734527622" r:id="rId273"/>
        </w:object>
      </w:r>
      <w:r w:rsidRPr="00E965F5">
        <w:rPr>
          <w:rFonts w:hint="eastAsia"/>
        </w:rPr>
        <w:t>射線及</w:t>
      </w:r>
      <w:r w:rsidR="00D903FA" w:rsidRPr="001A5129">
        <w:rPr>
          <w:position w:val="-10"/>
        </w:rPr>
        <w:object w:dxaOrig="180" w:dyaOrig="240">
          <v:shape id="_x0000_i1145" type="#_x0000_t75" style="width:9.15pt;height:12.4pt" o:ole="">
            <v:imagedata r:id="rId270" o:title=""/>
          </v:shape>
          <o:OLEObject Type="Embed" ProgID="Equation.DSMT4" ShapeID="_x0000_i1145" DrawAspect="Content" ObjectID="_1734527623" r:id="rId274"/>
        </w:object>
      </w:r>
      <w:r w:rsidRPr="00E965F5">
        <w:rPr>
          <w:rFonts w:hint="eastAsia"/>
        </w:rPr>
        <w:t>射線。</w:t>
      </w:r>
      <w:r w:rsidR="00D903FA" w:rsidRPr="001A5129">
        <w:rPr>
          <w:position w:val="-6"/>
        </w:rPr>
        <w:object w:dxaOrig="200" w:dyaOrig="220">
          <v:shape id="_x0000_i1146" type="#_x0000_t75" style="width:10.55pt;height:11pt" o:ole="">
            <v:imagedata r:id="rId266" o:title=""/>
          </v:shape>
          <o:OLEObject Type="Embed" ProgID="Equation.DSMT4" ShapeID="_x0000_i1146" DrawAspect="Content" ObjectID="_1734527624" r:id="rId275"/>
        </w:object>
      </w:r>
      <w:r w:rsidRPr="00E965F5">
        <w:rPr>
          <w:rFonts w:hint="eastAsia"/>
        </w:rPr>
        <w:t>射線就是氦</w:t>
      </w:r>
      <w:r w:rsidR="001A4873">
        <w:rPr>
          <w:rFonts w:hint="eastAsia"/>
        </w:rPr>
        <w:t>-4</w:t>
      </w:r>
      <w:r w:rsidR="00E34577">
        <w:rPr>
          <w:rFonts w:hint="eastAsia"/>
        </w:rPr>
        <w:t>（</w:t>
      </w:r>
      <w:r w:rsidR="00E34577" w:rsidRPr="00CB7D4B">
        <w:rPr>
          <w:position w:val="-10"/>
        </w:rPr>
        <w:object w:dxaOrig="440" w:dyaOrig="360">
          <v:shape id="_x0000_i1147" type="#_x0000_t75" style="width:21.55pt;height:16.5pt" o:ole="">
            <v:imagedata r:id="rId276" o:title=""/>
          </v:shape>
          <o:OLEObject Type="Embed" ProgID="Equation.DSMT4" ShapeID="_x0000_i1147" DrawAspect="Content" ObjectID="_1734527625" r:id="rId277"/>
        </w:object>
      </w:r>
      <w:r w:rsidR="00E34577">
        <w:rPr>
          <w:rFonts w:hint="eastAsia"/>
        </w:rPr>
        <w:t>）</w:t>
      </w:r>
      <w:r w:rsidRPr="00E965F5">
        <w:rPr>
          <w:rFonts w:hint="eastAsia"/>
        </w:rPr>
        <w:t>的原子核，</w:t>
      </w:r>
      <w:r w:rsidR="00D903FA" w:rsidRPr="001A5129">
        <w:rPr>
          <w:position w:val="-10"/>
        </w:rPr>
        <w:object w:dxaOrig="180" w:dyaOrig="300">
          <v:shape id="_x0000_i1148" type="#_x0000_t75" style="width:9.15pt;height:15.15pt" o:ole="">
            <v:imagedata r:id="rId268" o:title=""/>
          </v:shape>
          <o:OLEObject Type="Embed" ProgID="Equation.DSMT4" ShapeID="_x0000_i1148" DrawAspect="Content" ObjectID="_1734527626" r:id="rId278"/>
        </w:object>
      </w:r>
      <w:r w:rsidRPr="00E965F5">
        <w:rPr>
          <w:rFonts w:hint="eastAsia"/>
        </w:rPr>
        <w:t>射線就是</w:t>
      </w:r>
      <w:r w:rsidR="00E34577">
        <w:rPr>
          <w:rFonts w:hint="eastAsia"/>
        </w:rPr>
        <w:t>具有</w:t>
      </w:r>
      <w:r w:rsidRPr="00E965F5">
        <w:rPr>
          <w:rFonts w:hint="eastAsia"/>
        </w:rPr>
        <w:t>高能</w:t>
      </w:r>
      <w:r w:rsidR="00E34577">
        <w:rPr>
          <w:rFonts w:hint="eastAsia"/>
        </w:rPr>
        <w:t>量</w:t>
      </w:r>
      <w:r w:rsidRPr="00E965F5">
        <w:rPr>
          <w:rFonts w:hint="eastAsia"/>
        </w:rPr>
        <w:t>的電子，而</w:t>
      </w:r>
      <w:r w:rsidR="00D903FA" w:rsidRPr="001A5129">
        <w:rPr>
          <w:position w:val="-10"/>
        </w:rPr>
        <w:object w:dxaOrig="180" w:dyaOrig="240">
          <v:shape id="_x0000_i1149" type="#_x0000_t75" style="width:9.15pt;height:12.4pt" o:ole="">
            <v:imagedata r:id="rId270" o:title=""/>
          </v:shape>
          <o:OLEObject Type="Embed" ProgID="Equation.DSMT4" ShapeID="_x0000_i1149" DrawAspect="Content" ObjectID="_1734527627" r:id="rId279"/>
        </w:object>
      </w:r>
      <w:r w:rsidRPr="00E965F5">
        <w:rPr>
          <w:rFonts w:hint="eastAsia"/>
        </w:rPr>
        <w:t>射線就是波長極短的電磁波。依據</w:t>
      </w:r>
      <w:r w:rsidR="00E3195D">
        <w:rPr>
          <w:rFonts w:hint="eastAsia"/>
        </w:rPr>
        <w:t>式</w:t>
      </w:r>
      <w:r w:rsidR="0062530E" w:rsidRPr="00E965F5">
        <w:rPr>
          <w:rFonts w:hint="eastAsia"/>
        </w:rPr>
        <w:t>（</w:t>
      </w:r>
      <w:r w:rsidR="0062530E" w:rsidRPr="00E965F5">
        <w:t>2</w:t>
      </w:r>
      <w:r w:rsidR="0062530E" w:rsidRPr="00E965F5">
        <w:rPr>
          <w:rFonts w:hint="eastAsia"/>
        </w:rPr>
        <w:t>）</w:t>
      </w:r>
      <w:proofErr w:type="gramStart"/>
      <w:r w:rsidRPr="00E965F5">
        <w:rPr>
          <w:rFonts w:hint="eastAsia"/>
        </w:rPr>
        <w:t>所示鈾</w:t>
      </w:r>
      <w:proofErr w:type="gramEnd"/>
      <w:r w:rsidR="001A4873">
        <w:rPr>
          <w:rFonts w:hint="eastAsia"/>
        </w:rPr>
        <w:t>-238</w:t>
      </w:r>
      <w:r w:rsidR="0062530E" w:rsidRPr="00E965F5">
        <w:rPr>
          <w:rFonts w:hint="eastAsia"/>
        </w:rPr>
        <w:t>（</w:t>
      </w:r>
      <w:r w:rsidR="00CB7D4B" w:rsidRPr="00CB7D4B">
        <w:rPr>
          <w:position w:val="-10"/>
        </w:rPr>
        <w:object w:dxaOrig="499" w:dyaOrig="360">
          <v:shape id="_x0000_i1150" type="#_x0000_t75" style="width:24.3pt;height:16.5pt" o:ole="">
            <v:imagedata r:id="rId280" o:title=""/>
          </v:shape>
          <o:OLEObject Type="Embed" ProgID="Equation.DSMT4" ShapeID="_x0000_i1150" DrawAspect="Content" ObjectID="_1734527628" r:id="rId281"/>
        </w:object>
      </w:r>
      <w:r w:rsidR="0062530E" w:rsidRPr="00E965F5">
        <w:rPr>
          <w:rFonts w:hint="eastAsia"/>
        </w:rPr>
        <w:t>）</w:t>
      </w:r>
      <w:proofErr w:type="gramStart"/>
      <w:r w:rsidRPr="00E965F5">
        <w:rPr>
          <w:rFonts w:hint="eastAsia"/>
        </w:rPr>
        <w:t>衰變為</w:t>
      </w:r>
      <w:proofErr w:type="gramEnd"/>
      <w:r w:rsidRPr="00E965F5">
        <w:rPr>
          <w:rFonts w:hint="eastAsia"/>
        </w:rPr>
        <w:t>鉛</w:t>
      </w:r>
      <w:r w:rsidR="001A4873">
        <w:rPr>
          <w:rFonts w:hint="eastAsia"/>
        </w:rPr>
        <w:t>-206</w:t>
      </w:r>
      <w:r w:rsidR="0062530E" w:rsidRPr="00E965F5">
        <w:rPr>
          <w:rFonts w:hint="eastAsia"/>
        </w:rPr>
        <w:t>（</w:t>
      </w:r>
      <w:r w:rsidR="00CB7D4B" w:rsidRPr="00CB7D4B">
        <w:rPr>
          <w:position w:val="-10"/>
        </w:rPr>
        <w:object w:dxaOrig="580" w:dyaOrig="360">
          <v:shape id="_x0000_i1151" type="#_x0000_t75" style="width:29.35pt;height:16.5pt" o:ole="">
            <v:imagedata r:id="rId282" o:title=""/>
          </v:shape>
          <o:OLEObject Type="Embed" ProgID="Equation.DSMT4" ShapeID="_x0000_i1151" DrawAspect="Content" ObjectID="_1734527629" r:id="rId283"/>
        </w:object>
      </w:r>
      <w:r w:rsidR="0062530E" w:rsidRPr="00E965F5">
        <w:rPr>
          <w:rFonts w:hint="eastAsia"/>
        </w:rPr>
        <w:t>）</w:t>
      </w:r>
      <w:r w:rsidRPr="00E965F5">
        <w:rPr>
          <w:rFonts w:hint="eastAsia"/>
        </w:rPr>
        <w:t>的過程，下列關於</w:t>
      </w:r>
      <w:proofErr w:type="gramStart"/>
      <w:r w:rsidRPr="00E965F5">
        <w:rPr>
          <w:rFonts w:hint="eastAsia"/>
        </w:rPr>
        <w:t>鈾與</w:t>
      </w:r>
      <w:proofErr w:type="gramEnd"/>
      <w:r w:rsidRPr="00E965F5">
        <w:rPr>
          <w:rFonts w:hint="eastAsia"/>
        </w:rPr>
        <w:t>鉈同位素放射衰變的敘述，哪些正確？</w:t>
      </w:r>
      <w:r w:rsidR="0062530E" w:rsidRPr="00E965F5">
        <w:rPr>
          <w:rFonts w:hint="eastAsia"/>
        </w:rPr>
        <w:t>（</w:t>
      </w:r>
      <w:r w:rsidRPr="00E965F5">
        <w:rPr>
          <w:rFonts w:hint="eastAsia"/>
        </w:rPr>
        <w:t>應選</w:t>
      </w:r>
      <w:r w:rsidRPr="00E965F5">
        <w:rPr>
          <w:rFonts w:hint="eastAsia"/>
        </w:rPr>
        <w:t>2</w:t>
      </w:r>
      <w:r w:rsidRPr="00E965F5">
        <w:rPr>
          <w:rFonts w:hint="eastAsia"/>
        </w:rPr>
        <w:t>項</w:t>
      </w:r>
      <w:r w:rsidR="0062530E" w:rsidRPr="00E965F5">
        <w:rPr>
          <w:rFonts w:hint="eastAsia"/>
        </w:rPr>
        <w:t>）</w:t>
      </w:r>
    </w:p>
    <w:p w:rsidR="00F938C4" w:rsidRPr="00E965F5" w:rsidRDefault="00F938C4" w:rsidP="00E965F5">
      <w:pPr>
        <w:pStyle w:val="AA"/>
        <w:ind w:left="684" w:hangingChars="135" w:hanging="324"/>
      </w:pPr>
      <w:r w:rsidRPr="00E965F5">
        <w:t>(A)</w:t>
      </w:r>
      <w:r w:rsidRPr="00E965F5">
        <w:rPr>
          <w:rFonts w:hint="eastAsia"/>
        </w:rPr>
        <w:t>鈾</w:t>
      </w:r>
      <w:r w:rsidR="001A4873">
        <w:rPr>
          <w:rFonts w:hint="eastAsia"/>
        </w:rPr>
        <w:t>-238</w:t>
      </w:r>
      <w:r w:rsidR="0062530E" w:rsidRPr="00E965F5">
        <w:rPr>
          <w:rFonts w:hint="eastAsia"/>
        </w:rPr>
        <w:t>（</w:t>
      </w:r>
      <w:r w:rsidR="00CB7D4B" w:rsidRPr="00CB7D4B">
        <w:rPr>
          <w:position w:val="-10"/>
        </w:rPr>
        <w:object w:dxaOrig="499" w:dyaOrig="360">
          <v:shape id="_x0000_i1152" type="#_x0000_t75" style="width:24.3pt;height:16.5pt" o:ole="">
            <v:imagedata r:id="rId284" o:title=""/>
          </v:shape>
          <o:OLEObject Type="Embed" ProgID="Equation.DSMT4" ShapeID="_x0000_i1152" DrawAspect="Content" ObjectID="_1734527630" r:id="rId285"/>
        </w:object>
      </w:r>
      <w:r w:rsidR="0062530E" w:rsidRPr="00E965F5">
        <w:rPr>
          <w:rFonts w:hint="eastAsia"/>
        </w:rPr>
        <w:t>）</w:t>
      </w:r>
      <w:r w:rsidRPr="00E965F5">
        <w:rPr>
          <w:rFonts w:hint="eastAsia"/>
        </w:rPr>
        <w:t>發生</w:t>
      </w:r>
      <w:r w:rsidR="006B2407" w:rsidRPr="001A5129">
        <w:rPr>
          <w:position w:val="-6"/>
        </w:rPr>
        <w:object w:dxaOrig="200" w:dyaOrig="220">
          <v:shape id="_x0000_i1153" type="#_x0000_t75" style="width:10.1pt;height:11.45pt" o:ole="">
            <v:imagedata r:id="rId266" o:title=""/>
          </v:shape>
          <o:OLEObject Type="Embed" ProgID="Equation.DSMT4" ShapeID="_x0000_i1153" DrawAspect="Content" ObjectID="_1734527631" r:id="rId286"/>
        </w:object>
      </w:r>
      <w:r w:rsidRPr="00E965F5">
        <w:rPr>
          <w:rFonts w:hint="eastAsia"/>
        </w:rPr>
        <w:t>衰變後成為釷</w:t>
      </w:r>
      <w:r w:rsidR="001A4873">
        <w:rPr>
          <w:rFonts w:hint="eastAsia"/>
        </w:rPr>
        <w:t>-234</w:t>
      </w:r>
      <w:r w:rsidRPr="00E965F5">
        <w:rPr>
          <w:rFonts w:hint="eastAsia"/>
        </w:rPr>
        <w:t>（</w:t>
      </w:r>
      <w:r w:rsidR="00CB7D4B" w:rsidRPr="00CB7D4B">
        <w:rPr>
          <w:position w:val="-10"/>
        </w:rPr>
        <w:object w:dxaOrig="580" w:dyaOrig="360">
          <v:shape id="_x0000_i1154" type="#_x0000_t75" style="width:29.35pt;height:16.5pt" o:ole="">
            <v:imagedata r:id="rId287" o:title=""/>
          </v:shape>
          <o:OLEObject Type="Embed" ProgID="Equation.DSMT4" ShapeID="_x0000_i1154" DrawAspect="Content" ObjectID="_1734527632" r:id="rId288"/>
        </w:object>
      </w:r>
      <w:r w:rsidRPr="00E965F5">
        <w:rPr>
          <w:rFonts w:hint="eastAsia"/>
        </w:rPr>
        <w:t>）</w:t>
      </w:r>
    </w:p>
    <w:p w:rsidR="00F938C4" w:rsidRPr="00E965F5" w:rsidRDefault="00F938C4" w:rsidP="00E965F5">
      <w:pPr>
        <w:pStyle w:val="AA"/>
        <w:ind w:left="684" w:hangingChars="135" w:hanging="324"/>
      </w:pPr>
      <w:r w:rsidRPr="00E965F5">
        <w:t>(B)</w:t>
      </w:r>
      <w:r w:rsidRPr="00E965F5">
        <w:rPr>
          <w:rFonts w:hint="eastAsia"/>
        </w:rPr>
        <w:t>鈾</w:t>
      </w:r>
      <w:r w:rsidR="001A4873">
        <w:rPr>
          <w:rFonts w:hint="eastAsia"/>
        </w:rPr>
        <w:t>-238</w:t>
      </w:r>
      <w:r w:rsidR="0062530E" w:rsidRPr="00E965F5">
        <w:rPr>
          <w:rFonts w:hint="eastAsia"/>
        </w:rPr>
        <w:t>（</w:t>
      </w:r>
      <w:r w:rsidR="00CB7D4B" w:rsidRPr="00CB7D4B">
        <w:rPr>
          <w:position w:val="-10"/>
        </w:rPr>
        <w:object w:dxaOrig="499" w:dyaOrig="360">
          <v:shape id="_x0000_i1155" type="#_x0000_t75" style="width:24.3pt;height:16.5pt" o:ole="">
            <v:imagedata r:id="rId289" o:title=""/>
          </v:shape>
          <o:OLEObject Type="Embed" ProgID="Equation.DSMT4" ShapeID="_x0000_i1155" DrawAspect="Content" ObjectID="_1734527633" r:id="rId290"/>
        </w:object>
      </w:r>
      <w:r w:rsidR="0062530E" w:rsidRPr="00E965F5">
        <w:rPr>
          <w:rFonts w:hint="eastAsia"/>
        </w:rPr>
        <w:t>）</w:t>
      </w:r>
      <w:r w:rsidRPr="00E965F5">
        <w:rPr>
          <w:rFonts w:hint="eastAsia"/>
        </w:rPr>
        <w:t>發生</w:t>
      </w:r>
      <w:r w:rsidR="006B2407" w:rsidRPr="001A5129">
        <w:rPr>
          <w:position w:val="-10"/>
        </w:rPr>
        <w:object w:dxaOrig="180" w:dyaOrig="300">
          <v:shape id="_x0000_i1156" type="#_x0000_t75" style="width:9.15pt;height:15.15pt" o:ole="">
            <v:imagedata r:id="rId268" o:title=""/>
          </v:shape>
          <o:OLEObject Type="Embed" ProgID="Equation.DSMT4" ShapeID="_x0000_i1156" DrawAspect="Content" ObjectID="_1734527634" r:id="rId291"/>
        </w:object>
      </w:r>
      <w:r w:rsidRPr="00E965F5">
        <w:rPr>
          <w:rFonts w:hint="eastAsia"/>
        </w:rPr>
        <w:t>衰變後成為釷</w:t>
      </w:r>
      <w:r w:rsidR="001A4873">
        <w:rPr>
          <w:rFonts w:hint="eastAsia"/>
        </w:rPr>
        <w:t>-234</w:t>
      </w:r>
      <w:r w:rsidRPr="00E965F5">
        <w:rPr>
          <w:rFonts w:hint="eastAsia"/>
        </w:rPr>
        <w:t>（</w:t>
      </w:r>
      <w:r w:rsidR="00CB7D4B" w:rsidRPr="00CB7D4B">
        <w:rPr>
          <w:position w:val="-10"/>
        </w:rPr>
        <w:object w:dxaOrig="580" w:dyaOrig="360">
          <v:shape id="_x0000_i1157" type="#_x0000_t75" style="width:29.35pt;height:16.5pt" o:ole="">
            <v:imagedata r:id="rId292" o:title=""/>
          </v:shape>
          <o:OLEObject Type="Embed" ProgID="Equation.DSMT4" ShapeID="_x0000_i1157" DrawAspect="Content" ObjectID="_1734527635" r:id="rId293"/>
        </w:object>
      </w:r>
      <w:r w:rsidRPr="00E965F5">
        <w:rPr>
          <w:rFonts w:hint="eastAsia"/>
        </w:rPr>
        <w:t>）</w:t>
      </w:r>
    </w:p>
    <w:p w:rsidR="00F938C4" w:rsidRPr="00E965F5" w:rsidRDefault="00F938C4" w:rsidP="00E965F5">
      <w:pPr>
        <w:pStyle w:val="AA"/>
        <w:ind w:left="684" w:hangingChars="135" w:hanging="324"/>
      </w:pPr>
      <w:r w:rsidRPr="00E965F5">
        <w:t>(C)</w:t>
      </w:r>
      <w:r w:rsidRPr="00E965F5">
        <w:rPr>
          <w:rFonts w:hint="eastAsia"/>
        </w:rPr>
        <w:t>鈾</w:t>
      </w:r>
      <w:r w:rsidR="001A4873">
        <w:rPr>
          <w:rFonts w:hint="eastAsia"/>
        </w:rPr>
        <w:t>-238</w:t>
      </w:r>
      <w:r w:rsidR="0062530E" w:rsidRPr="00E965F5">
        <w:rPr>
          <w:rFonts w:hint="eastAsia"/>
        </w:rPr>
        <w:t>（</w:t>
      </w:r>
      <w:r w:rsidR="00CB7D4B" w:rsidRPr="00CB7D4B">
        <w:rPr>
          <w:position w:val="-10"/>
        </w:rPr>
        <w:object w:dxaOrig="499" w:dyaOrig="360">
          <v:shape id="_x0000_i1158" type="#_x0000_t75" style="width:24.3pt;height:16.5pt" o:ole="">
            <v:imagedata r:id="rId294" o:title=""/>
          </v:shape>
          <o:OLEObject Type="Embed" ProgID="Equation.DSMT4" ShapeID="_x0000_i1158" DrawAspect="Content" ObjectID="_1734527636" r:id="rId295"/>
        </w:object>
      </w:r>
      <w:r w:rsidR="0062530E" w:rsidRPr="00E965F5">
        <w:rPr>
          <w:rFonts w:hint="eastAsia"/>
        </w:rPr>
        <w:t>）</w:t>
      </w:r>
      <w:r w:rsidRPr="00E965F5">
        <w:rPr>
          <w:rFonts w:hint="eastAsia"/>
        </w:rPr>
        <w:t>發生</w:t>
      </w:r>
      <w:r w:rsidR="006B2407" w:rsidRPr="001A5129">
        <w:rPr>
          <w:position w:val="-10"/>
        </w:rPr>
        <w:object w:dxaOrig="180" w:dyaOrig="240">
          <v:shape id="_x0000_i1159" type="#_x0000_t75" style="width:9.15pt;height:12.4pt" o:ole="">
            <v:imagedata r:id="rId270" o:title=""/>
          </v:shape>
          <o:OLEObject Type="Embed" ProgID="Equation.DSMT4" ShapeID="_x0000_i1159" DrawAspect="Content" ObjectID="_1734527637" r:id="rId296"/>
        </w:object>
      </w:r>
      <w:r w:rsidRPr="00E965F5">
        <w:rPr>
          <w:rFonts w:hint="eastAsia"/>
        </w:rPr>
        <w:t>衰變後成為釷</w:t>
      </w:r>
      <w:r w:rsidR="001A4873">
        <w:rPr>
          <w:rFonts w:hint="eastAsia"/>
        </w:rPr>
        <w:t>-234</w:t>
      </w:r>
      <w:r w:rsidRPr="00E965F5">
        <w:rPr>
          <w:rFonts w:hint="eastAsia"/>
        </w:rPr>
        <w:t>（</w:t>
      </w:r>
      <w:r w:rsidR="00CB7D4B" w:rsidRPr="00CB7D4B">
        <w:rPr>
          <w:position w:val="-10"/>
        </w:rPr>
        <w:object w:dxaOrig="580" w:dyaOrig="360">
          <v:shape id="_x0000_i1160" type="#_x0000_t75" style="width:29.35pt;height:16.5pt" o:ole="">
            <v:imagedata r:id="rId297" o:title=""/>
          </v:shape>
          <o:OLEObject Type="Embed" ProgID="Equation.DSMT4" ShapeID="_x0000_i1160" DrawAspect="Content" ObjectID="_1734527638" r:id="rId298"/>
        </w:object>
      </w:r>
      <w:r w:rsidRPr="00E965F5">
        <w:rPr>
          <w:rFonts w:hint="eastAsia"/>
        </w:rPr>
        <w:t>）</w:t>
      </w:r>
    </w:p>
    <w:p w:rsidR="00F938C4" w:rsidRPr="00E965F5" w:rsidRDefault="00F938C4" w:rsidP="00E965F5">
      <w:pPr>
        <w:pStyle w:val="AA"/>
        <w:ind w:left="684" w:hangingChars="135" w:hanging="324"/>
      </w:pPr>
      <w:r w:rsidRPr="00E965F5">
        <w:t>(D)</w:t>
      </w:r>
      <w:r w:rsidRPr="00E965F5">
        <w:rPr>
          <w:rFonts w:hint="eastAsia"/>
        </w:rPr>
        <w:t>鉈</w:t>
      </w:r>
      <w:r w:rsidR="001A4873">
        <w:rPr>
          <w:rFonts w:hint="eastAsia"/>
        </w:rPr>
        <w:t>-206</w:t>
      </w:r>
      <w:r w:rsidRPr="00E965F5">
        <w:rPr>
          <w:rFonts w:hint="eastAsia"/>
        </w:rPr>
        <w:t>（</w:t>
      </w:r>
      <w:r w:rsidR="00CB7D4B" w:rsidRPr="00CB7D4B">
        <w:rPr>
          <w:position w:val="-10"/>
        </w:rPr>
        <w:object w:dxaOrig="540" w:dyaOrig="360">
          <v:shape id="_x0000_i1161" type="#_x0000_t75" style="width:27.95pt;height:16.5pt" o:ole="">
            <v:imagedata r:id="rId299" o:title=""/>
          </v:shape>
          <o:OLEObject Type="Embed" ProgID="Equation.DSMT4" ShapeID="_x0000_i1161" DrawAspect="Content" ObjectID="_1734527639" r:id="rId300"/>
        </w:object>
      </w:r>
      <w:r w:rsidRPr="00E965F5">
        <w:rPr>
          <w:rFonts w:hint="eastAsia"/>
        </w:rPr>
        <w:t>）發生</w:t>
      </w:r>
      <w:r w:rsidR="006B2407" w:rsidRPr="001A5129">
        <w:rPr>
          <w:position w:val="-6"/>
        </w:rPr>
        <w:object w:dxaOrig="200" w:dyaOrig="220">
          <v:shape id="_x0000_i1162" type="#_x0000_t75" style="width:10.1pt;height:11.45pt" o:ole="">
            <v:imagedata r:id="rId266" o:title=""/>
          </v:shape>
          <o:OLEObject Type="Embed" ProgID="Equation.DSMT4" ShapeID="_x0000_i1162" DrawAspect="Content" ObjectID="_1734527640" r:id="rId301"/>
        </w:object>
      </w:r>
      <w:r w:rsidRPr="00E965F5">
        <w:rPr>
          <w:rFonts w:hint="eastAsia"/>
        </w:rPr>
        <w:t>衰變後成為鉛</w:t>
      </w:r>
      <w:r w:rsidR="001A4873">
        <w:rPr>
          <w:rFonts w:hint="eastAsia"/>
        </w:rPr>
        <w:t>-206</w:t>
      </w:r>
      <w:r w:rsidRPr="00E965F5">
        <w:rPr>
          <w:rFonts w:hint="eastAsia"/>
        </w:rPr>
        <w:t>（</w:t>
      </w:r>
      <w:r w:rsidR="00CB7D4B" w:rsidRPr="00CB7D4B">
        <w:rPr>
          <w:position w:val="-10"/>
        </w:rPr>
        <w:object w:dxaOrig="580" w:dyaOrig="360">
          <v:shape id="_x0000_i1163" type="#_x0000_t75" style="width:29.35pt;height:16.5pt" o:ole="">
            <v:imagedata r:id="rId302" o:title=""/>
          </v:shape>
          <o:OLEObject Type="Embed" ProgID="Equation.DSMT4" ShapeID="_x0000_i1163" DrawAspect="Content" ObjectID="_1734527641" r:id="rId303"/>
        </w:object>
      </w:r>
      <w:r w:rsidRPr="00E965F5">
        <w:rPr>
          <w:rFonts w:hint="eastAsia"/>
        </w:rPr>
        <w:t>）</w:t>
      </w:r>
    </w:p>
    <w:p w:rsidR="00013E0E" w:rsidRDefault="00F938C4" w:rsidP="001A5129">
      <w:pPr>
        <w:pStyle w:val="AA"/>
        <w:ind w:left="684" w:hangingChars="135" w:hanging="324"/>
        <w:rPr>
          <w:kern w:val="2"/>
        </w:rPr>
      </w:pPr>
      <w:r w:rsidRPr="00E965F5">
        <w:t>(E)</w:t>
      </w:r>
      <w:r w:rsidRPr="00E965F5">
        <w:rPr>
          <w:rFonts w:hint="eastAsia"/>
        </w:rPr>
        <w:t>鉈</w:t>
      </w:r>
      <w:r w:rsidR="001A4873">
        <w:rPr>
          <w:rFonts w:hint="eastAsia"/>
        </w:rPr>
        <w:t>-206</w:t>
      </w:r>
      <w:r w:rsidRPr="00E965F5">
        <w:rPr>
          <w:rFonts w:hint="eastAsia"/>
        </w:rPr>
        <w:t>（</w:t>
      </w:r>
      <w:r w:rsidR="00CB7D4B" w:rsidRPr="00CB7D4B">
        <w:rPr>
          <w:position w:val="-10"/>
        </w:rPr>
        <w:object w:dxaOrig="540" w:dyaOrig="360">
          <v:shape id="_x0000_i1164" type="#_x0000_t75" style="width:27.95pt;height:16.5pt" o:ole="">
            <v:imagedata r:id="rId304" o:title=""/>
          </v:shape>
          <o:OLEObject Type="Embed" ProgID="Equation.DSMT4" ShapeID="_x0000_i1164" DrawAspect="Content" ObjectID="_1734527642" r:id="rId305"/>
        </w:object>
      </w:r>
      <w:r w:rsidRPr="00E965F5">
        <w:rPr>
          <w:rFonts w:hint="eastAsia"/>
        </w:rPr>
        <w:t>）發生</w:t>
      </w:r>
      <w:r w:rsidR="006B2407" w:rsidRPr="001A5129">
        <w:rPr>
          <w:position w:val="-10"/>
        </w:rPr>
        <w:object w:dxaOrig="180" w:dyaOrig="300">
          <v:shape id="_x0000_i1165" type="#_x0000_t75" style="width:9.15pt;height:15.15pt" o:ole="">
            <v:imagedata r:id="rId268" o:title=""/>
          </v:shape>
          <o:OLEObject Type="Embed" ProgID="Equation.DSMT4" ShapeID="_x0000_i1165" DrawAspect="Content" ObjectID="_1734527643" r:id="rId306"/>
        </w:object>
      </w:r>
      <w:r w:rsidRPr="00E965F5">
        <w:rPr>
          <w:rFonts w:hint="eastAsia"/>
        </w:rPr>
        <w:t>衰變後成為鉛</w:t>
      </w:r>
      <w:r w:rsidR="001A4873">
        <w:rPr>
          <w:rFonts w:hint="eastAsia"/>
        </w:rPr>
        <w:t>-206</w:t>
      </w:r>
      <w:r w:rsidRPr="00E965F5">
        <w:rPr>
          <w:rFonts w:hint="eastAsia"/>
        </w:rPr>
        <w:t>（</w:t>
      </w:r>
      <w:r w:rsidR="00CB7D4B" w:rsidRPr="00CB7D4B">
        <w:rPr>
          <w:position w:val="-10"/>
        </w:rPr>
        <w:object w:dxaOrig="580" w:dyaOrig="360">
          <v:shape id="_x0000_i1166" type="#_x0000_t75" style="width:29.35pt;height:16.5pt" o:ole="">
            <v:imagedata r:id="rId307" o:title=""/>
          </v:shape>
          <o:OLEObject Type="Embed" ProgID="Equation.DSMT4" ShapeID="_x0000_i1166" DrawAspect="Content" ObjectID="_1734527644" r:id="rId308"/>
        </w:object>
      </w:r>
      <w:r w:rsidRPr="00E965F5">
        <w:rPr>
          <w:rFonts w:hint="eastAsia"/>
        </w:rPr>
        <w:t>）</w:t>
      </w:r>
      <w:r w:rsidR="00013E0E">
        <w:br w:type="page"/>
      </w:r>
    </w:p>
    <w:p w:rsidR="0062530E" w:rsidRPr="00E965F5" w:rsidRDefault="00F938C4" w:rsidP="00E965F5">
      <w:pPr>
        <w:pStyle w:val="TIT1"/>
        <w:spacing w:before="60"/>
        <w:ind w:left="357" w:hanging="357"/>
      </w:pPr>
      <w:r w:rsidRPr="00E965F5">
        <w:rPr>
          <w:rFonts w:hint="eastAsia"/>
        </w:rPr>
        <w:lastRenderedPageBreak/>
        <w:t>52.</w:t>
      </w:r>
      <w:r w:rsidR="0014242A" w:rsidRPr="00E965F5">
        <w:tab/>
      </w:r>
      <w:r w:rsidRPr="00E965F5">
        <w:rPr>
          <w:rFonts w:hint="eastAsia"/>
        </w:rPr>
        <w:t>放射性同位素的衰變與基本交互作用有關。</w:t>
      </w:r>
      <w:r w:rsidR="001A708C">
        <w:rPr>
          <w:rFonts w:hint="eastAsia"/>
        </w:rPr>
        <w:t>在</w:t>
      </w:r>
      <w:r w:rsidR="00F15443">
        <w:rPr>
          <w:rFonts w:hint="eastAsia"/>
        </w:rPr>
        <w:t>有些不穩定的原子核中，部分的質子與中子所組成的小集團會脫離其他質子與中子的束縛而離開原子核；而在另一些原子核中，個別的質子或中子則可發生衰變而分別放出微中子</w:t>
      </w:r>
      <w:proofErr w:type="gramStart"/>
      <w:r w:rsidR="00F15443">
        <w:rPr>
          <w:rFonts w:hint="eastAsia"/>
        </w:rPr>
        <w:t>或反微中子</w:t>
      </w:r>
      <w:proofErr w:type="gramEnd"/>
      <w:r w:rsidR="00F15443">
        <w:rPr>
          <w:rFonts w:hint="eastAsia"/>
        </w:rPr>
        <w:t>。</w:t>
      </w:r>
      <w:r w:rsidRPr="00E965F5">
        <w:rPr>
          <w:rFonts w:hint="eastAsia"/>
        </w:rPr>
        <w:t>試問在式</w:t>
      </w:r>
      <w:r w:rsidR="0062530E" w:rsidRPr="00E965F5">
        <w:rPr>
          <w:rFonts w:hint="eastAsia"/>
        </w:rPr>
        <w:t>（</w:t>
      </w:r>
      <w:r w:rsidR="0062530E" w:rsidRPr="00E965F5">
        <w:t>2</w:t>
      </w:r>
      <w:r w:rsidR="0062530E" w:rsidRPr="00E965F5">
        <w:rPr>
          <w:rFonts w:hint="eastAsia"/>
        </w:rPr>
        <w:t>）</w:t>
      </w:r>
      <w:proofErr w:type="gramStart"/>
      <w:r w:rsidRPr="00E965F5">
        <w:rPr>
          <w:rFonts w:hint="eastAsia"/>
        </w:rPr>
        <w:t>所示鈾</w:t>
      </w:r>
      <w:proofErr w:type="gramEnd"/>
      <w:r w:rsidR="001A4873">
        <w:rPr>
          <w:rFonts w:hint="eastAsia"/>
        </w:rPr>
        <w:t>-238</w:t>
      </w:r>
      <w:r w:rsidR="0062530E" w:rsidRPr="00E965F5">
        <w:rPr>
          <w:rFonts w:hint="eastAsia"/>
        </w:rPr>
        <w:t>（</w:t>
      </w:r>
      <w:r w:rsidR="00CB7D4B" w:rsidRPr="00CB7D4B">
        <w:rPr>
          <w:position w:val="-10"/>
        </w:rPr>
        <w:object w:dxaOrig="499" w:dyaOrig="360">
          <v:shape id="_x0000_i1167" type="#_x0000_t75" style="width:24.3pt;height:16.5pt" o:ole="">
            <v:imagedata r:id="rId309" o:title=""/>
          </v:shape>
          <o:OLEObject Type="Embed" ProgID="Equation.DSMT4" ShapeID="_x0000_i1167" DrawAspect="Content" ObjectID="_1734527645" r:id="rId310"/>
        </w:object>
      </w:r>
      <w:r w:rsidR="0062530E" w:rsidRPr="00E965F5">
        <w:rPr>
          <w:rFonts w:hint="eastAsia"/>
        </w:rPr>
        <w:t>）</w:t>
      </w:r>
      <w:proofErr w:type="gramStart"/>
      <w:r w:rsidRPr="00E965F5">
        <w:rPr>
          <w:rFonts w:hint="eastAsia"/>
        </w:rPr>
        <w:t>衰變為</w:t>
      </w:r>
      <w:proofErr w:type="gramEnd"/>
      <w:r w:rsidRPr="00E965F5">
        <w:rPr>
          <w:rFonts w:hint="eastAsia"/>
        </w:rPr>
        <w:t>鈾</w:t>
      </w:r>
      <w:r w:rsidR="001A4873">
        <w:rPr>
          <w:rFonts w:hint="eastAsia"/>
        </w:rPr>
        <w:t>-234</w:t>
      </w:r>
      <w:r w:rsidR="0062530E" w:rsidRPr="00E965F5">
        <w:rPr>
          <w:rFonts w:hint="eastAsia"/>
        </w:rPr>
        <w:t>（</w:t>
      </w:r>
      <w:r w:rsidR="00CB7D4B" w:rsidRPr="00CB7D4B">
        <w:rPr>
          <w:position w:val="-10"/>
        </w:rPr>
        <w:object w:dxaOrig="499" w:dyaOrig="360">
          <v:shape id="_x0000_i1168" type="#_x0000_t75" style="width:24.3pt;height:16.5pt" o:ole="">
            <v:imagedata r:id="rId311" o:title=""/>
          </v:shape>
          <o:OLEObject Type="Embed" ProgID="Equation.DSMT4" ShapeID="_x0000_i1168" DrawAspect="Content" ObjectID="_1734527646" r:id="rId312"/>
        </w:object>
      </w:r>
      <w:r w:rsidR="0062530E" w:rsidRPr="00E965F5">
        <w:rPr>
          <w:rFonts w:hint="eastAsia"/>
        </w:rPr>
        <w:t>）</w:t>
      </w:r>
      <w:r w:rsidRPr="00E965F5">
        <w:rPr>
          <w:rFonts w:hint="eastAsia"/>
        </w:rPr>
        <w:t>的</w:t>
      </w:r>
      <w:r w:rsidRPr="00E965F5">
        <w:rPr>
          <w:rFonts w:hint="eastAsia"/>
        </w:rPr>
        <w:t>3</w:t>
      </w:r>
      <w:r w:rsidRPr="00E965F5">
        <w:rPr>
          <w:rFonts w:hint="eastAsia"/>
        </w:rPr>
        <w:t>個階段中</w:t>
      </w:r>
      <w:r w:rsidR="00F15443">
        <w:rPr>
          <w:rFonts w:hint="eastAsia"/>
        </w:rPr>
        <w:t>，涉及強</w:t>
      </w:r>
      <w:proofErr w:type="gramStart"/>
      <w:r w:rsidR="00F15443">
        <w:rPr>
          <w:rFonts w:hint="eastAsia"/>
        </w:rPr>
        <w:t>作用與弱作</w:t>
      </w:r>
      <w:proofErr w:type="gramEnd"/>
      <w:r w:rsidR="00F15443">
        <w:rPr>
          <w:rFonts w:hint="eastAsia"/>
        </w:rPr>
        <w:t>用的衰變各為何？（</w:t>
      </w:r>
      <w:r w:rsidR="00F15443">
        <w:rPr>
          <w:rFonts w:hint="eastAsia"/>
        </w:rPr>
        <w:t>2</w:t>
      </w:r>
      <w:r w:rsidR="00F15443">
        <w:rPr>
          <w:rFonts w:hint="eastAsia"/>
        </w:rPr>
        <w:t>分）</w:t>
      </w:r>
    </w:p>
    <w:p w:rsidR="008C6245" w:rsidRPr="00E965F5" w:rsidRDefault="008C6245" w:rsidP="00E965F5">
      <w:pPr>
        <w:pStyle w:val="TIT1"/>
        <w:spacing w:before="60"/>
        <w:ind w:left="357" w:hanging="357"/>
      </w:pPr>
      <w:r w:rsidRPr="00512CB4">
        <w:rPr>
          <w:rFonts w:hint="eastAsia"/>
        </w:rPr>
        <w:t>5</w:t>
      </w:r>
      <w:r>
        <w:rPr>
          <w:rFonts w:hint="eastAsia"/>
        </w:rPr>
        <w:t>3</w:t>
      </w:r>
      <w:r w:rsidRPr="00512CB4">
        <w:rPr>
          <w:rFonts w:hint="eastAsia"/>
        </w:rPr>
        <w:t>.</w:t>
      </w:r>
      <w:r w:rsidRPr="00512CB4">
        <w:tab/>
      </w:r>
      <w:r w:rsidRPr="00E965F5">
        <w:rPr>
          <w:rFonts w:hint="eastAsia"/>
        </w:rPr>
        <w:t>根據圖</w:t>
      </w:r>
      <w:r w:rsidRPr="00E965F5">
        <w:rPr>
          <w:rFonts w:hint="eastAsia"/>
        </w:rPr>
        <w:t>15</w:t>
      </w:r>
      <w:r w:rsidRPr="00E965F5">
        <w:rPr>
          <w:rFonts w:hint="eastAsia"/>
        </w:rPr>
        <w:t>，下列何者正確？</w:t>
      </w:r>
    </w:p>
    <w:p w:rsidR="008C6245" w:rsidRPr="00E965F5" w:rsidRDefault="008C6245" w:rsidP="00E965F5">
      <w:pPr>
        <w:pStyle w:val="AA"/>
        <w:ind w:left="684" w:hangingChars="135" w:hanging="324"/>
      </w:pPr>
      <w:r w:rsidRPr="00E965F5">
        <w:t>(A)</w:t>
      </w:r>
      <w:r w:rsidRPr="00E965F5">
        <w:rPr>
          <w:rFonts w:hint="eastAsia"/>
        </w:rPr>
        <w:t>空氣中二氧化碳的含量可從</w:t>
      </w:r>
      <w:r w:rsidR="00A16B5C" w:rsidRPr="00CB7D4B">
        <w:rPr>
          <w:position w:val="-10"/>
        </w:rPr>
        <w:object w:dxaOrig="1240" w:dyaOrig="360">
          <v:shape id="_x0000_i1169" type="#_x0000_t75" style="width:61.9pt;height:16.5pt" o:ole="">
            <v:imagedata r:id="rId313" o:title=""/>
          </v:shape>
          <o:OLEObject Type="Embed" ProgID="Equation.DSMT4" ShapeID="_x0000_i1169" DrawAspect="Content" ObjectID="_1734527647" r:id="rId314"/>
        </w:object>
      </w:r>
      <w:r w:rsidRPr="00E965F5">
        <w:rPr>
          <w:rFonts w:hint="eastAsia"/>
        </w:rPr>
        <w:t>比例得知</w:t>
      </w:r>
    </w:p>
    <w:p w:rsidR="008C6245" w:rsidRPr="00E965F5" w:rsidRDefault="008C6245" w:rsidP="00E965F5">
      <w:pPr>
        <w:pStyle w:val="AA"/>
        <w:ind w:left="684" w:hangingChars="135" w:hanging="324"/>
      </w:pPr>
      <w:r w:rsidRPr="00E965F5">
        <w:t>(B)</w:t>
      </w:r>
      <w:r w:rsidRPr="00E965F5">
        <w:rPr>
          <w:rFonts w:hint="eastAsia"/>
        </w:rPr>
        <w:t>此地的鉛濃度從</w:t>
      </w:r>
      <w:r w:rsidRPr="00E965F5">
        <w:rPr>
          <w:rFonts w:hint="eastAsia"/>
        </w:rPr>
        <w:t>1760</w:t>
      </w:r>
      <w:r w:rsidRPr="00E965F5">
        <w:rPr>
          <w:rFonts w:hint="eastAsia"/>
        </w:rPr>
        <w:t>年起呈現穩定上升的趨勢</w:t>
      </w:r>
    </w:p>
    <w:p w:rsidR="008C6245" w:rsidRPr="00E965F5" w:rsidRDefault="008C6245" w:rsidP="00E965F5">
      <w:pPr>
        <w:pStyle w:val="AA"/>
        <w:ind w:left="684" w:hangingChars="135" w:hanging="324"/>
      </w:pPr>
      <w:r w:rsidRPr="00E965F5">
        <w:t>(C)</w:t>
      </w:r>
      <w:r w:rsidRPr="00E965F5">
        <w:rPr>
          <w:rFonts w:hint="eastAsia"/>
        </w:rPr>
        <w:t>岩心中的鉛濃度可由</w:t>
      </w:r>
      <w:r w:rsidR="00A16B5C" w:rsidRPr="00CB7D4B">
        <w:rPr>
          <w:position w:val="-10"/>
        </w:rPr>
        <w:object w:dxaOrig="1240" w:dyaOrig="360">
          <v:shape id="_x0000_i1170" type="#_x0000_t75" style="width:61.9pt;height:16.5pt" o:ole="">
            <v:imagedata r:id="rId315" o:title=""/>
          </v:shape>
          <o:OLEObject Type="Embed" ProgID="Equation.DSMT4" ShapeID="_x0000_i1170" DrawAspect="Content" ObjectID="_1734527648" r:id="rId316"/>
        </w:object>
      </w:r>
      <w:r w:rsidRPr="00E965F5">
        <w:rPr>
          <w:rFonts w:hint="eastAsia"/>
        </w:rPr>
        <w:t>比例換算</w:t>
      </w:r>
    </w:p>
    <w:p w:rsidR="008C6245" w:rsidRPr="00E965F5" w:rsidRDefault="008C6245" w:rsidP="00E965F5">
      <w:pPr>
        <w:pStyle w:val="AA"/>
        <w:ind w:left="684" w:hangingChars="135" w:hanging="324"/>
      </w:pPr>
      <w:r w:rsidRPr="00E965F5">
        <w:t>(D)</w:t>
      </w:r>
      <w:r w:rsidRPr="00E965F5">
        <w:rPr>
          <w:rFonts w:hint="eastAsia"/>
        </w:rPr>
        <w:t>此區域</w:t>
      </w:r>
      <w:r w:rsidR="0065549F">
        <w:rPr>
          <w:rFonts w:hint="eastAsia"/>
        </w:rPr>
        <w:t>從</w:t>
      </w:r>
      <w:r w:rsidRPr="00E965F5">
        <w:rPr>
          <w:rFonts w:hint="eastAsia"/>
        </w:rPr>
        <w:t>1920</w:t>
      </w:r>
      <w:r w:rsidRPr="00E965F5">
        <w:rPr>
          <w:rFonts w:hint="eastAsia"/>
        </w:rPr>
        <w:t>年來</w:t>
      </w:r>
      <w:r w:rsidR="00A16B5C" w:rsidRPr="00CB7D4B">
        <w:rPr>
          <w:position w:val="-10"/>
        </w:rPr>
        <w:object w:dxaOrig="1240" w:dyaOrig="360">
          <v:shape id="_x0000_i1171" type="#_x0000_t75" style="width:61.9pt;height:16.5pt" o:ole="">
            <v:imagedata r:id="rId317" o:title=""/>
          </v:shape>
          <o:OLEObject Type="Embed" ProgID="Equation.DSMT4" ShapeID="_x0000_i1171" DrawAspect="Content" ObjectID="_1734527649" r:id="rId318"/>
        </w:object>
      </w:r>
      <w:r w:rsidR="0065549F">
        <w:rPr>
          <w:rFonts w:hint="eastAsia"/>
        </w:rPr>
        <w:t>比例逐漸下降</w:t>
      </w:r>
      <w:r w:rsidRPr="00E965F5">
        <w:rPr>
          <w:rFonts w:hint="eastAsia"/>
        </w:rPr>
        <w:t>，很可能和使用石油相關</w:t>
      </w:r>
    </w:p>
    <w:p w:rsidR="008C6245" w:rsidRPr="00E965F5" w:rsidRDefault="008C6245" w:rsidP="00E965F5">
      <w:pPr>
        <w:pStyle w:val="AA"/>
        <w:ind w:left="684" w:hangingChars="135" w:hanging="324"/>
      </w:pPr>
      <w:r w:rsidRPr="00E965F5">
        <w:t>(E)</w:t>
      </w:r>
      <w:r w:rsidRPr="00E965F5">
        <w:rPr>
          <w:rFonts w:hint="eastAsia"/>
        </w:rPr>
        <w:t>英國於</w:t>
      </w:r>
      <w:r w:rsidRPr="00E965F5">
        <w:t>2000</w:t>
      </w:r>
      <w:r w:rsidRPr="00E965F5">
        <w:rPr>
          <w:rFonts w:hint="eastAsia"/>
        </w:rPr>
        <w:t>年起禁用有鉛汽油，因此同湖泊近年的</w:t>
      </w:r>
      <w:r w:rsidR="00A16B5C" w:rsidRPr="00CB7D4B">
        <w:rPr>
          <w:position w:val="-10"/>
        </w:rPr>
        <w:object w:dxaOrig="1240" w:dyaOrig="360">
          <v:shape id="_x0000_i1172" type="#_x0000_t75" style="width:61.9pt;height:16.5pt" o:ole="">
            <v:imagedata r:id="rId319" o:title=""/>
          </v:shape>
          <o:OLEObject Type="Embed" ProgID="Equation.DSMT4" ShapeID="_x0000_i1172" DrawAspect="Content" ObjectID="_1734527650" r:id="rId320"/>
        </w:object>
      </w:r>
      <w:r w:rsidRPr="00E965F5">
        <w:rPr>
          <w:rFonts w:hint="eastAsia"/>
        </w:rPr>
        <w:t>比例應為</w:t>
      </w:r>
      <w:r w:rsidRPr="00E965F5">
        <w:rPr>
          <w:rFonts w:hint="eastAsia"/>
        </w:rPr>
        <w:t>0</w:t>
      </w:r>
    </w:p>
    <w:p w:rsidR="008C6245" w:rsidRPr="00E965F5" w:rsidRDefault="008C6245" w:rsidP="00E965F5">
      <w:pPr>
        <w:pStyle w:val="TIT1"/>
        <w:spacing w:before="60"/>
        <w:ind w:left="357" w:hanging="357"/>
      </w:pPr>
      <w:r>
        <w:rPr>
          <w:rFonts w:hint="eastAsia"/>
        </w:rPr>
        <w:t>54</w:t>
      </w:r>
      <w:r w:rsidRPr="00512CB4">
        <w:rPr>
          <w:rFonts w:hint="eastAsia"/>
        </w:rPr>
        <w:t>.</w:t>
      </w:r>
      <w:r w:rsidRPr="00E965F5">
        <w:t>工業革命的一大突破就是</w:t>
      </w:r>
      <w:r w:rsidRPr="00E965F5">
        <w:rPr>
          <w:rFonts w:hint="eastAsia"/>
        </w:rPr>
        <w:t>大量使用</w:t>
      </w:r>
      <w:r w:rsidRPr="00E965F5">
        <w:t>蒸氣</w:t>
      </w:r>
      <w:r w:rsidRPr="00E965F5">
        <w:rPr>
          <w:rFonts w:hint="eastAsia"/>
        </w:rPr>
        <w:t>機作</w:t>
      </w:r>
      <w:r w:rsidRPr="00E965F5">
        <w:t>為</w:t>
      </w:r>
      <w:r w:rsidRPr="00E965F5">
        <w:rPr>
          <w:rFonts w:hint="eastAsia"/>
        </w:rPr>
        <w:t>運輸動力</w:t>
      </w:r>
      <w:r w:rsidRPr="00E965F5">
        <w:t>，</w:t>
      </w:r>
      <w:r w:rsidRPr="00E965F5">
        <w:rPr>
          <w:rFonts w:hint="eastAsia"/>
        </w:rPr>
        <w:t>從圖</w:t>
      </w:r>
      <w:r w:rsidRPr="00E965F5">
        <w:rPr>
          <w:rFonts w:hint="eastAsia"/>
        </w:rPr>
        <w:t>15</w:t>
      </w:r>
      <w:r w:rsidRPr="00E965F5">
        <w:rPr>
          <w:rFonts w:hint="eastAsia"/>
        </w:rPr>
        <w:t>的數據分析，</w:t>
      </w:r>
      <w:r w:rsidRPr="00E965F5">
        <w:t>可以推論此地</w:t>
      </w:r>
      <w:r w:rsidRPr="00E965F5">
        <w:rPr>
          <w:rFonts w:hint="eastAsia"/>
        </w:rPr>
        <w:t>運輸業</w:t>
      </w:r>
      <w:r w:rsidRPr="00E965F5">
        <w:t>的蒸汽</w:t>
      </w:r>
      <w:r w:rsidRPr="00E965F5">
        <w:rPr>
          <w:rFonts w:hint="eastAsia"/>
        </w:rPr>
        <w:t>機</w:t>
      </w:r>
      <w:r w:rsidRPr="00E965F5">
        <w:t>應在何時開始</w:t>
      </w:r>
      <w:r w:rsidRPr="00E965F5">
        <w:rPr>
          <w:rFonts w:hint="eastAsia"/>
        </w:rPr>
        <w:t>大量</w:t>
      </w:r>
      <w:r w:rsidRPr="00E965F5">
        <w:t>使用煤作為燃料</w:t>
      </w:r>
      <w:r w:rsidRPr="00E965F5">
        <w:rPr>
          <w:rFonts w:hint="eastAsia"/>
        </w:rPr>
        <w:t>？推論依據為何？（</w:t>
      </w:r>
      <w:r w:rsidRPr="00E965F5">
        <w:rPr>
          <w:rFonts w:hint="eastAsia"/>
        </w:rPr>
        <w:t>4</w:t>
      </w:r>
      <w:r w:rsidRPr="00E965F5">
        <w:rPr>
          <w:rFonts w:hint="eastAsia"/>
        </w:rPr>
        <w:t>分）</w:t>
      </w:r>
    </w:p>
    <w:p w:rsidR="003C1D79" w:rsidRPr="00BC20D0" w:rsidRDefault="003C1D79" w:rsidP="00BC20D0">
      <w:pPr>
        <w:pStyle w:val="-05"/>
      </w:pPr>
      <w:r>
        <w:rPr>
          <w:rFonts w:hint="eastAsia"/>
        </w:rPr>
        <w:t>55</w:t>
      </w:r>
      <w:r w:rsidRPr="00256565">
        <w:t>-</w:t>
      </w:r>
      <w:r>
        <w:rPr>
          <w:rFonts w:hint="eastAsia"/>
        </w:rPr>
        <w:t>6</w:t>
      </w:r>
      <w:r>
        <w:t>0</w:t>
      </w:r>
      <w:proofErr w:type="gramStart"/>
      <w:r w:rsidRPr="00256565">
        <w:t>題為題</w:t>
      </w:r>
      <w:proofErr w:type="gramEnd"/>
      <w:r w:rsidRPr="00256565">
        <w:t>組</w:t>
      </w:r>
    </w:p>
    <w:p w:rsidR="000743A8" w:rsidRPr="00BC20D0" w:rsidRDefault="00A65517" w:rsidP="00BC20D0">
      <w:pPr>
        <w:pStyle w:val="tit2"/>
        <w:ind w:leftChars="150" w:left="360"/>
        <w:rPr>
          <w:rFonts w:eastAsia="新細明體"/>
          <w:szCs w:val="22"/>
        </w:rPr>
      </w:pPr>
      <w:r w:rsidRPr="00BC20D0">
        <w:rPr>
          <w:rFonts w:eastAsia="新細明體" w:hint="eastAsia"/>
          <w:szCs w:val="22"/>
        </w:rPr>
        <w:t>抗生素廣泛使用的結果</w:t>
      </w:r>
      <w:r w:rsidR="006646E4">
        <w:rPr>
          <w:rFonts w:eastAsia="新細明體" w:hint="eastAsia"/>
          <w:szCs w:val="22"/>
        </w:rPr>
        <w:t>會</w:t>
      </w:r>
      <w:r w:rsidRPr="00BC20D0">
        <w:rPr>
          <w:rFonts w:eastAsia="新細明體" w:hint="eastAsia"/>
          <w:szCs w:val="22"/>
        </w:rPr>
        <w:t>使抗藥性</w:t>
      </w:r>
      <w:r w:rsidR="006646E4">
        <w:rPr>
          <w:rFonts w:eastAsia="新細明體" w:hint="eastAsia"/>
          <w:szCs w:val="22"/>
        </w:rPr>
        <w:t>細菌增加</w:t>
      </w:r>
      <w:r w:rsidRPr="00BC20D0">
        <w:rPr>
          <w:rFonts w:eastAsia="新細明體" w:hint="eastAsia"/>
          <w:szCs w:val="22"/>
        </w:rPr>
        <w:t>，以致現有的抗生素不再有效，如何研發有效的新抗生素，是個熱門的課題。</w:t>
      </w:r>
      <w:r w:rsidRPr="00BC20D0">
        <w:rPr>
          <w:rFonts w:eastAsia="新細明體"/>
          <w:szCs w:val="22"/>
        </w:rPr>
        <w:t>2022</w:t>
      </w:r>
      <w:r w:rsidRPr="00BC20D0">
        <w:rPr>
          <w:rFonts w:eastAsia="新細明體" w:hint="eastAsia"/>
          <w:szCs w:val="22"/>
        </w:rPr>
        <w:t>年的諾貝爾化學獎頒給了三位從事點擊反應</w:t>
      </w:r>
      <w:r w:rsidR="0014242A" w:rsidRPr="00BC20D0">
        <w:rPr>
          <w:rFonts w:eastAsia="新細明體" w:hint="eastAsia"/>
          <w:szCs w:val="22"/>
        </w:rPr>
        <w:t>（</w:t>
      </w:r>
      <w:r w:rsidRPr="00BC20D0">
        <w:rPr>
          <w:rFonts w:eastAsia="新細明體"/>
          <w:szCs w:val="22"/>
        </w:rPr>
        <w:t>click reactions</w:t>
      </w:r>
      <w:r w:rsidR="0014242A" w:rsidRPr="00BC20D0">
        <w:rPr>
          <w:rFonts w:eastAsia="新細明體" w:hint="eastAsia"/>
          <w:szCs w:val="22"/>
        </w:rPr>
        <w:t>）</w:t>
      </w:r>
      <w:r w:rsidRPr="00BC20D0">
        <w:rPr>
          <w:rFonts w:eastAsia="新細明體" w:hint="eastAsia"/>
          <w:szCs w:val="22"/>
        </w:rPr>
        <w:t>相關研究的學者，此類反應具有高效率產生化學鍵結的特性，若在生物分子上使用，可以使其便於與其他分子連接而產生新的應用。點擊反應便可以幫助化學家針對天然的抗生素進行修飾，或者直接用於合成新類型的分子，以開發新型抗生素來應對</w:t>
      </w:r>
      <w:r w:rsidR="006646E4">
        <w:rPr>
          <w:rFonts w:eastAsia="新細明體" w:hint="eastAsia"/>
          <w:szCs w:val="22"/>
        </w:rPr>
        <w:t>細</w:t>
      </w:r>
      <w:r w:rsidRPr="00BC20D0">
        <w:rPr>
          <w:rFonts w:eastAsia="新細明體" w:hint="eastAsia"/>
          <w:szCs w:val="22"/>
        </w:rPr>
        <w:t>菌抗藥性的問題。</w:t>
      </w:r>
    </w:p>
    <w:p w:rsidR="003C1D79" w:rsidRPr="00BC20D0" w:rsidRDefault="00AB3072" w:rsidP="00BC20D0">
      <w:pPr>
        <w:pStyle w:val="tit2"/>
        <w:ind w:leftChars="150" w:left="360"/>
        <w:rPr>
          <w:rFonts w:eastAsia="新細明體"/>
          <w:szCs w:val="22"/>
        </w:rPr>
      </w:pPr>
      <w:r w:rsidRPr="00BC20D0">
        <w:rPr>
          <w:rFonts w:eastAsia="新細明體" w:hint="eastAsia"/>
          <w:szCs w:val="22"/>
        </w:rPr>
        <w:t>在某新抗生素的研究中，發現</w:t>
      </w:r>
      <w:r w:rsidRPr="00BC20D0">
        <w:rPr>
          <w:rFonts w:eastAsia="新細明體"/>
          <w:szCs w:val="22"/>
        </w:rPr>
        <w:t>X</w:t>
      </w:r>
      <w:r w:rsidRPr="00BC20D0">
        <w:rPr>
          <w:rFonts w:eastAsia="新細明體" w:hint="eastAsia"/>
          <w:szCs w:val="22"/>
        </w:rPr>
        <w:t>與</w:t>
      </w:r>
      <w:r w:rsidRPr="00BC20D0">
        <w:rPr>
          <w:rFonts w:eastAsia="新細明體"/>
          <w:szCs w:val="22"/>
        </w:rPr>
        <w:t>Y</w:t>
      </w:r>
      <w:r w:rsidRPr="00BC20D0">
        <w:rPr>
          <w:rFonts w:eastAsia="新細明體" w:hint="eastAsia"/>
          <w:szCs w:val="22"/>
        </w:rPr>
        <w:t>兩種細菌可生存在人體腸道中的相同部位。若能製造抑制對方生長的化合物，</w:t>
      </w:r>
      <w:r w:rsidR="006646E4">
        <w:rPr>
          <w:rFonts w:eastAsia="新細明體" w:hint="eastAsia"/>
          <w:szCs w:val="22"/>
        </w:rPr>
        <w:t>即可爭奪有限的空間與資源，</w:t>
      </w:r>
      <w:r w:rsidRPr="00BC20D0">
        <w:rPr>
          <w:rFonts w:eastAsia="新細明體" w:hint="eastAsia"/>
          <w:szCs w:val="22"/>
        </w:rPr>
        <w:t>對自身族群的生存即有很大的助益。科學家針對</w:t>
      </w:r>
      <w:r w:rsidRPr="00BC20D0">
        <w:rPr>
          <w:rFonts w:eastAsia="新細明體"/>
          <w:szCs w:val="22"/>
        </w:rPr>
        <w:t>144</w:t>
      </w:r>
      <w:r w:rsidRPr="00BC20D0">
        <w:rPr>
          <w:rFonts w:eastAsia="新細明體" w:hint="eastAsia"/>
          <w:szCs w:val="22"/>
        </w:rPr>
        <w:t>個志願者所提供的檢體，偵測</w:t>
      </w:r>
      <w:r w:rsidRPr="00BC20D0">
        <w:rPr>
          <w:rFonts w:eastAsia="新細明體"/>
          <w:szCs w:val="22"/>
        </w:rPr>
        <w:t>X</w:t>
      </w:r>
      <w:r w:rsidRPr="00BC20D0">
        <w:rPr>
          <w:rFonts w:eastAsia="新細明體" w:hint="eastAsia"/>
          <w:szCs w:val="22"/>
        </w:rPr>
        <w:t>與</w:t>
      </w:r>
      <w:r w:rsidRPr="00BC20D0">
        <w:rPr>
          <w:rFonts w:eastAsia="新細明體"/>
          <w:szCs w:val="22"/>
        </w:rPr>
        <w:t>Y</w:t>
      </w:r>
      <w:r w:rsidRPr="00BC20D0">
        <w:rPr>
          <w:rFonts w:eastAsia="新細明體" w:hint="eastAsia"/>
          <w:szCs w:val="22"/>
        </w:rPr>
        <w:t>存在與否的人數，數據如表</w:t>
      </w:r>
      <w:r w:rsidRPr="00BC20D0">
        <w:rPr>
          <w:rFonts w:eastAsia="新細明體" w:hint="eastAsia"/>
          <w:szCs w:val="22"/>
        </w:rPr>
        <w:t>9</w:t>
      </w:r>
      <w:r w:rsidRPr="00BC20D0">
        <w:rPr>
          <w:rFonts w:eastAsia="新細明體" w:hint="eastAsia"/>
          <w:szCs w:val="22"/>
        </w:rPr>
        <w:t>所示。</w:t>
      </w:r>
    </w:p>
    <w:p w:rsidR="00BC20D0" w:rsidRPr="000F576C" w:rsidRDefault="00BC20D0" w:rsidP="00BC20D0">
      <w:pPr>
        <w:jc w:val="center"/>
        <w:rPr>
          <w:rFonts w:eastAsiaTheme="minorEastAsia"/>
          <w:color w:val="0D0D0D" w:themeColor="text1" w:themeTint="F2"/>
          <w:sz w:val="22"/>
          <w:szCs w:val="22"/>
        </w:rPr>
      </w:pPr>
      <w:r w:rsidRPr="000F576C">
        <w:rPr>
          <w:rFonts w:eastAsiaTheme="minorEastAsia" w:hint="eastAsia"/>
          <w:color w:val="0D0D0D" w:themeColor="text1" w:themeTint="F2"/>
          <w:sz w:val="22"/>
          <w:szCs w:val="22"/>
        </w:rPr>
        <w:t>表</w:t>
      </w:r>
      <w:r w:rsidRPr="000F576C">
        <w:rPr>
          <w:rFonts w:eastAsiaTheme="minorEastAsia" w:hint="eastAsia"/>
          <w:color w:val="0D0D0D" w:themeColor="text1" w:themeTint="F2"/>
          <w:sz w:val="22"/>
          <w:szCs w:val="22"/>
        </w:rPr>
        <w:t>9</w:t>
      </w:r>
    </w:p>
    <w:tbl>
      <w:tblPr>
        <w:tblStyle w:val="6"/>
        <w:tblW w:w="4467" w:type="dxa"/>
        <w:jc w:val="center"/>
        <w:tblLook w:val="04A0" w:firstRow="1" w:lastRow="0" w:firstColumn="1" w:lastColumn="0" w:noHBand="0" w:noVBand="1"/>
      </w:tblPr>
      <w:tblGrid>
        <w:gridCol w:w="1555"/>
        <w:gridCol w:w="1275"/>
        <w:gridCol w:w="1637"/>
      </w:tblGrid>
      <w:tr w:rsidR="00BC20D0" w:rsidRPr="00BC20D0" w:rsidTr="00CF331F">
        <w:trPr>
          <w:jc w:val="center"/>
        </w:trPr>
        <w:tc>
          <w:tcPr>
            <w:tcW w:w="1555" w:type="dxa"/>
          </w:tcPr>
          <w:p w:rsidR="00BC20D0" w:rsidRPr="00BC20D0" w:rsidRDefault="00BC20D0" w:rsidP="00BC20D0">
            <w:pPr>
              <w:jc w:val="center"/>
              <w:rPr>
                <w:rFonts w:ascii="Times New Roman" w:eastAsiaTheme="minorEastAsia" w:hAnsi="Times New Roman"/>
                <w:bCs/>
                <w:spacing w:val="10"/>
                <w:sz w:val="22"/>
              </w:rPr>
            </w:pPr>
          </w:p>
        </w:tc>
        <w:tc>
          <w:tcPr>
            <w:tcW w:w="1275" w:type="dxa"/>
          </w:tcPr>
          <w:p w:rsidR="00BC20D0" w:rsidRPr="00BC20D0" w:rsidRDefault="00BC20D0" w:rsidP="00BC20D0">
            <w:pPr>
              <w:jc w:val="center"/>
              <w:rPr>
                <w:rFonts w:ascii="Times New Roman" w:eastAsiaTheme="minorEastAsia" w:hAnsi="Times New Roman"/>
                <w:bCs/>
                <w:spacing w:val="10"/>
                <w:sz w:val="22"/>
              </w:rPr>
            </w:pPr>
            <w:r w:rsidRPr="00BC20D0">
              <w:rPr>
                <w:rFonts w:ascii="Times New Roman" w:eastAsiaTheme="minorEastAsia" w:hAnsi="Times New Roman"/>
                <w:bCs/>
                <w:spacing w:val="10"/>
                <w:sz w:val="22"/>
              </w:rPr>
              <w:t>偵測到</w:t>
            </w:r>
            <w:r w:rsidRPr="00BC20D0">
              <w:rPr>
                <w:rFonts w:ascii="Times New Roman" w:eastAsiaTheme="minorEastAsia" w:hAnsi="Times New Roman"/>
                <w:bCs/>
                <w:spacing w:val="10"/>
                <w:sz w:val="22"/>
              </w:rPr>
              <w:t>X</w:t>
            </w:r>
          </w:p>
        </w:tc>
        <w:tc>
          <w:tcPr>
            <w:tcW w:w="1637" w:type="dxa"/>
          </w:tcPr>
          <w:p w:rsidR="00BC20D0" w:rsidRPr="00BC20D0" w:rsidRDefault="00BC20D0" w:rsidP="00BC20D0">
            <w:pPr>
              <w:jc w:val="center"/>
              <w:rPr>
                <w:rFonts w:ascii="Times New Roman" w:eastAsiaTheme="minorEastAsia" w:hAnsi="Times New Roman"/>
                <w:bCs/>
                <w:spacing w:val="10"/>
                <w:sz w:val="22"/>
              </w:rPr>
            </w:pPr>
            <w:r w:rsidRPr="00BC20D0">
              <w:rPr>
                <w:rFonts w:ascii="Times New Roman" w:eastAsiaTheme="minorEastAsia" w:hAnsi="Times New Roman"/>
                <w:bCs/>
                <w:spacing w:val="10"/>
                <w:sz w:val="22"/>
              </w:rPr>
              <w:t>未偵測到</w:t>
            </w:r>
            <w:r w:rsidRPr="00BC20D0">
              <w:rPr>
                <w:rFonts w:ascii="Times New Roman" w:eastAsiaTheme="minorEastAsia" w:hAnsi="Times New Roman"/>
                <w:bCs/>
                <w:spacing w:val="10"/>
                <w:sz w:val="22"/>
              </w:rPr>
              <w:t>X</w:t>
            </w:r>
          </w:p>
        </w:tc>
      </w:tr>
      <w:tr w:rsidR="00BC20D0" w:rsidRPr="00BC20D0" w:rsidTr="00CF331F">
        <w:trPr>
          <w:jc w:val="center"/>
        </w:trPr>
        <w:tc>
          <w:tcPr>
            <w:tcW w:w="1555" w:type="dxa"/>
          </w:tcPr>
          <w:p w:rsidR="00BC20D0" w:rsidRPr="00BC20D0" w:rsidRDefault="00BC20D0" w:rsidP="00BC20D0">
            <w:pPr>
              <w:ind w:hanging="23"/>
              <w:jc w:val="right"/>
              <w:rPr>
                <w:rFonts w:ascii="Times New Roman" w:eastAsiaTheme="minorEastAsia" w:hAnsi="Times New Roman"/>
                <w:bCs/>
                <w:spacing w:val="10"/>
                <w:sz w:val="22"/>
              </w:rPr>
            </w:pPr>
            <w:r w:rsidRPr="00BC20D0">
              <w:rPr>
                <w:rFonts w:ascii="Times New Roman" w:eastAsiaTheme="minorEastAsia" w:hAnsi="Times New Roman"/>
                <w:bCs/>
                <w:spacing w:val="10"/>
                <w:sz w:val="22"/>
              </w:rPr>
              <w:t>偵測到</w:t>
            </w:r>
            <w:r w:rsidRPr="00BC20D0">
              <w:rPr>
                <w:rFonts w:ascii="Times New Roman" w:eastAsiaTheme="minorEastAsia" w:hAnsi="Times New Roman"/>
                <w:bCs/>
                <w:spacing w:val="10"/>
                <w:sz w:val="22"/>
              </w:rPr>
              <w:t>Y</w:t>
            </w:r>
          </w:p>
        </w:tc>
        <w:tc>
          <w:tcPr>
            <w:tcW w:w="1275" w:type="dxa"/>
          </w:tcPr>
          <w:p w:rsidR="00BC20D0" w:rsidRPr="00BC20D0" w:rsidRDefault="00BC20D0" w:rsidP="00BC20D0">
            <w:pPr>
              <w:jc w:val="center"/>
              <w:rPr>
                <w:rFonts w:ascii="Times New Roman" w:eastAsiaTheme="minorEastAsia" w:hAnsi="Times New Roman"/>
                <w:bCs/>
                <w:spacing w:val="10"/>
                <w:sz w:val="22"/>
              </w:rPr>
            </w:pPr>
            <w:r w:rsidRPr="00BC20D0">
              <w:rPr>
                <w:rFonts w:ascii="Times New Roman" w:eastAsiaTheme="minorEastAsia" w:hAnsi="Times New Roman"/>
                <w:bCs/>
                <w:spacing w:val="10"/>
                <w:sz w:val="22"/>
              </w:rPr>
              <w:t>17</w:t>
            </w:r>
          </w:p>
        </w:tc>
        <w:tc>
          <w:tcPr>
            <w:tcW w:w="1637" w:type="dxa"/>
          </w:tcPr>
          <w:p w:rsidR="00BC20D0" w:rsidRPr="00BC20D0" w:rsidRDefault="00BC20D0" w:rsidP="00BC20D0">
            <w:pPr>
              <w:jc w:val="center"/>
              <w:rPr>
                <w:rFonts w:ascii="Times New Roman" w:eastAsiaTheme="minorEastAsia" w:hAnsi="Times New Roman"/>
                <w:bCs/>
                <w:spacing w:val="10"/>
                <w:sz w:val="22"/>
              </w:rPr>
            </w:pPr>
            <w:r w:rsidRPr="00BC20D0">
              <w:rPr>
                <w:rFonts w:ascii="Times New Roman" w:eastAsiaTheme="minorEastAsia" w:hAnsi="Times New Roman"/>
                <w:bCs/>
                <w:spacing w:val="10"/>
                <w:sz w:val="22"/>
              </w:rPr>
              <w:t>15</w:t>
            </w:r>
          </w:p>
        </w:tc>
      </w:tr>
      <w:tr w:rsidR="00BC20D0" w:rsidRPr="00BC20D0" w:rsidTr="00CF331F">
        <w:trPr>
          <w:jc w:val="center"/>
        </w:trPr>
        <w:tc>
          <w:tcPr>
            <w:tcW w:w="1555" w:type="dxa"/>
          </w:tcPr>
          <w:p w:rsidR="00BC20D0" w:rsidRPr="00BC20D0" w:rsidRDefault="00BC20D0" w:rsidP="00BC20D0">
            <w:pPr>
              <w:ind w:hanging="23"/>
              <w:jc w:val="right"/>
              <w:rPr>
                <w:rFonts w:ascii="Times New Roman" w:eastAsiaTheme="minorEastAsia" w:hAnsi="Times New Roman"/>
                <w:bCs/>
                <w:spacing w:val="10"/>
                <w:sz w:val="22"/>
              </w:rPr>
            </w:pPr>
            <w:r w:rsidRPr="00BC20D0">
              <w:rPr>
                <w:rFonts w:ascii="Times New Roman" w:eastAsiaTheme="minorEastAsia" w:hAnsi="Times New Roman"/>
                <w:bCs/>
                <w:spacing w:val="10"/>
                <w:sz w:val="22"/>
              </w:rPr>
              <w:t>未偵測到</w:t>
            </w:r>
            <w:r w:rsidRPr="00BC20D0">
              <w:rPr>
                <w:rFonts w:ascii="Times New Roman" w:eastAsiaTheme="minorEastAsia" w:hAnsi="Times New Roman"/>
                <w:bCs/>
                <w:spacing w:val="10"/>
                <w:sz w:val="22"/>
              </w:rPr>
              <w:t>Y</w:t>
            </w:r>
          </w:p>
        </w:tc>
        <w:tc>
          <w:tcPr>
            <w:tcW w:w="1275" w:type="dxa"/>
          </w:tcPr>
          <w:p w:rsidR="00BC20D0" w:rsidRPr="00BC20D0" w:rsidRDefault="00BC20D0" w:rsidP="00BC20D0">
            <w:pPr>
              <w:jc w:val="center"/>
              <w:rPr>
                <w:rFonts w:ascii="Times New Roman" w:eastAsiaTheme="minorEastAsia" w:hAnsi="Times New Roman"/>
                <w:bCs/>
                <w:spacing w:val="10"/>
                <w:sz w:val="22"/>
              </w:rPr>
            </w:pPr>
            <w:r w:rsidRPr="00BC20D0">
              <w:rPr>
                <w:rFonts w:ascii="Times New Roman" w:eastAsiaTheme="minorEastAsia" w:hAnsi="Times New Roman"/>
                <w:bCs/>
                <w:spacing w:val="10"/>
                <w:sz w:val="22"/>
              </w:rPr>
              <w:t>96</w:t>
            </w:r>
          </w:p>
        </w:tc>
        <w:tc>
          <w:tcPr>
            <w:tcW w:w="1637" w:type="dxa"/>
          </w:tcPr>
          <w:p w:rsidR="00BC20D0" w:rsidRPr="00BC20D0" w:rsidRDefault="00BC20D0" w:rsidP="00BC20D0">
            <w:pPr>
              <w:jc w:val="center"/>
              <w:rPr>
                <w:rFonts w:ascii="Times New Roman" w:eastAsiaTheme="minorEastAsia" w:hAnsi="Times New Roman"/>
                <w:bCs/>
                <w:spacing w:val="10"/>
                <w:sz w:val="22"/>
              </w:rPr>
            </w:pPr>
            <w:r w:rsidRPr="00BC20D0">
              <w:rPr>
                <w:rFonts w:ascii="Times New Roman" w:eastAsiaTheme="minorEastAsia" w:hAnsi="Times New Roman"/>
                <w:bCs/>
                <w:spacing w:val="10"/>
                <w:sz w:val="22"/>
              </w:rPr>
              <w:t>16</w:t>
            </w:r>
          </w:p>
        </w:tc>
      </w:tr>
    </w:tbl>
    <w:p w:rsidR="00AB3072" w:rsidRPr="00E965F5" w:rsidRDefault="00AB3072" w:rsidP="00E965F5">
      <w:pPr>
        <w:pStyle w:val="TIT1"/>
        <w:spacing w:before="60"/>
        <w:ind w:left="357" w:hanging="357"/>
      </w:pPr>
      <w:r>
        <w:rPr>
          <w:rFonts w:hint="eastAsia"/>
        </w:rPr>
        <w:t>55</w:t>
      </w:r>
      <w:r w:rsidRPr="00742E24">
        <w:rPr>
          <w:rFonts w:hint="eastAsia"/>
        </w:rPr>
        <w:t>.</w:t>
      </w:r>
      <w:r w:rsidRPr="00742E24">
        <w:tab/>
      </w:r>
      <w:r w:rsidRPr="00E965F5">
        <w:rPr>
          <w:rFonts w:hint="eastAsia"/>
        </w:rPr>
        <w:t>依</w:t>
      </w:r>
      <w:r w:rsidRPr="00E965F5">
        <w:t>據表</w:t>
      </w:r>
      <w:r w:rsidRPr="00E965F5">
        <w:rPr>
          <w:rFonts w:hint="eastAsia"/>
        </w:rPr>
        <w:t>9</w:t>
      </w:r>
      <w:r w:rsidRPr="00E965F5">
        <w:t>，細菌</w:t>
      </w:r>
      <w:r w:rsidRPr="00E965F5">
        <w:t>X</w:t>
      </w:r>
      <w:r w:rsidRPr="00E965F5">
        <w:t>與</w:t>
      </w:r>
      <w:r w:rsidRPr="00E965F5">
        <w:t>Y</w:t>
      </w:r>
      <w:r w:rsidRPr="00E965F5">
        <w:t>之間的關係</w:t>
      </w:r>
      <w:r w:rsidRPr="00E965F5">
        <w:rPr>
          <w:rFonts w:hint="eastAsia"/>
        </w:rPr>
        <w:t>最</w:t>
      </w:r>
      <w:r w:rsidRPr="00E965F5">
        <w:t>可能是下列</w:t>
      </w:r>
      <w:r w:rsidRPr="00E965F5">
        <w:rPr>
          <w:rFonts w:hint="eastAsia"/>
        </w:rPr>
        <w:t>何者</w:t>
      </w:r>
      <w:r w:rsidRPr="00E965F5">
        <w:t>？</w:t>
      </w:r>
    </w:p>
    <w:p w:rsidR="00CB7D4B" w:rsidRDefault="00AB3072" w:rsidP="00E965F5">
      <w:pPr>
        <w:pStyle w:val="AB"/>
        <w:ind w:left="360"/>
        <w:rPr>
          <w:rFonts w:eastAsiaTheme="minorEastAsia"/>
        </w:rPr>
      </w:pPr>
      <w:r w:rsidRPr="00E965F5">
        <w:rPr>
          <w:rFonts w:eastAsiaTheme="minorEastAsia"/>
        </w:rPr>
        <w:t>(A)</w:t>
      </w:r>
      <w:r w:rsidRPr="00E965F5">
        <w:rPr>
          <w:rFonts w:eastAsiaTheme="minorEastAsia"/>
        </w:rPr>
        <w:t>細菌</w:t>
      </w:r>
      <w:r w:rsidRPr="00E965F5">
        <w:rPr>
          <w:rFonts w:eastAsiaTheme="minorEastAsia"/>
        </w:rPr>
        <w:t>X</w:t>
      </w:r>
      <w:r w:rsidRPr="00E965F5">
        <w:rPr>
          <w:rFonts w:eastAsiaTheme="minorEastAsia"/>
        </w:rPr>
        <w:t>能夠抑制細菌</w:t>
      </w:r>
      <w:r w:rsidRPr="00E965F5">
        <w:rPr>
          <w:rFonts w:eastAsiaTheme="minorEastAsia"/>
        </w:rPr>
        <w:t>Y</w:t>
      </w:r>
      <w:r w:rsidRPr="00E965F5">
        <w:rPr>
          <w:rFonts w:eastAsiaTheme="minorEastAsia"/>
        </w:rPr>
        <w:t>的生長</w:t>
      </w:r>
      <w:r w:rsidRPr="00E965F5">
        <w:rPr>
          <w:rFonts w:eastAsiaTheme="minorEastAsia"/>
        </w:rPr>
        <w:tab/>
      </w:r>
    </w:p>
    <w:p w:rsidR="00AB3072" w:rsidRPr="00E965F5" w:rsidRDefault="00AB3072" w:rsidP="00E965F5">
      <w:pPr>
        <w:pStyle w:val="AB"/>
        <w:ind w:left="360"/>
        <w:rPr>
          <w:rFonts w:eastAsiaTheme="minorEastAsia"/>
        </w:rPr>
      </w:pPr>
      <w:r w:rsidRPr="00E965F5">
        <w:rPr>
          <w:rFonts w:eastAsiaTheme="minorEastAsia"/>
        </w:rPr>
        <w:t>(B)</w:t>
      </w:r>
      <w:r w:rsidRPr="00E965F5">
        <w:rPr>
          <w:rFonts w:eastAsiaTheme="minorEastAsia"/>
        </w:rPr>
        <w:t>細菌</w:t>
      </w:r>
      <w:r w:rsidRPr="00E965F5">
        <w:rPr>
          <w:rFonts w:eastAsiaTheme="minorEastAsia"/>
        </w:rPr>
        <w:t>Y</w:t>
      </w:r>
      <w:r w:rsidRPr="00E965F5">
        <w:rPr>
          <w:rFonts w:eastAsiaTheme="minorEastAsia"/>
        </w:rPr>
        <w:t>能夠抑制細菌</w:t>
      </w:r>
      <w:r w:rsidRPr="00E965F5">
        <w:rPr>
          <w:rFonts w:eastAsiaTheme="minorEastAsia"/>
        </w:rPr>
        <w:t>X</w:t>
      </w:r>
      <w:r w:rsidRPr="00E965F5">
        <w:rPr>
          <w:rFonts w:eastAsiaTheme="minorEastAsia"/>
        </w:rPr>
        <w:t>的生長</w:t>
      </w:r>
    </w:p>
    <w:p w:rsidR="00CB7D4B" w:rsidRDefault="00AB3072" w:rsidP="00E965F5">
      <w:pPr>
        <w:pStyle w:val="AB"/>
        <w:ind w:left="360"/>
        <w:rPr>
          <w:rFonts w:eastAsiaTheme="minorEastAsia"/>
        </w:rPr>
      </w:pPr>
      <w:r w:rsidRPr="00E965F5">
        <w:rPr>
          <w:rFonts w:eastAsiaTheme="minorEastAsia"/>
        </w:rPr>
        <w:t>(C)</w:t>
      </w:r>
      <w:r w:rsidRPr="00E965F5">
        <w:rPr>
          <w:rFonts w:eastAsiaTheme="minorEastAsia"/>
        </w:rPr>
        <w:t>細菌</w:t>
      </w:r>
      <w:r w:rsidRPr="00E965F5">
        <w:rPr>
          <w:rFonts w:eastAsiaTheme="minorEastAsia"/>
        </w:rPr>
        <w:t>X</w:t>
      </w:r>
      <w:r w:rsidRPr="00E965F5">
        <w:rPr>
          <w:rFonts w:eastAsiaTheme="minorEastAsia"/>
        </w:rPr>
        <w:t>與</w:t>
      </w:r>
      <w:r w:rsidRPr="00E965F5">
        <w:rPr>
          <w:rFonts w:eastAsiaTheme="minorEastAsia"/>
        </w:rPr>
        <w:t>Y</w:t>
      </w:r>
      <w:r w:rsidRPr="00E965F5">
        <w:rPr>
          <w:rFonts w:eastAsiaTheme="minorEastAsia"/>
        </w:rPr>
        <w:t>皆會抑制彼此的生長</w:t>
      </w:r>
      <w:r w:rsidRPr="00E965F5">
        <w:rPr>
          <w:rFonts w:eastAsiaTheme="minorEastAsia"/>
        </w:rPr>
        <w:tab/>
      </w:r>
    </w:p>
    <w:p w:rsidR="00AB3072" w:rsidRPr="00E965F5" w:rsidRDefault="00AB3072" w:rsidP="00E965F5">
      <w:pPr>
        <w:pStyle w:val="AB"/>
        <w:ind w:left="360"/>
        <w:rPr>
          <w:rFonts w:eastAsiaTheme="minorEastAsia"/>
        </w:rPr>
      </w:pPr>
      <w:r w:rsidRPr="00E965F5">
        <w:rPr>
          <w:rFonts w:eastAsiaTheme="minorEastAsia"/>
        </w:rPr>
        <w:t>(D)</w:t>
      </w:r>
      <w:r w:rsidRPr="00E965F5">
        <w:rPr>
          <w:rFonts w:eastAsiaTheme="minorEastAsia"/>
        </w:rPr>
        <w:t>細菌</w:t>
      </w:r>
      <w:r w:rsidRPr="00E965F5">
        <w:rPr>
          <w:rFonts w:eastAsiaTheme="minorEastAsia"/>
        </w:rPr>
        <w:t>X</w:t>
      </w:r>
      <w:r w:rsidRPr="00E965F5">
        <w:rPr>
          <w:rFonts w:eastAsiaTheme="minorEastAsia"/>
        </w:rPr>
        <w:t>與</w:t>
      </w:r>
      <w:r w:rsidRPr="00E965F5">
        <w:rPr>
          <w:rFonts w:eastAsiaTheme="minorEastAsia"/>
        </w:rPr>
        <w:t>Y</w:t>
      </w:r>
      <w:r w:rsidRPr="00E965F5">
        <w:rPr>
          <w:rFonts w:eastAsiaTheme="minorEastAsia"/>
        </w:rPr>
        <w:t>不會抑制彼此的生長</w:t>
      </w:r>
    </w:p>
    <w:p w:rsidR="00AB3072" w:rsidRPr="00E965F5" w:rsidRDefault="00AB3072" w:rsidP="00E965F5">
      <w:pPr>
        <w:pStyle w:val="AB"/>
        <w:ind w:left="360"/>
        <w:rPr>
          <w:rFonts w:eastAsiaTheme="minorEastAsia"/>
        </w:rPr>
      </w:pPr>
      <w:r w:rsidRPr="00E965F5">
        <w:rPr>
          <w:rFonts w:eastAsiaTheme="minorEastAsia"/>
        </w:rPr>
        <w:t>(E)</w:t>
      </w:r>
      <w:r w:rsidRPr="00E965F5">
        <w:rPr>
          <w:rFonts w:eastAsiaTheme="minorEastAsia"/>
        </w:rPr>
        <w:t>細菌</w:t>
      </w:r>
      <w:r w:rsidRPr="00E965F5">
        <w:rPr>
          <w:rFonts w:eastAsiaTheme="minorEastAsia"/>
        </w:rPr>
        <w:t>X</w:t>
      </w:r>
      <w:r w:rsidRPr="00E965F5">
        <w:rPr>
          <w:rFonts w:eastAsiaTheme="minorEastAsia"/>
        </w:rPr>
        <w:t>會促進細菌</w:t>
      </w:r>
      <w:r w:rsidRPr="00E965F5">
        <w:rPr>
          <w:rFonts w:eastAsiaTheme="minorEastAsia"/>
        </w:rPr>
        <w:t>Y</w:t>
      </w:r>
      <w:r w:rsidRPr="00E965F5">
        <w:rPr>
          <w:rFonts w:eastAsiaTheme="minorEastAsia"/>
        </w:rPr>
        <w:t>的生長</w:t>
      </w:r>
    </w:p>
    <w:p w:rsidR="00013E0E" w:rsidRDefault="00013E0E">
      <w:pPr>
        <w:widowControl/>
        <w:adjustRightInd/>
        <w:spacing w:line="240" w:lineRule="auto"/>
        <w:textAlignment w:val="auto"/>
        <w:rPr>
          <w:spacing w:val="10"/>
          <w:kern w:val="2"/>
          <w:sz w:val="22"/>
        </w:rPr>
      </w:pPr>
      <w:r>
        <w:br w:type="page"/>
      </w:r>
    </w:p>
    <w:p w:rsidR="00AB3072" w:rsidRPr="00E965F5" w:rsidRDefault="00AB3072" w:rsidP="00E965F5">
      <w:pPr>
        <w:pStyle w:val="TIT1"/>
        <w:spacing w:before="60"/>
        <w:ind w:left="357" w:hanging="357"/>
      </w:pPr>
      <w:r w:rsidRPr="00E965F5">
        <w:rPr>
          <w:rFonts w:hint="eastAsia"/>
        </w:rPr>
        <w:lastRenderedPageBreak/>
        <w:t>5</w:t>
      </w:r>
      <w:r w:rsidRPr="00E965F5">
        <w:t>6</w:t>
      </w:r>
      <w:r w:rsidRPr="00E965F5">
        <w:rPr>
          <w:rFonts w:hint="eastAsia"/>
        </w:rPr>
        <w:t>.</w:t>
      </w:r>
      <w:r w:rsidRPr="00E965F5">
        <w:tab/>
      </w:r>
      <w:r w:rsidRPr="00E965F5">
        <w:t>下列哪一個試驗的設計</w:t>
      </w:r>
      <w:r w:rsidR="0014242A" w:rsidRPr="00E965F5">
        <w:rPr>
          <w:rFonts w:hint="eastAsia"/>
        </w:rPr>
        <w:t>（</w:t>
      </w:r>
      <w:r w:rsidRPr="00E965F5">
        <w:t>縱軸所施的劑量大小</w:t>
      </w:r>
      <w:r w:rsidR="0014242A" w:rsidRPr="00E965F5">
        <w:rPr>
          <w:rFonts w:hint="eastAsia"/>
        </w:rPr>
        <w:t>）</w:t>
      </w:r>
      <w:r w:rsidRPr="00E965F5">
        <w:t>最可以模擬</w:t>
      </w:r>
      <w:r w:rsidRPr="00E965F5">
        <w:rPr>
          <w:rFonts w:hint="eastAsia"/>
        </w:rPr>
        <w:t>「</w:t>
      </w:r>
      <w:r w:rsidRPr="00E965F5">
        <w:t>抗生素廣泛被使用的結果</w:t>
      </w:r>
      <w:r w:rsidRPr="00E965F5">
        <w:rPr>
          <w:rFonts w:hint="eastAsia"/>
        </w:rPr>
        <w:t>」</w:t>
      </w:r>
      <w:r w:rsidRPr="00E965F5">
        <w:t>，而得以測量</w:t>
      </w:r>
      <w:r w:rsidRPr="00E965F5">
        <w:rPr>
          <w:rFonts w:hint="eastAsia"/>
        </w:rPr>
        <w:t>細菌是否產生抗藥性或其</w:t>
      </w:r>
      <w:r w:rsidRPr="00E965F5">
        <w:t>抗藥性</w:t>
      </w:r>
      <w:r w:rsidRPr="00E965F5">
        <w:rPr>
          <w:rFonts w:hint="eastAsia"/>
        </w:rPr>
        <w:t>的程度</w:t>
      </w:r>
      <w:r w:rsidRPr="00E965F5">
        <w:t>？</w:t>
      </w:r>
    </w:p>
    <w:p w:rsidR="00AB3072" w:rsidRPr="00BC20D0" w:rsidRDefault="00AB3072" w:rsidP="00BC20D0">
      <w:pPr>
        <w:pStyle w:val="ABC1"/>
        <w:tabs>
          <w:tab w:val="clear" w:pos="3430"/>
          <w:tab w:val="clear" w:pos="6435"/>
          <w:tab w:val="left" w:pos="3360"/>
          <w:tab w:val="left" w:pos="6360"/>
        </w:tabs>
        <w:snapToGrid/>
        <w:rPr>
          <w:spacing w:val="10"/>
          <w:sz w:val="22"/>
        </w:rPr>
      </w:pPr>
      <w:r w:rsidRPr="00BC20D0">
        <w:rPr>
          <w:rFonts w:hint="eastAsia"/>
          <w:spacing w:val="10"/>
          <w:sz w:val="22"/>
        </w:rPr>
        <w:t>(A)</w:t>
      </w:r>
      <w:r w:rsidRPr="00BC20D0">
        <w:rPr>
          <w:spacing w:val="10"/>
          <w:sz w:val="22"/>
        </w:rPr>
        <w:tab/>
        <w:t>(B)</w:t>
      </w:r>
      <w:r w:rsidRPr="00BC20D0">
        <w:rPr>
          <w:spacing w:val="10"/>
          <w:sz w:val="22"/>
        </w:rPr>
        <w:tab/>
        <w:t>(C)</w:t>
      </w:r>
    </w:p>
    <w:p w:rsidR="00CB7D4B" w:rsidRDefault="00104BEB" w:rsidP="00BC20D0">
      <w:pPr>
        <w:pStyle w:val="ABC1"/>
        <w:tabs>
          <w:tab w:val="clear" w:pos="3430"/>
          <w:tab w:val="clear" w:pos="6435"/>
          <w:tab w:val="left" w:pos="3360"/>
          <w:tab w:val="left" w:pos="6360"/>
        </w:tabs>
        <w:snapToGrid/>
        <w:rPr>
          <w:spacing w:val="10"/>
          <w:sz w:val="22"/>
        </w:rPr>
      </w:pPr>
      <w:r>
        <w:rPr>
          <w:noProof/>
          <w:spacing w:val="10"/>
          <w:sz w:val="22"/>
        </w:rPr>
        <mc:AlternateContent>
          <mc:Choice Requires="wpg">
            <w:drawing>
              <wp:anchor distT="0" distB="0" distL="114300" distR="114300" simplePos="0" relativeHeight="251921920" behindDoc="0" locked="0" layoutInCell="1" allowOverlap="1">
                <wp:simplePos x="0" y="0"/>
                <wp:positionH relativeFrom="column">
                  <wp:posOffset>428452</wp:posOffset>
                </wp:positionH>
                <wp:positionV relativeFrom="paragraph">
                  <wp:posOffset>57785</wp:posOffset>
                </wp:positionV>
                <wp:extent cx="1655445" cy="1561465"/>
                <wp:effectExtent l="0" t="0" r="1905" b="635"/>
                <wp:wrapNone/>
                <wp:docPr id="770" name="群組 770"/>
                <wp:cNvGraphicFramePr/>
                <a:graphic xmlns:a="http://schemas.openxmlformats.org/drawingml/2006/main">
                  <a:graphicData uri="http://schemas.microsoft.com/office/word/2010/wordprocessingGroup">
                    <wpg:wgp>
                      <wpg:cNvGrpSpPr/>
                      <wpg:grpSpPr>
                        <a:xfrm>
                          <a:off x="0" y="0"/>
                          <a:ext cx="1655445" cy="1561465"/>
                          <a:chOff x="0" y="0"/>
                          <a:chExt cx="1655676" cy="1561984"/>
                        </a:xfrm>
                      </wpg:grpSpPr>
                      <pic:pic xmlns:pic="http://schemas.openxmlformats.org/drawingml/2006/picture">
                        <pic:nvPicPr>
                          <pic:cNvPr id="4" name="圖片 4"/>
                          <pic:cNvPicPr>
                            <a:picLocks noChangeAspect="1"/>
                          </pic:cNvPicPr>
                        </pic:nvPicPr>
                        <pic:blipFill>
                          <a:blip r:embed="rId321">
                            <a:grayscl/>
                            <a:extLst>
                              <a:ext uri="{28A0092B-C50C-407E-A947-70E740481C1C}">
                                <a14:useLocalDpi xmlns:a14="http://schemas.microsoft.com/office/drawing/2010/main" val="0"/>
                              </a:ext>
                            </a:extLst>
                          </a:blip>
                          <a:stretch>
                            <a:fillRect/>
                          </a:stretch>
                        </pic:blipFill>
                        <pic:spPr>
                          <a:xfrm>
                            <a:off x="216131" y="11084"/>
                            <a:ext cx="1439545" cy="1360170"/>
                          </a:xfrm>
                          <a:prstGeom prst="rect">
                            <a:avLst/>
                          </a:prstGeom>
                        </pic:spPr>
                      </pic:pic>
                      <wpg:grpSp>
                        <wpg:cNvPr id="766" name="群組 766"/>
                        <wpg:cNvGrpSpPr/>
                        <wpg:grpSpPr>
                          <a:xfrm>
                            <a:off x="0" y="0"/>
                            <a:ext cx="1515226" cy="1561984"/>
                            <a:chOff x="0" y="0"/>
                            <a:chExt cx="1515226" cy="1561984"/>
                          </a:xfrm>
                        </wpg:grpSpPr>
                        <wps:wsp>
                          <wps:cNvPr id="760" name="文字方塊 2"/>
                          <wps:cNvSpPr txBox="1">
                            <a:spLocks noChangeArrowheads="1"/>
                          </wps:cNvSpPr>
                          <wps:spPr bwMode="auto">
                            <a:xfrm>
                              <a:off x="321426" y="1324494"/>
                              <a:ext cx="1193800" cy="237490"/>
                            </a:xfrm>
                            <a:prstGeom prst="rect">
                              <a:avLst/>
                            </a:prstGeom>
                            <a:noFill/>
                            <a:ln w="9525">
                              <a:noFill/>
                              <a:miter lim="800000"/>
                              <a:headEnd/>
                              <a:tailEnd/>
                            </a:ln>
                          </wps:spPr>
                          <wps:txbx>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wps:txbx>
                          <wps:bodyPr rot="0" vert="horz" wrap="square" lIns="0" tIns="0" rIns="0" bIns="0" anchor="t" anchorCtr="0">
                            <a:spAutoFit/>
                          </wps:bodyPr>
                        </wps:wsp>
                        <wps:wsp>
                          <wps:cNvPr id="763" name="文字方塊 2"/>
                          <wps:cNvSpPr txBox="1">
                            <a:spLocks noChangeArrowheads="1"/>
                          </wps:cNvSpPr>
                          <wps:spPr bwMode="auto">
                            <a:xfrm>
                              <a:off x="0" y="0"/>
                              <a:ext cx="272415" cy="1473835"/>
                            </a:xfrm>
                            <a:prstGeom prst="rect">
                              <a:avLst/>
                            </a:prstGeom>
                            <a:noFill/>
                            <a:ln w="9525">
                              <a:noFill/>
                              <a:miter lim="800000"/>
                              <a:headEnd/>
                              <a:tailEnd/>
                            </a:ln>
                          </wps:spPr>
                          <wps:txbx>
                            <w:txbxContent>
                              <w:p w:rsidR="00C262C6" w:rsidRPr="002A70C0" w:rsidRDefault="00C262C6">
                                <w:pPr>
                                  <w:rPr>
                                    <w:spacing w:val="2"/>
                                    <w:sz w:val="20"/>
                                  </w:rPr>
                                </w:pPr>
                                <w:r w:rsidRPr="002A70C0">
                                  <w:rPr>
                                    <w:rFonts w:hint="eastAsia"/>
                                    <w:spacing w:val="2"/>
                                    <w:sz w:val="20"/>
                                  </w:rPr>
                                  <w:t>（大）抗生素劑量（小）</w:t>
                                </w:r>
                              </w:p>
                            </w:txbxContent>
                          </wps:txbx>
                          <wps:bodyPr rot="0" vert="eaVert" wrap="square" lIns="0" tIns="0" rIns="0" bIns="0" anchor="t" anchorCtr="0">
                            <a:noAutofit/>
                          </wps:bodyPr>
                        </wps:wsp>
                      </wpg:grpSp>
                    </wpg:wgp>
                  </a:graphicData>
                </a:graphic>
              </wp:anchor>
            </w:drawing>
          </mc:Choice>
          <mc:Fallback>
            <w:pict>
              <v:group id="群組 770" o:spid="_x0000_s1475" style="position:absolute;left:0;text-align:left;margin-left:33.75pt;margin-top:4.55pt;width:130.35pt;height:122.95pt;z-index:251921920" coordsize="16556,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">
                <v:shape id="圖片 4" o:spid="_x0000_s1476" type="#_x0000_t75" style="position:absolute;left:2161;top:110;width:14395;height:1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">
                  <v:imagedata r:id="rId322" o:title="" grayscale="t"/>
                </v:shape>
                <v:group id="群組 766" o:spid="_x0000_s1477" style="position:absolute;width:15152;height:15619" coordsize="1515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_x0000_s1478" type="#_x0000_t202" style="position:absolute;left:3214;top:13244;width:1193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" filled="f" stroked="f">
                    <v:textbox style="mso-fit-shape-to-text:t" inset="0,0,0,0">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v:textbox>
                  </v:shape>
                  <v:shape id="_x0000_s1479" type="#_x0000_t202" style="position:absolute;width:2724;height:1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" filled="f" stroked="f">
                    <v:textbox style="layout-flow:vertical-ideographic" inset="0,0,0,0">
                      <w:txbxContent>
                        <w:p w:rsidR="00C262C6" w:rsidRPr="002A70C0" w:rsidRDefault="00C262C6">
                          <w:pPr>
                            <w:rPr>
                              <w:spacing w:val="2"/>
                              <w:sz w:val="20"/>
                            </w:rPr>
                          </w:pPr>
                          <w:r w:rsidRPr="002A70C0">
                            <w:rPr>
                              <w:rFonts w:hint="eastAsia"/>
                              <w:spacing w:val="2"/>
                              <w:sz w:val="20"/>
                            </w:rPr>
                            <w:t>（大）抗生素劑量（小）</w:t>
                          </w:r>
                        </w:p>
                      </w:txbxContent>
                    </v:textbox>
                  </v:shape>
                </v:group>
              </v:group>
            </w:pict>
          </mc:Fallback>
        </mc:AlternateContent>
      </w:r>
      <w:r>
        <w:rPr>
          <w:noProof/>
          <w:spacing w:val="10"/>
          <w:sz w:val="22"/>
        </w:rPr>
        <mc:AlternateContent>
          <mc:Choice Requires="wpg">
            <w:drawing>
              <wp:anchor distT="0" distB="0" distL="114300" distR="114300" simplePos="0" relativeHeight="251929088" behindDoc="0" locked="0" layoutInCell="1" allowOverlap="1">
                <wp:simplePos x="0" y="0"/>
                <wp:positionH relativeFrom="column">
                  <wp:posOffset>4261485</wp:posOffset>
                </wp:positionH>
                <wp:positionV relativeFrom="paragraph">
                  <wp:posOffset>57785</wp:posOffset>
                </wp:positionV>
                <wp:extent cx="1649730" cy="1521232"/>
                <wp:effectExtent l="0" t="0" r="7620" b="3175"/>
                <wp:wrapNone/>
                <wp:docPr id="772" name="群組 772"/>
                <wp:cNvGraphicFramePr/>
                <a:graphic xmlns:a="http://schemas.openxmlformats.org/drawingml/2006/main">
                  <a:graphicData uri="http://schemas.microsoft.com/office/word/2010/wordprocessingGroup">
                    <wpg:wgp>
                      <wpg:cNvGrpSpPr/>
                      <wpg:grpSpPr>
                        <a:xfrm>
                          <a:off x="0" y="0"/>
                          <a:ext cx="1649730" cy="1521232"/>
                          <a:chOff x="0" y="0"/>
                          <a:chExt cx="1650134" cy="1555694"/>
                        </a:xfrm>
                      </wpg:grpSpPr>
                      <pic:pic xmlns:pic="http://schemas.openxmlformats.org/drawingml/2006/picture">
                        <pic:nvPicPr>
                          <pic:cNvPr id="6" name="圖片 6"/>
                          <pic:cNvPicPr>
                            <a:picLocks noChangeAspect="1"/>
                          </pic:cNvPicPr>
                        </pic:nvPicPr>
                        <pic:blipFill>
                          <a:blip r:embed="rId323">
                            <a:grayscl/>
                            <a:extLst>
                              <a:ext uri="{28A0092B-C50C-407E-A947-70E740481C1C}">
                                <a14:useLocalDpi xmlns:a14="http://schemas.microsoft.com/office/drawing/2010/main" val="0"/>
                              </a:ext>
                            </a:extLst>
                          </a:blip>
                          <a:stretch>
                            <a:fillRect/>
                          </a:stretch>
                        </pic:blipFill>
                        <pic:spPr>
                          <a:xfrm>
                            <a:off x="210589" y="11084"/>
                            <a:ext cx="1439545" cy="1346835"/>
                          </a:xfrm>
                          <a:prstGeom prst="rect">
                            <a:avLst/>
                          </a:prstGeom>
                        </pic:spPr>
                      </pic:pic>
                      <wpg:grpSp>
                        <wpg:cNvPr id="355" name="群組 355"/>
                        <wpg:cNvGrpSpPr/>
                        <wpg:grpSpPr>
                          <a:xfrm>
                            <a:off x="0" y="0"/>
                            <a:ext cx="1514091" cy="1555694"/>
                            <a:chOff x="0" y="38798"/>
                            <a:chExt cx="1514207" cy="1556559"/>
                          </a:xfrm>
                        </wpg:grpSpPr>
                        <wps:wsp>
                          <wps:cNvPr id="369" name="文字方塊 2"/>
                          <wps:cNvSpPr txBox="1">
                            <a:spLocks noChangeArrowheads="1"/>
                          </wps:cNvSpPr>
                          <wps:spPr bwMode="auto">
                            <a:xfrm>
                              <a:off x="321294" y="1351703"/>
                              <a:ext cx="1192913" cy="243654"/>
                            </a:xfrm>
                            <a:prstGeom prst="rect">
                              <a:avLst/>
                            </a:prstGeom>
                            <a:noFill/>
                            <a:ln w="9525">
                              <a:noFill/>
                              <a:miter lim="800000"/>
                              <a:headEnd/>
                              <a:tailEnd/>
                            </a:ln>
                          </wps:spPr>
                          <wps:txbx>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wps:txbx>
                          <wps:bodyPr rot="0" vert="horz" wrap="square" lIns="0" tIns="0" rIns="0" bIns="0" anchor="t" anchorCtr="0">
                            <a:spAutoFit/>
                          </wps:bodyPr>
                        </wps:wsp>
                        <wps:wsp>
                          <wps:cNvPr id="375" name="文字方塊 2"/>
                          <wps:cNvSpPr txBox="1">
                            <a:spLocks noChangeArrowheads="1"/>
                          </wps:cNvSpPr>
                          <wps:spPr bwMode="auto">
                            <a:xfrm>
                              <a:off x="0" y="38798"/>
                              <a:ext cx="272415" cy="1473835"/>
                            </a:xfrm>
                            <a:prstGeom prst="rect">
                              <a:avLst/>
                            </a:prstGeom>
                            <a:noFill/>
                            <a:ln w="9525">
                              <a:noFill/>
                              <a:miter lim="800000"/>
                              <a:headEnd/>
                              <a:tailEnd/>
                            </a:ln>
                          </wps:spPr>
                          <wps:txbx>
                            <w:txbxContent>
                              <w:p w:rsidR="00C262C6" w:rsidRPr="002A70C0" w:rsidRDefault="00C262C6">
                                <w:pPr>
                                  <w:rPr>
                                    <w:spacing w:val="2"/>
                                    <w:sz w:val="20"/>
                                  </w:rPr>
                                </w:pPr>
                                <w:r w:rsidRPr="002A70C0">
                                  <w:rPr>
                                    <w:rFonts w:hint="eastAsia"/>
                                    <w:spacing w:val="2"/>
                                    <w:sz w:val="20"/>
                                  </w:rPr>
                                  <w:t>（大）抗生素劑量（小）</w:t>
                                </w:r>
                              </w:p>
                            </w:txbxContent>
                          </wps:txbx>
                          <wps:bodyPr rot="0" vert="eaVert"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群組 772" o:spid="_x0000_s1480" style="position:absolute;left:0;text-align:left;margin-left:335.55pt;margin-top:4.55pt;width:129.9pt;height:119.8pt;z-index:251929088;mso-width-relative:margin;mso-height-relative:margin" coordsize="16501,1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">
                <v:shape id="圖片 6" o:spid="_x0000_s1481" type="#_x0000_t75" style="position:absolute;left:2105;top:110;width:14396;height:1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">
                  <v:imagedata r:id="rId324" o:title="" grayscale="t"/>
                </v:shape>
                <v:group id="群組 355" o:spid="_x0000_s1482" style="position:absolute;width:15140;height:15556" coordorigin=",387" coordsize="15142,1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_x0000_s1483" type="#_x0000_t202" style="position:absolute;left:3212;top:13517;width:1193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" filled="f" stroked="f">
                    <v:textbox style="mso-fit-shape-to-text:t" inset="0,0,0,0">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v:textbox>
                  </v:shape>
                  <v:shape id="_x0000_s1484" type="#_x0000_t202" style="position:absolute;top:387;width:2724;height:14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" filled="f" stroked="f">
                    <v:textbox style="layout-flow:vertical-ideographic" inset="0,0,0,0">
                      <w:txbxContent>
                        <w:p w:rsidR="00C262C6" w:rsidRPr="002A70C0" w:rsidRDefault="00C262C6">
                          <w:pPr>
                            <w:rPr>
                              <w:spacing w:val="2"/>
                              <w:sz w:val="20"/>
                            </w:rPr>
                          </w:pPr>
                          <w:r w:rsidRPr="002A70C0">
                            <w:rPr>
                              <w:rFonts w:hint="eastAsia"/>
                              <w:spacing w:val="2"/>
                              <w:sz w:val="20"/>
                            </w:rPr>
                            <w:t>（大）抗生素劑量（小）</w:t>
                          </w:r>
                        </w:p>
                      </w:txbxContent>
                    </v:textbox>
                  </v:shape>
                </v:group>
              </v:group>
            </w:pict>
          </mc:Fallback>
        </mc:AlternateContent>
      </w:r>
      <w:r>
        <w:rPr>
          <w:noProof/>
          <w:spacing w:val="10"/>
          <w:sz w:val="22"/>
        </w:rPr>
        <mc:AlternateContent>
          <mc:Choice Requires="wpg">
            <w:drawing>
              <wp:anchor distT="0" distB="0" distL="114300" distR="114300" simplePos="0" relativeHeight="251926016" behindDoc="0" locked="0" layoutInCell="1" allowOverlap="1">
                <wp:simplePos x="0" y="0"/>
                <wp:positionH relativeFrom="column">
                  <wp:posOffset>2339167</wp:posOffset>
                </wp:positionH>
                <wp:positionV relativeFrom="paragraph">
                  <wp:posOffset>57785</wp:posOffset>
                </wp:positionV>
                <wp:extent cx="1666240" cy="1550035"/>
                <wp:effectExtent l="0" t="0" r="0" b="12065"/>
                <wp:wrapNone/>
                <wp:docPr id="771" name="群組 771"/>
                <wp:cNvGraphicFramePr/>
                <a:graphic xmlns:a="http://schemas.openxmlformats.org/drawingml/2006/main">
                  <a:graphicData uri="http://schemas.microsoft.com/office/word/2010/wordprocessingGroup">
                    <wpg:wgp>
                      <wpg:cNvGrpSpPr/>
                      <wpg:grpSpPr>
                        <a:xfrm>
                          <a:off x="0" y="0"/>
                          <a:ext cx="1666240" cy="1550035"/>
                          <a:chOff x="0" y="0"/>
                          <a:chExt cx="1666760" cy="1550035"/>
                        </a:xfrm>
                      </wpg:grpSpPr>
                      <pic:pic xmlns:pic="http://schemas.openxmlformats.org/drawingml/2006/picture">
                        <pic:nvPicPr>
                          <pic:cNvPr id="5" name="圖片 5"/>
                          <pic:cNvPicPr>
                            <a:picLocks noChangeAspect="1"/>
                          </pic:cNvPicPr>
                        </pic:nvPicPr>
                        <pic:blipFill>
                          <a:blip r:embed="rId325">
                            <a:grayscl/>
                            <a:extLst>
                              <a:ext uri="{28A0092B-C50C-407E-A947-70E740481C1C}">
                                <a14:useLocalDpi xmlns:a14="http://schemas.microsoft.com/office/drawing/2010/main" val="0"/>
                              </a:ext>
                            </a:extLst>
                          </a:blip>
                          <a:stretch>
                            <a:fillRect/>
                          </a:stretch>
                        </pic:blipFill>
                        <pic:spPr>
                          <a:xfrm>
                            <a:off x="227215" y="5542"/>
                            <a:ext cx="1439545" cy="1358900"/>
                          </a:xfrm>
                          <a:prstGeom prst="rect">
                            <a:avLst/>
                          </a:prstGeom>
                        </pic:spPr>
                      </pic:pic>
                      <wpg:grpSp>
                        <wpg:cNvPr id="767" name="群組 767"/>
                        <wpg:cNvGrpSpPr/>
                        <wpg:grpSpPr>
                          <a:xfrm>
                            <a:off x="0" y="0"/>
                            <a:ext cx="1515110" cy="1550035"/>
                            <a:chOff x="0" y="38798"/>
                            <a:chExt cx="1515226" cy="1550896"/>
                          </a:xfrm>
                        </wpg:grpSpPr>
                        <wps:wsp>
                          <wps:cNvPr id="327" name="文字方塊 2"/>
                          <wps:cNvSpPr txBox="1">
                            <a:spLocks noChangeArrowheads="1"/>
                          </wps:cNvSpPr>
                          <wps:spPr bwMode="auto">
                            <a:xfrm>
                              <a:off x="321426" y="1352204"/>
                              <a:ext cx="1193800" cy="237490"/>
                            </a:xfrm>
                            <a:prstGeom prst="rect">
                              <a:avLst/>
                            </a:prstGeom>
                            <a:noFill/>
                            <a:ln w="9525">
                              <a:noFill/>
                              <a:miter lim="800000"/>
                              <a:headEnd/>
                              <a:tailEnd/>
                            </a:ln>
                          </wps:spPr>
                          <wps:txbx>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wps:txbx>
                          <wps:bodyPr rot="0" vert="horz" wrap="square" lIns="0" tIns="0" rIns="0" bIns="0" anchor="t" anchorCtr="0">
                            <a:spAutoFit/>
                          </wps:bodyPr>
                        </wps:wsp>
                        <wps:wsp>
                          <wps:cNvPr id="341" name="文字方塊 2"/>
                          <wps:cNvSpPr txBox="1">
                            <a:spLocks noChangeArrowheads="1"/>
                          </wps:cNvSpPr>
                          <wps:spPr bwMode="auto">
                            <a:xfrm>
                              <a:off x="0" y="38798"/>
                              <a:ext cx="272415" cy="1473835"/>
                            </a:xfrm>
                            <a:prstGeom prst="rect">
                              <a:avLst/>
                            </a:prstGeom>
                            <a:noFill/>
                            <a:ln w="9525">
                              <a:noFill/>
                              <a:miter lim="800000"/>
                              <a:headEnd/>
                              <a:tailEnd/>
                            </a:ln>
                          </wps:spPr>
                          <wps:txbx>
                            <w:txbxContent>
                              <w:p w:rsidR="00C262C6" w:rsidRPr="002A70C0" w:rsidRDefault="00C262C6">
                                <w:pPr>
                                  <w:rPr>
                                    <w:spacing w:val="2"/>
                                    <w:sz w:val="20"/>
                                  </w:rPr>
                                </w:pPr>
                                <w:r w:rsidRPr="002A70C0">
                                  <w:rPr>
                                    <w:rFonts w:hint="eastAsia"/>
                                    <w:spacing w:val="2"/>
                                    <w:sz w:val="20"/>
                                  </w:rPr>
                                  <w:t>（大）抗生素劑量（小）</w:t>
                                </w:r>
                              </w:p>
                            </w:txbxContent>
                          </wps:txbx>
                          <wps:bodyPr rot="0" vert="eaVert" wrap="square" lIns="0" tIns="0" rIns="0" bIns="0" anchor="t" anchorCtr="0">
                            <a:noAutofit/>
                          </wps:bodyPr>
                        </wps:wsp>
                      </wpg:grpSp>
                    </wpg:wgp>
                  </a:graphicData>
                </a:graphic>
              </wp:anchor>
            </w:drawing>
          </mc:Choice>
          <mc:Fallback>
            <w:pict>
              <v:group id="群組 771" o:spid="_x0000_s1485" style="position:absolute;left:0;text-align:left;margin-left:184.2pt;margin-top:4.55pt;width:131.2pt;height:122.05pt;z-index:251926016" coordsize="16667,15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">
                <v:shape id="圖片 5" o:spid="_x0000_s1486" type="#_x0000_t75" style="position:absolute;left:2272;top:55;width:14395;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">
                  <v:imagedata r:id="rId326" o:title="" grayscale="t"/>
                </v:shape>
                <v:group id="群組 767" o:spid="_x0000_s1487" style="position:absolute;width:15151;height:15500" coordorigin=",387" coordsize="15152,1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_x0000_s1488" type="#_x0000_t202" style="position:absolute;left:3214;top:13522;width:1193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" filled="f" stroked="f">
                    <v:textbox style="mso-fit-shape-to-text:t" inset="0,0,0,0">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v:textbox>
                  </v:shape>
                  <v:shape id="_x0000_s1489" type="#_x0000_t202" style="position:absolute;top:387;width:2724;height:14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" filled="f" stroked="f">
                    <v:textbox style="layout-flow:vertical-ideographic" inset="0,0,0,0">
                      <w:txbxContent>
                        <w:p w:rsidR="00C262C6" w:rsidRPr="002A70C0" w:rsidRDefault="00C262C6">
                          <w:pPr>
                            <w:rPr>
                              <w:spacing w:val="2"/>
                              <w:sz w:val="20"/>
                            </w:rPr>
                          </w:pPr>
                          <w:r w:rsidRPr="002A70C0">
                            <w:rPr>
                              <w:rFonts w:hint="eastAsia"/>
                              <w:spacing w:val="2"/>
                              <w:sz w:val="20"/>
                            </w:rPr>
                            <w:t>（大）抗生素劑量（小）</w:t>
                          </w:r>
                        </w:p>
                      </w:txbxContent>
                    </v:textbox>
                  </v:shape>
                </v:group>
              </v:group>
            </w:pict>
          </mc:Fallback>
        </mc:AlternateContent>
      </w:r>
    </w:p>
    <w:p w:rsidR="00CB7D4B" w:rsidRDefault="00CB7D4B" w:rsidP="00BC20D0">
      <w:pPr>
        <w:pStyle w:val="ABC1"/>
        <w:tabs>
          <w:tab w:val="clear" w:pos="3430"/>
          <w:tab w:val="clear" w:pos="6435"/>
          <w:tab w:val="left" w:pos="3360"/>
          <w:tab w:val="left" w:pos="6360"/>
        </w:tabs>
        <w:snapToGrid/>
        <w:rPr>
          <w:spacing w:val="10"/>
          <w:sz w:val="22"/>
        </w:rPr>
      </w:pPr>
    </w:p>
    <w:p w:rsidR="00CB7D4B" w:rsidRDefault="00CB7D4B" w:rsidP="00BC20D0">
      <w:pPr>
        <w:pStyle w:val="ABC1"/>
        <w:tabs>
          <w:tab w:val="clear" w:pos="3430"/>
          <w:tab w:val="clear" w:pos="6435"/>
          <w:tab w:val="left" w:pos="3360"/>
          <w:tab w:val="left" w:pos="6360"/>
        </w:tabs>
        <w:snapToGrid/>
        <w:rPr>
          <w:spacing w:val="10"/>
          <w:sz w:val="22"/>
        </w:rPr>
      </w:pPr>
    </w:p>
    <w:p w:rsidR="00CB7D4B" w:rsidRDefault="00CB7D4B" w:rsidP="00BC20D0">
      <w:pPr>
        <w:pStyle w:val="ABC1"/>
        <w:tabs>
          <w:tab w:val="clear" w:pos="3430"/>
          <w:tab w:val="clear" w:pos="6435"/>
          <w:tab w:val="left" w:pos="3360"/>
          <w:tab w:val="left" w:pos="6360"/>
        </w:tabs>
        <w:snapToGrid/>
        <w:rPr>
          <w:spacing w:val="10"/>
          <w:sz w:val="22"/>
        </w:rPr>
      </w:pPr>
    </w:p>
    <w:p w:rsidR="00CB7D4B" w:rsidRDefault="00CB7D4B" w:rsidP="00BC20D0">
      <w:pPr>
        <w:pStyle w:val="ABC1"/>
        <w:tabs>
          <w:tab w:val="clear" w:pos="3430"/>
          <w:tab w:val="clear" w:pos="6435"/>
          <w:tab w:val="left" w:pos="3360"/>
          <w:tab w:val="left" w:pos="6360"/>
        </w:tabs>
        <w:snapToGrid/>
        <w:rPr>
          <w:spacing w:val="10"/>
          <w:sz w:val="22"/>
        </w:rPr>
      </w:pPr>
    </w:p>
    <w:p w:rsidR="00CB7D4B" w:rsidRDefault="00CB7D4B" w:rsidP="00BC20D0">
      <w:pPr>
        <w:pStyle w:val="ABC1"/>
        <w:tabs>
          <w:tab w:val="clear" w:pos="3430"/>
          <w:tab w:val="clear" w:pos="6435"/>
          <w:tab w:val="left" w:pos="3360"/>
          <w:tab w:val="left" w:pos="6360"/>
        </w:tabs>
        <w:snapToGrid/>
        <w:rPr>
          <w:spacing w:val="10"/>
          <w:sz w:val="22"/>
        </w:rPr>
      </w:pPr>
    </w:p>
    <w:p w:rsidR="00CB7D4B" w:rsidRDefault="00CB7D4B" w:rsidP="00BC20D0">
      <w:pPr>
        <w:pStyle w:val="ABC1"/>
        <w:tabs>
          <w:tab w:val="clear" w:pos="3430"/>
          <w:tab w:val="clear" w:pos="6435"/>
          <w:tab w:val="left" w:pos="3360"/>
          <w:tab w:val="left" w:pos="6360"/>
        </w:tabs>
        <w:snapToGrid/>
        <w:rPr>
          <w:spacing w:val="10"/>
          <w:sz w:val="22"/>
        </w:rPr>
      </w:pPr>
    </w:p>
    <w:p w:rsidR="00890F82" w:rsidRDefault="00890F82" w:rsidP="00BC20D0">
      <w:pPr>
        <w:pStyle w:val="ABC1"/>
        <w:tabs>
          <w:tab w:val="clear" w:pos="3430"/>
          <w:tab w:val="clear" w:pos="6435"/>
          <w:tab w:val="left" w:pos="3360"/>
          <w:tab w:val="left" w:pos="6360"/>
        </w:tabs>
        <w:snapToGrid/>
        <w:rPr>
          <w:spacing w:val="10"/>
          <w:sz w:val="22"/>
        </w:rPr>
      </w:pPr>
    </w:p>
    <w:p w:rsidR="00AB3072" w:rsidRPr="00BC20D0" w:rsidRDefault="00104BEB" w:rsidP="00BC20D0">
      <w:pPr>
        <w:pStyle w:val="ABC1"/>
        <w:tabs>
          <w:tab w:val="clear" w:pos="3430"/>
          <w:tab w:val="clear" w:pos="6435"/>
          <w:tab w:val="left" w:pos="3360"/>
          <w:tab w:val="left" w:pos="6360"/>
        </w:tabs>
        <w:snapToGrid/>
        <w:rPr>
          <w:spacing w:val="10"/>
          <w:sz w:val="22"/>
        </w:rPr>
      </w:pPr>
      <w:r>
        <w:rPr>
          <w:noProof/>
          <w:spacing w:val="10"/>
          <w:sz w:val="22"/>
        </w:rPr>
        <mc:AlternateContent>
          <mc:Choice Requires="wpg">
            <w:drawing>
              <wp:anchor distT="0" distB="0" distL="114300" distR="114300" simplePos="0" relativeHeight="251935232" behindDoc="0" locked="0" layoutInCell="1" allowOverlap="1">
                <wp:simplePos x="0" y="0"/>
                <wp:positionH relativeFrom="column">
                  <wp:posOffset>2332817</wp:posOffset>
                </wp:positionH>
                <wp:positionV relativeFrom="paragraph">
                  <wp:posOffset>224790</wp:posOffset>
                </wp:positionV>
                <wp:extent cx="1671955" cy="1561465"/>
                <wp:effectExtent l="0" t="0" r="4445" b="635"/>
                <wp:wrapNone/>
                <wp:docPr id="769" name="群組 769"/>
                <wp:cNvGraphicFramePr/>
                <a:graphic xmlns:a="http://schemas.openxmlformats.org/drawingml/2006/main">
                  <a:graphicData uri="http://schemas.microsoft.com/office/word/2010/wordprocessingGroup">
                    <wpg:wgp>
                      <wpg:cNvGrpSpPr/>
                      <wpg:grpSpPr>
                        <a:xfrm>
                          <a:off x="0" y="0"/>
                          <a:ext cx="1671955" cy="1561465"/>
                          <a:chOff x="0" y="0"/>
                          <a:chExt cx="1672301" cy="1561984"/>
                        </a:xfrm>
                      </wpg:grpSpPr>
                      <pic:pic xmlns:pic="http://schemas.openxmlformats.org/drawingml/2006/picture">
                        <pic:nvPicPr>
                          <pic:cNvPr id="10" name="圖片 10"/>
                          <pic:cNvPicPr>
                            <a:picLocks noChangeAspect="1"/>
                          </pic:cNvPicPr>
                        </pic:nvPicPr>
                        <pic:blipFill>
                          <a:blip r:embed="rId327">
                            <a:grayscl/>
                            <a:extLst>
                              <a:ext uri="{28A0092B-C50C-407E-A947-70E740481C1C}">
                                <a14:useLocalDpi xmlns:a14="http://schemas.microsoft.com/office/drawing/2010/main" val="0"/>
                              </a:ext>
                            </a:extLst>
                          </a:blip>
                          <a:stretch>
                            <a:fillRect/>
                          </a:stretch>
                        </pic:blipFill>
                        <pic:spPr>
                          <a:xfrm>
                            <a:off x="232756" y="0"/>
                            <a:ext cx="1439545" cy="1363980"/>
                          </a:xfrm>
                          <a:prstGeom prst="rect">
                            <a:avLst/>
                          </a:prstGeom>
                        </pic:spPr>
                      </pic:pic>
                      <wpg:grpSp>
                        <wpg:cNvPr id="381" name="群組 381"/>
                        <wpg:cNvGrpSpPr/>
                        <wpg:grpSpPr>
                          <a:xfrm>
                            <a:off x="0" y="0"/>
                            <a:ext cx="1515226" cy="1561984"/>
                            <a:chOff x="0" y="0"/>
                            <a:chExt cx="1515226" cy="1561984"/>
                          </a:xfrm>
                        </wpg:grpSpPr>
                        <wps:wsp>
                          <wps:cNvPr id="382" name="文字方塊 2"/>
                          <wps:cNvSpPr txBox="1">
                            <a:spLocks noChangeArrowheads="1"/>
                          </wps:cNvSpPr>
                          <wps:spPr bwMode="auto">
                            <a:xfrm>
                              <a:off x="321426" y="1324494"/>
                              <a:ext cx="1193800" cy="237490"/>
                            </a:xfrm>
                            <a:prstGeom prst="rect">
                              <a:avLst/>
                            </a:prstGeom>
                            <a:noFill/>
                            <a:ln w="9525">
                              <a:noFill/>
                              <a:miter lim="800000"/>
                              <a:headEnd/>
                              <a:tailEnd/>
                            </a:ln>
                          </wps:spPr>
                          <wps:txbx>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wps:txbx>
                          <wps:bodyPr rot="0" vert="horz" wrap="square" lIns="0" tIns="0" rIns="0" bIns="0" anchor="t" anchorCtr="0">
                            <a:spAutoFit/>
                          </wps:bodyPr>
                        </wps:wsp>
                        <wps:wsp>
                          <wps:cNvPr id="383" name="文字方塊 2"/>
                          <wps:cNvSpPr txBox="1">
                            <a:spLocks noChangeArrowheads="1"/>
                          </wps:cNvSpPr>
                          <wps:spPr bwMode="auto">
                            <a:xfrm>
                              <a:off x="0" y="0"/>
                              <a:ext cx="272415" cy="1473835"/>
                            </a:xfrm>
                            <a:prstGeom prst="rect">
                              <a:avLst/>
                            </a:prstGeom>
                            <a:noFill/>
                            <a:ln w="9525">
                              <a:noFill/>
                              <a:miter lim="800000"/>
                              <a:headEnd/>
                              <a:tailEnd/>
                            </a:ln>
                          </wps:spPr>
                          <wps:txbx>
                            <w:txbxContent>
                              <w:p w:rsidR="00C262C6" w:rsidRPr="002A70C0" w:rsidRDefault="00C262C6">
                                <w:pPr>
                                  <w:rPr>
                                    <w:spacing w:val="2"/>
                                    <w:sz w:val="20"/>
                                  </w:rPr>
                                </w:pPr>
                                <w:r w:rsidRPr="002A70C0">
                                  <w:rPr>
                                    <w:rFonts w:hint="eastAsia"/>
                                    <w:spacing w:val="2"/>
                                    <w:sz w:val="20"/>
                                  </w:rPr>
                                  <w:t>（大）抗生素劑量（小）</w:t>
                                </w:r>
                              </w:p>
                            </w:txbxContent>
                          </wps:txbx>
                          <wps:bodyPr rot="0" vert="eaVert" wrap="square" lIns="0" tIns="0" rIns="0" bIns="0" anchor="t" anchorCtr="0">
                            <a:noAutofit/>
                          </wps:bodyPr>
                        </wps:wsp>
                      </wpg:grpSp>
                    </wpg:wgp>
                  </a:graphicData>
                </a:graphic>
              </wp:anchor>
            </w:drawing>
          </mc:Choice>
          <mc:Fallback>
            <w:pict>
              <v:group id="群組 769" o:spid="_x0000_s1490" style="position:absolute;left:0;text-align:left;margin-left:183.7pt;margin-top:17.7pt;width:131.65pt;height:122.95pt;z-index:251935232" coordsize="16723,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">
                <v:shape id="圖片 10" o:spid="_x0000_s1491" type="#_x0000_t75" style="position:absolute;left:2327;width:14396;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">
                  <v:imagedata r:id="rId328" o:title="" grayscale="t"/>
                </v:shape>
                <v:group id="群組 381" o:spid="_x0000_s1492" style="position:absolute;width:15152;height:15619" coordsize="1515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_x0000_s1493" type="#_x0000_t202" style="position:absolute;left:3214;top:13244;width:1193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" filled="f" stroked="f">
                    <v:textbox style="mso-fit-shape-to-text:t" inset="0,0,0,0">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v:textbox>
                  </v:shape>
                  <v:shape id="_x0000_s1494" type="#_x0000_t202" style="position:absolute;width:2724;height:1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" filled="f" stroked="f">
                    <v:textbox style="layout-flow:vertical-ideographic" inset="0,0,0,0">
                      <w:txbxContent>
                        <w:p w:rsidR="00C262C6" w:rsidRPr="002A70C0" w:rsidRDefault="00C262C6">
                          <w:pPr>
                            <w:rPr>
                              <w:spacing w:val="2"/>
                              <w:sz w:val="20"/>
                            </w:rPr>
                          </w:pPr>
                          <w:r w:rsidRPr="002A70C0">
                            <w:rPr>
                              <w:rFonts w:hint="eastAsia"/>
                              <w:spacing w:val="2"/>
                              <w:sz w:val="20"/>
                            </w:rPr>
                            <w:t>（大）抗生素劑量（小）</w:t>
                          </w:r>
                        </w:p>
                      </w:txbxContent>
                    </v:textbox>
                  </v:shape>
                </v:group>
              </v:group>
            </w:pict>
          </mc:Fallback>
        </mc:AlternateContent>
      </w:r>
      <w:r>
        <w:rPr>
          <w:noProof/>
          <w:spacing w:val="10"/>
          <w:sz w:val="22"/>
        </w:rPr>
        <mc:AlternateContent>
          <mc:Choice Requires="wpg">
            <w:drawing>
              <wp:anchor distT="0" distB="0" distL="114300" distR="114300" simplePos="0" relativeHeight="251932160" behindDoc="0" locked="0" layoutInCell="1" allowOverlap="1">
                <wp:simplePos x="0" y="0"/>
                <wp:positionH relativeFrom="column">
                  <wp:posOffset>430357</wp:posOffset>
                </wp:positionH>
                <wp:positionV relativeFrom="paragraph">
                  <wp:posOffset>213360</wp:posOffset>
                </wp:positionV>
                <wp:extent cx="1649730" cy="1561465"/>
                <wp:effectExtent l="0" t="0" r="7620" b="635"/>
                <wp:wrapNone/>
                <wp:docPr id="768" name="群組 768"/>
                <wp:cNvGraphicFramePr/>
                <a:graphic xmlns:a="http://schemas.openxmlformats.org/drawingml/2006/main">
                  <a:graphicData uri="http://schemas.microsoft.com/office/word/2010/wordprocessingGroup">
                    <wpg:wgp>
                      <wpg:cNvGrpSpPr/>
                      <wpg:grpSpPr>
                        <a:xfrm>
                          <a:off x="0" y="0"/>
                          <a:ext cx="1649730" cy="1561465"/>
                          <a:chOff x="0" y="0"/>
                          <a:chExt cx="1650134" cy="1561984"/>
                        </a:xfrm>
                      </wpg:grpSpPr>
                      <pic:pic xmlns:pic="http://schemas.openxmlformats.org/drawingml/2006/picture">
                        <pic:nvPicPr>
                          <pic:cNvPr id="9" name="圖片 9"/>
                          <pic:cNvPicPr>
                            <a:picLocks noChangeAspect="1"/>
                          </pic:cNvPicPr>
                        </pic:nvPicPr>
                        <pic:blipFill>
                          <a:blip r:embed="rId329">
                            <a:grayscl/>
                            <a:extLst>
                              <a:ext uri="{28A0092B-C50C-407E-A947-70E740481C1C}">
                                <a14:useLocalDpi xmlns:a14="http://schemas.microsoft.com/office/drawing/2010/main" val="0"/>
                              </a:ext>
                            </a:extLst>
                          </a:blip>
                          <a:stretch>
                            <a:fillRect/>
                          </a:stretch>
                        </pic:blipFill>
                        <pic:spPr>
                          <a:xfrm>
                            <a:off x="210589" y="11083"/>
                            <a:ext cx="1439545" cy="1376045"/>
                          </a:xfrm>
                          <a:prstGeom prst="rect">
                            <a:avLst/>
                          </a:prstGeom>
                        </pic:spPr>
                      </pic:pic>
                      <wpg:grpSp>
                        <wpg:cNvPr id="377" name="群組 377"/>
                        <wpg:cNvGrpSpPr/>
                        <wpg:grpSpPr>
                          <a:xfrm>
                            <a:off x="0" y="0"/>
                            <a:ext cx="1515226" cy="1561984"/>
                            <a:chOff x="0" y="0"/>
                            <a:chExt cx="1515226" cy="1561984"/>
                          </a:xfrm>
                        </wpg:grpSpPr>
                        <wps:wsp>
                          <wps:cNvPr id="379" name="文字方塊 2"/>
                          <wps:cNvSpPr txBox="1">
                            <a:spLocks noChangeArrowheads="1"/>
                          </wps:cNvSpPr>
                          <wps:spPr bwMode="auto">
                            <a:xfrm>
                              <a:off x="321426" y="1324494"/>
                              <a:ext cx="1193800" cy="237490"/>
                            </a:xfrm>
                            <a:prstGeom prst="rect">
                              <a:avLst/>
                            </a:prstGeom>
                            <a:noFill/>
                            <a:ln w="9525">
                              <a:noFill/>
                              <a:miter lim="800000"/>
                              <a:headEnd/>
                              <a:tailEnd/>
                            </a:ln>
                          </wps:spPr>
                          <wps:txbx>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wps:txbx>
                          <wps:bodyPr rot="0" vert="horz" wrap="square" lIns="0" tIns="0" rIns="0" bIns="0" anchor="t" anchorCtr="0">
                            <a:spAutoFit/>
                          </wps:bodyPr>
                        </wps:wsp>
                        <wps:wsp>
                          <wps:cNvPr id="380" name="文字方塊 2"/>
                          <wps:cNvSpPr txBox="1">
                            <a:spLocks noChangeArrowheads="1"/>
                          </wps:cNvSpPr>
                          <wps:spPr bwMode="auto">
                            <a:xfrm>
                              <a:off x="0" y="0"/>
                              <a:ext cx="272415" cy="1473835"/>
                            </a:xfrm>
                            <a:prstGeom prst="rect">
                              <a:avLst/>
                            </a:prstGeom>
                            <a:noFill/>
                            <a:ln w="9525">
                              <a:noFill/>
                              <a:miter lim="800000"/>
                              <a:headEnd/>
                              <a:tailEnd/>
                            </a:ln>
                          </wps:spPr>
                          <wps:txbx>
                            <w:txbxContent>
                              <w:p w:rsidR="00C262C6" w:rsidRPr="002A70C0" w:rsidRDefault="00C262C6">
                                <w:pPr>
                                  <w:rPr>
                                    <w:spacing w:val="2"/>
                                    <w:sz w:val="20"/>
                                  </w:rPr>
                                </w:pPr>
                                <w:r w:rsidRPr="002A70C0">
                                  <w:rPr>
                                    <w:rFonts w:hint="eastAsia"/>
                                    <w:spacing w:val="2"/>
                                    <w:sz w:val="20"/>
                                  </w:rPr>
                                  <w:t>（大）抗生素劑量（小）</w:t>
                                </w:r>
                              </w:p>
                            </w:txbxContent>
                          </wps:txbx>
                          <wps:bodyPr rot="0" vert="eaVert" wrap="square" lIns="0" tIns="0" rIns="0" bIns="0" anchor="t" anchorCtr="0">
                            <a:noAutofit/>
                          </wps:bodyPr>
                        </wps:wsp>
                      </wpg:grpSp>
                    </wpg:wgp>
                  </a:graphicData>
                </a:graphic>
              </wp:anchor>
            </w:drawing>
          </mc:Choice>
          <mc:Fallback>
            <w:pict>
              <v:group id="群組 768" o:spid="_x0000_s1495" style="position:absolute;left:0;text-align:left;margin-left:33.9pt;margin-top:16.8pt;width:129.9pt;height:122.95pt;z-index:251932160" coordsize="16501,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">
                <v:shape id="圖片 9" o:spid="_x0000_s1496" type="#_x0000_t75" style="position:absolute;left:2105;top:110;width:14396;height:13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">
                  <v:imagedata r:id="rId330" o:title="" grayscale="t"/>
                </v:shape>
                <v:group id="群組 377" o:spid="_x0000_s1497" style="position:absolute;width:15152;height:15619" coordsize="15152,1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_x0000_s1498" type="#_x0000_t202" style="position:absolute;left:3214;top:13244;width:1193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" filled="f" stroked="f">
                    <v:textbox style="mso-fit-shape-to-text:t" inset="0,0,0,0">
                      <w:txbxContent>
                        <w:p w:rsidR="00C262C6" w:rsidRPr="002A70C0" w:rsidRDefault="00C262C6">
                          <w:pPr>
                            <w:rPr>
                              <w:sz w:val="20"/>
                            </w:rPr>
                          </w:pPr>
                          <w:r w:rsidRPr="002A70C0">
                            <w:rPr>
                              <w:rFonts w:hint="eastAsia"/>
                              <w:sz w:val="20"/>
                            </w:rPr>
                            <w:t>（先）</w:t>
                          </w:r>
                          <w:r w:rsidRPr="002A70C0">
                            <w:rPr>
                              <w:rFonts w:hint="eastAsia"/>
                              <w:sz w:val="20"/>
                            </w:rPr>
                            <w:t xml:space="preserve"> </w:t>
                          </w:r>
                          <w:r w:rsidRPr="002A70C0">
                            <w:rPr>
                              <w:rFonts w:hint="eastAsia"/>
                              <w:sz w:val="20"/>
                            </w:rPr>
                            <w:t>時間</w:t>
                          </w:r>
                          <w:r w:rsidRPr="002A70C0">
                            <w:rPr>
                              <w:sz w:val="20"/>
                            </w:rPr>
                            <w:t xml:space="preserve"> </w:t>
                          </w:r>
                          <w:r w:rsidRPr="002A70C0">
                            <w:rPr>
                              <w:rFonts w:hint="eastAsia"/>
                              <w:sz w:val="20"/>
                            </w:rPr>
                            <w:t>（後）</w:t>
                          </w:r>
                        </w:p>
                      </w:txbxContent>
                    </v:textbox>
                  </v:shape>
                  <v:shape id="_x0000_s1499" type="#_x0000_t202" style="position:absolute;width:2724;height:1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" filled="f" stroked="f">
                    <v:textbox style="layout-flow:vertical-ideographic" inset="0,0,0,0">
                      <w:txbxContent>
                        <w:p w:rsidR="00C262C6" w:rsidRPr="002A70C0" w:rsidRDefault="00C262C6">
                          <w:pPr>
                            <w:rPr>
                              <w:spacing w:val="2"/>
                              <w:sz w:val="20"/>
                            </w:rPr>
                          </w:pPr>
                          <w:r w:rsidRPr="002A70C0">
                            <w:rPr>
                              <w:rFonts w:hint="eastAsia"/>
                              <w:spacing w:val="2"/>
                              <w:sz w:val="20"/>
                            </w:rPr>
                            <w:t>（大）抗生素劑量（小）</w:t>
                          </w:r>
                        </w:p>
                      </w:txbxContent>
                    </v:textbox>
                  </v:shape>
                </v:group>
              </v:group>
            </w:pict>
          </mc:Fallback>
        </mc:AlternateContent>
      </w:r>
      <w:r w:rsidR="00AB3072" w:rsidRPr="00BC20D0">
        <w:rPr>
          <w:spacing w:val="10"/>
          <w:sz w:val="22"/>
        </w:rPr>
        <w:t>(D)</w:t>
      </w:r>
      <w:r w:rsidR="00AB3072" w:rsidRPr="00BC20D0">
        <w:rPr>
          <w:spacing w:val="10"/>
          <w:sz w:val="22"/>
        </w:rPr>
        <w:tab/>
        <w:t>(E)</w:t>
      </w:r>
    </w:p>
    <w:p w:rsidR="00CB7D4B" w:rsidRDefault="00CB7D4B" w:rsidP="00E965F5">
      <w:pPr>
        <w:pStyle w:val="TIT1"/>
        <w:spacing w:before="60"/>
        <w:ind w:left="357" w:hanging="357"/>
      </w:pPr>
    </w:p>
    <w:p w:rsidR="00CB7D4B" w:rsidRDefault="00CB7D4B" w:rsidP="00E965F5">
      <w:pPr>
        <w:pStyle w:val="TIT1"/>
        <w:spacing w:before="60"/>
        <w:ind w:left="357" w:hanging="357"/>
      </w:pPr>
    </w:p>
    <w:p w:rsidR="00CB7D4B" w:rsidRDefault="00CB7D4B" w:rsidP="00E965F5">
      <w:pPr>
        <w:pStyle w:val="TIT1"/>
        <w:spacing w:before="60"/>
        <w:ind w:left="357" w:hanging="357"/>
      </w:pPr>
    </w:p>
    <w:p w:rsidR="00CB7D4B" w:rsidRDefault="00CB7D4B" w:rsidP="00E965F5">
      <w:pPr>
        <w:pStyle w:val="TIT1"/>
        <w:spacing w:before="60"/>
        <w:ind w:left="357" w:hanging="357"/>
      </w:pPr>
    </w:p>
    <w:p w:rsidR="00CB7D4B" w:rsidRDefault="00CB7D4B" w:rsidP="00E965F5">
      <w:pPr>
        <w:pStyle w:val="TIT1"/>
        <w:spacing w:before="60"/>
        <w:ind w:left="357" w:hanging="357"/>
      </w:pPr>
    </w:p>
    <w:p w:rsidR="00CB7D4B" w:rsidRDefault="00CB7D4B" w:rsidP="00E965F5">
      <w:pPr>
        <w:pStyle w:val="TIT1"/>
        <w:spacing w:before="60"/>
        <w:ind w:left="357" w:hanging="357"/>
      </w:pPr>
    </w:p>
    <w:p w:rsidR="00AB3072" w:rsidRPr="00E965F5" w:rsidRDefault="00AB3072" w:rsidP="00E965F5">
      <w:pPr>
        <w:pStyle w:val="TIT1"/>
        <w:spacing w:before="60"/>
        <w:ind w:left="357" w:hanging="357"/>
      </w:pPr>
      <w:r>
        <w:rPr>
          <w:rFonts w:hint="eastAsia"/>
        </w:rPr>
        <w:t>5</w:t>
      </w:r>
      <w:r>
        <w:t>7</w:t>
      </w:r>
      <w:r w:rsidRPr="00742E24">
        <w:rPr>
          <w:rFonts w:hint="eastAsia"/>
        </w:rPr>
        <w:t>.</w:t>
      </w:r>
      <w:bookmarkStart w:id="6" w:name="_Hlk121130961"/>
      <w:r w:rsidRPr="00742E24">
        <w:tab/>
      </w:r>
      <w:bookmarkStart w:id="7" w:name="_Hlk120872008"/>
      <w:r w:rsidR="00F3241C">
        <w:rPr>
          <w:rFonts w:hint="eastAsia"/>
        </w:rPr>
        <w:t>廣泛使用抗生素使抗藥性細菌增加的演化力為何？</w:t>
      </w:r>
      <w:r w:rsidR="0014242A" w:rsidRPr="00E965F5">
        <w:rPr>
          <w:rFonts w:hint="eastAsia"/>
        </w:rPr>
        <w:t>（</w:t>
      </w:r>
      <w:r w:rsidRPr="00E965F5">
        <w:t>2</w:t>
      </w:r>
      <w:r w:rsidRPr="00E965F5">
        <w:t>分</w:t>
      </w:r>
      <w:r w:rsidR="0014242A" w:rsidRPr="00E965F5">
        <w:rPr>
          <w:rFonts w:hint="eastAsia"/>
        </w:rPr>
        <w:t>）</w:t>
      </w:r>
      <w:bookmarkEnd w:id="6"/>
      <w:bookmarkEnd w:id="7"/>
    </w:p>
    <w:p w:rsidR="00890BEF" w:rsidRPr="00A409B3" w:rsidRDefault="00A65517" w:rsidP="00890BEF">
      <w:pPr>
        <w:pStyle w:val="TIT1"/>
        <w:spacing w:before="60"/>
        <w:ind w:left="357" w:hanging="357"/>
      </w:pPr>
      <w:r>
        <w:rPr>
          <w:rFonts w:hint="eastAsia"/>
        </w:rPr>
        <w:t>58</w:t>
      </w:r>
      <w:r w:rsidRPr="00B21B44">
        <w:rPr>
          <w:rFonts w:hint="eastAsia"/>
        </w:rPr>
        <w:t>.</w:t>
      </w:r>
      <w:r w:rsidRPr="00B21B44">
        <w:tab/>
      </w:r>
      <w:r w:rsidRPr="00E965F5">
        <w:rPr>
          <w:rFonts w:hint="eastAsia"/>
        </w:rPr>
        <w:t>科學家成功的找到了一種新的抗生素</w:t>
      </w:r>
      <w:r w:rsidRPr="00E965F5">
        <w:t>−</w:t>
      </w:r>
      <w:r w:rsidRPr="00E965F5">
        <w:rPr>
          <w:rFonts w:hint="eastAsia"/>
        </w:rPr>
        <w:t>路鄧素</w:t>
      </w:r>
      <w:r w:rsidR="0014242A" w:rsidRPr="00E965F5">
        <w:rPr>
          <w:rFonts w:hint="eastAsia"/>
        </w:rPr>
        <w:t>（</w:t>
      </w:r>
      <w:proofErr w:type="spellStart"/>
      <w:r w:rsidRPr="00E965F5">
        <w:t>Lugdunin</w:t>
      </w:r>
      <w:proofErr w:type="spellEnd"/>
      <w:r w:rsidRPr="00E965F5">
        <w:t>,</w:t>
      </w:r>
      <w:r w:rsidR="00890BEF" w:rsidRPr="00890BEF">
        <w:rPr>
          <w:position w:val="-10"/>
        </w:rPr>
        <w:object w:dxaOrig="1300" w:dyaOrig="320">
          <v:shape id="_x0000_i1173" type="#_x0000_t75" style="width:65.1pt;height:15.15pt" o:ole="">
            <v:imagedata r:id="rId331" o:title=""/>
          </v:shape>
          <o:OLEObject Type="Embed" ProgID="Equation.DSMT4" ShapeID="_x0000_i1173" DrawAspect="Content" ObjectID="_1734527651" r:id="rId332"/>
        </w:object>
      </w:r>
      <w:r w:rsidR="0014242A" w:rsidRPr="00E965F5">
        <w:rPr>
          <w:rFonts w:hint="eastAsia"/>
        </w:rPr>
        <w:t>）</w:t>
      </w:r>
      <w:r w:rsidRPr="00E965F5">
        <w:rPr>
          <w:rFonts w:hint="eastAsia"/>
        </w:rPr>
        <w:t>，其結構如圖</w:t>
      </w:r>
      <w:r w:rsidRPr="00E965F5">
        <w:rPr>
          <w:rFonts w:hint="eastAsia"/>
        </w:rPr>
        <w:t>16</w:t>
      </w:r>
      <w:r w:rsidRPr="00E965F5">
        <w:rPr>
          <w:rFonts w:hint="eastAsia"/>
        </w:rPr>
        <w:t>所示。</w:t>
      </w:r>
      <w:r w:rsidR="00890BEF" w:rsidRPr="00890BEF">
        <w:rPr>
          <w:rFonts w:hint="eastAsia"/>
        </w:rPr>
        <w:t>已知細菌合成路鄧素的方式，首先是串接常見的生物分子單體，</w:t>
      </w:r>
      <w:proofErr w:type="gramStart"/>
      <w:r w:rsidR="00890BEF" w:rsidRPr="00890BEF">
        <w:rPr>
          <w:rFonts w:hint="eastAsia"/>
        </w:rPr>
        <w:t>形成鏈狀分子</w:t>
      </w:r>
      <w:proofErr w:type="gramEnd"/>
      <w:r w:rsidR="00890BEF" w:rsidRPr="00890BEF">
        <w:rPr>
          <w:rFonts w:hint="eastAsia"/>
        </w:rPr>
        <w:t>後，再將兩端相連成環狀分子。串接</w:t>
      </w:r>
      <w:r w:rsidR="00717EC3" w:rsidRPr="00890BEF">
        <w:rPr>
          <w:rFonts w:hint="eastAsia"/>
        </w:rPr>
        <w:t>路鄧素</w:t>
      </w:r>
      <w:r w:rsidR="00890BEF" w:rsidRPr="00890BEF">
        <w:rPr>
          <w:rFonts w:hint="eastAsia"/>
        </w:rPr>
        <w:t>的生物分子單體可形成哪一種重要有機物質</w:t>
      </w:r>
      <w:r w:rsidR="00890BEF">
        <w:rPr>
          <w:rFonts w:hint="eastAsia"/>
        </w:rPr>
        <w:t>？</w:t>
      </w:r>
    </w:p>
    <w:p w:rsidR="00890BEF" w:rsidRPr="00890BEF" w:rsidRDefault="003B6640" w:rsidP="00890BEF">
      <w:pPr>
        <w:pStyle w:val="AB"/>
        <w:ind w:left="360"/>
        <w:rPr>
          <w:rFonts w:eastAsiaTheme="minorEastAsia"/>
        </w:rPr>
      </w:pPr>
      <w:r>
        <w:rPr>
          <w:rFonts w:eastAsiaTheme="minorEastAsia"/>
          <w:noProof/>
        </w:rPr>
        <w:object w:dxaOrig="1440" w:dyaOrig="1440">
          <v:shape id="_x0000_s1533" type="#_x0000_t75" style="position:absolute;left:0;text-align:left;margin-left:245.4pt;margin-top:11.4pt;width:214.6pt;height:155.85pt;z-index:251990528;mso-position-horizontal-relative:text;mso-position-vertical-relative:text">
            <v:imagedata r:id="rId333" o:title=""/>
            <w10:wrap type="square"/>
          </v:shape>
          <o:OLEObject Type="Embed" ProgID="ChemDraw.Document.6.0" ShapeID="_x0000_s1533" DrawAspect="Content" ObjectID="_1734527657" r:id="rId334"/>
        </w:object>
      </w:r>
      <w:r w:rsidR="00890BEF" w:rsidRPr="00890BEF">
        <w:rPr>
          <w:rFonts w:eastAsiaTheme="minorEastAsia" w:hint="eastAsia"/>
        </w:rPr>
        <w:t>(A)</w:t>
      </w:r>
      <w:r w:rsidR="00890BEF" w:rsidRPr="00890BEF">
        <w:rPr>
          <w:rFonts w:eastAsiaTheme="minorEastAsia" w:hint="eastAsia"/>
        </w:rPr>
        <w:t>纖維素</w:t>
      </w:r>
    </w:p>
    <w:p w:rsidR="00890BEF" w:rsidRPr="00890BEF" w:rsidRDefault="00890BEF" w:rsidP="00890BEF">
      <w:pPr>
        <w:pStyle w:val="AB"/>
        <w:ind w:left="360"/>
        <w:rPr>
          <w:rFonts w:eastAsiaTheme="minorEastAsia"/>
        </w:rPr>
      </w:pPr>
      <w:r w:rsidRPr="00890BEF">
        <w:rPr>
          <w:rFonts w:eastAsiaTheme="minorEastAsia" w:hint="eastAsia"/>
        </w:rPr>
        <w:t>(B)</w:t>
      </w:r>
      <w:r w:rsidRPr="00890BEF">
        <w:rPr>
          <w:rFonts w:eastAsiaTheme="minorEastAsia" w:hint="eastAsia"/>
        </w:rPr>
        <w:t>核苷酸</w:t>
      </w:r>
    </w:p>
    <w:p w:rsidR="00890BEF" w:rsidRPr="00890BEF" w:rsidRDefault="00890BEF" w:rsidP="00890BEF">
      <w:pPr>
        <w:pStyle w:val="AB"/>
        <w:ind w:left="360"/>
        <w:rPr>
          <w:rFonts w:eastAsiaTheme="minorEastAsia"/>
        </w:rPr>
      </w:pPr>
      <w:r w:rsidRPr="00890BEF">
        <w:rPr>
          <w:rFonts w:eastAsiaTheme="minorEastAsia" w:hint="eastAsia"/>
        </w:rPr>
        <w:t>(C)</w:t>
      </w:r>
      <w:r w:rsidRPr="00890BEF">
        <w:rPr>
          <w:rFonts w:eastAsiaTheme="minorEastAsia" w:hint="eastAsia"/>
        </w:rPr>
        <w:t>蛋白質</w:t>
      </w:r>
      <w:r w:rsidRPr="00890BEF">
        <w:rPr>
          <w:rFonts w:eastAsiaTheme="minorEastAsia"/>
        </w:rPr>
        <w:t xml:space="preserve"> </w:t>
      </w:r>
    </w:p>
    <w:p w:rsidR="00890BEF" w:rsidRPr="00890BEF" w:rsidRDefault="00890BEF" w:rsidP="00890BEF">
      <w:pPr>
        <w:pStyle w:val="AB"/>
        <w:ind w:left="360"/>
        <w:rPr>
          <w:rFonts w:eastAsiaTheme="minorEastAsia"/>
        </w:rPr>
      </w:pPr>
      <w:r w:rsidRPr="00890BEF">
        <w:rPr>
          <w:rFonts w:eastAsiaTheme="minorEastAsia" w:hint="eastAsia"/>
        </w:rPr>
        <w:t>(D)</w:t>
      </w:r>
      <w:r w:rsidRPr="00890BEF">
        <w:rPr>
          <w:rFonts w:eastAsiaTheme="minorEastAsia" w:hint="eastAsia"/>
        </w:rPr>
        <w:t>三酸甘油</w:t>
      </w:r>
      <w:proofErr w:type="gramStart"/>
      <w:r w:rsidRPr="00890BEF">
        <w:rPr>
          <w:rFonts w:eastAsiaTheme="minorEastAsia" w:hint="eastAsia"/>
        </w:rPr>
        <w:t>酯</w:t>
      </w:r>
      <w:proofErr w:type="gramEnd"/>
    </w:p>
    <w:p w:rsidR="00A65517" w:rsidRPr="00890BEF" w:rsidRDefault="00890BEF" w:rsidP="00890BEF">
      <w:pPr>
        <w:pStyle w:val="AB"/>
        <w:ind w:left="360"/>
        <w:rPr>
          <w:rFonts w:eastAsiaTheme="minorEastAsia"/>
        </w:rPr>
      </w:pPr>
      <w:r w:rsidRPr="00890BEF">
        <w:rPr>
          <w:rFonts w:eastAsiaTheme="minorEastAsia" w:hint="eastAsia"/>
        </w:rPr>
        <w:t>(E)</w:t>
      </w:r>
      <w:r w:rsidRPr="00890BEF">
        <w:rPr>
          <w:rFonts w:eastAsiaTheme="minorEastAsia" w:hint="eastAsia"/>
        </w:rPr>
        <w:t>葡萄糖</w:t>
      </w:r>
    </w:p>
    <w:p w:rsidR="00A65517" w:rsidRPr="002B2279" w:rsidRDefault="00A65517" w:rsidP="00E965F5">
      <w:pPr>
        <w:pStyle w:val="AA"/>
        <w:ind w:left="684" w:hangingChars="135" w:hanging="324"/>
      </w:pPr>
    </w:p>
    <w:p w:rsidR="00CB7D4B" w:rsidRDefault="005A3988">
      <w:pPr>
        <w:widowControl/>
        <w:adjustRightInd/>
        <w:spacing w:line="240" w:lineRule="auto"/>
        <w:textAlignment w:val="auto"/>
        <w:rPr>
          <w:spacing w:val="10"/>
          <w:kern w:val="2"/>
          <w:sz w:val="22"/>
        </w:rPr>
      </w:pPr>
      <w:r>
        <w:rPr>
          <w:noProof/>
        </w:rPr>
        <mc:AlternateContent>
          <mc:Choice Requires="wps">
            <w:drawing>
              <wp:anchor distT="45720" distB="45720" distL="114300" distR="114300" simplePos="0" relativeHeight="251939328" behindDoc="0" locked="0" layoutInCell="1" allowOverlap="1">
                <wp:simplePos x="0" y="0"/>
                <wp:positionH relativeFrom="column">
                  <wp:posOffset>4221312</wp:posOffset>
                </wp:positionH>
                <wp:positionV relativeFrom="paragraph">
                  <wp:posOffset>784225</wp:posOffset>
                </wp:positionV>
                <wp:extent cx="554355" cy="264160"/>
                <wp:effectExtent l="0" t="0" r="0" b="2540"/>
                <wp:wrapSquare wrapText="bothSides"/>
                <wp:docPr id="7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264160"/>
                        </a:xfrm>
                        <a:prstGeom prst="rect">
                          <a:avLst/>
                        </a:prstGeom>
                        <a:noFill/>
                        <a:ln w="9525">
                          <a:noFill/>
                          <a:miter lim="800000"/>
                          <a:headEnd/>
                          <a:tailEnd/>
                        </a:ln>
                      </wps:spPr>
                      <wps:txbx>
                        <w:txbxContent>
                          <w:p w:rsidR="00C262C6" w:rsidRDefault="00C262C6" w:rsidP="005A3988">
                            <w:pPr>
                              <w:jc w:val="center"/>
                            </w:pPr>
                            <w:r>
                              <w:rPr>
                                <w:rFonts w:hint="eastAsia"/>
                              </w:rPr>
                              <w:t>圖</w:t>
                            </w:r>
                            <w:r>
                              <w:rPr>
                                <w:rFonts w:hint="eastAsia"/>
                              </w:rPr>
                              <w:t>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500" type="#_x0000_t202" style="position:absolute;margin-left:332.4pt;margin-top:61.75pt;width:43.65pt;height:20.8pt;z-index:25193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" filled="f" stroked="f">
                <v:textbox inset="0,0,0,0">
                  <w:txbxContent>
                    <w:p w:rsidR="00C262C6" w:rsidRDefault="00C262C6" w:rsidP="005A3988">
                      <w:pPr>
                        <w:jc w:val="center"/>
                      </w:pPr>
                      <w:r>
                        <w:rPr>
                          <w:rFonts w:hint="eastAsia"/>
                        </w:rPr>
                        <w:t>圖</w:t>
                      </w:r>
                      <w:r>
                        <w:rPr>
                          <w:rFonts w:hint="eastAsia"/>
                        </w:rPr>
                        <w:t>16</w:t>
                      </w:r>
                    </w:p>
                  </w:txbxContent>
                </v:textbox>
                <w10:wrap type="square"/>
              </v:shape>
            </w:pict>
          </mc:Fallback>
        </mc:AlternateContent>
      </w:r>
      <w:r w:rsidR="00CB7D4B">
        <w:br w:type="page"/>
      </w:r>
    </w:p>
    <w:p w:rsidR="00890BEF" w:rsidRPr="00F122A2" w:rsidRDefault="00A65517" w:rsidP="00890BEF">
      <w:pPr>
        <w:pStyle w:val="TIT1"/>
        <w:spacing w:before="60"/>
        <w:ind w:left="357" w:hanging="357"/>
      </w:pPr>
      <w:r w:rsidRPr="00890BEF">
        <w:rPr>
          <w:rFonts w:hint="eastAsia"/>
        </w:rPr>
        <w:lastRenderedPageBreak/>
        <w:t>59.</w:t>
      </w:r>
      <w:r w:rsidRPr="00890BEF">
        <w:tab/>
      </w:r>
      <w:r w:rsidR="00890BEF" w:rsidRPr="00890BEF">
        <w:rPr>
          <w:rFonts w:hint="eastAsia"/>
        </w:rPr>
        <w:t>根據文獻報導，路鄧素可使金黃葡萄球菌無法合成新的</w:t>
      </w:r>
      <w:r w:rsidR="00890BEF" w:rsidRPr="00890BEF">
        <w:rPr>
          <w:rFonts w:hint="eastAsia"/>
        </w:rPr>
        <w:t>DNA</w:t>
      </w:r>
      <w:r w:rsidR="00890BEF" w:rsidRPr="00890BEF">
        <w:rPr>
          <w:rFonts w:hint="eastAsia"/>
        </w:rPr>
        <w:t>、無法合成</w:t>
      </w:r>
      <w:r w:rsidR="00890BEF" w:rsidRPr="00890BEF">
        <w:rPr>
          <w:rFonts w:hint="eastAsia"/>
        </w:rPr>
        <w:t>RNA</w:t>
      </w:r>
      <w:r w:rsidR="00890BEF" w:rsidRPr="00890BEF">
        <w:rPr>
          <w:rFonts w:hint="eastAsia"/>
        </w:rPr>
        <w:t>、</w:t>
      </w:r>
      <w:r w:rsidR="00890BEF">
        <w:rPr>
          <w:rFonts w:hint="eastAsia"/>
        </w:rPr>
        <w:t>無法製造蛋白質，也無法製造細胞壁的前驅物，同時抑制了細菌四個主要生理代謝的途徑。下列有關</w:t>
      </w:r>
      <w:r w:rsidR="00890BEF">
        <w:rPr>
          <w:rFonts w:hint="eastAsia"/>
        </w:rPr>
        <w:t>DNA</w:t>
      </w:r>
      <w:r w:rsidR="00890BEF">
        <w:rPr>
          <w:rFonts w:hint="eastAsia"/>
        </w:rPr>
        <w:t>、</w:t>
      </w:r>
      <w:r w:rsidR="00890BEF">
        <w:rPr>
          <w:rFonts w:hint="eastAsia"/>
        </w:rPr>
        <w:t>RNA</w:t>
      </w:r>
      <w:r w:rsidR="00890BEF">
        <w:rPr>
          <w:rFonts w:hint="eastAsia"/>
        </w:rPr>
        <w:t>、蛋白質與細胞壁等物質的敘述，哪些正確？</w:t>
      </w:r>
      <w:r w:rsidR="00890BEF" w:rsidRPr="00890BEF">
        <w:rPr>
          <w:rFonts w:hint="eastAsia"/>
        </w:rPr>
        <w:t>（應選</w:t>
      </w:r>
      <w:r w:rsidR="00890BEF" w:rsidRPr="00890BEF">
        <w:rPr>
          <w:rFonts w:hint="eastAsia"/>
        </w:rPr>
        <w:t>3</w:t>
      </w:r>
      <w:r w:rsidR="00890BEF" w:rsidRPr="00890BEF">
        <w:rPr>
          <w:rFonts w:hint="eastAsia"/>
        </w:rPr>
        <w:t>項）</w:t>
      </w:r>
    </w:p>
    <w:p w:rsidR="00890BEF" w:rsidRPr="00890BEF" w:rsidRDefault="00890BEF" w:rsidP="00890BEF">
      <w:pPr>
        <w:pStyle w:val="AB"/>
        <w:ind w:left="360"/>
        <w:rPr>
          <w:rFonts w:eastAsiaTheme="minorEastAsia"/>
        </w:rPr>
      </w:pPr>
      <w:r w:rsidRPr="00890BEF">
        <w:rPr>
          <w:rFonts w:eastAsiaTheme="minorEastAsia" w:hint="eastAsia"/>
        </w:rPr>
        <w:t>(A)</w:t>
      </w:r>
      <w:r w:rsidRPr="00890BEF">
        <w:rPr>
          <w:rFonts w:eastAsiaTheme="minorEastAsia" w:hint="eastAsia"/>
        </w:rPr>
        <w:t>植物細胞壁的主要成分是纖維素，其分子式可以</w:t>
      </w:r>
      <w:r w:rsidRPr="00890BEF">
        <w:rPr>
          <w:rFonts w:eastAsiaTheme="minorEastAsia"/>
          <w:position w:val="-6"/>
        </w:rPr>
        <w:object w:dxaOrig="1080" w:dyaOrig="320">
          <v:shape id="_x0000_i1175" type="#_x0000_t75" style="width:55.5pt;height:16.5pt" o:ole="">
            <v:imagedata r:id="rId335" o:title=""/>
          </v:shape>
          <o:OLEObject Type="Embed" ProgID="Equation.DSMT4" ShapeID="_x0000_i1175" DrawAspect="Content" ObjectID="_1734527652" r:id="rId336"/>
        </w:object>
      </w:r>
      <w:r w:rsidRPr="00890BEF">
        <w:rPr>
          <w:rFonts w:eastAsiaTheme="minorEastAsia" w:hint="eastAsia"/>
        </w:rPr>
        <w:t>表示</w:t>
      </w:r>
    </w:p>
    <w:p w:rsidR="00890BEF" w:rsidRPr="00890BEF" w:rsidRDefault="00890BEF" w:rsidP="00890BEF">
      <w:pPr>
        <w:pStyle w:val="AB"/>
        <w:ind w:left="360"/>
        <w:rPr>
          <w:rFonts w:eastAsiaTheme="minorEastAsia"/>
        </w:rPr>
      </w:pPr>
      <w:r w:rsidRPr="00890BEF">
        <w:rPr>
          <w:rFonts w:eastAsiaTheme="minorEastAsia" w:hint="eastAsia"/>
        </w:rPr>
        <w:t>(B)</w:t>
      </w:r>
      <w:r w:rsidRPr="00890BEF">
        <w:rPr>
          <w:rFonts w:eastAsiaTheme="minorEastAsia" w:hint="eastAsia"/>
        </w:rPr>
        <w:t>植物細胞壁含有</w:t>
      </w:r>
      <w:proofErr w:type="gramStart"/>
      <w:r w:rsidRPr="00890BEF">
        <w:rPr>
          <w:rFonts w:eastAsiaTheme="minorEastAsia" w:hint="eastAsia"/>
        </w:rPr>
        <w:t>長碳鏈</w:t>
      </w:r>
      <w:proofErr w:type="gramEnd"/>
      <w:r w:rsidRPr="00890BEF">
        <w:rPr>
          <w:rFonts w:eastAsiaTheme="minorEastAsia" w:hint="eastAsia"/>
        </w:rPr>
        <w:t>，是屬於一種界面活性劑</w:t>
      </w:r>
    </w:p>
    <w:p w:rsidR="00890BEF" w:rsidRPr="00890BEF" w:rsidRDefault="00890BEF" w:rsidP="00890BEF">
      <w:pPr>
        <w:pStyle w:val="AB"/>
        <w:ind w:left="360"/>
        <w:rPr>
          <w:rFonts w:eastAsiaTheme="minorEastAsia"/>
        </w:rPr>
      </w:pPr>
      <w:r w:rsidRPr="00890BEF">
        <w:rPr>
          <w:rFonts w:eastAsiaTheme="minorEastAsia" w:hint="eastAsia"/>
        </w:rPr>
        <w:t>(C)</w:t>
      </w:r>
      <w:r w:rsidRPr="00890BEF">
        <w:rPr>
          <w:rFonts w:eastAsiaTheme="minorEastAsia"/>
        </w:rPr>
        <w:t xml:space="preserve"> </w:t>
      </w:r>
      <w:r w:rsidRPr="00890BEF">
        <w:rPr>
          <w:rFonts w:eastAsiaTheme="minorEastAsia" w:hint="eastAsia"/>
        </w:rPr>
        <w:t>DNA</w:t>
      </w:r>
      <w:r w:rsidRPr="00890BEF">
        <w:rPr>
          <w:rFonts w:eastAsiaTheme="minorEastAsia" w:hint="eastAsia"/>
        </w:rPr>
        <w:t>與</w:t>
      </w:r>
      <w:r w:rsidRPr="00890BEF">
        <w:rPr>
          <w:rFonts w:eastAsiaTheme="minorEastAsia" w:hint="eastAsia"/>
        </w:rPr>
        <w:t>RNA</w:t>
      </w:r>
      <w:r w:rsidRPr="00890BEF">
        <w:rPr>
          <w:rFonts w:eastAsiaTheme="minorEastAsia" w:hint="eastAsia"/>
        </w:rPr>
        <w:t>的基本結構為：磷酸根</w:t>
      </w:r>
      <w:r w:rsidRPr="00890BEF">
        <w:rPr>
          <w:rFonts w:eastAsiaTheme="minorEastAsia" w:hint="eastAsia"/>
        </w:rPr>
        <w:t>-</w:t>
      </w:r>
      <w:r w:rsidRPr="00890BEF">
        <w:rPr>
          <w:rFonts w:eastAsiaTheme="minorEastAsia" w:hint="eastAsia"/>
        </w:rPr>
        <w:t>五碳醣</w:t>
      </w:r>
      <w:r w:rsidRPr="00890BEF">
        <w:rPr>
          <w:rFonts w:eastAsiaTheme="minorEastAsia" w:hint="eastAsia"/>
        </w:rPr>
        <w:t>-</w:t>
      </w:r>
      <w:proofErr w:type="gramStart"/>
      <w:r w:rsidRPr="00890BEF">
        <w:rPr>
          <w:rFonts w:eastAsiaTheme="minorEastAsia" w:hint="eastAsia"/>
        </w:rPr>
        <w:t>含氮鹼基</w:t>
      </w:r>
      <w:proofErr w:type="gramEnd"/>
    </w:p>
    <w:p w:rsidR="00890BEF" w:rsidRPr="00890BEF" w:rsidRDefault="00890BEF" w:rsidP="00890BEF">
      <w:pPr>
        <w:pStyle w:val="AB"/>
        <w:ind w:left="360"/>
        <w:rPr>
          <w:rFonts w:eastAsiaTheme="minorEastAsia"/>
        </w:rPr>
      </w:pPr>
      <w:r w:rsidRPr="00890BEF">
        <w:rPr>
          <w:rFonts w:eastAsiaTheme="minorEastAsia" w:hint="eastAsia"/>
        </w:rPr>
        <w:t>(D)</w:t>
      </w:r>
      <w:r w:rsidRPr="00890BEF">
        <w:rPr>
          <w:rFonts w:eastAsiaTheme="minorEastAsia"/>
        </w:rPr>
        <w:t xml:space="preserve"> </w:t>
      </w:r>
      <w:r w:rsidRPr="00890BEF">
        <w:rPr>
          <w:rFonts w:eastAsiaTheme="minorEastAsia" w:hint="eastAsia"/>
        </w:rPr>
        <w:t>DNA</w:t>
      </w:r>
      <w:r w:rsidRPr="00890BEF">
        <w:rPr>
          <w:rFonts w:eastAsiaTheme="minorEastAsia" w:hint="eastAsia"/>
        </w:rPr>
        <w:t>與</w:t>
      </w:r>
      <w:r w:rsidRPr="00890BEF">
        <w:rPr>
          <w:rFonts w:eastAsiaTheme="minorEastAsia" w:hint="eastAsia"/>
        </w:rPr>
        <w:t>RNA</w:t>
      </w:r>
      <w:r w:rsidRPr="00890BEF">
        <w:rPr>
          <w:rFonts w:eastAsiaTheme="minorEastAsia" w:hint="eastAsia"/>
        </w:rPr>
        <w:t>具有相同的五碳醣</w:t>
      </w:r>
    </w:p>
    <w:p w:rsidR="00A65517" w:rsidRPr="00890BEF" w:rsidRDefault="00890BEF" w:rsidP="00890BEF">
      <w:pPr>
        <w:pStyle w:val="AB"/>
        <w:ind w:left="360"/>
        <w:rPr>
          <w:rFonts w:eastAsiaTheme="minorEastAsia"/>
        </w:rPr>
      </w:pPr>
      <w:r w:rsidRPr="00890BEF">
        <w:rPr>
          <w:rFonts w:eastAsiaTheme="minorEastAsia" w:hint="eastAsia"/>
        </w:rPr>
        <w:t>(E)</w:t>
      </w:r>
      <w:r w:rsidRPr="00890BEF">
        <w:rPr>
          <w:rFonts w:eastAsiaTheme="minorEastAsia" w:hint="eastAsia"/>
        </w:rPr>
        <w:t>蛋白質是由胺</w:t>
      </w:r>
      <w:proofErr w:type="gramStart"/>
      <w:r w:rsidRPr="00890BEF">
        <w:rPr>
          <w:rFonts w:eastAsiaTheme="minorEastAsia" w:hint="eastAsia"/>
        </w:rPr>
        <w:t>基酸所組成</w:t>
      </w:r>
      <w:proofErr w:type="gramEnd"/>
      <w:r w:rsidRPr="00890BEF">
        <w:rPr>
          <w:rFonts w:eastAsiaTheme="minorEastAsia" w:hint="eastAsia"/>
        </w:rPr>
        <w:t>的聚合物</w:t>
      </w:r>
    </w:p>
    <w:p w:rsidR="00AB3072" w:rsidRPr="00A65517" w:rsidRDefault="00A65517" w:rsidP="00E965F5">
      <w:pPr>
        <w:pStyle w:val="TIT1"/>
        <w:spacing w:before="60"/>
        <w:ind w:left="357" w:hanging="357"/>
      </w:pPr>
      <w:r>
        <w:rPr>
          <w:rFonts w:hint="eastAsia"/>
        </w:rPr>
        <w:t>60</w:t>
      </w:r>
      <w:r w:rsidRPr="00B21B44">
        <w:rPr>
          <w:rFonts w:hint="eastAsia"/>
        </w:rPr>
        <w:t>.</w:t>
      </w:r>
      <w:r w:rsidRPr="00B21B44">
        <w:tab/>
      </w:r>
      <w:r w:rsidRPr="00E965F5">
        <w:rPr>
          <w:rFonts w:hint="eastAsia"/>
        </w:rPr>
        <w:t>科學家同時測試了路鄧素與另一種利用</w:t>
      </w:r>
      <w:r w:rsidR="00890BEF" w:rsidRPr="00E965F5">
        <w:rPr>
          <w:rFonts w:hint="eastAsia"/>
        </w:rPr>
        <w:t>點</w:t>
      </w:r>
      <w:r w:rsidRPr="00E965F5">
        <w:rPr>
          <w:rFonts w:hint="eastAsia"/>
        </w:rPr>
        <w:t>擊反應開發出來的新型抗生素</w:t>
      </w:r>
      <w:r w:rsidRPr="00E965F5">
        <w:rPr>
          <w:rFonts w:hint="eastAsia"/>
        </w:rPr>
        <w:t>T</w:t>
      </w:r>
      <w:r w:rsidRPr="00E965F5">
        <w:rPr>
          <w:rFonts w:hint="eastAsia"/>
        </w:rPr>
        <w:t>作為比較，發現路鄧素與</w:t>
      </w:r>
      <w:r w:rsidRPr="00E965F5">
        <w:rPr>
          <w:rFonts w:hint="eastAsia"/>
        </w:rPr>
        <w:t>T</w:t>
      </w:r>
      <w:r w:rsidRPr="00E965F5">
        <w:rPr>
          <w:rFonts w:hint="eastAsia"/>
        </w:rPr>
        <w:t>對細菌</w:t>
      </w:r>
      <w:r w:rsidR="00890BEF">
        <w:t>S</w:t>
      </w:r>
      <w:r w:rsidRPr="00E965F5">
        <w:rPr>
          <w:rFonts w:hint="eastAsia"/>
        </w:rPr>
        <w:t>的</w:t>
      </w:r>
      <w:proofErr w:type="gramStart"/>
      <w:r w:rsidRPr="00E965F5">
        <w:rPr>
          <w:rFonts w:hint="eastAsia"/>
        </w:rPr>
        <w:t>最低抑</w:t>
      </w:r>
      <w:proofErr w:type="gramEnd"/>
      <w:r w:rsidRPr="00E965F5">
        <w:rPr>
          <w:rFonts w:hint="eastAsia"/>
        </w:rPr>
        <w:t>菌濃度分別為</w:t>
      </w:r>
      <w:r w:rsidRPr="00E965F5">
        <w:rPr>
          <w:rFonts w:hint="eastAsia"/>
        </w:rPr>
        <w:t>2</w:t>
      </w:r>
      <w:r w:rsidRPr="00E965F5">
        <w:t>.0</w:t>
      </w:r>
      <w:r w:rsidRPr="00E965F5">
        <w:rPr>
          <w:rFonts w:hint="eastAsia"/>
        </w:rPr>
        <w:t xml:space="preserve"> </w:t>
      </w:r>
      <w:proofErr w:type="spellStart"/>
      <w:r w:rsidR="006B2407">
        <w:t>μ</w:t>
      </w:r>
      <w:r w:rsidRPr="00E965F5">
        <w:t>g</w:t>
      </w:r>
      <w:proofErr w:type="spellEnd"/>
      <w:r w:rsidRPr="00E965F5">
        <w:t>/mL</w:t>
      </w:r>
      <w:r w:rsidRPr="00E965F5">
        <w:rPr>
          <w:rFonts w:hint="eastAsia"/>
        </w:rPr>
        <w:t>與</w:t>
      </w:r>
      <w:r w:rsidR="003F0C4D" w:rsidRPr="004B0DED">
        <w:rPr>
          <w:position w:val="-6"/>
        </w:rPr>
        <w:object w:dxaOrig="1219" w:dyaOrig="320">
          <v:shape id="_x0000_i1176" type="#_x0000_t75" style="width:61.45pt;height:15.15pt" o:ole="">
            <v:imagedata r:id="rId337" o:title=""/>
          </v:shape>
          <o:OLEObject Type="Embed" ProgID="Equation.DSMT4" ShapeID="_x0000_i1176" DrawAspect="Content" ObjectID="_1734527653" r:id="rId338"/>
        </w:object>
      </w:r>
      <w:r w:rsidRPr="00E965F5">
        <w:rPr>
          <w:rFonts w:hint="eastAsia"/>
        </w:rPr>
        <w:t>。若以莫耳濃度比較，則以何種抗生素處理細菌</w:t>
      </w:r>
      <w:r w:rsidR="00890BEF">
        <w:t>S</w:t>
      </w:r>
      <w:r w:rsidRPr="00E965F5">
        <w:rPr>
          <w:rFonts w:hint="eastAsia"/>
        </w:rPr>
        <w:t>，所需的濃度較低？</w:t>
      </w:r>
      <w:r w:rsidR="0014242A" w:rsidRPr="00E965F5">
        <w:rPr>
          <w:rFonts w:hint="eastAsia"/>
        </w:rPr>
        <w:t>（</w:t>
      </w:r>
      <w:r w:rsidRPr="00E965F5">
        <w:rPr>
          <w:rFonts w:hint="eastAsia"/>
        </w:rPr>
        <w:t>路鄧素的莫耳質量為</w:t>
      </w:r>
      <w:r w:rsidR="004B0DED" w:rsidRPr="004B0DED">
        <w:rPr>
          <w:position w:val="-10"/>
        </w:rPr>
        <w:object w:dxaOrig="1120" w:dyaOrig="300">
          <v:shape id="_x0000_i1177" type="#_x0000_t75" style="width:55.95pt;height:14.7pt" o:ole="">
            <v:imagedata r:id="rId339" o:title=""/>
          </v:shape>
          <o:OLEObject Type="Embed" ProgID="Equation.DSMT4" ShapeID="_x0000_i1177" DrawAspect="Content" ObjectID="_1734527654" r:id="rId340"/>
        </w:object>
      </w:r>
      <w:r w:rsidRPr="00E965F5">
        <w:rPr>
          <w:rFonts w:hint="eastAsia"/>
        </w:rPr>
        <w:t>，需寫出計算過程</w:t>
      </w:r>
      <w:r w:rsidR="0014242A" w:rsidRPr="00E965F5">
        <w:rPr>
          <w:rFonts w:hint="eastAsia"/>
        </w:rPr>
        <w:t>）（</w:t>
      </w:r>
      <w:r w:rsidRPr="00E965F5">
        <w:rPr>
          <w:rFonts w:hint="eastAsia"/>
        </w:rPr>
        <w:t>2</w:t>
      </w:r>
      <w:r w:rsidRPr="00E965F5">
        <w:rPr>
          <w:rFonts w:hint="eastAsia"/>
        </w:rPr>
        <w:t>分</w:t>
      </w:r>
      <w:r w:rsidR="0014242A" w:rsidRPr="00E965F5">
        <w:rPr>
          <w:rFonts w:hint="eastAsia"/>
        </w:rPr>
        <w:t>）</w:t>
      </w:r>
    </w:p>
    <w:sectPr w:rsidR="00AB3072" w:rsidRPr="00A65517" w:rsidSect="00F31297">
      <w:headerReference w:type="even" r:id="rId341"/>
      <w:headerReference w:type="default" r:id="rId342"/>
      <w:footerReference w:type="even" r:id="rId343"/>
      <w:footerReference w:type="default" r:id="rId344"/>
      <w:pgSz w:w="11907" w:h="16840" w:code="9"/>
      <w:pgMar w:top="1701" w:right="1276" w:bottom="1134" w:left="1276" w:header="851" w:footer="851" w:gutter="0"/>
      <w:pgNumType w:start="0"/>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640" w:rsidRDefault="003B6640">
      <w:r>
        <w:separator/>
      </w:r>
    </w:p>
  </w:endnote>
  <w:endnote w:type="continuationSeparator" w:id="0">
    <w:p w:rsidR="003B6640" w:rsidRDefault="003B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文鼎中黑">
    <w:altName w:val="細明體"/>
    <w:charset w:val="88"/>
    <w:family w:val="modern"/>
    <w:pitch w:val="fixed"/>
    <w:sig w:usb0="00001F41" w:usb1="28091800" w:usb2="00000010" w:usb3="00000000" w:csb0="00100000"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楷書">
    <w:altName w:val="細明體"/>
    <w:panose1 w:val="00000000000000000000"/>
    <w:charset w:val="88"/>
    <w:family w:val="modern"/>
    <w:notTrueType/>
    <w:pitch w:val="fixed"/>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FMingMedium-B5">
    <w:altName w:val="細明體"/>
    <w:panose1 w:val="00000000000000000000"/>
    <w:charset w:val="88"/>
    <w:family w:val="modern"/>
    <w:notTrueType/>
    <w:pitch w:val="default"/>
    <w:sig w:usb0="00000001" w:usb1="08080000" w:usb2="00000010" w:usb3="00000000" w:csb0="00100000" w:csb1="00000000"/>
  </w:font>
  <w:font w:name="華康楷書體W5(P)">
    <w:altName w:val="Microsoft JhengHei UI Light"/>
    <w:charset w:val="88"/>
    <w:family w:val="auto"/>
    <w:pitch w:val="variable"/>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2C6" w:rsidRDefault="00C262C6" w:rsidP="00D36D03">
    <w:pPr>
      <w:tabs>
        <w:tab w:val="right" w:pos="9360"/>
      </w:tabs>
      <w:rPr>
        <w:sz w:val="22"/>
      </w:rPr>
    </w:pPr>
    <w:r>
      <w:rPr>
        <w:rFonts w:eastAsia="標楷體"/>
        <w:color w:val="000000"/>
        <w:kern w:val="2"/>
        <w:sz w:val="18"/>
        <w:szCs w:val="22"/>
      </w:rPr>
      <w:tab/>
    </w:r>
    <w:r>
      <w:rPr>
        <w:sz w:val="22"/>
      </w:rPr>
      <w:t xml:space="preserve">- </w:t>
    </w:r>
    <w:r>
      <w:rPr>
        <w:sz w:val="22"/>
      </w:rPr>
      <w:fldChar w:fldCharType="begin"/>
    </w:r>
    <w:r>
      <w:rPr>
        <w:sz w:val="22"/>
      </w:rPr>
      <w:instrText>PAGE</w:instrText>
    </w:r>
    <w:r>
      <w:rPr>
        <w:sz w:val="22"/>
      </w:rPr>
      <w:fldChar w:fldCharType="separate"/>
    </w:r>
    <w:r>
      <w:rPr>
        <w:noProof/>
        <w:sz w:val="22"/>
      </w:rPr>
      <w:t>14</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2C6" w:rsidRPr="00D36D03" w:rsidRDefault="00C262C6" w:rsidP="00D36D03">
    <w:pPr>
      <w:tabs>
        <w:tab w:val="right" w:pos="9360"/>
      </w:tabs>
    </w:pPr>
    <w:r>
      <w:rPr>
        <w:sz w:val="22"/>
      </w:rPr>
      <w:t xml:space="preserve">- </w:t>
    </w:r>
    <w:r>
      <w:rPr>
        <w:sz w:val="22"/>
      </w:rPr>
      <w:fldChar w:fldCharType="begin"/>
    </w:r>
    <w:r>
      <w:rPr>
        <w:sz w:val="22"/>
      </w:rPr>
      <w:instrText>PAGE</w:instrText>
    </w:r>
    <w:r>
      <w:rPr>
        <w:sz w:val="22"/>
      </w:rPr>
      <w:fldChar w:fldCharType="separate"/>
    </w:r>
    <w:r>
      <w:rPr>
        <w:noProof/>
        <w:sz w:val="22"/>
      </w:rPr>
      <w:t>15</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640" w:rsidRDefault="003B6640">
      <w:r>
        <w:separator/>
      </w:r>
    </w:p>
  </w:footnote>
  <w:footnote w:type="continuationSeparator" w:id="0">
    <w:p w:rsidR="003B6640" w:rsidRDefault="003B6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2C6" w:rsidRDefault="00C262C6" w:rsidP="007031AD">
    <w:pPr>
      <w:pStyle w:val="a8"/>
      <w:widowControl/>
      <w:tabs>
        <w:tab w:val="clear" w:pos="4153"/>
        <w:tab w:val="clear" w:pos="8306"/>
        <w:tab w:val="right" w:pos="8700"/>
        <w:tab w:val="right" w:pos="9360"/>
      </w:tabs>
      <w:autoSpaceDE w:val="0"/>
      <w:autoSpaceDN w:val="0"/>
      <w:spacing w:line="240" w:lineRule="auto"/>
      <w:textAlignment w:val="bottom"/>
      <w:rPr>
        <w:sz w:val="22"/>
      </w:rPr>
    </w:pPr>
    <w:r w:rsidRPr="002C3599">
      <w:rPr>
        <w:noProof/>
        <w:sz w:val="22"/>
        <w:szCs w:val="22"/>
      </w:rPr>
      <mc:AlternateContent>
        <mc:Choice Requires="wps">
          <w:drawing>
            <wp:anchor distT="45720" distB="45720" distL="114300" distR="114300" simplePos="0" relativeHeight="251661312" behindDoc="0" locked="0" layoutInCell="1" allowOverlap="1" wp14:anchorId="40E92EF4" wp14:editId="4CBB2640">
              <wp:simplePos x="0" y="0"/>
              <wp:positionH relativeFrom="column">
                <wp:align>center</wp:align>
              </wp:positionH>
              <wp:positionV relativeFrom="paragraph">
                <wp:posOffset>-111760</wp:posOffset>
              </wp:positionV>
              <wp:extent cx="2581200" cy="32760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00" cy="327600"/>
                      </a:xfrm>
                      <a:prstGeom prst="rect">
                        <a:avLst/>
                      </a:prstGeom>
                      <a:noFill/>
                      <a:ln w="9525">
                        <a:noFill/>
                        <a:miter lim="800000"/>
                        <a:headEnd/>
                        <a:tailEnd/>
                      </a:ln>
                    </wps:spPr>
                    <wps:txbx>
                      <w:txbxContent>
                        <w:p w:rsidR="00C262C6" w:rsidRDefault="00C262C6" w:rsidP="00F31297">
                          <w:pPr>
                            <w:jc w:val="center"/>
                          </w:pPr>
                          <w:r w:rsidRPr="001C38B1">
                            <w:rPr>
                              <w:rFonts w:ascii="標楷體" w:eastAsia="標楷體" w:hAnsi="標楷體" w:hint="eastAsia"/>
                              <w:sz w:val="22"/>
                              <w:shd w:val="pct15" w:color="auto" w:fill="FFFFFF"/>
                            </w:rPr>
                            <w:t>請記得在</w:t>
                          </w:r>
                          <w:proofErr w:type="gramStart"/>
                          <w:r w:rsidRPr="001C38B1">
                            <w:rPr>
                              <w:rFonts w:ascii="標楷體" w:eastAsia="標楷體" w:hAnsi="標楷體" w:hint="eastAsia"/>
                              <w:sz w:val="22"/>
                              <w:shd w:val="pct15" w:color="auto" w:fill="FFFFFF"/>
                            </w:rPr>
                            <w:t>答題卷簽名</w:t>
                          </w:r>
                          <w:proofErr w:type="gramEnd"/>
                          <w:r w:rsidRPr="001C38B1">
                            <w:rPr>
                              <w:rFonts w:ascii="標楷體" w:eastAsia="標楷體" w:hAnsi="標楷體" w:hint="eastAsia"/>
                              <w:sz w:val="22"/>
                              <w:shd w:val="pct15" w:color="auto" w:fill="FFFFFF"/>
                            </w:rPr>
                            <w:t>欄位以正楷簽全名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0E92EF4" id="_x0000_t202" coordsize="21600,21600" o:spt="202" path="m,l,21600r21600,l21600,xe">
              <v:stroke joinstyle="miter"/>
              <v:path gradientshapeok="t" o:connecttype="rect"/>
            </v:shapetype>
            <v:shape id="_x0000_s1501" type="#_x0000_t202" style="position:absolute;margin-left:0;margin-top:-8.8pt;width:203.25pt;height:25.8pt;z-index:25166131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" filled="f" stroked="f">
              <v:textbox style="mso-fit-shape-to-text:t">
                <w:txbxContent>
                  <w:p w:rsidR="00C262C6" w:rsidRDefault="00C262C6" w:rsidP="00F31297">
                    <w:pPr>
                      <w:jc w:val="center"/>
                    </w:pPr>
                    <w:r w:rsidRPr="001C38B1">
                      <w:rPr>
                        <w:rFonts w:ascii="標楷體" w:eastAsia="標楷體" w:hAnsi="標楷體" w:hint="eastAsia"/>
                        <w:sz w:val="22"/>
                        <w:shd w:val="pct15" w:color="auto" w:fill="FFFFFF"/>
                      </w:rPr>
                      <w:t>請記得在</w:t>
                    </w:r>
                    <w:proofErr w:type="gramStart"/>
                    <w:r w:rsidRPr="001C38B1">
                      <w:rPr>
                        <w:rFonts w:ascii="標楷體" w:eastAsia="標楷體" w:hAnsi="標楷體" w:hint="eastAsia"/>
                        <w:sz w:val="22"/>
                        <w:shd w:val="pct15" w:color="auto" w:fill="FFFFFF"/>
                      </w:rPr>
                      <w:t>答題卷簽名</w:t>
                    </w:r>
                    <w:proofErr w:type="gramEnd"/>
                    <w:r w:rsidRPr="001C38B1">
                      <w:rPr>
                        <w:rFonts w:ascii="標楷體" w:eastAsia="標楷體" w:hAnsi="標楷體" w:hint="eastAsia"/>
                        <w:sz w:val="22"/>
                        <w:shd w:val="pct15" w:color="auto" w:fill="FFFFFF"/>
                      </w:rPr>
                      <w:t>欄位以正楷簽全名</w:t>
                    </w:r>
                  </w:p>
                </w:txbxContent>
              </v:textbox>
            </v:shape>
          </w:pict>
        </mc:Fallback>
      </mc:AlternateContent>
    </w:r>
    <w:proofErr w:type="gramStart"/>
    <w:r w:rsidRPr="00981DA6">
      <w:rPr>
        <w:rFonts w:hint="eastAsia"/>
        <w:spacing w:val="6"/>
        <w:sz w:val="22"/>
        <w:szCs w:val="22"/>
      </w:rPr>
      <w:t>11</w:t>
    </w:r>
    <w:r>
      <w:rPr>
        <w:rFonts w:hint="eastAsia"/>
        <w:spacing w:val="6"/>
        <w:sz w:val="22"/>
        <w:szCs w:val="22"/>
      </w:rPr>
      <w:t>2</w:t>
    </w:r>
    <w:r w:rsidRPr="00981DA6">
      <w:rPr>
        <w:rFonts w:hint="eastAsia"/>
        <w:spacing w:val="6"/>
        <w:sz w:val="22"/>
        <w:szCs w:val="22"/>
      </w:rPr>
      <w:t>年學測</w:t>
    </w:r>
    <w:proofErr w:type="gramEnd"/>
    <w:r>
      <w:rPr>
        <w:sz w:val="22"/>
      </w:rPr>
      <w:tab/>
    </w:r>
    <w:r>
      <w:rPr>
        <w:rFonts w:hint="eastAsia"/>
        <w:sz w:val="22"/>
      </w:rPr>
      <w:t>第</w:t>
    </w:r>
    <w:r>
      <w:rPr>
        <w:sz w:val="22"/>
      </w:rPr>
      <w:tab/>
    </w:r>
    <w:r>
      <w:rPr>
        <w:sz w:val="22"/>
      </w:rPr>
      <w:fldChar w:fldCharType="begin"/>
    </w:r>
    <w:r>
      <w:rPr>
        <w:sz w:val="22"/>
      </w:rPr>
      <w:instrText>PAGE</w:instrText>
    </w:r>
    <w:r>
      <w:rPr>
        <w:sz w:val="22"/>
      </w:rPr>
      <w:fldChar w:fldCharType="separate"/>
    </w:r>
    <w:r>
      <w:rPr>
        <w:noProof/>
        <w:sz w:val="22"/>
      </w:rPr>
      <w:t>14</w:t>
    </w:r>
    <w:r>
      <w:rPr>
        <w:sz w:val="22"/>
      </w:rPr>
      <w:fldChar w:fldCharType="end"/>
    </w:r>
    <w:r>
      <w:rPr>
        <w:sz w:val="22"/>
      </w:rPr>
      <w:t xml:space="preserve"> </w:t>
    </w:r>
    <w:r>
      <w:rPr>
        <w:rFonts w:hint="eastAsia"/>
        <w:sz w:val="22"/>
      </w:rPr>
      <w:t>頁</w:t>
    </w:r>
  </w:p>
  <w:p w:rsidR="00C262C6" w:rsidRDefault="00C262C6" w:rsidP="007031AD">
    <w:pPr>
      <w:pStyle w:val="a8"/>
      <w:widowControl/>
      <w:tabs>
        <w:tab w:val="clear" w:pos="4153"/>
        <w:tab w:val="clear" w:pos="8306"/>
        <w:tab w:val="right" w:pos="8700"/>
        <w:tab w:val="right" w:pos="9360"/>
      </w:tabs>
      <w:autoSpaceDE w:val="0"/>
      <w:autoSpaceDN w:val="0"/>
      <w:spacing w:line="240" w:lineRule="auto"/>
      <w:textAlignment w:val="bottom"/>
      <w:rPr>
        <w:sz w:val="22"/>
      </w:rPr>
    </w:pPr>
    <w:r w:rsidRPr="007031AD">
      <w:rPr>
        <w:rFonts w:hint="eastAsia"/>
        <w:spacing w:val="24"/>
        <w:sz w:val="22"/>
      </w:rPr>
      <w:t>自然考科</w:t>
    </w:r>
    <w:r>
      <w:rPr>
        <w:sz w:val="22"/>
      </w:rPr>
      <w:tab/>
    </w:r>
    <w:r w:rsidRPr="00D15ABF">
      <w:rPr>
        <w:rFonts w:hint="eastAsia"/>
        <w:sz w:val="22"/>
        <w:szCs w:val="22"/>
      </w:rPr>
      <w:t>共</w:t>
    </w:r>
    <w:r w:rsidRPr="00D15ABF">
      <w:rPr>
        <w:sz w:val="22"/>
        <w:szCs w:val="22"/>
      </w:rPr>
      <w:tab/>
    </w:r>
    <w:r w:rsidRPr="00D15ABF">
      <w:rPr>
        <w:rFonts w:hint="eastAsia"/>
        <w:sz w:val="22"/>
        <w:szCs w:val="22"/>
      </w:rPr>
      <w:t>19</w:t>
    </w:r>
    <w:r w:rsidRPr="00D15ABF">
      <w:rPr>
        <w:sz w:val="22"/>
        <w:szCs w:val="22"/>
      </w:rPr>
      <w:t xml:space="preserve"> </w:t>
    </w:r>
    <w:r w:rsidRPr="00D15ABF">
      <w:rPr>
        <w:rFonts w:hint="eastAsia"/>
        <w:sz w:val="22"/>
        <w:szCs w:val="22"/>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2C6" w:rsidRPr="002C57FC" w:rsidRDefault="00C262C6" w:rsidP="00D36D03">
    <w:pPr>
      <w:pStyle w:val="a8"/>
      <w:widowControl/>
      <w:tabs>
        <w:tab w:val="clear" w:pos="4153"/>
        <w:tab w:val="clear" w:pos="8306"/>
        <w:tab w:val="right" w:pos="840"/>
        <w:tab w:val="right" w:pos="9360"/>
      </w:tabs>
      <w:autoSpaceDE w:val="0"/>
      <w:autoSpaceDN w:val="0"/>
      <w:spacing w:line="240" w:lineRule="auto"/>
      <w:jc w:val="both"/>
      <w:textAlignment w:val="bottom"/>
      <w:rPr>
        <w:sz w:val="22"/>
      </w:rPr>
    </w:pPr>
    <w:r w:rsidRPr="002C3599">
      <w:rPr>
        <w:noProof/>
        <w:sz w:val="22"/>
        <w:szCs w:val="22"/>
      </w:rPr>
      <mc:AlternateContent>
        <mc:Choice Requires="wps">
          <w:drawing>
            <wp:anchor distT="45720" distB="45720" distL="114300" distR="114300" simplePos="0" relativeHeight="251659264" behindDoc="0" locked="0" layoutInCell="1" allowOverlap="1" wp14:anchorId="7DBD645F" wp14:editId="65C086BF">
              <wp:simplePos x="0" y="0"/>
              <wp:positionH relativeFrom="column">
                <wp:align>center</wp:align>
              </wp:positionH>
              <wp:positionV relativeFrom="paragraph">
                <wp:posOffset>-106680</wp:posOffset>
              </wp:positionV>
              <wp:extent cx="2581200" cy="32760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00" cy="327600"/>
                      </a:xfrm>
                      <a:prstGeom prst="rect">
                        <a:avLst/>
                      </a:prstGeom>
                      <a:noFill/>
                      <a:ln w="9525">
                        <a:noFill/>
                        <a:miter lim="800000"/>
                        <a:headEnd/>
                        <a:tailEnd/>
                      </a:ln>
                    </wps:spPr>
                    <wps:txbx>
                      <w:txbxContent>
                        <w:p w:rsidR="00C262C6" w:rsidRDefault="00C262C6" w:rsidP="00F31297">
                          <w:pPr>
                            <w:jc w:val="center"/>
                          </w:pPr>
                          <w:r w:rsidRPr="001C38B1">
                            <w:rPr>
                              <w:rFonts w:ascii="標楷體" w:eastAsia="標楷體" w:hAnsi="標楷體" w:hint="eastAsia"/>
                              <w:sz w:val="22"/>
                              <w:shd w:val="pct15" w:color="auto" w:fill="FFFFFF"/>
                            </w:rPr>
                            <w:t>請記得在</w:t>
                          </w:r>
                          <w:proofErr w:type="gramStart"/>
                          <w:r w:rsidRPr="001C38B1">
                            <w:rPr>
                              <w:rFonts w:ascii="標楷體" w:eastAsia="標楷體" w:hAnsi="標楷體" w:hint="eastAsia"/>
                              <w:sz w:val="22"/>
                              <w:shd w:val="pct15" w:color="auto" w:fill="FFFFFF"/>
                            </w:rPr>
                            <w:t>答題卷簽名</w:t>
                          </w:r>
                          <w:proofErr w:type="gramEnd"/>
                          <w:r w:rsidRPr="001C38B1">
                            <w:rPr>
                              <w:rFonts w:ascii="標楷體" w:eastAsia="標楷體" w:hAnsi="標楷體" w:hint="eastAsia"/>
                              <w:sz w:val="22"/>
                              <w:shd w:val="pct15" w:color="auto" w:fill="FFFFFF"/>
                            </w:rPr>
                            <w:t>欄位以正楷簽全名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DBD645F" id="_x0000_t202" coordsize="21600,21600" o:spt="202" path="m,l,21600r21600,l21600,xe">
              <v:stroke joinstyle="miter"/>
              <v:path gradientshapeok="t" o:connecttype="rect"/>
            </v:shapetype>
            <v:shape id="_x0000_s1502" type="#_x0000_t202" style="position:absolute;left:0;text-align:left;margin-left:0;margin-top:-8.4pt;width:203.25pt;height:25.8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" filled="f" stroked="f">
              <v:textbox style="mso-fit-shape-to-text:t">
                <w:txbxContent>
                  <w:p w:rsidR="00C262C6" w:rsidRDefault="00C262C6" w:rsidP="00F31297">
                    <w:pPr>
                      <w:jc w:val="center"/>
                    </w:pPr>
                    <w:r w:rsidRPr="001C38B1">
                      <w:rPr>
                        <w:rFonts w:ascii="標楷體" w:eastAsia="標楷體" w:hAnsi="標楷體" w:hint="eastAsia"/>
                        <w:sz w:val="22"/>
                        <w:shd w:val="pct15" w:color="auto" w:fill="FFFFFF"/>
                      </w:rPr>
                      <w:t>請記得在</w:t>
                    </w:r>
                    <w:proofErr w:type="gramStart"/>
                    <w:r w:rsidRPr="001C38B1">
                      <w:rPr>
                        <w:rFonts w:ascii="標楷體" w:eastAsia="標楷體" w:hAnsi="標楷體" w:hint="eastAsia"/>
                        <w:sz w:val="22"/>
                        <w:shd w:val="pct15" w:color="auto" w:fill="FFFFFF"/>
                      </w:rPr>
                      <w:t>答題卷簽名</w:t>
                    </w:r>
                    <w:proofErr w:type="gramEnd"/>
                    <w:r w:rsidRPr="001C38B1">
                      <w:rPr>
                        <w:rFonts w:ascii="標楷體" w:eastAsia="標楷體" w:hAnsi="標楷體" w:hint="eastAsia"/>
                        <w:sz w:val="22"/>
                        <w:shd w:val="pct15" w:color="auto" w:fill="FFFFFF"/>
                      </w:rPr>
                      <w:t>欄位以正楷簽全名</w:t>
                    </w:r>
                  </w:p>
                </w:txbxContent>
              </v:textbox>
            </v:shape>
          </w:pict>
        </mc:Fallback>
      </mc:AlternateContent>
    </w:r>
    <w:r>
      <w:rPr>
        <w:rFonts w:hint="eastAsia"/>
        <w:sz w:val="22"/>
      </w:rPr>
      <w:t>第</w:t>
    </w:r>
    <w:r>
      <w:rPr>
        <w:sz w:val="22"/>
      </w:rPr>
      <w:tab/>
    </w:r>
    <w:r w:rsidRPr="002C57FC">
      <w:rPr>
        <w:sz w:val="22"/>
      </w:rPr>
      <w:fldChar w:fldCharType="begin"/>
    </w:r>
    <w:r w:rsidRPr="002C57FC">
      <w:rPr>
        <w:sz w:val="22"/>
      </w:rPr>
      <w:instrText>PAGE</w:instrText>
    </w:r>
    <w:r w:rsidRPr="002C57FC">
      <w:rPr>
        <w:sz w:val="22"/>
      </w:rPr>
      <w:fldChar w:fldCharType="separate"/>
    </w:r>
    <w:r>
      <w:rPr>
        <w:noProof/>
        <w:sz w:val="22"/>
      </w:rPr>
      <w:t>15</w:t>
    </w:r>
    <w:r w:rsidRPr="002C57FC">
      <w:rPr>
        <w:sz w:val="22"/>
      </w:rPr>
      <w:fldChar w:fldCharType="end"/>
    </w:r>
    <w:r w:rsidRPr="002C57FC">
      <w:rPr>
        <w:sz w:val="22"/>
      </w:rPr>
      <w:t xml:space="preserve"> </w:t>
    </w:r>
    <w:r w:rsidRPr="002C57FC">
      <w:rPr>
        <w:sz w:val="22"/>
      </w:rPr>
      <w:t>頁</w:t>
    </w:r>
    <w:r w:rsidRPr="002C57FC">
      <w:rPr>
        <w:sz w:val="22"/>
      </w:rPr>
      <w:tab/>
    </w:r>
    <w:r w:rsidRPr="00981DA6">
      <w:rPr>
        <w:rFonts w:hint="eastAsia"/>
        <w:spacing w:val="6"/>
        <w:sz w:val="22"/>
        <w:szCs w:val="22"/>
      </w:rPr>
      <w:t>11</w:t>
    </w:r>
    <w:r>
      <w:rPr>
        <w:rFonts w:hint="eastAsia"/>
        <w:spacing w:val="6"/>
        <w:sz w:val="22"/>
        <w:szCs w:val="22"/>
      </w:rPr>
      <w:t>2</w:t>
    </w:r>
    <w:r w:rsidRPr="00981DA6">
      <w:rPr>
        <w:rFonts w:hint="eastAsia"/>
        <w:spacing w:val="6"/>
        <w:sz w:val="22"/>
        <w:szCs w:val="22"/>
      </w:rPr>
      <w:t>年學測</w:t>
    </w:r>
  </w:p>
  <w:p w:rsidR="00C262C6" w:rsidRDefault="00C262C6" w:rsidP="00D36D03">
    <w:pPr>
      <w:pStyle w:val="a8"/>
      <w:widowControl/>
      <w:tabs>
        <w:tab w:val="clear" w:pos="4153"/>
        <w:tab w:val="clear" w:pos="8306"/>
        <w:tab w:val="right" w:pos="840"/>
        <w:tab w:val="right" w:pos="9360"/>
      </w:tabs>
      <w:autoSpaceDE w:val="0"/>
      <w:autoSpaceDN w:val="0"/>
      <w:spacing w:line="240" w:lineRule="auto"/>
      <w:jc w:val="both"/>
      <w:textAlignment w:val="bottom"/>
      <w:rPr>
        <w:sz w:val="22"/>
      </w:rPr>
    </w:pPr>
    <w:r w:rsidRPr="00D15ABF">
      <w:rPr>
        <w:sz w:val="22"/>
        <w:szCs w:val="22"/>
      </w:rPr>
      <w:t>共</w:t>
    </w:r>
    <w:r w:rsidRPr="00D15ABF">
      <w:rPr>
        <w:sz w:val="22"/>
        <w:szCs w:val="22"/>
      </w:rPr>
      <w:tab/>
    </w:r>
    <w:r w:rsidRPr="00D15ABF">
      <w:rPr>
        <w:rFonts w:hint="eastAsia"/>
        <w:sz w:val="22"/>
        <w:szCs w:val="22"/>
      </w:rPr>
      <w:t>19</w:t>
    </w:r>
    <w:r w:rsidRPr="00D15ABF">
      <w:rPr>
        <w:sz w:val="22"/>
        <w:szCs w:val="22"/>
      </w:rPr>
      <w:t xml:space="preserve"> </w:t>
    </w:r>
    <w:r w:rsidRPr="00D15ABF">
      <w:rPr>
        <w:rFonts w:hint="eastAsia"/>
        <w:sz w:val="22"/>
        <w:szCs w:val="22"/>
      </w:rPr>
      <w:t>頁</w:t>
    </w:r>
    <w:r>
      <w:rPr>
        <w:rFonts w:hint="eastAsia"/>
        <w:sz w:val="22"/>
      </w:rPr>
      <w:tab/>
    </w:r>
    <w:r w:rsidRPr="007031AD">
      <w:rPr>
        <w:rFonts w:hint="eastAsia"/>
        <w:spacing w:val="20"/>
        <w:sz w:val="22"/>
      </w:rPr>
      <w:t>自然考科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2564"/>
    <w:multiLevelType w:val="hybridMultilevel"/>
    <w:tmpl w:val="3E709CFE"/>
    <w:lvl w:ilvl="0" w:tplc="EFD8BEE8">
      <w:start w:val="1"/>
      <w:numFmt w:val="lowerLetter"/>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954F1D"/>
    <w:multiLevelType w:val="hybridMultilevel"/>
    <w:tmpl w:val="ACD274F6"/>
    <w:lvl w:ilvl="0" w:tplc="DD861CC2">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15:restartNumberingAfterBreak="0">
    <w:nsid w:val="11EB0DC8"/>
    <w:multiLevelType w:val="hybridMultilevel"/>
    <w:tmpl w:val="F2B6E60E"/>
    <w:lvl w:ilvl="0" w:tplc="D736C73C">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13AF5B33"/>
    <w:multiLevelType w:val="hybridMultilevel"/>
    <w:tmpl w:val="E83E1A02"/>
    <w:lvl w:ilvl="0" w:tplc="38DCB1F8">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 w15:restartNumberingAfterBreak="0">
    <w:nsid w:val="18151BBF"/>
    <w:multiLevelType w:val="hybridMultilevel"/>
    <w:tmpl w:val="7D00D252"/>
    <w:lvl w:ilvl="0" w:tplc="442CD0B0">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5" w15:restartNumberingAfterBreak="0">
    <w:nsid w:val="19A3444C"/>
    <w:multiLevelType w:val="hybridMultilevel"/>
    <w:tmpl w:val="A3488FDA"/>
    <w:lvl w:ilvl="0" w:tplc="EFA057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35409E9"/>
    <w:multiLevelType w:val="hybridMultilevel"/>
    <w:tmpl w:val="11900D6A"/>
    <w:lvl w:ilvl="0" w:tplc="03F650F4">
      <w:start w:val="1"/>
      <w:numFmt w:val="upperLetter"/>
      <w:lvlText w:val="(%1)"/>
      <w:lvlJc w:val="left"/>
      <w:pPr>
        <w:ind w:left="440" w:hanging="4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5F14F93"/>
    <w:multiLevelType w:val="hybridMultilevel"/>
    <w:tmpl w:val="E24C25C6"/>
    <w:lvl w:ilvl="0" w:tplc="2DA22AAE">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8" w15:restartNumberingAfterBreak="0">
    <w:nsid w:val="2B6E5160"/>
    <w:multiLevelType w:val="hybridMultilevel"/>
    <w:tmpl w:val="2526A2B6"/>
    <w:lvl w:ilvl="0" w:tplc="68D4E498">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15:restartNumberingAfterBreak="0">
    <w:nsid w:val="2D6E0F0B"/>
    <w:multiLevelType w:val="hybridMultilevel"/>
    <w:tmpl w:val="520ADC84"/>
    <w:lvl w:ilvl="0" w:tplc="6FC42F76">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0" w15:restartNumberingAfterBreak="0">
    <w:nsid w:val="2DD61F71"/>
    <w:multiLevelType w:val="hybridMultilevel"/>
    <w:tmpl w:val="E24C25C6"/>
    <w:lvl w:ilvl="0" w:tplc="2DA22AAE">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1" w15:restartNumberingAfterBreak="0">
    <w:nsid w:val="306602CA"/>
    <w:multiLevelType w:val="hybridMultilevel"/>
    <w:tmpl w:val="F8B0409A"/>
    <w:lvl w:ilvl="0" w:tplc="E98404EA">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35DF71E2"/>
    <w:multiLevelType w:val="hybridMultilevel"/>
    <w:tmpl w:val="E83E1A02"/>
    <w:lvl w:ilvl="0" w:tplc="38DCB1F8">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3" w15:restartNumberingAfterBreak="0">
    <w:nsid w:val="372841B1"/>
    <w:multiLevelType w:val="hybridMultilevel"/>
    <w:tmpl w:val="A42A6738"/>
    <w:lvl w:ilvl="0" w:tplc="5E08C83E">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4" w15:restartNumberingAfterBreak="0">
    <w:nsid w:val="38A13D6A"/>
    <w:multiLevelType w:val="multilevel"/>
    <w:tmpl w:val="84960A84"/>
    <w:lvl w:ilvl="0">
      <w:start w:val="1"/>
      <w:numFmt w:val="decimal"/>
      <w:lvlText w:val="%1"/>
      <w:lvlJc w:val="left"/>
      <w:pPr>
        <w:ind w:left="425" w:hanging="425"/>
      </w:pPr>
    </w:lvl>
    <w:lvl w:ilvl="1">
      <w:start w:val="1"/>
      <w:numFmt w:val="upperLetter"/>
      <w:lvlText w:val="(%2)"/>
      <w:lvlJc w:val="left"/>
      <w:pPr>
        <w:ind w:left="993" w:hanging="567"/>
      </w:pPr>
      <w:rPr>
        <w:rFonts w:ascii="Times New Roman" w:eastAsiaTheme="minorEastAsia" w:hAnsi="Times New Roman" w:cs="Times New Roman"/>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3D0F1EE3"/>
    <w:multiLevelType w:val="hybridMultilevel"/>
    <w:tmpl w:val="7FE4E4E8"/>
    <w:lvl w:ilvl="0" w:tplc="B83A035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64A3E4E"/>
    <w:multiLevelType w:val="hybridMultilevel"/>
    <w:tmpl w:val="CFDCA2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E07211"/>
    <w:multiLevelType w:val="hybridMultilevel"/>
    <w:tmpl w:val="8CB468F4"/>
    <w:lvl w:ilvl="0" w:tplc="6E7E42A8">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8" w15:restartNumberingAfterBreak="0">
    <w:nsid w:val="4F1633C2"/>
    <w:multiLevelType w:val="hybridMultilevel"/>
    <w:tmpl w:val="AEF800E6"/>
    <w:lvl w:ilvl="0" w:tplc="B94C2EAE">
      <w:start w:val="1"/>
      <w:numFmt w:val="decimal"/>
      <w:lvlText w:val="%1."/>
      <w:lvlJc w:val="left"/>
      <w:pPr>
        <w:ind w:left="720" w:hanging="360"/>
      </w:pPr>
      <w:rPr>
        <w:rFonts w:hint="default"/>
        <w:color w:val="333333"/>
      </w:rPr>
    </w:lvl>
    <w:lvl w:ilvl="1" w:tplc="66A664E0">
      <w:start w:val="1"/>
      <w:numFmt w:val="upperLetter"/>
      <w:lvlText w:val="(%2)"/>
      <w:lvlJc w:val="left"/>
      <w:pPr>
        <w:ind w:left="1320" w:hanging="480"/>
      </w:pPr>
      <w:rPr>
        <w:rFonts w:ascii="Times New Roman" w:eastAsiaTheme="minorEastAsia" w:hAnsi="Times New Roman" w:cs="Times New Roman"/>
      </w:rPr>
    </w:lvl>
    <w:lvl w:ilvl="2" w:tplc="AB901E0E">
      <w:start w:val="1"/>
      <w:numFmt w:val="upperLetter"/>
      <w:lvlText w:val="(%3)"/>
      <w:lvlJc w:val="left"/>
      <w:pPr>
        <w:ind w:left="1680" w:hanging="360"/>
      </w:pPr>
      <w:rPr>
        <w:rFonts w:hint="default"/>
      </w:r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516421CE"/>
    <w:multiLevelType w:val="hybridMultilevel"/>
    <w:tmpl w:val="81A897E2"/>
    <w:lvl w:ilvl="0" w:tplc="AFC24E12">
      <w:start w:val="1"/>
      <w:numFmt w:val="upperLetter"/>
      <w:lvlText w:val="(%1)"/>
      <w:lvlJc w:val="left"/>
      <w:pPr>
        <w:ind w:left="643" w:hanging="360"/>
      </w:pPr>
      <w:rPr>
        <w:rFonts w:hint="default"/>
        <w:color w:val="00000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0" w15:restartNumberingAfterBreak="0">
    <w:nsid w:val="51CA7F6C"/>
    <w:multiLevelType w:val="hybridMultilevel"/>
    <w:tmpl w:val="E83E1A02"/>
    <w:lvl w:ilvl="0" w:tplc="38DCB1F8">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1" w15:restartNumberingAfterBreak="0">
    <w:nsid w:val="5629181C"/>
    <w:multiLevelType w:val="hybridMultilevel"/>
    <w:tmpl w:val="86DADF44"/>
    <w:lvl w:ilvl="0" w:tplc="4AA27D2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35C7C58"/>
    <w:multiLevelType w:val="hybridMultilevel"/>
    <w:tmpl w:val="E924B462"/>
    <w:lvl w:ilvl="0" w:tplc="FA1A584C">
      <w:start w:val="1"/>
      <w:numFmt w:val="decimal"/>
      <w:lvlText w:val="Q%1"/>
      <w:lvlJc w:val="left"/>
      <w:pPr>
        <w:ind w:left="480" w:hanging="480"/>
      </w:pPr>
      <w:rPr>
        <w:rFonts w:hint="eastAsia"/>
      </w:rPr>
    </w:lvl>
    <w:lvl w:ilvl="1" w:tplc="66A664E0">
      <w:start w:val="1"/>
      <w:numFmt w:val="upperLetter"/>
      <w:lvlText w:val="(%2)"/>
      <w:lvlJc w:val="left"/>
      <w:pPr>
        <w:ind w:left="960" w:hanging="480"/>
      </w:pPr>
      <w:rPr>
        <w:rFonts w:ascii="Times New Roman" w:eastAsiaTheme="minorEastAsia" w:hAnsi="Times New Roman"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4C94160"/>
    <w:multiLevelType w:val="hybridMultilevel"/>
    <w:tmpl w:val="078CE06E"/>
    <w:lvl w:ilvl="0" w:tplc="D4624356">
      <w:start w:val="1"/>
      <w:numFmt w:val="decimal"/>
      <w:lvlText w:val="%1."/>
      <w:lvlJc w:val="left"/>
      <w:pPr>
        <w:ind w:left="360" w:hanging="360"/>
      </w:pPr>
      <w:rPr>
        <w:rFonts w:hint="default"/>
      </w:rPr>
    </w:lvl>
    <w:lvl w:ilvl="1" w:tplc="2E20C6B8">
      <w:start w:val="1"/>
      <w:numFmt w:val="upperLetter"/>
      <w:lvlText w:val="(%2)"/>
      <w:lvlJc w:val="left"/>
      <w:pPr>
        <w:ind w:left="960" w:hanging="480"/>
      </w:pPr>
      <w:rPr>
        <w:rFonts w:ascii="Times New Roman" w:eastAsiaTheme="minorEastAsia" w:hAnsi="Times New Roman" w:cs="Times New Roman"/>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F7774B7"/>
    <w:multiLevelType w:val="hybridMultilevel"/>
    <w:tmpl w:val="E24C25C6"/>
    <w:lvl w:ilvl="0" w:tplc="2DA22AAE">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5" w15:restartNumberingAfterBreak="0">
    <w:nsid w:val="702D37B4"/>
    <w:multiLevelType w:val="singleLevel"/>
    <w:tmpl w:val="EA6838CE"/>
    <w:lvl w:ilvl="0">
      <w:start w:val="1"/>
      <w:numFmt w:val="upperLetter"/>
      <w:pStyle w:val="2"/>
      <w:lvlText w:val="%1."/>
      <w:lvlJc w:val="left"/>
      <w:pPr>
        <w:tabs>
          <w:tab w:val="num" w:pos="465"/>
        </w:tabs>
        <w:ind w:left="465" w:hanging="225"/>
      </w:pPr>
      <w:rPr>
        <w:rFonts w:hint="default"/>
      </w:rPr>
    </w:lvl>
  </w:abstractNum>
  <w:abstractNum w:abstractNumId="26" w15:restartNumberingAfterBreak="0">
    <w:nsid w:val="71C278C6"/>
    <w:multiLevelType w:val="hybridMultilevel"/>
    <w:tmpl w:val="3C2CDAEA"/>
    <w:lvl w:ilvl="0" w:tplc="913E5CD2">
      <w:start w:val="1"/>
      <w:numFmt w:val="upperLetter"/>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7" w15:restartNumberingAfterBreak="0">
    <w:nsid w:val="748C7146"/>
    <w:multiLevelType w:val="hybridMultilevel"/>
    <w:tmpl w:val="99EEE348"/>
    <w:lvl w:ilvl="0" w:tplc="0024A718">
      <w:start w:val="1"/>
      <w:numFmt w:val="upperLetter"/>
      <w:lvlText w:val="(%1)"/>
      <w:lvlJc w:val="left"/>
      <w:pPr>
        <w:tabs>
          <w:tab w:val="num" w:pos="720"/>
        </w:tabs>
        <w:ind w:left="720" w:hanging="360"/>
      </w:pPr>
    </w:lvl>
    <w:lvl w:ilvl="1" w:tplc="DE0AB8FA" w:tentative="1">
      <w:start w:val="1"/>
      <w:numFmt w:val="upperLetter"/>
      <w:lvlText w:val="(%2)"/>
      <w:lvlJc w:val="left"/>
      <w:pPr>
        <w:tabs>
          <w:tab w:val="num" w:pos="1440"/>
        </w:tabs>
        <w:ind w:left="1440" w:hanging="360"/>
      </w:pPr>
    </w:lvl>
    <w:lvl w:ilvl="2" w:tplc="DB4688D6" w:tentative="1">
      <w:start w:val="1"/>
      <w:numFmt w:val="upperLetter"/>
      <w:lvlText w:val="(%3)"/>
      <w:lvlJc w:val="left"/>
      <w:pPr>
        <w:tabs>
          <w:tab w:val="num" w:pos="2160"/>
        </w:tabs>
        <w:ind w:left="2160" w:hanging="360"/>
      </w:pPr>
    </w:lvl>
    <w:lvl w:ilvl="3" w:tplc="049E857E" w:tentative="1">
      <w:start w:val="1"/>
      <w:numFmt w:val="upperLetter"/>
      <w:lvlText w:val="(%4)"/>
      <w:lvlJc w:val="left"/>
      <w:pPr>
        <w:tabs>
          <w:tab w:val="num" w:pos="2880"/>
        </w:tabs>
        <w:ind w:left="2880" w:hanging="360"/>
      </w:pPr>
    </w:lvl>
    <w:lvl w:ilvl="4" w:tplc="A67A12D2" w:tentative="1">
      <w:start w:val="1"/>
      <w:numFmt w:val="upperLetter"/>
      <w:lvlText w:val="(%5)"/>
      <w:lvlJc w:val="left"/>
      <w:pPr>
        <w:tabs>
          <w:tab w:val="num" w:pos="3600"/>
        </w:tabs>
        <w:ind w:left="3600" w:hanging="360"/>
      </w:pPr>
    </w:lvl>
    <w:lvl w:ilvl="5" w:tplc="56C41EEC" w:tentative="1">
      <w:start w:val="1"/>
      <w:numFmt w:val="upperLetter"/>
      <w:lvlText w:val="(%6)"/>
      <w:lvlJc w:val="left"/>
      <w:pPr>
        <w:tabs>
          <w:tab w:val="num" w:pos="4320"/>
        </w:tabs>
        <w:ind w:left="4320" w:hanging="360"/>
      </w:pPr>
    </w:lvl>
    <w:lvl w:ilvl="6" w:tplc="BC58FB8E" w:tentative="1">
      <w:start w:val="1"/>
      <w:numFmt w:val="upperLetter"/>
      <w:lvlText w:val="(%7)"/>
      <w:lvlJc w:val="left"/>
      <w:pPr>
        <w:tabs>
          <w:tab w:val="num" w:pos="5040"/>
        </w:tabs>
        <w:ind w:left="5040" w:hanging="360"/>
      </w:pPr>
    </w:lvl>
    <w:lvl w:ilvl="7" w:tplc="4140BB94" w:tentative="1">
      <w:start w:val="1"/>
      <w:numFmt w:val="upperLetter"/>
      <w:lvlText w:val="(%8)"/>
      <w:lvlJc w:val="left"/>
      <w:pPr>
        <w:tabs>
          <w:tab w:val="num" w:pos="5760"/>
        </w:tabs>
        <w:ind w:left="5760" w:hanging="360"/>
      </w:pPr>
    </w:lvl>
    <w:lvl w:ilvl="8" w:tplc="BD0E48CC" w:tentative="1">
      <w:start w:val="1"/>
      <w:numFmt w:val="upperLetter"/>
      <w:lvlText w:val="(%9)"/>
      <w:lvlJc w:val="left"/>
      <w:pPr>
        <w:tabs>
          <w:tab w:val="num" w:pos="6480"/>
        </w:tabs>
        <w:ind w:left="6480" w:hanging="360"/>
      </w:pPr>
    </w:lvl>
  </w:abstractNum>
  <w:abstractNum w:abstractNumId="28" w15:restartNumberingAfterBreak="0">
    <w:nsid w:val="750E6F85"/>
    <w:multiLevelType w:val="hybridMultilevel"/>
    <w:tmpl w:val="419C7D14"/>
    <w:lvl w:ilvl="0" w:tplc="1132FD14">
      <w:start w:val="1"/>
      <w:numFmt w:val="decimal"/>
      <w:lvlText w:val="%1."/>
      <w:lvlJc w:val="left"/>
      <w:pPr>
        <w:ind w:left="360" w:hanging="360"/>
      </w:pPr>
      <w:rPr>
        <w:rFonts w:hint="default"/>
      </w:rPr>
    </w:lvl>
    <w:lvl w:ilvl="1" w:tplc="FE3C0EE4">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83964EF"/>
    <w:multiLevelType w:val="hybridMultilevel"/>
    <w:tmpl w:val="EDCC418C"/>
    <w:lvl w:ilvl="0" w:tplc="05B6906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92D7F09"/>
    <w:multiLevelType w:val="hybridMultilevel"/>
    <w:tmpl w:val="66D0D6EE"/>
    <w:lvl w:ilvl="0" w:tplc="E0B29C72">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5"/>
  </w:num>
  <w:num w:numId="2">
    <w:abstractNumId w:val="17"/>
  </w:num>
  <w:num w:numId="3">
    <w:abstractNumId w:val="12"/>
  </w:num>
  <w:num w:numId="4">
    <w:abstractNumId w:val="10"/>
  </w:num>
  <w:num w:numId="5">
    <w:abstractNumId w:val="4"/>
  </w:num>
  <w:num w:numId="6">
    <w:abstractNumId w:val="18"/>
  </w:num>
  <w:num w:numId="7">
    <w:abstractNumId w:val="22"/>
  </w:num>
  <w:num w:numId="8">
    <w:abstractNumId w:val="20"/>
  </w:num>
  <w:num w:numId="9">
    <w:abstractNumId w:val="3"/>
  </w:num>
  <w:num w:numId="10">
    <w:abstractNumId w:val="19"/>
  </w:num>
  <w:num w:numId="11">
    <w:abstractNumId w:val="9"/>
  </w:num>
  <w:num w:numId="12">
    <w:abstractNumId w:val="26"/>
  </w:num>
  <w:num w:numId="13">
    <w:abstractNumId w:val="7"/>
  </w:num>
  <w:num w:numId="14">
    <w:abstractNumId w:val="24"/>
  </w:num>
  <w:num w:numId="15">
    <w:abstractNumId w:val="15"/>
  </w:num>
  <w:num w:numId="16">
    <w:abstractNumId w:val="21"/>
  </w:num>
  <w:num w:numId="17">
    <w:abstractNumId w:val="27"/>
  </w:num>
  <w:num w:numId="18">
    <w:abstractNumId w:val="29"/>
  </w:num>
  <w:num w:numId="19">
    <w:abstractNumId w:val="23"/>
  </w:num>
  <w:num w:numId="20">
    <w:abstractNumId w:val="5"/>
  </w:num>
  <w:num w:numId="21">
    <w:abstractNumId w:val="28"/>
  </w:num>
  <w:num w:numId="22">
    <w:abstractNumId w:val="14"/>
  </w:num>
  <w:num w:numId="23">
    <w:abstractNumId w:val="30"/>
  </w:num>
  <w:num w:numId="24">
    <w:abstractNumId w:val="16"/>
  </w:num>
  <w:num w:numId="25">
    <w:abstractNumId w:val="11"/>
  </w:num>
  <w:num w:numId="26">
    <w:abstractNumId w:val="1"/>
  </w:num>
  <w:num w:numId="27">
    <w:abstractNumId w:val="0"/>
  </w:num>
  <w:num w:numId="28">
    <w:abstractNumId w:val="6"/>
  </w:num>
  <w:num w:numId="29">
    <w:abstractNumId w:val="13"/>
  </w:num>
  <w:num w:numId="30">
    <w:abstractNumId w:val="8"/>
  </w:num>
  <w:num w:numId="3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614"/>
    <w:rsid w:val="0000011D"/>
    <w:rsid w:val="00000DEA"/>
    <w:rsid w:val="00000EA6"/>
    <w:rsid w:val="00001583"/>
    <w:rsid w:val="00001D23"/>
    <w:rsid w:val="00003E03"/>
    <w:rsid w:val="00004008"/>
    <w:rsid w:val="00004D51"/>
    <w:rsid w:val="000066E3"/>
    <w:rsid w:val="00012008"/>
    <w:rsid w:val="00012960"/>
    <w:rsid w:val="000136DC"/>
    <w:rsid w:val="00013CEC"/>
    <w:rsid w:val="00013E0E"/>
    <w:rsid w:val="00016681"/>
    <w:rsid w:val="00021608"/>
    <w:rsid w:val="000248C5"/>
    <w:rsid w:val="00024B02"/>
    <w:rsid w:val="000255C9"/>
    <w:rsid w:val="00026212"/>
    <w:rsid w:val="00027406"/>
    <w:rsid w:val="00030009"/>
    <w:rsid w:val="00030C6C"/>
    <w:rsid w:val="00031097"/>
    <w:rsid w:val="0003184E"/>
    <w:rsid w:val="00031FCD"/>
    <w:rsid w:val="000325FF"/>
    <w:rsid w:val="000328F9"/>
    <w:rsid w:val="00032FDD"/>
    <w:rsid w:val="0003354B"/>
    <w:rsid w:val="00034A04"/>
    <w:rsid w:val="00035EE7"/>
    <w:rsid w:val="000368A4"/>
    <w:rsid w:val="00037C61"/>
    <w:rsid w:val="000408C3"/>
    <w:rsid w:val="0004198C"/>
    <w:rsid w:val="000427EC"/>
    <w:rsid w:val="000429D1"/>
    <w:rsid w:val="00043CB5"/>
    <w:rsid w:val="0004402E"/>
    <w:rsid w:val="00047E7F"/>
    <w:rsid w:val="000501D5"/>
    <w:rsid w:val="00054D42"/>
    <w:rsid w:val="000551D9"/>
    <w:rsid w:val="000627CC"/>
    <w:rsid w:val="00062B80"/>
    <w:rsid w:val="00062C77"/>
    <w:rsid w:val="000631D2"/>
    <w:rsid w:val="000634F2"/>
    <w:rsid w:val="00063AA1"/>
    <w:rsid w:val="00065269"/>
    <w:rsid w:val="00065ABB"/>
    <w:rsid w:val="00071646"/>
    <w:rsid w:val="0007240B"/>
    <w:rsid w:val="00074377"/>
    <w:rsid w:val="000743A8"/>
    <w:rsid w:val="00075FBE"/>
    <w:rsid w:val="00076B5D"/>
    <w:rsid w:val="00077674"/>
    <w:rsid w:val="00080548"/>
    <w:rsid w:val="000809B1"/>
    <w:rsid w:val="00082510"/>
    <w:rsid w:val="0008321B"/>
    <w:rsid w:val="000834F4"/>
    <w:rsid w:val="000839E1"/>
    <w:rsid w:val="00083AEC"/>
    <w:rsid w:val="000846DC"/>
    <w:rsid w:val="000863B6"/>
    <w:rsid w:val="00086C52"/>
    <w:rsid w:val="00086D88"/>
    <w:rsid w:val="00086FB0"/>
    <w:rsid w:val="0009005A"/>
    <w:rsid w:val="0009012B"/>
    <w:rsid w:val="000906AD"/>
    <w:rsid w:val="0009187E"/>
    <w:rsid w:val="00091997"/>
    <w:rsid w:val="000922DE"/>
    <w:rsid w:val="000931E2"/>
    <w:rsid w:val="000937B6"/>
    <w:rsid w:val="00093A7B"/>
    <w:rsid w:val="000A015C"/>
    <w:rsid w:val="000A032E"/>
    <w:rsid w:val="000A0B30"/>
    <w:rsid w:val="000A0F6F"/>
    <w:rsid w:val="000A1A1C"/>
    <w:rsid w:val="000A3DBF"/>
    <w:rsid w:val="000A523C"/>
    <w:rsid w:val="000A5BA8"/>
    <w:rsid w:val="000A6FC1"/>
    <w:rsid w:val="000A7194"/>
    <w:rsid w:val="000B00B9"/>
    <w:rsid w:val="000B0478"/>
    <w:rsid w:val="000B37C5"/>
    <w:rsid w:val="000B418A"/>
    <w:rsid w:val="000B439F"/>
    <w:rsid w:val="000B4520"/>
    <w:rsid w:val="000B46E3"/>
    <w:rsid w:val="000B5994"/>
    <w:rsid w:val="000B5E2E"/>
    <w:rsid w:val="000B6451"/>
    <w:rsid w:val="000B6D28"/>
    <w:rsid w:val="000C055C"/>
    <w:rsid w:val="000C1745"/>
    <w:rsid w:val="000C239C"/>
    <w:rsid w:val="000C3252"/>
    <w:rsid w:val="000C3463"/>
    <w:rsid w:val="000C369B"/>
    <w:rsid w:val="000C3868"/>
    <w:rsid w:val="000C3D88"/>
    <w:rsid w:val="000C59F2"/>
    <w:rsid w:val="000D035B"/>
    <w:rsid w:val="000D3138"/>
    <w:rsid w:val="000D3835"/>
    <w:rsid w:val="000D587C"/>
    <w:rsid w:val="000D5CC3"/>
    <w:rsid w:val="000D5FDC"/>
    <w:rsid w:val="000D6125"/>
    <w:rsid w:val="000D6C64"/>
    <w:rsid w:val="000E0069"/>
    <w:rsid w:val="000E2280"/>
    <w:rsid w:val="000E2E4B"/>
    <w:rsid w:val="000E31C3"/>
    <w:rsid w:val="000E3BCD"/>
    <w:rsid w:val="000E590E"/>
    <w:rsid w:val="000E673E"/>
    <w:rsid w:val="000E68D3"/>
    <w:rsid w:val="000E74F6"/>
    <w:rsid w:val="000F2025"/>
    <w:rsid w:val="000F2C19"/>
    <w:rsid w:val="000F32B6"/>
    <w:rsid w:val="000F3DA6"/>
    <w:rsid w:val="000F576C"/>
    <w:rsid w:val="000F5960"/>
    <w:rsid w:val="000F5EB1"/>
    <w:rsid w:val="000F6047"/>
    <w:rsid w:val="000F75FE"/>
    <w:rsid w:val="000F7E6B"/>
    <w:rsid w:val="000F7EFE"/>
    <w:rsid w:val="00100006"/>
    <w:rsid w:val="00101C8B"/>
    <w:rsid w:val="00102899"/>
    <w:rsid w:val="0010449E"/>
    <w:rsid w:val="00104569"/>
    <w:rsid w:val="00104BEB"/>
    <w:rsid w:val="00105619"/>
    <w:rsid w:val="00107439"/>
    <w:rsid w:val="0011100E"/>
    <w:rsid w:val="0011110F"/>
    <w:rsid w:val="00111D0C"/>
    <w:rsid w:val="00112004"/>
    <w:rsid w:val="00112FB6"/>
    <w:rsid w:val="00113068"/>
    <w:rsid w:val="001158A4"/>
    <w:rsid w:val="00115BB9"/>
    <w:rsid w:val="0011709C"/>
    <w:rsid w:val="0011790E"/>
    <w:rsid w:val="00117914"/>
    <w:rsid w:val="001209B9"/>
    <w:rsid w:val="0012266D"/>
    <w:rsid w:val="00125FD2"/>
    <w:rsid w:val="00126EC4"/>
    <w:rsid w:val="001272BF"/>
    <w:rsid w:val="001278A5"/>
    <w:rsid w:val="00131412"/>
    <w:rsid w:val="0013179B"/>
    <w:rsid w:val="00133062"/>
    <w:rsid w:val="00133175"/>
    <w:rsid w:val="0013477C"/>
    <w:rsid w:val="00136E08"/>
    <w:rsid w:val="00136E18"/>
    <w:rsid w:val="00137531"/>
    <w:rsid w:val="001377AE"/>
    <w:rsid w:val="00141B22"/>
    <w:rsid w:val="00141C4A"/>
    <w:rsid w:val="0014216F"/>
    <w:rsid w:val="0014242A"/>
    <w:rsid w:val="0014314E"/>
    <w:rsid w:val="001449BB"/>
    <w:rsid w:val="00147099"/>
    <w:rsid w:val="0015047F"/>
    <w:rsid w:val="00150830"/>
    <w:rsid w:val="00150DDA"/>
    <w:rsid w:val="00151465"/>
    <w:rsid w:val="0015191D"/>
    <w:rsid w:val="001520DE"/>
    <w:rsid w:val="00152448"/>
    <w:rsid w:val="00152D8A"/>
    <w:rsid w:val="00153129"/>
    <w:rsid w:val="00153167"/>
    <w:rsid w:val="00154E8F"/>
    <w:rsid w:val="00156123"/>
    <w:rsid w:val="00157CE0"/>
    <w:rsid w:val="00161267"/>
    <w:rsid w:val="00161C89"/>
    <w:rsid w:val="001631B3"/>
    <w:rsid w:val="0016421C"/>
    <w:rsid w:val="001654A2"/>
    <w:rsid w:val="001665C2"/>
    <w:rsid w:val="00166BAA"/>
    <w:rsid w:val="00167439"/>
    <w:rsid w:val="0016781D"/>
    <w:rsid w:val="0017096E"/>
    <w:rsid w:val="00171E41"/>
    <w:rsid w:val="0017204E"/>
    <w:rsid w:val="001723F4"/>
    <w:rsid w:val="00172D89"/>
    <w:rsid w:val="00172D8E"/>
    <w:rsid w:val="00173751"/>
    <w:rsid w:val="00174260"/>
    <w:rsid w:val="0017442D"/>
    <w:rsid w:val="00181805"/>
    <w:rsid w:val="00184324"/>
    <w:rsid w:val="001856B2"/>
    <w:rsid w:val="001858B3"/>
    <w:rsid w:val="00186B78"/>
    <w:rsid w:val="00186B7E"/>
    <w:rsid w:val="0019187E"/>
    <w:rsid w:val="001925F9"/>
    <w:rsid w:val="001932FD"/>
    <w:rsid w:val="00194579"/>
    <w:rsid w:val="00195C6B"/>
    <w:rsid w:val="00195DD2"/>
    <w:rsid w:val="00195E08"/>
    <w:rsid w:val="00196967"/>
    <w:rsid w:val="001979D0"/>
    <w:rsid w:val="001A081D"/>
    <w:rsid w:val="001A19C5"/>
    <w:rsid w:val="001A291E"/>
    <w:rsid w:val="001A3779"/>
    <w:rsid w:val="001A386D"/>
    <w:rsid w:val="001A47C9"/>
    <w:rsid w:val="001A4873"/>
    <w:rsid w:val="001A499B"/>
    <w:rsid w:val="001A5129"/>
    <w:rsid w:val="001A514C"/>
    <w:rsid w:val="001A5D30"/>
    <w:rsid w:val="001A708C"/>
    <w:rsid w:val="001B094D"/>
    <w:rsid w:val="001B1E00"/>
    <w:rsid w:val="001B25EB"/>
    <w:rsid w:val="001B34A8"/>
    <w:rsid w:val="001B390B"/>
    <w:rsid w:val="001B5BBC"/>
    <w:rsid w:val="001B6A30"/>
    <w:rsid w:val="001C32F5"/>
    <w:rsid w:val="001C3F2D"/>
    <w:rsid w:val="001C4174"/>
    <w:rsid w:val="001C4C9C"/>
    <w:rsid w:val="001C4CAE"/>
    <w:rsid w:val="001C5FE0"/>
    <w:rsid w:val="001C6645"/>
    <w:rsid w:val="001C7215"/>
    <w:rsid w:val="001D0672"/>
    <w:rsid w:val="001D0D9E"/>
    <w:rsid w:val="001D4803"/>
    <w:rsid w:val="001D4C47"/>
    <w:rsid w:val="001D4F00"/>
    <w:rsid w:val="001D672E"/>
    <w:rsid w:val="001D7112"/>
    <w:rsid w:val="001D7350"/>
    <w:rsid w:val="001E021E"/>
    <w:rsid w:val="001E1107"/>
    <w:rsid w:val="001E131B"/>
    <w:rsid w:val="001E1DE3"/>
    <w:rsid w:val="001E298E"/>
    <w:rsid w:val="001E2A56"/>
    <w:rsid w:val="001E36BE"/>
    <w:rsid w:val="001E4009"/>
    <w:rsid w:val="001E50F0"/>
    <w:rsid w:val="001E5D01"/>
    <w:rsid w:val="001E65DF"/>
    <w:rsid w:val="001F06D3"/>
    <w:rsid w:val="001F27AF"/>
    <w:rsid w:val="001F4459"/>
    <w:rsid w:val="001F4CF4"/>
    <w:rsid w:val="001F4E85"/>
    <w:rsid w:val="001F53FC"/>
    <w:rsid w:val="001F5D7D"/>
    <w:rsid w:val="001F5EBC"/>
    <w:rsid w:val="001F62EE"/>
    <w:rsid w:val="001F6338"/>
    <w:rsid w:val="001F6385"/>
    <w:rsid w:val="001F661E"/>
    <w:rsid w:val="001F66A8"/>
    <w:rsid w:val="001F7093"/>
    <w:rsid w:val="001F7443"/>
    <w:rsid w:val="00200678"/>
    <w:rsid w:val="00200C2D"/>
    <w:rsid w:val="00200C30"/>
    <w:rsid w:val="00202082"/>
    <w:rsid w:val="002025AC"/>
    <w:rsid w:val="00202A0A"/>
    <w:rsid w:val="00202AA2"/>
    <w:rsid w:val="002042CF"/>
    <w:rsid w:val="002044F9"/>
    <w:rsid w:val="00204614"/>
    <w:rsid w:val="002056B7"/>
    <w:rsid w:val="0020720F"/>
    <w:rsid w:val="00207881"/>
    <w:rsid w:val="00212B18"/>
    <w:rsid w:val="0021324D"/>
    <w:rsid w:val="0021394B"/>
    <w:rsid w:val="00213C16"/>
    <w:rsid w:val="00213E53"/>
    <w:rsid w:val="00214452"/>
    <w:rsid w:val="00216476"/>
    <w:rsid w:val="00216C70"/>
    <w:rsid w:val="00220758"/>
    <w:rsid w:val="002209E8"/>
    <w:rsid w:val="00220BEF"/>
    <w:rsid w:val="00220C6B"/>
    <w:rsid w:val="00222577"/>
    <w:rsid w:val="00223734"/>
    <w:rsid w:val="00224958"/>
    <w:rsid w:val="00224ECC"/>
    <w:rsid w:val="00225F5C"/>
    <w:rsid w:val="00226772"/>
    <w:rsid w:val="00227377"/>
    <w:rsid w:val="00230994"/>
    <w:rsid w:val="00231331"/>
    <w:rsid w:val="00231AD9"/>
    <w:rsid w:val="002323C8"/>
    <w:rsid w:val="00233561"/>
    <w:rsid w:val="00233BE4"/>
    <w:rsid w:val="00234317"/>
    <w:rsid w:val="00235C45"/>
    <w:rsid w:val="002364F5"/>
    <w:rsid w:val="00236884"/>
    <w:rsid w:val="00237918"/>
    <w:rsid w:val="00240881"/>
    <w:rsid w:val="002425B1"/>
    <w:rsid w:val="00242C14"/>
    <w:rsid w:val="00242D14"/>
    <w:rsid w:val="00244AE9"/>
    <w:rsid w:val="00245592"/>
    <w:rsid w:val="00245C52"/>
    <w:rsid w:val="0024692C"/>
    <w:rsid w:val="00246AF3"/>
    <w:rsid w:val="00247738"/>
    <w:rsid w:val="0025003C"/>
    <w:rsid w:val="002510DE"/>
    <w:rsid w:val="002514A5"/>
    <w:rsid w:val="00251B61"/>
    <w:rsid w:val="00253ED0"/>
    <w:rsid w:val="00256565"/>
    <w:rsid w:val="002568CA"/>
    <w:rsid w:val="00256C64"/>
    <w:rsid w:val="002607A6"/>
    <w:rsid w:val="00260AE0"/>
    <w:rsid w:val="002619B2"/>
    <w:rsid w:val="00261C54"/>
    <w:rsid w:val="00264AFA"/>
    <w:rsid w:val="0026535F"/>
    <w:rsid w:val="00265F19"/>
    <w:rsid w:val="00265FAB"/>
    <w:rsid w:val="00267018"/>
    <w:rsid w:val="00267C0E"/>
    <w:rsid w:val="00267FB7"/>
    <w:rsid w:val="00270584"/>
    <w:rsid w:val="0027188A"/>
    <w:rsid w:val="0027296B"/>
    <w:rsid w:val="002738E2"/>
    <w:rsid w:val="00274948"/>
    <w:rsid w:val="002754AD"/>
    <w:rsid w:val="00276BBB"/>
    <w:rsid w:val="00277613"/>
    <w:rsid w:val="00277C31"/>
    <w:rsid w:val="00277F3C"/>
    <w:rsid w:val="00280C32"/>
    <w:rsid w:val="0028121A"/>
    <w:rsid w:val="00282674"/>
    <w:rsid w:val="00282BBD"/>
    <w:rsid w:val="00282FA3"/>
    <w:rsid w:val="002832B7"/>
    <w:rsid w:val="00283CDD"/>
    <w:rsid w:val="0028598C"/>
    <w:rsid w:val="00286C0E"/>
    <w:rsid w:val="00290F36"/>
    <w:rsid w:val="0029215A"/>
    <w:rsid w:val="00292926"/>
    <w:rsid w:val="00292A86"/>
    <w:rsid w:val="002933CE"/>
    <w:rsid w:val="00295D8D"/>
    <w:rsid w:val="00295F81"/>
    <w:rsid w:val="00296D88"/>
    <w:rsid w:val="00297605"/>
    <w:rsid w:val="00297A1F"/>
    <w:rsid w:val="002A1AE2"/>
    <w:rsid w:val="002A1D75"/>
    <w:rsid w:val="002A2B89"/>
    <w:rsid w:val="002A3A2A"/>
    <w:rsid w:val="002A4E90"/>
    <w:rsid w:val="002A70C0"/>
    <w:rsid w:val="002B0469"/>
    <w:rsid w:val="002B070B"/>
    <w:rsid w:val="002B0997"/>
    <w:rsid w:val="002B19DC"/>
    <w:rsid w:val="002B2279"/>
    <w:rsid w:val="002B2ED2"/>
    <w:rsid w:val="002B3282"/>
    <w:rsid w:val="002B3A46"/>
    <w:rsid w:val="002B4691"/>
    <w:rsid w:val="002B5996"/>
    <w:rsid w:val="002B73F2"/>
    <w:rsid w:val="002C1199"/>
    <w:rsid w:val="002C24C6"/>
    <w:rsid w:val="002C3565"/>
    <w:rsid w:val="002C4286"/>
    <w:rsid w:val="002C42BC"/>
    <w:rsid w:val="002C4558"/>
    <w:rsid w:val="002C57FC"/>
    <w:rsid w:val="002C61ED"/>
    <w:rsid w:val="002C7BE0"/>
    <w:rsid w:val="002C7CA1"/>
    <w:rsid w:val="002D0997"/>
    <w:rsid w:val="002D16C4"/>
    <w:rsid w:val="002D2257"/>
    <w:rsid w:val="002D3887"/>
    <w:rsid w:val="002D3F91"/>
    <w:rsid w:val="002D406C"/>
    <w:rsid w:val="002D425F"/>
    <w:rsid w:val="002D4763"/>
    <w:rsid w:val="002D5687"/>
    <w:rsid w:val="002D66E2"/>
    <w:rsid w:val="002D697B"/>
    <w:rsid w:val="002D725F"/>
    <w:rsid w:val="002D7633"/>
    <w:rsid w:val="002E0749"/>
    <w:rsid w:val="002E17CA"/>
    <w:rsid w:val="002E1F85"/>
    <w:rsid w:val="002E26D1"/>
    <w:rsid w:val="002E4908"/>
    <w:rsid w:val="002E523C"/>
    <w:rsid w:val="002E5A7E"/>
    <w:rsid w:val="002E5B6C"/>
    <w:rsid w:val="002E6449"/>
    <w:rsid w:val="002E684F"/>
    <w:rsid w:val="002E6B76"/>
    <w:rsid w:val="002E7417"/>
    <w:rsid w:val="002F120E"/>
    <w:rsid w:val="002F12F3"/>
    <w:rsid w:val="002F23B0"/>
    <w:rsid w:val="002F24B3"/>
    <w:rsid w:val="002F4A2C"/>
    <w:rsid w:val="002F7730"/>
    <w:rsid w:val="00300708"/>
    <w:rsid w:val="00300FC5"/>
    <w:rsid w:val="003015E4"/>
    <w:rsid w:val="00301954"/>
    <w:rsid w:val="00302B46"/>
    <w:rsid w:val="00304692"/>
    <w:rsid w:val="0030495E"/>
    <w:rsid w:val="00304D9E"/>
    <w:rsid w:val="00306755"/>
    <w:rsid w:val="00306C75"/>
    <w:rsid w:val="0030789F"/>
    <w:rsid w:val="00307B4A"/>
    <w:rsid w:val="00307C77"/>
    <w:rsid w:val="00311820"/>
    <w:rsid w:val="00311AD2"/>
    <w:rsid w:val="00313894"/>
    <w:rsid w:val="0031476B"/>
    <w:rsid w:val="003149A9"/>
    <w:rsid w:val="0031548F"/>
    <w:rsid w:val="00315E1D"/>
    <w:rsid w:val="0031652D"/>
    <w:rsid w:val="0031701A"/>
    <w:rsid w:val="00317210"/>
    <w:rsid w:val="0032140D"/>
    <w:rsid w:val="003218EF"/>
    <w:rsid w:val="00321D3D"/>
    <w:rsid w:val="00332ECD"/>
    <w:rsid w:val="0033315D"/>
    <w:rsid w:val="00333BE0"/>
    <w:rsid w:val="00333D14"/>
    <w:rsid w:val="00334E1B"/>
    <w:rsid w:val="00335D1E"/>
    <w:rsid w:val="00337512"/>
    <w:rsid w:val="00337BAE"/>
    <w:rsid w:val="0034151A"/>
    <w:rsid w:val="00342893"/>
    <w:rsid w:val="00343071"/>
    <w:rsid w:val="00343087"/>
    <w:rsid w:val="00343152"/>
    <w:rsid w:val="00343276"/>
    <w:rsid w:val="003444D1"/>
    <w:rsid w:val="0034649E"/>
    <w:rsid w:val="00346F02"/>
    <w:rsid w:val="003474B2"/>
    <w:rsid w:val="00356C1F"/>
    <w:rsid w:val="00356CE7"/>
    <w:rsid w:val="00356F5D"/>
    <w:rsid w:val="0036007A"/>
    <w:rsid w:val="0036072D"/>
    <w:rsid w:val="00360D02"/>
    <w:rsid w:val="00360D2A"/>
    <w:rsid w:val="003617B7"/>
    <w:rsid w:val="00361836"/>
    <w:rsid w:val="0036264D"/>
    <w:rsid w:val="00363359"/>
    <w:rsid w:val="00365A43"/>
    <w:rsid w:val="00365C93"/>
    <w:rsid w:val="0036642E"/>
    <w:rsid w:val="0036669F"/>
    <w:rsid w:val="00370A95"/>
    <w:rsid w:val="00370C59"/>
    <w:rsid w:val="00371F99"/>
    <w:rsid w:val="0037390B"/>
    <w:rsid w:val="0037479B"/>
    <w:rsid w:val="00374BE4"/>
    <w:rsid w:val="00375695"/>
    <w:rsid w:val="003777E8"/>
    <w:rsid w:val="0038150B"/>
    <w:rsid w:val="003826D8"/>
    <w:rsid w:val="003836B7"/>
    <w:rsid w:val="00383BE7"/>
    <w:rsid w:val="00383D22"/>
    <w:rsid w:val="00384AED"/>
    <w:rsid w:val="00384E2E"/>
    <w:rsid w:val="003866E6"/>
    <w:rsid w:val="00387D9F"/>
    <w:rsid w:val="003901B1"/>
    <w:rsid w:val="0039075D"/>
    <w:rsid w:val="003907C4"/>
    <w:rsid w:val="003908FB"/>
    <w:rsid w:val="00390C46"/>
    <w:rsid w:val="003911F1"/>
    <w:rsid w:val="0039198B"/>
    <w:rsid w:val="00392E52"/>
    <w:rsid w:val="00393D43"/>
    <w:rsid w:val="0039411D"/>
    <w:rsid w:val="00394FB9"/>
    <w:rsid w:val="003954A2"/>
    <w:rsid w:val="00395E6E"/>
    <w:rsid w:val="0039692A"/>
    <w:rsid w:val="003A01D0"/>
    <w:rsid w:val="003A0C26"/>
    <w:rsid w:val="003A115B"/>
    <w:rsid w:val="003A17D3"/>
    <w:rsid w:val="003A2868"/>
    <w:rsid w:val="003A3552"/>
    <w:rsid w:val="003A35EC"/>
    <w:rsid w:val="003A35F5"/>
    <w:rsid w:val="003A670B"/>
    <w:rsid w:val="003A7917"/>
    <w:rsid w:val="003A7D99"/>
    <w:rsid w:val="003B0F0D"/>
    <w:rsid w:val="003B2FFC"/>
    <w:rsid w:val="003B39A6"/>
    <w:rsid w:val="003B3A33"/>
    <w:rsid w:val="003B3AA7"/>
    <w:rsid w:val="003B4E3D"/>
    <w:rsid w:val="003B6640"/>
    <w:rsid w:val="003B6808"/>
    <w:rsid w:val="003B6D77"/>
    <w:rsid w:val="003B7310"/>
    <w:rsid w:val="003B73F1"/>
    <w:rsid w:val="003C15D2"/>
    <w:rsid w:val="003C1D79"/>
    <w:rsid w:val="003C239E"/>
    <w:rsid w:val="003C3723"/>
    <w:rsid w:val="003C4DC8"/>
    <w:rsid w:val="003C7651"/>
    <w:rsid w:val="003D01A1"/>
    <w:rsid w:val="003D0A88"/>
    <w:rsid w:val="003D1807"/>
    <w:rsid w:val="003D239D"/>
    <w:rsid w:val="003D3206"/>
    <w:rsid w:val="003D3475"/>
    <w:rsid w:val="003D41C4"/>
    <w:rsid w:val="003D48E5"/>
    <w:rsid w:val="003D72E1"/>
    <w:rsid w:val="003E04E9"/>
    <w:rsid w:val="003E1101"/>
    <w:rsid w:val="003E1D99"/>
    <w:rsid w:val="003E3B12"/>
    <w:rsid w:val="003E5D35"/>
    <w:rsid w:val="003E5ED9"/>
    <w:rsid w:val="003E7E07"/>
    <w:rsid w:val="003F08A4"/>
    <w:rsid w:val="003F0C4D"/>
    <w:rsid w:val="003F0F5E"/>
    <w:rsid w:val="003F1660"/>
    <w:rsid w:val="003F1F30"/>
    <w:rsid w:val="003F1FC6"/>
    <w:rsid w:val="003F2B0F"/>
    <w:rsid w:val="003F4B69"/>
    <w:rsid w:val="003F4EDE"/>
    <w:rsid w:val="003F52FF"/>
    <w:rsid w:val="00401A3F"/>
    <w:rsid w:val="00401D75"/>
    <w:rsid w:val="00402F9A"/>
    <w:rsid w:val="00403522"/>
    <w:rsid w:val="00404471"/>
    <w:rsid w:val="00404CD9"/>
    <w:rsid w:val="004052A7"/>
    <w:rsid w:val="00405A20"/>
    <w:rsid w:val="00405A93"/>
    <w:rsid w:val="00405C7B"/>
    <w:rsid w:val="00406CC7"/>
    <w:rsid w:val="00410AED"/>
    <w:rsid w:val="004126B9"/>
    <w:rsid w:val="0041284C"/>
    <w:rsid w:val="0041346D"/>
    <w:rsid w:val="00414739"/>
    <w:rsid w:val="00414BFD"/>
    <w:rsid w:val="00414CDD"/>
    <w:rsid w:val="004157C2"/>
    <w:rsid w:val="00415880"/>
    <w:rsid w:val="00415C61"/>
    <w:rsid w:val="00416170"/>
    <w:rsid w:val="00416709"/>
    <w:rsid w:val="004169BA"/>
    <w:rsid w:val="004177E2"/>
    <w:rsid w:val="004204F4"/>
    <w:rsid w:val="004219C2"/>
    <w:rsid w:val="00421A9E"/>
    <w:rsid w:val="00421C40"/>
    <w:rsid w:val="00422DFD"/>
    <w:rsid w:val="00423809"/>
    <w:rsid w:val="00424738"/>
    <w:rsid w:val="004271C7"/>
    <w:rsid w:val="00427C7C"/>
    <w:rsid w:val="00430037"/>
    <w:rsid w:val="004311BD"/>
    <w:rsid w:val="004312FE"/>
    <w:rsid w:val="00431A03"/>
    <w:rsid w:val="004321AE"/>
    <w:rsid w:val="0043280C"/>
    <w:rsid w:val="00432B83"/>
    <w:rsid w:val="004334C7"/>
    <w:rsid w:val="004334CF"/>
    <w:rsid w:val="0043383F"/>
    <w:rsid w:val="00435CBB"/>
    <w:rsid w:val="00440844"/>
    <w:rsid w:val="004422F6"/>
    <w:rsid w:val="00443494"/>
    <w:rsid w:val="00445D16"/>
    <w:rsid w:val="00446A2D"/>
    <w:rsid w:val="00447AFB"/>
    <w:rsid w:val="00447E2B"/>
    <w:rsid w:val="004503BA"/>
    <w:rsid w:val="00450937"/>
    <w:rsid w:val="0045284F"/>
    <w:rsid w:val="00454290"/>
    <w:rsid w:val="004543CE"/>
    <w:rsid w:val="0045561D"/>
    <w:rsid w:val="0045624A"/>
    <w:rsid w:val="00457764"/>
    <w:rsid w:val="00457AE6"/>
    <w:rsid w:val="00461155"/>
    <w:rsid w:val="00461E18"/>
    <w:rsid w:val="0046224B"/>
    <w:rsid w:val="004632A8"/>
    <w:rsid w:val="004643FC"/>
    <w:rsid w:val="004650E5"/>
    <w:rsid w:val="004651A6"/>
    <w:rsid w:val="00465919"/>
    <w:rsid w:val="00465D29"/>
    <w:rsid w:val="004660B2"/>
    <w:rsid w:val="00466E5D"/>
    <w:rsid w:val="00467C01"/>
    <w:rsid w:val="00467EF7"/>
    <w:rsid w:val="00471330"/>
    <w:rsid w:val="00472281"/>
    <w:rsid w:val="00473922"/>
    <w:rsid w:val="0047500B"/>
    <w:rsid w:val="00476542"/>
    <w:rsid w:val="0047699B"/>
    <w:rsid w:val="00480C91"/>
    <w:rsid w:val="0048252D"/>
    <w:rsid w:val="00482718"/>
    <w:rsid w:val="00482B61"/>
    <w:rsid w:val="00483874"/>
    <w:rsid w:val="00483BD3"/>
    <w:rsid w:val="00484E8D"/>
    <w:rsid w:val="00484FC9"/>
    <w:rsid w:val="004911BF"/>
    <w:rsid w:val="004969D9"/>
    <w:rsid w:val="004A0364"/>
    <w:rsid w:val="004A25B3"/>
    <w:rsid w:val="004A2A81"/>
    <w:rsid w:val="004A3D07"/>
    <w:rsid w:val="004B09EE"/>
    <w:rsid w:val="004B0DED"/>
    <w:rsid w:val="004B1A99"/>
    <w:rsid w:val="004B21FE"/>
    <w:rsid w:val="004B41BA"/>
    <w:rsid w:val="004B4394"/>
    <w:rsid w:val="004B4B9D"/>
    <w:rsid w:val="004B6A59"/>
    <w:rsid w:val="004B6C8F"/>
    <w:rsid w:val="004B7F3B"/>
    <w:rsid w:val="004C061E"/>
    <w:rsid w:val="004C0FB0"/>
    <w:rsid w:val="004C253B"/>
    <w:rsid w:val="004C34A7"/>
    <w:rsid w:val="004C709D"/>
    <w:rsid w:val="004C7BA3"/>
    <w:rsid w:val="004D0078"/>
    <w:rsid w:val="004D0837"/>
    <w:rsid w:val="004D1938"/>
    <w:rsid w:val="004D3728"/>
    <w:rsid w:val="004D4FB1"/>
    <w:rsid w:val="004D500F"/>
    <w:rsid w:val="004D63B1"/>
    <w:rsid w:val="004E063C"/>
    <w:rsid w:val="004E0BB5"/>
    <w:rsid w:val="004E146B"/>
    <w:rsid w:val="004E447A"/>
    <w:rsid w:val="004E4AC8"/>
    <w:rsid w:val="004E639F"/>
    <w:rsid w:val="004E77B0"/>
    <w:rsid w:val="004E77F1"/>
    <w:rsid w:val="004E7CF1"/>
    <w:rsid w:val="004F04A3"/>
    <w:rsid w:val="004F0DB7"/>
    <w:rsid w:val="004F14FA"/>
    <w:rsid w:val="004F25CE"/>
    <w:rsid w:val="004F2E9E"/>
    <w:rsid w:val="004F3226"/>
    <w:rsid w:val="004F324C"/>
    <w:rsid w:val="004F33F1"/>
    <w:rsid w:val="004F38A2"/>
    <w:rsid w:val="004F414F"/>
    <w:rsid w:val="004F65FC"/>
    <w:rsid w:val="004F7AF2"/>
    <w:rsid w:val="00500BFA"/>
    <w:rsid w:val="00500DAE"/>
    <w:rsid w:val="00502043"/>
    <w:rsid w:val="00502FCB"/>
    <w:rsid w:val="00503B42"/>
    <w:rsid w:val="00503F31"/>
    <w:rsid w:val="00504036"/>
    <w:rsid w:val="00506C1F"/>
    <w:rsid w:val="00510635"/>
    <w:rsid w:val="00510BFB"/>
    <w:rsid w:val="0051121B"/>
    <w:rsid w:val="0051131D"/>
    <w:rsid w:val="005114DD"/>
    <w:rsid w:val="00512506"/>
    <w:rsid w:val="00512D65"/>
    <w:rsid w:val="00513545"/>
    <w:rsid w:val="005138CC"/>
    <w:rsid w:val="00514BDE"/>
    <w:rsid w:val="00514E43"/>
    <w:rsid w:val="00514F3D"/>
    <w:rsid w:val="00517765"/>
    <w:rsid w:val="00520D9B"/>
    <w:rsid w:val="00520FC8"/>
    <w:rsid w:val="005212F2"/>
    <w:rsid w:val="005215A1"/>
    <w:rsid w:val="00523012"/>
    <w:rsid w:val="00524858"/>
    <w:rsid w:val="00524934"/>
    <w:rsid w:val="0052565B"/>
    <w:rsid w:val="00526EF6"/>
    <w:rsid w:val="00527649"/>
    <w:rsid w:val="0053006A"/>
    <w:rsid w:val="00530522"/>
    <w:rsid w:val="005313C4"/>
    <w:rsid w:val="00531F78"/>
    <w:rsid w:val="005335C9"/>
    <w:rsid w:val="005346FE"/>
    <w:rsid w:val="0053564F"/>
    <w:rsid w:val="00535AA1"/>
    <w:rsid w:val="005366EF"/>
    <w:rsid w:val="005379D0"/>
    <w:rsid w:val="00541438"/>
    <w:rsid w:val="00541876"/>
    <w:rsid w:val="00542092"/>
    <w:rsid w:val="00542E7D"/>
    <w:rsid w:val="00544A93"/>
    <w:rsid w:val="00544AB5"/>
    <w:rsid w:val="0055035D"/>
    <w:rsid w:val="00551DA2"/>
    <w:rsid w:val="005527BA"/>
    <w:rsid w:val="00553319"/>
    <w:rsid w:val="0055545F"/>
    <w:rsid w:val="00556360"/>
    <w:rsid w:val="005604E7"/>
    <w:rsid w:val="0056058A"/>
    <w:rsid w:val="0056071B"/>
    <w:rsid w:val="00560AA8"/>
    <w:rsid w:val="005614D0"/>
    <w:rsid w:val="005630DC"/>
    <w:rsid w:val="00563380"/>
    <w:rsid w:val="005645AA"/>
    <w:rsid w:val="005662D4"/>
    <w:rsid w:val="005664EB"/>
    <w:rsid w:val="0056656E"/>
    <w:rsid w:val="005676F3"/>
    <w:rsid w:val="0056784B"/>
    <w:rsid w:val="00567C51"/>
    <w:rsid w:val="00571ACA"/>
    <w:rsid w:val="005747C5"/>
    <w:rsid w:val="00575FB0"/>
    <w:rsid w:val="00580C94"/>
    <w:rsid w:val="005841D7"/>
    <w:rsid w:val="0058428F"/>
    <w:rsid w:val="00584583"/>
    <w:rsid w:val="00584E0B"/>
    <w:rsid w:val="00584F63"/>
    <w:rsid w:val="00585421"/>
    <w:rsid w:val="005874B9"/>
    <w:rsid w:val="005907D2"/>
    <w:rsid w:val="0059154A"/>
    <w:rsid w:val="0059199F"/>
    <w:rsid w:val="00593F30"/>
    <w:rsid w:val="00596DBD"/>
    <w:rsid w:val="00596E1F"/>
    <w:rsid w:val="005974FD"/>
    <w:rsid w:val="005A07B6"/>
    <w:rsid w:val="005A22A9"/>
    <w:rsid w:val="005A32F0"/>
    <w:rsid w:val="005A3988"/>
    <w:rsid w:val="005A3A74"/>
    <w:rsid w:val="005A41A0"/>
    <w:rsid w:val="005A4730"/>
    <w:rsid w:val="005A62AB"/>
    <w:rsid w:val="005A6780"/>
    <w:rsid w:val="005B01F7"/>
    <w:rsid w:val="005B1F98"/>
    <w:rsid w:val="005B3CF5"/>
    <w:rsid w:val="005B3DDB"/>
    <w:rsid w:val="005B5FE1"/>
    <w:rsid w:val="005B69BD"/>
    <w:rsid w:val="005B6E55"/>
    <w:rsid w:val="005B790A"/>
    <w:rsid w:val="005C0421"/>
    <w:rsid w:val="005C0CA5"/>
    <w:rsid w:val="005C0EFA"/>
    <w:rsid w:val="005C29E8"/>
    <w:rsid w:val="005C2AF4"/>
    <w:rsid w:val="005C3351"/>
    <w:rsid w:val="005C38C6"/>
    <w:rsid w:val="005C3C2E"/>
    <w:rsid w:val="005C3DB7"/>
    <w:rsid w:val="005C5C18"/>
    <w:rsid w:val="005C60F5"/>
    <w:rsid w:val="005C6517"/>
    <w:rsid w:val="005C6B92"/>
    <w:rsid w:val="005C6D2E"/>
    <w:rsid w:val="005C77B7"/>
    <w:rsid w:val="005C7BF9"/>
    <w:rsid w:val="005D15DC"/>
    <w:rsid w:val="005D3C63"/>
    <w:rsid w:val="005D495D"/>
    <w:rsid w:val="005D5217"/>
    <w:rsid w:val="005D7213"/>
    <w:rsid w:val="005E05A7"/>
    <w:rsid w:val="005E080E"/>
    <w:rsid w:val="005E08E7"/>
    <w:rsid w:val="005E0A4F"/>
    <w:rsid w:val="005E0CE8"/>
    <w:rsid w:val="005E1531"/>
    <w:rsid w:val="005E257F"/>
    <w:rsid w:val="005E3608"/>
    <w:rsid w:val="005E5C71"/>
    <w:rsid w:val="005E5F6C"/>
    <w:rsid w:val="005E6402"/>
    <w:rsid w:val="005E6A14"/>
    <w:rsid w:val="005F2596"/>
    <w:rsid w:val="005F4C8C"/>
    <w:rsid w:val="00601B35"/>
    <w:rsid w:val="006026EB"/>
    <w:rsid w:val="00602762"/>
    <w:rsid w:val="00602838"/>
    <w:rsid w:val="00603ED4"/>
    <w:rsid w:val="00604641"/>
    <w:rsid w:val="00605DE9"/>
    <w:rsid w:val="00606E94"/>
    <w:rsid w:val="006075D9"/>
    <w:rsid w:val="00607DC2"/>
    <w:rsid w:val="006101CA"/>
    <w:rsid w:val="006103D2"/>
    <w:rsid w:val="006110F7"/>
    <w:rsid w:val="00611269"/>
    <w:rsid w:val="00611333"/>
    <w:rsid w:val="00611F70"/>
    <w:rsid w:val="00613690"/>
    <w:rsid w:val="006148DF"/>
    <w:rsid w:val="00614937"/>
    <w:rsid w:val="0061537E"/>
    <w:rsid w:val="0061772B"/>
    <w:rsid w:val="006201A4"/>
    <w:rsid w:val="006202A8"/>
    <w:rsid w:val="00620A70"/>
    <w:rsid w:val="0062288D"/>
    <w:rsid w:val="006229A3"/>
    <w:rsid w:val="0062382B"/>
    <w:rsid w:val="0062530E"/>
    <w:rsid w:val="0062702E"/>
    <w:rsid w:val="0062741C"/>
    <w:rsid w:val="006276B4"/>
    <w:rsid w:val="00627EFC"/>
    <w:rsid w:val="00630180"/>
    <w:rsid w:val="00630748"/>
    <w:rsid w:val="0063144E"/>
    <w:rsid w:val="0063169E"/>
    <w:rsid w:val="00632121"/>
    <w:rsid w:val="00632C9B"/>
    <w:rsid w:val="006333D8"/>
    <w:rsid w:val="006343B2"/>
    <w:rsid w:val="0063460E"/>
    <w:rsid w:val="00634934"/>
    <w:rsid w:val="006364DA"/>
    <w:rsid w:val="0063653B"/>
    <w:rsid w:val="006374ED"/>
    <w:rsid w:val="006414ED"/>
    <w:rsid w:val="006424E0"/>
    <w:rsid w:val="00643119"/>
    <w:rsid w:val="00643601"/>
    <w:rsid w:val="006443C8"/>
    <w:rsid w:val="00644C0B"/>
    <w:rsid w:val="00645CBB"/>
    <w:rsid w:val="006461B5"/>
    <w:rsid w:val="00646CC9"/>
    <w:rsid w:val="00647A6B"/>
    <w:rsid w:val="00647D0B"/>
    <w:rsid w:val="006502FF"/>
    <w:rsid w:val="006505DE"/>
    <w:rsid w:val="00651156"/>
    <w:rsid w:val="00651BEA"/>
    <w:rsid w:val="0065204E"/>
    <w:rsid w:val="006540A2"/>
    <w:rsid w:val="0065465B"/>
    <w:rsid w:val="00654947"/>
    <w:rsid w:val="00655236"/>
    <w:rsid w:val="0065549F"/>
    <w:rsid w:val="0065717D"/>
    <w:rsid w:val="00661DF9"/>
    <w:rsid w:val="00663146"/>
    <w:rsid w:val="006646E4"/>
    <w:rsid w:val="00664CE9"/>
    <w:rsid w:val="006669D0"/>
    <w:rsid w:val="00667606"/>
    <w:rsid w:val="00671B47"/>
    <w:rsid w:val="00672EB4"/>
    <w:rsid w:val="006730C2"/>
    <w:rsid w:val="00673760"/>
    <w:rsid w:val="00673F16"/>
    <w:rsid w:val="006759A3"/>
    <w:rsid w:val="00675C8F"/>
    <w:rsid w:val="00676E85"/>
    <w:rsid w:val="00680BEA"/>
    <w:rsid w:val="0068194B"/>
    <w:rsid w:val="00681E55"/>
    <w:rsid w:val="0068237A"/>
    <w:rsid w:val="0068360E"/>
    <w:rsid w:val="0068439B"/>
    <w:rsid w:val="00684C85"/>
    <w:rsid w:val="00684D2B"/>
    <w:rsid w:val="00686793"/>
    <w:rsid w:val="00687B4F"/>
    <w:rsid w:val="00687E0C"/>
    <w:rsid w:val="0069150D"/>
    <w:rsid w:val="00692DF8"/>
    <w:rsid w:val="00693D22"/>
    <w:rsid w:val="006956CA"/>
    <w:rsid w:val="006964B0"/>
    <w:rsid w:val="00697148"/>
    <w:rsid w:val="006A06BA"/>
    <w:rsid w:val="006A073D"/>
    <w:rsid w:val="006A2E74"/>
    <w:rsid w:val="006A375C"/>
    <w:rsid w:val="006A3C20"/>
    <w:rsid w:val="006A50E4"/>
    <w:rsid w:val="006A6159"/>
    <w:rsid w:val="006A6549"/>
    <w:rsid w:val="006A790B"/>
    <w:rsid w:val="006B0598"/>
    <w:rsid w:val="006B0824"/>
    <w:rsid w:val="006B0E90"/>
    <w:rsid w:val="006B0F9C"/>
    <w:rsid w:val="006B2407"/>
    <w:rsid w:val="006C03DF"/>
    <w:rsid w:val="006C21BF"/>
    <w:rsid w:val="006C2B09"/>
    <w:rsid w:val="006C3F4F"/>
    <w:rsid w:val="006C46C3"/>
    <w:rsid w:val="006C557B"/>
    <w:rsid w:val="006C6BE6"/>
    <w:rsid w:val="006C70AA"/>
    <w:rsid w:val="006C742B"/>
    <w:rsid w:val="006D1891"/>
    <w:rsid w:val="006D2621"/>
    <w:rsid w:val="006D3087"/>
    <w:rsid w:val="006D389C"/>
    <w:rsid w:val="006D4F1B"/>
    <w:rsid w:val="006D6A04"/>
    <w:rsid w:val="006E077C"/>
    <w:rsid w:val="006E1E02"/>
    <w:rsid w:val="006E2DA2"/>
    <w:rsid w:val="006E3054"/>
    <w:rsid w:val="006E311E"/>
    <w:rsid w:val="006E3B41"/>
    <w:rsid w:val="006E3BC6"/>
    <w:rsid w:val="006E3DEE"/>
    <w:rsid w:val="006E46BA"/>
    <w:rsid w:val="006E635C"/>
    <w:rsid w:val="006E6794"/>
    <w:rsid w:val="006E6AE1"/>
    <w:rsid w:val="006E737E"/>
    <w:rsid w:val="006F19D3"/>
    <w:rsid w:val="006F1AC0"/>
    <w:rsid w:val="006F2F4A"/>
    <w:rsid w:val="006F4894"/>
    <w:rsid w:val="006F62A0"/>
    <w:rsid w:val="006F7AF1"/>
    <w:rsid w:val="006F7DF4"/>
    <w:rsid w:val="0070117E"/>
    <w:rsid w:val="00701BF0"/>
    <w:rsid w:val="00701D7F"/>
    <w:rsid w:val="00701ECD"/>
    <w:rsid w:val="00702D98"/>
    <w:rsid w:val="007031AD"/>
    <w:rsid w:val="00703DC1"/>
    <w:rsid w:val="00703EAF"/>
    <w:rsid w:val="007042B1"/>
    <w:rsid w:val="007043AB"/>
    <w:rsid w:val="00706121"/>
    <w:rsid w:val="007119D6"/>
    <w:rsid w:val="00714612"/>
    <w:rsid w:val="0071475D"/>
    <w:rsid w:val="00714A2F"/>
    <w:rsid w:val="00714E55"/>
    <w:rsid w:val="0071691C"/>
    <w:rsid w:val="00716E75"/>
    <w:rsid w:val="00716EEA"/>
    <w:rsid w:val="00717EC3"/>
    <w:rsid w:val="00720B29"/>
    <w:rsid w:val="00721F29"/>
    <w:rsid w:val="00723B08"/>
    <w:rsid w:val="00725DD5"/>
    <w:rsid w:val="00726D38"/>
    <w:rsid w:val="00727FED"/>
    <w:rsid w:val="007302F2"/>
    <w:rsid w:val="0073101B"/>
    <w:rsid w:val="0073195A"/>
    <w:rsid w:val="00731975"/>
    <w:rsid w:val="00732179"/>
    <w:rsid w:val="007322D4"/>
    <w:rsid w:val="00732927"/>
    <w:rsid w:val="00732AA1"/>
    <w:rsid w:val="00734459"/>
    <w:rsid w:val="00734583"/>
    <w:rsid w:val="007345E0"/>
    <w:rsid w:val="00735167"/>
    <w:rsid w:val="00735987"/>
    <w:rsid w:val="007376A0"/>
    <w:rsid w:val="007378B3"/>
    <w:rsid w:val="00740FEC"/>
    <w:rsid w:val="00741E6F"/>
    <w:rsid w:val="0074296B"/>
    <w:rsid w:val="00742CF4"/>
    <w:rsid w:val="00742E24"/>
    <w:rsid w:val="007439CF"/>
    <w:rsid w:val="00744A44"/>
    <w:rsid w:val="00745B99"/>
    <w:rsid w:val="0074634C"/>
    <w:rsid w:val="007465E6"/>
    <w:rsid w:val="007476E2"/>
    <w:rsid w:val="00747A9B"/>
    <w:rsid w:val="007502E0"/>
    <w:rsid w:val="007503D5"/>
    <w:rsid w:val="00750C54"/>
    <w:rsid w:val="00751421"/>
    <w:rsid w:val="00751657"/>
    <w:rsid w:val="00751678"/>
    <w:rsid w:val="0075193F"/>
    <w:rsid w:val="00754366"/>
    <w:rsid w:val="007551B2"/>
    <w:rsid w:val="00756099"/>
    <w:rsid w:val="00756D3F"/>
    <w:rsid w:val="00757224"/>
    <w:rsid w:val="0075741B"/>
    <w:rsid w:val="00757C9F"/>
    <w:rsid w:val="00757DEA"/>
    <w:rsid w:val="00760F09"/>
    <w:rsid w:val="007617B5"/>
    <w:rsid w:val="00764934"/>
    <w:rsid w:val="00765FC2"/>
    <w:rsid w:val="007672CE"/>
    <w:rsid w:val="0076758B"/>
    <w:rsid w:val="007700E0"/>
    <w:rsid w:val="00770D64"/>
    <w:rsid w:val="0077112D"/>
    <w:rsid w:val="007718EA"/>
    <w:rsid w:val="00771E0D"/>
    <w:rsid w:val="007724F6"/>
    <w:rsid w:val="00772604"/>
    <w:rsid w:val="0077277B"/>
    <w:rsid w:val="0077537D"/>
    <w:rsid w:val="00775468"/>
    <w:rsid w:val="00775B89"/>
    <w:rsid w:val="00775D26"/>
    <w:rsid w:val="00775D28"/>
    <w:rsid w:val="00776706"/>
    <w:rsid w:val="0078042C"/>
    <w:rsid w:val="007810D5"/>
    <w:rsid w:val="00784A26"/>
    <w:rsid w:val="00784B83"/>
    <w:rsid w:val="007906A7"/>
    <w:rsid w:val="00790F7C"/>
    <w:rsid w:val="00792281"/>
    <w:rsid w:val="00795303"/>
    <w:rsid w:val="0079578C"/>
    <w:rsid w:val="0079629E"/>
    <w:rsid w:val="00797339"/>
    <w:rsid w:val="007A0B07"/>
    <w:rsid w:val="007A0C1D"/>
    <w:rsid w:val="007A20CF"/>
    <w:rsid w:val="007A2657"/>
    <w:rsid w:val="007A32B2"/>
    <w:rsid w:val="007A37A8"/>
    <w:rsid w:val="007A3BAE"/>
    <w:rsid w:val="007A4004"/>
    <w:rsid w:val="007A42D2"/>
    <w:rsid w:val="007A46C5"/>
    <w:rsid w:val="007A4AA4"/>
    <w:rsid w:val="007A5071"/>
    <w:rsid w:val="007A639A"/>
    <w:rsid w:val="007B030E"/>
    <w:rsid w:val="007B25B7"/>
    <w:rsid w:val="007B5323"/>
    <w:rsid w:val="007B54DA"/>
    <w:rsid w:val="007B58C9"/>
    <w:rsid w:val="007B6163"/>
    <w:rsid w:val="007B6836"/>
    <w:rsid w:val="007B69B0"/>
    <w:rsid w:val="007B6EE1"/>
    <w:rsid w:val="007B6F22"/>
    <w:rsid w:val="007B6F7C"/>
    <w:rsid w:val="007C31F2"/>
    <w:rsid w:val="007C34F5"/>
    <w:rsid w:val="007C3AF0"/>
    <w:rsid w:val="007C3F4F"/>
    <w:rsid w:val="007C433C"/>
    <w:rsid w:val="007C4BFE"/>
    <w:rsid w:val="007C5213"/>
    <w:rsid w:val="007C6228"/>
    <w:rsid w:val="007C715C"/>
    <w:rsid w:val="007C769B"/>
    <w:rsid w:val="007D0E6B"/>
    <w:rsid w:val="007D1F81"/>
    <w:rsid w:val="007D28CB"/>
    <w:rsid w:val="007D38F1"/>
    <w:rsid w:val="007D4911"/>
    <w:rsid w:val="007D4EE6"/>
    <w:rsid w:val="007E0A83"/>
    <w:rsid w:val="007E1CD8"/>
    <w:rsid w:val="007E248C"/>
    <w:rsid w:val="007E2777"/>
    <w:rsid w:val="007E384D"/>
    <w:rsid w:val="007E3AA8"/>
    <w:rsid w:val="007E5052"/>
    <w:rsid w:val="007E6A47"/>
    <w:rsid w:val="007F06E5"/>
    <w:rsid w:val="007F073C"/>
    <w:rsid w:val="007F4412"/>
    <w:rsid w:val="007F460C"/>
    <w:rsid w:val="007F4BDE"/>
    <w:rsid w:val="007F6DE6"/>
    <w:rsid w:val="007F7F26"/>
    <w:rsid w:val="00800425"/>
    <w:rsid w:val="008014E6"/>
    <w:rsid w:val="00802436"/>
    <w:rsid w:val="00803A1C"/>
    <w:rsid w:val="00803B84"/>
    <w:rsid w:val="00804F41"/>
    <w:rsid w:val="0080564A"/>
    <w:rsid w:val="008065F9"/>
    <w:rsid w:val="0081019E"/>
    <w:rsid w:val="008114F7"/>
    <w:rsid w:val="008117FF"/>
    <w:rsid w:val="00811D2B"/>
    <w:rsid w:val="00812DD9"/>
    <w:rsid w:val="00813647"/>
    <w:rsid w:val="008151C4"/>
    <w:rsid w:val="00816274"/>
    <w:rsid w:val="00816760"/>
    <w:rsid w:val="00821327"/>
    <w:rsid w:val="00821600"/>
    <w:rsid w:val="00824173"/>
    <w:rsid w:val="00825979"/>
    <w:rsid w:val="00825B74"/>
    <w:rsid w:val="008271CD"/>
    <w:rsid w:val="00832EB6"/>
    <w:rsid w:val="008335F0"/>
    <w:rsid w:val="008369E5"/>
    <w:rsid w:val="00837503"/>
    <w:rsid w:val="00840444"/>
    <w:rsid w:val="0084202D"/>
    <w:rsid w:val="008425CD"/>
    <w:rsid w:val="0084285A"/>
    <w:rsid w:val="00844BF0"/>
    <w:rsid w:val="008457E2"/>
    <w:rsid w:val="00846CB4"/>
    <w:rsid w:val="00846E1F"/>
    <w:rsid w:val="008476EF"/>
    <w:rsid w:val="008501F2"/>
    <w:rsid w:val="00852CC5"/>
    <w:rsid w:val="008530AA"/>
    <w:rsid w:val="008534C1"/>
    <w:rsid w:val="00857045"/>
    <w:rsid w:val="008574E8"/>
    <w:rsid w:val="00857CBE"/>
    <w:rsid w:val="00860A89"/>
    <w:rsid w:val="0086184D"/>
    <w:rsid w:val="008619F0"/>
    <w:rsid w:val="00861A48"/>
    <w:rsid w:val="008625AE"/>
    <w:rsid w:val="00862630"/>
    <w:rsid w:val="0086268A"/>
    <w:rsid w:val="008631C4"/>
    <w:rsid w:val="008650AC"/>
    <w:rsid w:val="008653A3"/>
    <w:rsid w:val="00871A61"/>
    <w:rsid w:val="0087205E"/>
    <w:rsid w:val="0087404A"/>
    <w:rsid w:val="00874135"/>
    <w:rsid w:val="0087421D"/>
    <w:rsid w:val="00874459"/>
    <w:rsid w:val="00874A9D"/>
    <w:rsid w:val="00875276"/>
    <w:rsid w:val="00875DAB"/>
    <w:rsid w:val="00875FEA"/>
    <w:rsid w:val="00877A9E"/>
    <w:rsid w:val="00877CC7"/>
    <w:rsid w:val="008800FD"/>
    <w:rsid w:val="0088147A"/>
    <w:rsid w:val="00881F49"/>
    <w:rsid w:val="00883420"/>
    <w:rsid w:val="00885CEC"/>
    <w:rsid w:val="00886970"/>
    <w:rsid w:val="00887F79"/>
    <w:rsid w:val="00890BEF"/>
    <w:rsid w:val="00890F82"/>
    <w:rsid w:val="008916F2"/>
    <w:rsid w:val="0089193A"/>
    <w:rsid w:val="008922DF"/>
    <w:rsid w:val="008923FA"/>
    <w:rsid w:val="00892AA1"/>
    <w:rsid w:val="00893328"/>
    <w:rsid w:val="0089633B"/>
    <w:rsid w:val="00896AC9"/>
    <w:rsid w:val="008971C9"/>
    <w:rsid w:val="008A3EAE"/>
    <w:rsid w:val="008A3F33"/>
    <w:rsid w:val="008A657B"/>
    <w:rsid w:val="008A6589"/>
    <w:rsid w:val="008A67C2"/>
    <w:rsid w:val="008A7E83"/>
    <w:rsid w:val="008B2DA1"/>
    <w:rsid w:val="008B3E63"/>
    <w:rsid w:val="008B49F1"/>
    <w:rsid w:val="008B4A20"/>
    <w:rsid w:val="008B5057"/>
    <w:rsid w:val="008B57B3"/>
    <w:rsid w:val="008B64AE"/>
    <w:rsid w:val="008B68E5"/>
    <w:rsid w:val="008B6A1E"/>
    <w:rsid w:val="008B7923"/>
    <w:rsid w:val="008B7B0E"/>
    <w:rsid w:val="008C285E"/>
    <w:rsid w:val="008C2A49"/>
    <w:rsid w:val="008C3C9A"/>
    <w:rsid w:val="008C3D41"/>
    <w:rsid w:val="008C470E"/>
    <w:rsid w:val="008C5013"/>
    <w:rsid w:val="008C5398"/>
    <w:rsid w:val="008C6245"/>
    <w:rsid w:val="008C6304"/>
    <w:rsid w:val="008C7B71"/>
    <w:rsid w:val="008C7C0A"/>
    <w:rsid w:val="008C7EFA"/>
    <w:rsid w:val="008D0BA4"/>
    <w:rsid w:val="008D1443"/>
    <w:rsid w:val="008D2802"/>
    <w:rsid w:val="008D2E07"/>
    <w:rsid w:val="008D3472"/>
    <w:rsid w:val="008D3811"/>
    <w:rsid w:val="008D71DC"/>
    <w:rsid w:val="008D72B7"/>
    <w:rsid w:val="008E0BF6"/>
    <w:rsid w:val="008E2242"/>
    <w:rsid w:val="008E2C46"/>
    <w:rsid w:val="008E3283"/>
    <w:rsid w:val="008E54E0"/>
    <w:rsid w:val="008E578F"/>
    <w:rsid w:val="008E59A8"/>
    <w:rsid w:val="008E75C2"/>
    <w:rsid w:val="008F0C65"/>
    <w:rsid w:val="008F0E1E"/>
    <w:rsid w:val="008F134F"/>
    <w:rsid w:val="008F190B"/>
    <w:rsid w:val="008F2F10"/>
    <w:rsid w:val="008F39D1"/>
    <w:rsid w:val="008F4370"/>
    <w:rsid w:val="008F5505"/>
    <w:rsid w:val="008F7AD2"/>
    <w:rsid w:val="0090081F"/>
    <w:rsid w:val="00900E14"/>
    <w:rsid w:val="00902879"/>
    <w:rsid w:val="00903A9D"/>
    <w:rsid w:val="009040B2"/>
    <w:rsid w:val="00905602"/>
    <w:rsid w:val="009061DE"/>
    <w:rsid w:val="009079A2"/>
    <w:rsid w:val="00907D77"/>
    <w:rsid w:val="00907FA8"/>
    <w:rsid w:val="0091022E"/>
    <w:rsid w:val="00911FDD"/>
    <w:rsid w:val="00913A53"/>
    <w:rsid w:val="009151AE"/>
    <w:rsid w:val="009158E0"/>
    <w:rsid w:val="00915F27"/>
    <w:rsid w:val="00916187"/>
    <w:rsid w:val="00916DDC"/>
    <w:rsid w:val="00917078"/>
    <w:rsid w:val="00920847"/>
    <w:rsid w:val="00920EC1"/>
    <w:rsid w:val="00921262"/>
    <w:rsid w:val="00921546"/>
    <w:rsid w:val="00922551"/>
    <w:rsid w:val="009230C6"/>
    <w:rsid w:val="009240B2"/>
    <w:rsid w:val="00925077"/>
    <w:rsid w:val="00927049"/>
    <w:rsid w:val="009270C1"/>
    <w:rsid w:val="009270CD"/>
    <w:rsid w:val="009301D4"/>
    <w:rsid w:val="00930749"/>
    <w:rsid w:val="00930B08"/>
    <w:rsid w:val="00931A45"/>
    <w:rsid w:val="00932118"/>
    <w:rsid w:val="009325B2"/>
    <w:rsid w:val="00933D2C"/>
    <w:rsid w:val="00933E0D"/>
    <w:rsid w:val="00934A21"/>
    <w:rsid w:val="00934DAC"/>
    <w:rsid w:val="00934EF1"/>
    <w:rsid w:val="0093600E"/>
    <w:rsid w:val="00936CC2"/>
    <w:rsid w:val="0093745C"/>
    <w:rsid w:val="00937C81"/>
    <w:rsid w:val="00940382"/>
    <w:rsid w:val="00940391"/>
    <w:rsid w:val="009413F8"/>
    <w:rsid w:val="00943087"/>
    <w:rsid w:val="00943285"/>
    <w:rsid w:val="0094573D"/>
    <w:rsid w:val="00946844"/>
    <w:rsid w:val="00946B30"/>
    <w:rsid w:val="00950183"/>
    <w:rsid w:val="009510C5"/>
    <w:rsid w:val="00953798"/>
    <w:rsid w:val="00953FCC"/>
    <w:rsid w:val="00954887"/>
    <w:rsid w:val="00957538"/>
    <w:rsid w:val="0095782C"/>
    <w:rsid w:val="0096060F"/>
    <w:rsid w:val="00960BD7"/>
    <w:rsid w:val="00960EF1"/>
    <w:rsid w:val="009625E5"/>
    <w:rsid w:val="009626E4"/>
    <w:rsid w:val="00963A2F"/>
    <w:rsid w:val="00963F07"/>
    <w:rsid w:val="00964520"/>
    <w:rsid w:val="009645D9"/>
    <w:rsid w:val="00965D24"/>
    <w:rsid w:val="009669AC"/>
    <w:rsid w:val="00967F76"/>
    <w:rsid w:val="009704C1"/>
    <w:rsid w:val="00971988"/>
    <w:rsid w:val="00971B34"/>
    <w:rsid w:val="0097245B"/>
    <w:rsid w:val="00973441"/>
    <w:rsid w:val="009737D8"/>
    <w:rsid w:val="00974001"/>
    <w:rsid w:val="0097481D"/>
    <w:rsid w:val="009762B8"/>
    <w:rsid w:val="0097722A"/>
    <w:rsid w:val="00980833"/>
    <w:rsid w:val="0098126E"/>
    <w:rsid w:val="009823A5"/>
    <w:rsid w:val="00984B43"/>
    <w:rsid w:val="009855A6"/>
    <w:rsid w:val="00986944"/>
    <w:rsid w:val="00987526"/>
    <w:rsid w:val="009900D9"/>
    <w:rsid w:val="00992091"/>
    <w:rsid w:val="0099211A"/>
    <w:rsid w:val="00992D56"/>
    <w:rsid w:val="0099395B"/>
    <w:rsid w:val="00994465"/>
    <w:rsid w:val="009A0476"/>
    <w:rsid w:val="009A08D2"/>
    <w:rsid w:val="009A0EA3"/>
    <w:rsid w:val="009A1E26"/>
    <w:rsid w:val="009A3B1D"/>
    <w:rsid w:val="009A4B17"/>
    <w:rsid w:val="009A4DD1"/>
    <w:rsid w:val="009A75DD"/>
    <w:rsid w:val="009A7B6A"/>
    <w:rsid w:val="009B15F4"/>
    <w:rsid w:val="009B1FCE"/>
    <w:rsid w:val="009B2B47"/>
    <w:rsid w:val="009B3042"/>
    <w:rsid w:val="009B3124"/>
    <w:rsid w:val="009B3750"/>
    <w:rsid w:val="009B3A71"/>
    <w:rsid w:val="009B3F72"/>
    <w:rsid w:val="009B405F"/>
    <w:rsid w:val="009B4626"/>
    <w:rsid w:val="009B681F"/>
    <w:rsid w:val="009B6AAC"/>
    <w:rsid w:val="009B6F1E"/>
    <w:rsid w:val="009B70BA"/>
    <w:rsid w:val="009B72D4"/>
    <w:rsid w:val="009C0519"/>
    <w:rsid w:val="009C20B3"/>
    <w:rsid w:val="009C27CB"/>
    <w:rsid w:val="009C3359"/>
    <w:rsid w:val="009C3817"/>
    <w:rsid w:val="009C71F7"/>
    <w:rsid w:val="009C7876"/>
    <w:rsid w:val="009D028E"/>
    <w:rsid w:val="009D1F47"/>
    <w:rsid w:val="009D38D5"/>
    <w:rsid w:val="009D6854"/>
    <w:rsid w:val="009D7379"/>
    <w:rsid w:val="009D7CEA"/>
    <w:rsid w:val="009E03EE"/>
    <w:rsid w:val="009E1B01"/>
    <w:rsid w:val="009E2115"/>
    <w:rsid w:val="009E3EE6"/>
    <w:rsid w:val="009E42BF"/>
    <w:rsid w:val="009E568C"/>
    <w:rsid w:val="009E6172"/>
    <w:rsid w:val="009E6243"/>
    <w:rsid w:val="009F1C32"/>
    <w:rsid w:val="009F1DF2"/>
    <w:rsid w:val="009F21D9"/>
    <w:rsid w:val="009F4BC2"/>
    <w:rsid w:val="009F4CE1"/>
    <w:rsid w:val="009F51FC"/>
    <w:rsid w:val="009F5F81"/>
    <w:rsid w:val="009F5FAF"/>
    <w:rsid w:val="00A01027"/>
    <w:rsid w:val="00A0221F"/>
    <w:rsid w:val="00A03B5C"/>
    <w:rsid w:val="00A04B1F"/>
    <w:rsid w:val="00A04C80"/>
    <w:rsid w:val="00A06BDE"/>
    <w:rsid w:val="00A106DE"/>
    <w:rsid w:val="00A12DAD"/>
    <w:rsid w:val="00A139FD"/>
    <w:rsid w:val="00A14447"/>
    <w:rsid w:val="00A1478B"/>
    <w:rsid w:val="00A14BF5"/>
    <w:rsid w:val="00A16B5C"/>
    <w:rsid w:val="00A17119"/>
    <w:rsid w:val="00A175CB"/>
    <w:rsid w:val="00A17E0D"/>
    <w:rsid w:val="00A20341"/>
    <w:rsid w:val="00A20A98"/>
    <w:rsid w:val="00A214BD"/>
    <w:rsid w:val="00A22E6A"/>
    <w:rsid w:val="00A23FDB"/>
    <w:rsid w:val="00A24D76"/>
    <w:rsid w:val="00A256D4"/>
    <w:rsid w:val="00A26A56"/>
    <w:rsid w:val="00A27665"/>
    <w:rsid w:val="00A3040A"/>
    <w:rsid w:val="00A34221"/>
    <w:rsid w:val="00A34ED6"/>
    <w:rsid w:val="00A35DB1"/>
    <w:rsid w:val="00A376F5"/>
    <w:rsid w:val="00A43171"/>
    <w:rsid w:val="00A43B44"/>
    <w:rsid w:val="00A44CFE"/>
    <w:rsid w:val="00A45C12"/>
    <w:rsid w:val="00A46580"/>
    <w:rsid w:val="00A4690F"/>
    <w:rsid w:val="00A47294"/>
    <w:rsid w:val="00A507BB"/>
    <w:rsid w:val="00A50AFF"/>
    <w:rsid w:val="00A513A0"/>
    <w:rsid w:val="00A5168D"/>
    <w:rsid w:val="00A52765"/>
    <w:rsid w:val="00A546E6"/>
    <w:rsid w:val="00A55D17"/>
    <w:rsid w:val="00A60B94"/>
    <w:rsid w:val="00A61B8E"/>
    <w:rsid w:val="00A61D57"/>
    <w:rsid w:val="00A62E07"/>
    <w:rsid w:val="00A62E57"/>
    <w:rsid w:val="00A63AA9"/>
    <w:rsid w:val="00A63BBC"/>
    <w:rsid w:val="00A6446A"/>
    <w:rsid w:val="00A65517"/>
    <w:rsid w:val="00A66AE7"/>
    <w:rsid w:val="00A7065F"/>
    <w:rsid w:val="00A70987"/>
    <w:rsid w:val="00A71BD4"/>
    <w:rsid w:val="00A72CE4"/>
    <w:rsid w:val="00A7350C"/>
    <w:rsid w:val="00A74E5D"/>
    <w:rsid w:val="00A75770"/>
    <w:rsid w:val="00A771D4"/>
    <w:rsid w:val="00A77FBA"/>
    <w:rsid w:val="00A809A6"/>
    <w:rsid w:val="00A834E0"/>
    <w:rsid w:val="00A83DF6"/>
    <w:rsid w:val="00A846D7"/>
    <w:rsid w:val="00A84BCD"/>
    <w:rsid w:val="00A853E9"/>
    <w:rsid w:val="00A8547E"/>
    <w:rsid w:val="00A85B34"/>
    <w:rsid w:val="00A86CD5"/>
    <w:rsid w:val="00A8723B"/>
    <w:rsid w:val="00A90396"/>
    <w:rsid w:val="00A91255"/>
    <w:rsid w:val="00A91DB8"/>
    <w:rsid w:val="00A92106"/>
    <w:rsid w:val="00A92662"/>
    <w:rsid w:val="00A92B46"/>
    <w:rsid w:val="00A92D4B"/>
    <w:rsid w:val="00A946FA"/>
    <w:rsid w:val="00A953AC"/>
    <w:rsid w:val="00A95AFB"/>
    <w:rsid w:val="00A96A1E"/>
    <w:rsid w:val="00A97124"/>
    <w:rsid w:val="00AA17AF"/>
    <w:rsid w:val="00AA2255"/>
    <w:rsid w:val="00AA3BD7"/>
    <w:rsid w:val="00AA3C1D"/>
    <w:rsid w:val="00AA4A3D"/>
    <w:rsid w:val="00AA6AA5"/>
    <w:rsid w:val="00AB0D62"/>
    <w:rsid w:val="00AB0F7D"/>
    <w:rsid w:val="00AB2777"/>
    <w:rsid w:val="00AB3072"/>
    <w:rsid w:val="00AB52E8"/>
    <w:rsid w:val="00AB5482"/>
    <w:rsid w:val="00AB5843"/>
    <w:rsid w:val="00AB5FDF"/>
    <w:rsid w:val="00AB6E97"/>
    <w:rsid w:val="00AB7580"/>
    <w:rsid w:val="00AC3011"/>
    <w:rsid w:val="00AC5721"/>
    <w:rsid w:val="00AC6882"/>
    <w:rsid w:val="00AC796F"/>
    <w:rsid w:val="00AD0057"/>
    <w:rsid w:val="00AD1AF6"/>
    <w:rsid w:val="00AD2CAA"/>
    <w:rsid w:val="00AD3665"/>
    <w:rsid w:val="00AD6193"/>
    <w:rsid w:val="00AD6524"/>
    <w:rsid w:val="00AD75AC"/>
    <w:rsid w:val="00AE0643"/>
    <w:rsid w:val="00AE0BD8"/>
    <w:rsid w:val="00AE1CC6"/>
    <w:rsid w:val="00AE26D2"/>
    <w:rsid w:val="00AE3531"/>
    <w:rsid w:val="00AE3CB8"/>
    <w:rsid w:val="00AE47D5"/>
    <w:rsid w:val="00AE5667"/>
    <w:rsid w:val="00AE63AC"/>
    <w:rsid w:val="00AE661C"/>
    <w:rsid w:val="00AE689F"/>
    <w:rsid w:val="00AE6E97"/>
    <w:rsid w:val="00AF1AD0"/>
    <w:rsid w:val="00AF346E"/>
    <w:rsid w:val="00AF5611"/>
    <w:rsid w:val="00AF5D80"/>
    <w:rsid w:val="00AF6464"/>
    <w:rsid w:val="00B0004F"/>
    <w:rsid w:val="00B00A58"/>
    <w:rsid w:val="00B021DC"/>
    <w:rsid w:val="00B0269A"/>
    <w:rsid w:val="00B04795"/>
    <w:rsid w:val="00B06141"/>
    <w:rsid w:val="00B068E6"/>
    <w:rsid w:val="00B07279"/>
    <w:rsid w:val="00B12346"/>
    <w:rsid w:val="00B1298D"/>
    <w:rsid w:val="00B12FFB"/>
    <w:rsid w:val="00B13253"/>
    <w:rsid w:val="00B13758"/>
    <w:rsid w:val="00B143D8"/>
    <w:rsid w:val="00B17969"/>
    <w:rsid w:val="00B17FCE"/>
    <w:rsid w:val="00B201EE"/>
    <w:rsid w:val="00B219BE"/>
    <w:rsid w:val="00B22688"/>
    <w:rsid w:val="00B23960"/>
    <w:rsid w:val="00B26DE5"/>
    <w:rsid w:val="00B27F9A"/>
    <w:rsid w:val="00B3159B"/>
    <w:rsid w:val="00B32566"/>
    <w:rsid w:val="00B34D35"/>
    <w:rsid w:val="00B35D07"/>
    <w:rsid w:val="00B36DAD"/>
    <w:rsid w:val="00B37CB3"/>
    <w:rsid w:val="00B37F99"/>
    <w:rsid w:val="00B406A6"/>
    <w:rsid w:val="00B40B71"/>
    <w:rsid w:val="00B40BF8"/>
    <w:rsid w:val="00B41DB7"/>
    <w:rsid w:val="00B42054"/>
    <w:rsid w:val="00B438EB"/>
    <w:rsid w:val="00B451EB"/>
    <w:rsid w:val="00B46999"/>
    <w:rsid w:val="00B46B38"/>
    <w:rsid w:val="00B500A9"/>
    <w:rsid w:val="00B5045B"/>
    <w:rsid w:val="00B5051E"/>
    <w:rsid w:val="00B51739"/>
    <w:rsid w:val="00B5375B"/>
    <w:rsid w:val="00B540A8"/>
    <w:rsid w:val="00B54224"/>
    <w:rsid w:val="00B5443F"/>
    <w:rsid w:val="00B55663"/>
    <w:rsid w:val="00B563F4"/>
    <w:rsid w:val="00B57062"/>
    <w:rsid w:val="00B574E4"/>
    <w:rsid w:val="00B57637"/>
    <w:rsid w:val="00B577EA"/>
    <w:rsid w:val="00B602F3"/>
    <w:rsid w:val="00B60625"/>
    <w:rsid w:val="00B61764"/>
    <w:rsid w:val="00B624AE"/>
    <w:rsid w:val="00B62606"/>
    <w:rsid w:val="00B62DCF"/>
    <w:rsid w:val="00B64C45"/>
    <w:rsid w:val="00B6597A"/>
    <w:rsid w:val="00B66CF7"/>
    <w:rsid w:val="00B677BC"/>
    <w:rsid w:val="00B67B68"/>
    <w:rsid w:val="00B67C55"/>
    <w:rsid w:val="00B71190"/>
    <w:rsid w:val="00B712DB"/>
    <w:rsid w:val="00B715E2"/>
    <w:rsid w:val="00B73350"/>
    <w:rsid w:val="00B73478"/>
    <w:rsid w:val="00B76287"/>
    <w:rsid w:val="00B809E7"/>
    <w:rsid w:val="00B811C5"/>
    <w:rsid w:val="00B81676"/>
    <w:rsid w:val="00B82272"/>
    <w:rsid w:val="00B83230"/>
    <w:rsid w:val="00B851DC"/>
    <w:rsid w:val="00B8565C"/>
    <w:rsid w:val="00B868E1"/>
    <w:rsid w:val="00B86B2B"/>
    <w:rsid w:val="00B8703E"/>
    <w:rsid w:val="00B87BCC"/>
    <w:rsid w:val="00B908F3"/>
    <w:rsid w:val="00B92C4A"/>
    <w:rsid w:val="00B9425C"/>
    <w:rsid w:val="00B953E6"/>
    <w:rsid w:val="00BA16F0"/>
    <w:rsid w:val="00BA39B0"/>
    <w:rsid w:val="00BA5130"/>
    <w:rsid w:val="00BA5F3B"/>
    <w:rsid w:val="00BA6DAF"/>
    <w:rsid w:val="00BA71FB"/>
    <w:rsid w:val="00BB0B11"/>
    <w:rsid w:val="00BB0E70"/>
    <w:rsid w:val="00BB1993"/>
    <w:rsid w:val="00BB231E"/>
    <w:rsid w:val="00BB29A9"/>
    <w:rsid w:val="00BB2CDB"/>
    <w:rsid w:val="00BB5C82"/>
    <w:rsid w:val="00BB6024"/>
    <w:rsid w:val="00BB65AF"/>
    <w:rsid w:val="00BB67B0"/>
    <w:rsid w:val="00BB7D77"/>
    <w:rsid w:val="00BC20D0"/>
    <w:rsid w:val="00BC2A4D"/>
    <w:rsid w:val="00BC4875"/>
    <w:rsid w:val="00BC5A87"/>
    <w:rsid w:val="00BD041E"/>
    <w:rsid w:val="00BD1692"/>
    <w:rsid w:val="00BD171F"/>
    <w:rsid w:val="00BD1A6B"/>
    <w:rsid w:val="00BD2C48"/>
    <w:rsid w:val="00BD6016"/>
    <w:rsid w:val="00BD6276"/>
    <w:rsid w:val="00BE0751"/>
    <w:rsid w:val="00BE0A8B"/>
    <w:rsid w:val="00BE1214"/>
    <w:rsid w:val="00BE1CD8"/>
    <w:rsid w:val="00BE2EC1"/>
    <w:rsid w:val="00BE52A3"/>
    <w:rsid w:val="00BE5BB2"/>
    <w:rsid w:val="00BE6220"/>
    <w:rsid w:val="00BF1ACE"/>
    <w:rsid w:val="00BF1D15"/>
    <w:rsid w:val="00BF2620"/>
    <w:rsid w:val="00BF2AB1"/>
    <w:rsid w:val="00BF3BE7"/>
    <w:rsid w:val="00BF3C7D"/>
    <w:rsid w:val="00BF3D70"/>
    <w:rsid w:val="00BF4A01"/>
    <w:rsid w:val="00BF715E"/>
    <w:rsid w:val="00BF7F4E"/>
    <w:rsid w:val="00C00DBE"/>
    <w:rsid w:val="00C01A57"/>
    <w:rsid w:val="00C06BED"/>
    <w:rsid w:val="00C079CA"/>
    <w:rsid w:val="00C07B7B"/>
    <w:rsid w:val="00C104F5"/>
    <w:rsid w:val="00C115F7"/>
    <w:rsid w:val="00C116CB"/>
    <w:rsid w:val="00C11AE4"/>
    <w:rsid w:val="00C12B05"/>
    <w:rsid w:val="00C12C53"/>
    <w:rsid w:val="00C13136"/>
    <w:rsid w:val="00C13998"/>
    <w:rsid w:val="00C13B63"/>
    <w:rsid w:val="00C13C41"/>
    <w:rsid w:val="00C13E5C"/>
    <w:rsid w:val="00C14618"/>
    <w:rsid w:val="00C14C76"/>
    <w:rsid w:val="00C22AD1"/>
    <w:rsid w:val="00C2388A"/>
    <w:rsid w:val="00C25640"/>
    <w:rsid w:val="00C26016"/>
    <w:rsid w:val="00C262C6"/>
    <w:rsid w:val="00C2674D"/>
    <w:rsid w:val="00C26E29"/>
    <w:rsid w:val="00C27619"/>
    <w:rsid w:val="00C309CC"/>
    <w:rsid w:val="00C310A3"/>
    <w:rsid w:val="00C32180"/>
    <w:rsid w:val="00C32751"/>
    <w:rsid w:val="00C337BB"/>
    <w:rsid w:val="00C33860"/>
    <w:rsid w:val="00C34AA4"/>
    <w:rsid w:val="00C34CED"/>
    <w:rsid w:val="00C35660"/>
    <w:rsid w:val="00C36111"/>
    <w:rsid w:val="00C36EC4"/>
    <w:rsid w:val="00C37116"/>
    <w:rsid w:val="00C408A1"/>
    <w:rsid w:val="00C41F79"/>
    <w:rsid w:val="00C432DC"/>
    <w:rsid w:val="00C4367A"/>
    <w:rsid w:val="00C43AAB"/>
    <w:rsid w:val="00C44B9D"/>
    <w:rsid w:val="00C44C47"/>
    <w:rsid w:val="00C462E1"/>
    <w:rsid w:val="00C47047"/>
    <w:rsid w:val="00C4744E"/>
    <w:rsid w:val="00C47FE8"/>
    <w:rsid w:val="00C50B76"/>
    <w:rsid w:val="00C53202"/>
    <w:rsid w:val="00C538FD"/>
    <w:rsid w:val="00C56774"/>
    <w:rsid w:val="00C567AE"/>
    <w:rsid w:val="00C56DA0"/>
    <w:rsid w:val="00C5795D"/>
    <w:rsid w:val="00C62F84"/>
    <w:rsid w:val="00C63A35"/>
    <w:rsid w:val="00C66256"/>
    <w:rsid w:val="00C66A4B"/>
    <w:rsid w:val="00C67010"/>
    <w:rsid w:val="00C67415"/>
    <w:rsid w:val="00C7004C"/>
    <w:rsid w:val="00C70EF1"/>
    <w:rsid w:val="00C73143"/>
    <w:rsid w:val="00C732DF"/>
    <w:rsid w:val="00C74918"/>
    <w:rsid w:val="00C75201"/>
    <w:rsid w:val="00C7550B"/>
    <w:rsid w:val="00C76615"/>
    <w:rsid w:val="00C771BB"/>
    <w:rsid w:val="00C77F42"/>
    <w:rsid w:val="00C80F02"/>
    <w:rsid w:val="00C8130C"/>
    <w:rsid w:val="00C8251D"/>
    <w:rsid w:val="00C83F09"/>
    <w:rsid w:val="00C855FA"/>
    <w:rsid w:val="00C875F0"/>
    <w:rsid w:val="00C87DDC"/>
    <w:rsid w:val="00C90745"/>
    <w:rsid w:val="00C92D61"/>
    <w:rsid w:val="00C931CD"/>
    <w:rsid w:val="00C93B26"/>
    <w:rsid w:val="00C93B28"/>
    <w:rsid w:val="00C94F9F"/>
    <w:rsid w:val="00C9608D"/>
    <w:rsid w:val="00C96182"/>
    <w:rsid w:val="00CA0961"/>
    <w:rsid w:val="00CA0D72"/>
    <w:rsid w:val="00CA11FB"/>
    <w:rsid w:val="00CA16F7"/>
    <w:rsid w:val="00CA17E2"/>
    <w:rsid w:val="00CA23E5"/>
    <w:rsid w:val="00CA2C23"/>
    <w:rsid w:val="00CA3D80"/>
    <w:rsid w:val="00CA4873"/>
    <w:rsid w:val="00CA565E"/>
    <w:rsid w:val="00CA57AB"/>
    <w:rsid w:val="00CA6A39"/>
    <w:rsid w:val="00CB10AF"/>
    <w:rsid w:val="00CB1F3A"/>
    <w:rsid w:val="00CB287A"/>
    <w:rsid w:val="00CB38E2"/>
    <w:rsid w:val="00CB4702"/>
    <w:rsid w:val="00CB4889"/>
    <w:rsid w:val="00CB555A"/>
    <w:rsid w:val="00CB66E0"/>
    <w:rsid w:val="00CB6985"/>
    <w:rsid w:val="00CB7B35"/>
    <w:rsid w:val="00CB7D4B"/>
    <w:rsid w:val="00CC21DA"/>
    <w:rsid w:val="00CC3EEB"/>
    <w:rsid w:val="00CC4C11"/>
    <w:rsid w:val="00CC5AD6"/>
    <w:rsid w:val="00CC69D3"/>
    <w:rsid w:val="00CC783C"/>
    <w:rsid w:val="00CC7F68"/>
    <w:rsid w:val="00CD073B"/>
    <w:rsid w:val="00CD22C0"/>
    <w:rsid w:val="00CD23D4"/>
    <w:rsid w:val="00CD296E"/>
    <w:rsid w:val="00CD2A8E"/>
    <w:rsid w:val="00CD2B0F"/>
    <w:rsid w:val="00CD30E3"/>
    <w:rsid w:val="00CD55B3"/>
    <w:rsid w:val="00CD62AF"/>
    <w:rsid w:val="00CD6EFB"/>
    <w:rsid w:val="00CD73F7"/>
    <w:rsid w:val="00CD743E"/>
    <w:rsid w:val="00CD783B"/>
    <w:rsid w:val="00CE0AA9"/>
    <w:rsid w:val="00CE1241"/>
    <w:rsid w:val="00CE1BCC"/>
    <w:rsid w:val="00CE3A3C"/>
    <w:rsid w:val="00CE4CEA"/>
    <w:rsid w:val="00CE5336"/>
    <w:rsid w:val="00CE5353"/>
    <w:rsid w:val="00CE5954"/>
    <w:rsid w:val="00CE7884"/>
    <w:rsid w:val="00CF0FAB"/>
    <w:rsid w:val="00CF2AC6"/>
    <w:rsid w:val="00CF331F"/>
    <w:rsid w:val="00CF3997"/>
    <w:rsid w:val="00CF4450"/>
    <w:rsid w:val="00CF454F"/>
    <w:rsid w:val="00CF49AD"/>
    <w:rsid w:val="00CF5438"/>
    <w:rsid w:val="00CF6197"/>
    <w:rsid w:val="00CF778C"/>
    <w:rsid w:val="00CF797D"/>
    <w:rsid w:val="00CF7B3F"/>
    <w:rsid w:val="00D0086F"/>
    <w:rsid w:val="00D015F5"/>
    <w:rsid w:val="00D01DEB"/>
    <w:rsid w:val="00D01F99"/>
    <w:rsid w:val="00D025F2"/>
    <w:rsid w:val="00D026C1"/>
    <w:rsid w:val="00D03227"/>
    <w:rsid w:val="00D03AC7"/>
    <w:rsid w:val="00D0425F"/>
    <w:rsid w:val="00D046C7"/>
    <w:rsid w:val="00D0588E"/>
    <w:rsid w:val="00D05CCA"/>
    <w:rsid w:val="00D05EB5"/>
    <w:rsid w:val="00D067E5"/>
    <w:rsid w:val="00D10DA4"/>
    <w:rsid w:val="00D11762"/>
    <w:rsid w:val="00D11C0A"/>
    <w:rsid w:val="00D12314"/>
    <w:rsid w:val="00D126F2"/>
    <w:rsid w:val="00D13ECA"/>
    <w:rsid w:val="00D14892"/>
    <w:rsid w:val="00D153D6"/>
    <w:rsid w:val="00D15414"/>
    <w:rsid w:val="00D15ABF"/>
    <w:rsid w:val="00D16777"/>
    <w:rsid w:val="00D20AC0"/>
    <w:rsid w:val="00D20D29"/>
    <w:rsid w:val="00D235FD"/>
    <w:rsid w:val="00D248F0"/>
    <w:rsid w:val="00D248FD"/>
    <w:rsid w:val="00D25A6B"/>
    <w:rsid w:val="00D25C07"/>
    <w:rsid w:val="00D26F87"/>
    <w:rsid w:val="00D27C13"/>
    <w:rsid w:val="00D30EC1"/>
    <w:rsid w:val="00D30F69"/>
    <w:rsid w:val="00D312E3"/>
    <w:rsid w:val="00D327D6"/>
    <w:rsid w:val="00D32C0E"/>
    <w:rsid w:val="00D33C6D"/>
    <w:rsid w:val="00D34D3D"/>
    <w:rsid w:val="00D36780"/>
    <w:rsid w:val="00D36D03"/>
    <w:rsid w:val="00D379AE"/>
    <w:rsid w:val="00D37B0D"/>
    <w:rsid w:val="00D4009C"/>
    <w:rsid w:val="00D40DAF"/>
    <w:rsid w:val="00D41DED"/>
    <w:rsid w:val="00D421F6"/>
    <w:rsid w:val="00D44107"/>
    <w:rsid w:val="00D44CEB"/>
    <w:rsid w:val="00D45AF6"/>
    <w:rsid w:val="00D47638"/>
    <w:rsid w:val="00D50ABA"/>
    <w:rsid w:val="00D512B4"/>
    <w:rsid w:val="00D5144E"/>
    <w:rsid w:val="00D51B36"/>
    <w:rsid w:val="00D52785"/>
    <w:rsid w:val="00D529A2"/>
    <w:rsid w:val="00D52A32"/>
    <w:rsid w:val="00D5389E"/>
    <w:rsid w:val="00D54450"/>
    <w:rsid w:val="00D55AFD"/>
    <w:rsid w:val="00D57225"/>
    <w:rsid w:val="00D57468"/>
    <w:rsid w:val="00D57918"/>
    <w:rsid w:val="00D57E2E"/>
    <w:rsid w:val="00D61840"/>
    <w:rsid w:val="00D61C18"/>
    <w:rsid w:val="00D61E8D"/>
    <w:rsid w:val="00D625D0"/>
    <w:rsid w:val="00D63024"/>
    <w:rsid w:val="00D638E1"/>
    <w:rsid w:val="00D63BA4"/>
    <w:rsid w:val="00D64B98"/>
    <w:rsid w:val="00D64CAF"/>
    <w:rsid w:val="00D64CFC"/>
    <w:rsid w:val="00D668C3"/>
    <w:rsid w:val="00D67FA2"/>
    <w:rsid w:val="00D70B15"/>
    <w:rsid w:val="00D71328"/>
    <w:rsid w:val="00D71E3B"/>
    <w:rsid w:val="00D731E7"/>
    <w:rsid w:val="00D76024"/>
    <w:rsid w:val="00D76D64"/>
    <w:rsid w:val="00D77BC9"/>
    <w:rsid w:val="00D825DC"/>
    <w:rsid w:val="00D82F66"/>
    <w:rsid w:val="00D83058"/>
    <w:rsid w:val="00D85C3B"/>
    <w:rsid w:val="00D869DF"/>
    <w:rsid w:val="00D86E4A"/>
    <w:rsid w:val="00D903FA"/>
    <w:rsid w:val="00D90871"/>
    <w:rsid w:val="00D90ED6"/>
    <w:rsid w:val="00D91AC8"/>
    <w:rsid w:val="00D92B6E"/>
    <w:rsid w:val="00D92DBB"/>
    <w:rsid w:val="00D95257"/>
    <w:rsid w:val="00D95E81"/>
    <w:rsid w:val="00D9635C"/>
    <w:rsid w:val="00D97E51"/>
    <w:rsid w:val="00DA02A1"/>
    <w:rsid w:val="00DA297F"/>
    <w:rsid w:val="00DA3684"/>
    <w:rsid w:val="00DA4102"/>
    <w:rsid w:val="00DA443A"/>
    <w:rsid w:val="00DA75D4"/>
    <w:rsid w:val="00DB0159"/>
    <w:rsid w:val="00DB1C9F"/>
    <w:rsid w:val="00DB35A5"/>
    <w:rsid w:val="00DB5BF5"/>
    <w:rsid w:val="00DB6140"/>
    <w:rsid w:val="00DB79C9"/>
    <w:rsid w:val="00DB7A28"/>
    <w:rsid w:val="00DC025C"/>
    <w:rsid w:val="00DC178A"/>
    <w:rsid w:val="00DC5EEF"/>
    <w:rsid w:val="00DD0D75"/>
    <w:rsid w:val="00DD1488"/>
    <w:rsid w:val="00DD24EC"/>
    <w:rsid w:val="00DD2A70"/>
    <w:rsid w:val="00DD2DAB"/>
    <w:rsid w:val="00DD5FF8"/>
    <w:rsid w:val="00DD6BC6"/>
    <w:rsid w:val="00DD768C"/>
    <w:rsid w:val="00DE29BE"/>
    <w:rsid w:val="00DE3528"/>
    <w:rsid w:val="00DE375F"/>
    <w:rsid w:val="00DE7CD2"/>
    <w:rsid w:val="00DF29E3"/>
    <w:rsid w:val="00DF2C66"/>
    <w:rsid w:val="00DF32DB"/>
    <w:rsid w:val="00DF4031"/>
    <w:rsid w:val="00DF4D00"/>
    <w:rsid w:val="00DF7496"/>
    <w:rsid w:val="00E01911"/>
    <w:rsid w:val="00E031F8"/>
    <w:rsid w:val="00E0489B"/>
    <w:rsid w:val="00E05872"/>
    <w:rsid w:val="00E05F94"/>
    <w:rsid w:val="00E0605F"/>
    <w:rsid w:val="00E063BC"/>
    <w:rsid w:val="00E06D50"/>
    <w:rsid w:val="00E06FCE"/>
    <w:rsid w:val="00E074F0"/>
    <w:rsid w:val="00E102C0"/>
    <w:rsid w:val="00E105CC"/>
    <w:rsid w:val="00E11501"/>
    <w:rsid w:val="00E1189B"/>
    <w:rsid w:val="00E118C6"/>
    <w:rsid w:val="00E127BA"/>
    <w:rsid w:val="00E1282C"/>
    <w:rsid w:val="00E128BE"/>
    <w:rsid w:val="00E132F1"/>
    <w:rsid w:val="00E148C3"/>
    <w:rsid w:val="00E14966"/>
    <w:rsid w:val="00E16127"/>
    <w:rsid w:val="00E16D9C"/>
    <w:rsid w:val="00E1747B"/>
    <w:rsid w:val="00E1786E"/>
    <w:rsid w:val="00E179F7"/>
    <w:rsid w:val="00E17F56"/>
    <w:rsid w:val="00E202D6"/>
    <w:rsid w:val="00E203C1"/>
    <w:rsid w:val="00E21635"/>
    <w:rsid w:val="00E21CF0"/>
    <w:rsid w:val="00E21EDB"/>
    <w:rsid w:val="00E223CA"/>
    <w:rsid w:val="00E22C06"/>
    <w:rsid w:val="00E23026"/>
    <w:rsid w:val="00E24405"/>
    <w:rsid w:val="00E24CB2"/>
    <w:rsid w:val="00E25831"/>
    <w:rsid w:val="00E2679C"/>
    <w:rsid w:val="00E3002C"/>
    <w:rsid w:val="00E30E60"/>
    <w:rsid w:val="00E3174B"/>
    <w:rsid w:val="00E3195D"/>
    <w:rsid w:val="00E31A7A"/>
    <w:rsid w:val="00E3252A"/>
    <w:rsid w:val="00E33AF1"/>
    <w:rsid w:val="00E34177"/>
    <w:rsid w:val="00E3431C"/>
    <w:rsid w:val="00E34577"/>
    <w:rsid w:val="00E34B21"/>
    <w:rsid w:val="00E36806"/>
    <w:rsid w:val="00E36A99"/>
    <w:rsid w:val="00E40B45"/>
    <w:rsid w:val="00E412B5"/>
    <w:rsid w:val="00E44E26"/>
    <w:rsid w:val="00E45DE5"/>
    <w:rsid w:val="00E46553"/>
    <w:rsid w:val="00E4698F"/>
    <w:rsid w:val="00E46AA8"/>
    <w:rsid w:val="00E470E4"/>
    <w:rsid w:val="00E47E6E"/>
    <w:rsid w:val="00E509B5"/>
    <w:rsid w:val="00E50CAD"/>
    <w:rsid w:val="00E51306"/>
    <w:rsid w:val="00E517F3"/>
    <w:rsid w:val="00E51989"/>
    <w:rsid w:val="00E5354F"/>
    <w:rsid w:val="00E53B8A"/>
    <w:rsid w:val="00E53C70"/>
    <w:rsid w:val="00E53CD4"/>
    <w:rsid w:val="00E54DF5"/>
    <w:rsid w:val="00E55436"/>
    <w:rsid w:val="00E64C21"/>
    <w:rsid w:val="00E65685"/>
    <w:rsid w:val="00E66BBF"/>
    <w:rsid w:val="00E72AD7"/>
    <w:rsid w:val="00E72ED1"/>
    <w:rsid w:val="00E72F7E"/>
    <w:rsid w:val="00E73FDF"/>
    <w:rsid w:val="00E7552D"/>
    <w:rsid w:val="00E766E4"/>
    <w:rsid w:val="00E8200B"/>
    <w:rsid w:val="00E820F3"/>
    <w:rsid w:val="00E829AB"/>
    <w:rsid w:val="00E82C39"/>
    <w:rsid w:val="00E83795"/>
    <w:rsid w:val="00E849E2"/>
    <w:rsid w:val="00E85671"/>
    <w:rsid w:val="00E85776"/>
    <w:rsid w:val="00E85A21"/>
    <w:rsid w:val="00E87122"/>
    <w:rsid w:val="00E900A6"/>
    <w:rsid w:val="00E9211E"/>
    <w:rsid w:val="00E9333A"/>
    <w:rsid w:val="00E93959"/>
    <w:rsid w:val="00E94129"/>
    <w:rsid w:val="00E94526"/>
    <w:rsid w:val="00E94EDC"/>
    <w:rsid w:val="00E965F5"/>
    <w:rsid w:val="00E96A31"/>
    <w:rsid w:val="00EA0478"/>
    <w:rsid w:val="00EA1482"/>
    <w:rsid w:val="00EA4726"/>
    <w:rsid w:val="00EA4902"/>
    <w:rsid w:val="00EA5320"/>
    <w:rsid w:val="00EA5E82"/>
    <w:rsid w:val="00EA6F84"/>
    <w:rsid w:val="00EA7565"/>
    <w:rsid w:val="00EA7B4F"/>
    <w:rsid w:val="00EB0819"/>
    <w:rsid w:val="00EB1201"/>
    <w:rsid w:val="00EB22B5"/>
    <w:rsid w:val="00EB4B8A"/>
    <w:rsid w:val="00EB4C95"/>
    <w:rsid w:val="00EB5161"/>
    <w:rsid w:val="00EB7BCD"/>
    <w:rsid w:val="00EC0EA3"/>
    <w:rsid w:val="00EC231C"/>
    <w:rsid w:val="00EC2C0B"/>
    <w:rsid w:val="00EC4734"/>
    <w:rsid w:val="00EC5A53"/>
    <w:rsid w:val="00EC6687"/>
    <w:rsid w:val="00ED0B49"/>
    <w:rsid w:val="00ED17F3"/>
    <w:rsid w:val="00ED2B85"/>
    <w:rsid w:val="00ED3357"/>
    <w:rsid w:val="00ED3414"/>
    <w:rsid w:val="00ED5DCC"/>
    <w:rsid w:val="00ED6047"/>
    <w:rsid w:val="00ED6898"/>
    <w:rsid w:val="00ED7FC8"/>
    <w:rsid w:val="00EE2773"/>
    <w:rsid w:val="00EE2AF6"/>
    <w:rsid w:val="00EE2E8C"/>
    <w:rsid w:val="00EE3F64"/>
    <w:rsid w:val="00EE441C"/>
    <w:rsid w:val="00EE728D"/>
    <w:rsid w:val="00EE7709"/>
    <w:rsid w:val="00EF05F7"/>
    <w:rsid w:val="00EF1063"/>
    <w:rsid w:val="00EF1680"/>
    <w:rsid w:val="00EF1AEB"/>
    <w:rsid w:val="00EF3675"/>
    <w:rsid w:val="00EF380D"/>
    <w:rsid w:val="00EF3BDD"/>
    <w:rsid w:val="00EF43C8"/>
    <w:rsid w:val="00EF605A"/>
    <w:rsid w:val="00EF680B"/>
    <w:rsid w:val="00EF75D0"/>
    <w:rsid w:val="00EF7A9E"/>
    <w:rsid w:val="00F03535"/>
    <w:rsid w:val="00F0358F"/>
    <w:rsid w:val="00F03CDF"/>
    <w:rsid w:val="00F047B1"/>
    <w:rsid w:val="00F04837"/>
    <w:rsid w:val="00F05424"/>
    <w:rsid w:val="00F05B14"/>
    <w:rsid w:val="00F06990"/>
    <w:rsid w:val="00F102EE"/>
    <w:rsid w:val="00F1292A"/>
    <w:rsid w:val="00F12EE8"/>
    <w:rsid w:val="00F13051"/>
    <w:rsid w:val="00F13755"/>
    <w:rsid w:val="00F14B16"/>
    <w:rsid w:val="00F14B81"/>
    <w:rsid w:val="00F15443"/>
    <w:rsid w:val="00F171E7"/>
    <w:rsid w:val="00F175F2"/>
    <w:rsid w:val="00F2138C"/>
    <w:rsid w:val="00F22650"/>
    <w:rsid w:val="00F2288A"/>
    <w:rsid w:val="00F240DE"/>
    <w:rsid w:val="00F2475C"/>
    <w:rsid w:val="00F24930"/>
    <w:rsid w:val="00F31297"/>
    <w:rsid w:val="00F3241C"/>
    <w:rsid w:val="00F32E02"/>
    <w:rsid w:val="00F32E72"/>
    <w:rsid w:val="00F33780"/>
    <w:rsid w:val="00F356DA"/>
    <w:rsid w:val="00F35C11"/>
    <w:rsid w:val="00F36FA3"/>
    <w:rsid w:val="00F37236"/>
    <w:rsid w:val="00F377AD"/>
    <w:rsid w:val="00F378BC"/>
    <w:rsid w:val="00F37BBA"/>
    <w:rsid w:val="00F37D1E"/>
    <w:rsid w:val="00F40B46"/>
    <w:rsid w:val="00F43496"/>
    <w:rsid w:val="00F4365D"/>
    <w:rsid w:val="00F4406F"/>
    <w:rsid w:val="00F46F0B"/>
    <w:rsid w:val="00F5084A"/>
    <w:rsid w:val="00F51DF9"/>
    <w:rsid w:val="00F523FA"/>
    <w:rsid w:val="00F5271C"/>
    <w:rsid w:val="00F53954"/>
    <w:rsid w:val="00F540DA"/>
    <w:rsid w:val="00F55221"/>
    <w:rsid w:val="00F5582A"/>
    <w:rsid w:val="00F60B12"/>
    <w:rsid w:val="00F61B66"/>
    <w:rsid w:val="00F6279E"/>
    <w:rsid w:val="00F64337"/>
    <w:rsid w:val="00F65752"/>
    <w:rsid w:val="00F666C4"/>
    <w:rsid w:val="00F673CD"/>
    <w:rsid w:val="00F70912"/>
    <w:rsid w:val="00F71061"/>
    <w:rsid w:val="00F73E3C"/>
    <w:rsid w:val="00F74CDD"/>
    <w:rsid w:val="00F750EE"/>
    <w:rsid w:val="00F77174"/>
    <w:rsid w:val="00F77935"/>
    <w:rsid w:val="00F77DA5"/>
    <w:rsid w:val="00F81B8F"/>
    <w:rsid w:val="00F82AD0"/>
    <w:rsid w:val="00F84286"/>
    <w:rsid w:val="00F84D3C"/>
    <w:rsid w:val="00F85E05"/>
    <w:rsid w:val="00F85E36"/>
    <w:rsid w:val="00F86C01"/>
    <w:rsid w:val="00F87CA9"/>
    <w:rsid w:val="00F90E8B"/>
    <w:rsid w:val="00F9204E"/>
    <w:rsid w:val="00F928F8"/>
    <w:rsid w:val="00F93885"/>
    <w:rsid w:val="00F938B4"/>
    <w:rsid w:val="00F938C4"/>
    <w:rsid w:val="00F94F82"/>
    <w:rsid w:val="00FA0602"/>
    <w:rsid w:val="00FA0C50"/>
    <w:rsid w:val="00FA10DA"/>
    <w:rsid w:val="00FA2AA3"/>
    <w:rsid w:val="00FA2BDF"/>
    <w:rsid w:val="00FA3AAB"/>
    <w:rsid w:val="00FA3EFF"/>
    <w:rsid w:val="00FA4037"/>
    <w:rsid w:val="00FA6024"/>
    <w:rsid w:val="00FA73B7"/>
    <w:rsid w:val="00FB02F1"/>
    <w:rsid w:val="00FB0CF6"/>
    <w:rsid w:val="00FB0EA6"/>
    <w:rsid w:val="00FB1808"/>
    <w:rsid w:val="00FB19B4"/>
    <w:rsid w:val="00FB2638"/>
    <w:rsid w:val="00FB3499"/>
    <w:rsid w:val="00FB3B07"/>
    <w:rsid w:val="00FB3EE7"/>
    <w:rsid w:val="00FB6157"/>
    <w:rsid w:val="00FC0851"/>
    <w:rsid w:val="00FC349A"/>
    <w:rsid w:val="00FC5245"/>
    <w:rsid w:val="00FC6C67"/>
    <w:rsid w:val="00FC6CD2"/>
    <w:rsid w:val="00FC6E94"/>
    <w:rsid w:val="00FD0AF9"/>
    <w:rsid w:val="00FD0D91"/>
    <w:rsid w:val="00FD1C73"/>
    <w:rsid w:val="00FD2CF1"/>
    <w:rsid w:val="00FD4EC6"/>
    <w:rsid w:val="00FD5B57"/>
    <w:rsid w:val="00FE015A"/>
    <w:rsid w:val="00FE3217"/>
    <w:rsid w:val="00FE43F1"/>
    <w:rsid w:val="00FE5145"/>
    <w:rsid w:val="00FE703C"/>
    <w:rsid w:val="00FE7601"/>
    <w:rsid w:val="00FE7D46"/>
    <w:rsid w:val="00FE7F96"/>
    <w:rsid w:val="00FF0A74"/>
    <w:rsid w:val="00FF27F8"/>
    <w:rsid w:val="00FF3495"/>
    <w:rsid w:val="00FF483C"/>
    <w:rsid w:val="00FF50E3"/>
    <w:rsid w:val="00FF5224"/>
    <w:rsid w:val="00FF559A"/>
    <w:rsid w:val="00FF5884"/>
    <w:rsid w:val="00FF59E0"/>
    <w:rsid w:val="00FF7035"/>
    <w:rsid w:val="00FF7150"/>
    <w:rsid w:val="00FF7648"/>
    <w:rsid w:val="00FF7B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C204BE"/>
  <w15:docId w15:val="{49179879-F9E5-476F-896B-B2D27218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rsid w:val="00112FB6"/>
    <w:pPr>
      <w:keepNext/>
      <w:spacing w:before="180" w:after="180" w:line="720" w:lineRule="atLeast"/>
      <w:outlineLvl w:val="0"/>
    </w:pPr>
    <w:rPr>
      <w:rFonts w:asciiTheme="majorHAnsi" w:eastAsiaTheme="majorEastAsia" w:hAnsiTheme="majorHAnsi" w:cstheme="majorBidi"/>
      <w:b/>
      <w:bCs/>
      <w:kern w:val="52"/>
      <w:sz w:val="52"/>
      <w:szCs w:val="52"/>
    </w:rPr>
  </w:style>
  <w:style w:type="paragraph" w:styleId="2">
    <w:name w:val="heading 2"/>
    <w:basedOn w:val="a"/>
    <w:next w:val="a0"/>
    <w:qFormat/>
    <w:pPr>
      <w:keepNext/>
      <w:numPr>
        <w:numId w:val="1"/>
      </w:numPr>
      <w:adjustRightInd/>
      <w:spacing w:line="240" w:lineRule="auto"/>
      <w:textAlignment w:val="auto"/>
      <w:outlineLvl w:val="1"/>
    </w:pPr>
    <w:rPr>
      <w:rFonts w:ascii="新細明體" w:eastAsia="新細明體"/>
      <w:b/>
      <w:kern w:val="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pPr>
      <w:ind w:leftChars="225" w:left="540" w:firstLineChars="200" w:firstLine="540"/>
      <w:jc w:val="both"/>
    </w:pPr>
    <w:rPr>
      <w:spacing w:val="25"/>
      <w:sz w:val="22"/>
    </w:rPr>
  </w:style>
  <w:style w:type="paragraph" w:customStyle="1" w:styleId="a4">
    <w:name w:val="第?部分"/>
    <w:basedOn w:val="a"/>
    <w:pPr>
      <w:jc w:val="both"/>
    </w:pPr>
    <w:rPr>
      <w:rFonts w:ascii="文鼎中黑" w:eastAsia="文鼎中黑"/>
      <w:spacing w:val="45"/>
      <w:sz w:val="28"/>
    </w:rPr>
  </w:style>
  <w:style w:type="paragraph" w:customStyle="1" w:styleId="a5">
    <w:name w:val="壹貳參"/>
    <w:basedOn w:val="a"/>
    <w:pPr>
      <w:widowControl/>
      <w:autoSpaceDE w:val="0"/>
      <w:autoSpaceDN w:val="0"/>
      <w:spacing w:afterLines="30" w:after="72"/>
      <w:jc w:val="both"/>
      <w:textAlignment w:val="bottom"/>
    </w:pPr>
    <w:rPr>
      <w:rFonts w:eastAsia="新細明體"/>
      <w:spacing w:val="45"/>
      <w:sz w:val="26"/>
    </w:rPr>
  </w:style>
  <w:style w:type="paragraph" w:customStyle="1" w:styleId="a6">
    <w:name w:val="說明"/>
    <w:basedOn w:val="a5"/>
    <w:link w:val="a7"/>
    <w:pPr>
      <w:pBdr>
        <w:top w:val="single" w:sz="6" w:space="1" w:color="auto"/>
        <w:left w:val="single" w:sz="6" w:space="1" w:color="auto"/>
        <w:bottom w:val="single" w:sz="6" w:space="1" w:color="auto"/>
        <w:right w:val="single" w:sz="6" w:space="1" w:color="auto"/>
      </w:pBdr>
      <w:tabs>
        <w:tab w:val="left" w:pos="964"/>
      </w:tabs>
      <w:ind w:left="680" w:hanging="680"/>
    </w:pPr>
    <w:rPr>
      <w:rFonts w:eastAsia="標楷體"/>
      <w:spacing w:val="0"/>
    </w:rPr>
  </w:style>
  <w:style w:type="paragraph" w:customStyle="1" w:styleId="-">
    <w:name w:val="??-??"/>
    <w:basedOn w:val="a4"/>
    <w:rPr>
      <w:sz w:val="22"/>
      <w:u w:val="single"/>
    </w:rPr>
  </w:style>
  <w:style w:type="paragraph" w:customStyle="1" w:styleId="AA">
    <w:name w:val="AA"/>
    <w:basedOn w:val="a"/>
    <w:rsid w:val="00D15ABF"/>
    <w:pPr>
      <w:widowControl/>
      <w:autoSpaceDE w:val="0"/>
      <w:autoSpaceDN w:val="0"/>
      <w:ind w:leftChars="150" w:left="300" w:hangingChars="150" w:hanging="150"/>
      <w:textAlignment w:val="bottom"/>
    </w:pPr>
    <w:rPr>
      <w:spacing w:val="10"/>
      <w:sz w:val="22"/>
    </w:rPr>
  </w:style>
  <w:style w:type="paragraph" w:customStyle="1" w:styleId="AB">
    <w:name w:val="AB"/>
    <w:basedOn w:val="AA"/>
    <w:rsid w:val="00D15ABF"/>
    <w:pPr>
      <w:tabs>
        <w:tab w:val="left" w:pos="4860"/>
      </w:tabs>
      <w:ind w:left="150" w:firstLineChars="0" w:firstLine="0"/>
    </w:pPr>
  </w:style>
  <w:style w:type="paragraph" w:customStyle="1" w:styleId="ABC">
    <w:name w:val="ABC"/>
    <w:rsid w:val="00742E24"/>
    <w:pPr>
      <w:tabs>
        <w:tab w:val="left" w:pos="3360"/>
        <w:tab w:val="left" w:pos="6360"/>
      </w:tabs>
      <w:spacing w:line="360" w:lineRule="atLeast"/>
      <w:ind w:leftChars="150" w:left="150"/>
    </w:pPr>
    <w:rPr>
      <w:spacing w:val="10"/>
      <w:sz w:val="22"/>
    </w:rPr>
  </w:style>
  <w:style w:type="paragraph" w:customStyle="1" w:styleId="ABCD">
    <w:name w:val="ABCD"/>
    <w:basedOn w:val="ABC"/>
    <w:pPr>
      <w:tabs>
        <w:tab w:val="left" w:pos="2693"/>
        <w:tab w:val="left" w:pos="4961"/>
        <w:tab w:val="left" w:pos="7229"/>
      </w:tabs>
    </w:pPr>
  </w:style>
  <w:style w:type="paragraph" w:customStyle="1" w:styleId="ABCDE">
    <w:name w:val="ABCDE"/>
    <w:qFormat/>
    <w:rsid w:val="00742E24"/>
    <w:pPr>
      <w:tabs>
        <w:tab w:val="left" w:pos="2160"/>
        <w:tab w:val="left" w:pos="3960"/>
        <w:tab w:val="left" w:pos="5760"/>
        <w:tab w:val="left" w:pos="7560"/>
      </w:tabs>
      <w:spacing w:line="360" w:lineRule="atLeast"/>
      <w:ind w:leftChars="150" w:left="150"/>
    </w:pPr>
    <w:rPr>
      <w:spacing w:val="10"/>
      <w:sz w:val="22"/>
    </w:rPr>
  </w:style>
  <w:style w:type="paragraph" w:customStyle="1" w:styleId="TIT1">
    <w:name w:val="TIT1"/>
    <w:basedOn w:val="ABCDE"/>
    <w:link w:val="TIT10"/>
    <w:rsid w:val="00D15ABF"/>
    <w:pPr>
      <w:tabs>
        <w:tab w:val="clear" w:pos="5760"/>
        <w:tab w:val="clear" w:pos="7560"/>
      </w:tabs>
      <w:spacing w:beforeLines="25" w:before="25"/>
      <w:ind w:leftChars="0" w:left="0" w:hanging="150"/>
      <w:jc w:val="both"/>
    </w:pPr>
    <w:rPr>
      <w:kern w:val="2"/>
    </w:rPr>
  </w:style>
  <w:style w:type="paragraph" w:styleId="a8">
    <w:name w:val="header"/>
    <w:basedOn w:val="a"/>
    <w:link w:val="a9"/>
    <w:pPr>
      <w:tabs>
        <w:tab w:val="center" w:pos="4153"/>
        <w:tab w:val="right" w:pos="8306"/>
      </w:tabs>
    </w:pPr>
    <w:rPr>
      <w:sz w:val="20"/>
    </w:rPr>
  </w:style>
  <w:style w:type="paragraph" w:styleId="ac">
    <w:name w:val="footer"/>
    <w:basedOn w:val="a"/>
    <w:link w:val="ad"/>
    <w:uiPriority w:val="99"/>
    <w:pPr>
      <w:tabs>
        <w:tab w:val="center" w:pos="4153"/>
        <w:tab w:val="right" w:pos="8306"/>
      </w:tabs>
    </w:pPr>
    <w:rPr>
      <w:sz w:val="20"/>
    </w:rPr>
  </w:style>
  <w:style w:type="paragraph" w:customStyle="1" w:styleId="tit2">
    <w:name w:val="tit2"/>
    <w:basedOn w:val="11"/>
    <w:rsid w:val="00742E24"/>
    <w:pPr>
      <w:autoSpaceDE w:val="0"/>
      <w:autoSpaceDN w:val="0"/>
      <w:ind w:left="851"/>
      <w:jc w:val="both"/>
      <w:textAlignment w:val="bottom"/>
    </w:pPr>
    <w:rPr>
      <w:rFonts w:ascii="Times New Roman"/>
      <w:spacing w:val="10"/>
      <w:sz w:val="22"/>
    </w:rPr>
  </w:style>
  <w:style w:type="paragraph" w:customStyle="1" w:styleId="11">
    <w:name w:val="內文1"/>
    <w:pPr>
      <w:widowControl w:val="0"/>
      <w:adjustRightInd w:val="0"/>
      <w:spacing w:line="360" w:lineRule="atLeast"/>
      <w:textAlignment w:val="baseline"/>
    </w:pPr>
    <w:rPr>
      <w:rFonts w:ascii="細明體"/>
      <w:sz w:val="24"/>
    </w:rPr>
  </w:style>
  <w:style w:type="paragraph" w:customStyle="1" w:styleId="ae">
    <w:name w:val="第?部份"/>
    <w:basedOn w:val="a"/>
    <w:rPr>
      <w:rFonts w:eastAsia="新細明體"/>
      <w:spacing w:val="45"/>
      <w:sz w:val="28"/>
    </w:rPr>
  </w:style>
  <w:style w:type="paragraph" w:styleId="af">
    <w:name w:val="Plain Text"/>
    <w:basedOn w:val="a"/>
    <w:link w:val="af0"/>
    <w:uiPriority w:val="99"/>
    <w:pPr>
      <w:adjustRightInd/>
      <w:spacing w:line="240" w:lineRule="auto"/>
      <w:textAlignment w:val="auto"/>
    </w:pPr>
    <w:rPr>
      <w:rFonts w:ascii="細明體" w:hAnsi="Courier New"/>
      <w:kern w:val="2"/>
    </w:rPr>
  </w:style>
  <w:style w:type="paragraph" w:customStyle="1" w:styleId="12">
    <w:name w:val="純文字1"/>
    <w:basedOn w:val="a"/>
    <w:pPr>
      <w:spacing w:line="240" w:lineRule="auto"/>
    </w:pPr>
    <w:rPr>
      <w:rFonts w:ascii="細明體" w:hAnsi="Courier New"/>
      <w:kern w:val="2"/>
    </w:rPr>
  </w:style>
  <w:style w:type="character" w:styleId="af1">
    <w:name w:val="page number"/>
    <w:basedOn w:val="a1"/>
  </w:style>
  <w:style w:type="paragraph" w:styleId="af2">
    <w:name w:val="Body Text"/>
    <w:basedOn w:val="a"/>
    <w:pPr>
      <w:jc w:val="both"/>
    </w:pPr>
    <w:rPr>
      <w:b/>
      <w:u w:val="single"/>
    </w:rPr>
  </w:style>
  <w:style w:type="paragraph" w:customStyle="1" w:styleId="21">
    <w:name w:val="本文 21"/>
    <w:basedOn w:val="a"/>
    <w:pPr>
      <w:spacing w:line="240" w:lineRule="auto"/>
      <w:ind w:firstLine="540"/>
    </w:pPr>
    <w:rPr>
      <w:rFonts w:eastAsia="標楷體"/>
      <w:kern w:val="2"/>
    </w:rPr>
  </w:style>
  <w:style w:type="paragraph" w:customStyle="1" w:styleId="af3">
    <w:name w:val="段落"/>
    <w:basedOn w:val="TIT1"/>
    <w:pPr>
      <w:spacing w:line="180" w:lineRule="atLeast"/>
    </w:pPr>
  </w:style>
  <w:style w:type="paragraph" w:styleId="Web">
    <w:name w:val="Normal (Web)"/>
    <w:basedOn w:val="a"/>
    <w:uiPriority w:val="99"/>
    <w:pPr>
      <w:widowControl/>
      <w:adjustRightInd/>
      <w:spacing w:before="100" w:beforeAutospacing="1" w:after="100" w:afterAutospacing="1" w:line="240" w:lineRule="auto"/>
      <w:textAlignment w:val="auto"/>
    </w:pPr>
    <w:rPr>
      <w:rFonts w:ascii="新細明體" w:eastAsia="新細明體"/>
      <w:szCs w:val="24"/>
    </w:rPr>
  </w:style>
  <w:style w:type="paragraph" w:styleId="3">
    <w:name w:val="Body Text Indent 3"/>
    <w:basedOn w:val="a"/>
    <w:pPr>
      <w:adjustRightInd/>
      <w:spacing w:line="240" w:lineRule="auto"/>
      <w:ind w:left="480"/>
      <w:textAlignment w:val="auto"/>
    </w:pPr>
    <w:rPr>
      <w:rFonts w:eastAsia="標楷體"/>
      <w:snapToGrid w:val="0"/>
    </w:rPr>
  </w:style>
  <w:style w:type="paragraph" w:styleId="af4">
    <w:name w:val="Block Text"/>
    <w:basedOn w:val="a"/>
    <w:pPr>
      <w:autoSpaceDE w:val="0"/>
      <w:autoSpaceDN w:val="0"/>
      <w:spacing w:line="277" w:lineRule="atLeast"/>
      <w:ind w:leftChars="155" w:left="1330" w:rightChars="779" w:right="1870" w:hangingChars="399" w:hanging="958"/>
      <w:textAlignment w:val="auto"/>
    </w:pPr>
    <w:rPr>
      <w:rFonts w:ascii="細明體"/>
      <w:color w:val="000000"/>
      <w:szCs w:val="24"/>
    </w:rPr>
  </w:style>
  <w:style w:type="paragraph" w:styleId="af5">
    <w:name w:val="Body Text Indent"/>
    <w:basedOn w:val="a"/>
    <w:pPr>
      <w:autoSpaceDE w:val="0"/>
      <w:autoSpaceDN w:val="0"/>
      <w:spacing w:line="277" w:lineRule="atLeast"/>
      <w:ind w:rightChars="779" w:right="1870" w:firstLine="2"/>
    </w:pPr>
    <w:rPr>
      <w:rFonts w:ascii="細明體"/>
      <w:color w:val="000000"/>
    </w:rPr>
  </w:style>
  <w:style w:type="paragraph" w:styleId="20">
    <w:name w:val="Body Text 2"/>
    <w:basedOn w:val="a"/>
    <w:rPr>
      <w:color w:val="000000"/>
    </w:rPr>
  </w:style>
  <w:style w:type="paragraph" w:styleId="30">
    <w:name w:val="Body Text 3"/>
    <w:basedOn w:val="a"/>
    <w:pPr>
      <w:autoSpaceDE w:val="0"/>
      <w:autoSpaceDN w:val="0"/>
      <w:spacing w:line="277" w:lineRule="atLeast"/>
      <w:ind w:rightChars="16" w:right="38"/>
    </w:pPr>
    <w:rPr>
      <w:rFonts w:ascii="細明體"/>
      <w:color w:val="000000"/>
    </w:rPr>
  </w:style>
  <w:style w:type="paragraph" w:customStyle="1" w:styleId="002">
    <w:name w:val="002"/>
    <w:basedOn w:val="a"/>
    <w:pPr>
      <w:spacing w:line="480" w:lineRule="atLeast"/>
      <w:ind w:left="1276" w:right="823" w:hanging="284"/>
    </w:pPr>
    <w:rPr>
      <w:rFonts w:ascii="全真楷書" w:eastAsia="全真楷書"/>
      <w:sz w:val="30"/>
    </w:rPr>
  </w:style>
  <w:style w:type="character" w:customStyle="1" w:styleId="AA0">
    <w:name w:val="AA 字元"/>
    <w:rPr>
      <w:rFonts w:eastAsia="細明體"/>
      <w:spacing w:val="25"/>
      <w:sz w:val="22"/>
      <w:lang w:val="en-US" w:eastAsia="zh-TW" w:bidi="ar-SA"/>
    </w:rPr>
  </w:style>
  <w:style w:type="character" w:customStyle="1" w:styleId="AB0">
    <w:name w:val="AB 字元"/>
    <w:basedOn w:val="AA0"/>
    <w:rPr>
      <w:rFonts w:eastAsia="細明體"/>
      <w:spacing w:val="25"/>
      <w:sz w:val="22"/>
      <w:lang w:val="en-US" w:eastAsia="zh-TW" w:bidi="ar-SA"/>
    </w:rPr>
  </w:style>
  <w:style w:type="character" w:customStyle="1" w:styleId="ABC0">
    <w:name w:val="ABC 字元"/>
    <w:basedOn w:val="AB0"/>
    <w:rPr>
      <w:rFonts w:eastAsia="細明體"/>
      <w:spacing w:val="25"/>
      <w:sz w:val="22"/>
      <w:lang w:val="en-US" w:eastAsia="zh-TW" w:bidi="ar-SA"/>
    </w:rPr>
  </w:style>
  <w:style w:type="character" w:customStyle="1" w:styleId="ABCD0">
    <w:name w:val="ABCD 字元"/>
    <w:basedOn w:val="ABC0"/>
    <w:rPr>
      <w:rFonts w:eastAsia="細明體"/>
      <w:spacing w:val="25"/>
      <w:sz w:val="22"/>
      <w:lang w:val="en-US" w:eastAsia="zh-TW" w:bidi="ar-SA"/>
    </w:rPr>
  </w:style>
  <w:style w:type="character" w:customStyle="1" w:styleId="swy11">
    <w:name w:val="swy11"/>
    <w:rPr>
      <w:rFonts w:ascii="SimSun" w:eastAsia="SimSun" w:hAnsi="SimSun" w:hint="eastAsia"/>
      <w:sz w:val="24"/>
      <w:szCs w:val="24"/>
    </w:rPr>
  </w:style>
  <w:style w:type="paragraph" w:customStyle="1" w:styleId="af6">
    <w:name w:val="組卷一"/>
    <w:basedOn w:val="a"/>
    <w:pPr>
      <w:ind w:left="240" w:hanging="240"/>
      <w:jc w:val="both"/>
    </w:pPr>
    <w:rPr>
      <w:rFonts w:ascii="新細明體" w:eastAsia="新細明體" w:hAnsi="新細明體"/>
      <w:color w:val="FF0000"/>
      <w:spacing w:val="20"/>
      <w:kern w:val="20"/>
      <w:sz w:val="22"/>
    </w:rPr>
  </w:style>
  <w:style w:type="table" w:styleId="af7">
    <w:name w:val="Table Grid"/>
    <w:basedOn w:val="a2"/>
    <w:uiPriority w:val="59"/>
    <w:rsid w:val="00431A03"/>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細明體" w:hAnsi="細明體"/>
      <w:color w:val="0000FF"/>
      <w:szCs w:val="24"/>
    </w:rPr>
  </w:style>
  <w:style w:type="character" w:customStyle="1" w:styleId="TIT10">
    <w:name w:val="TIT1 字元"/>
    <w:link w:val="TIT1"/>
    <w:rsid w:val="00D15ABF"/>
    <w:rPr>
      <w:spacing w:val="10"/>
      <w:kern w:val="2"/>
      <w:sz w:val="22"/>
    </w:rPr>
  </w:style>
  <w:style w:type="character" w:styleId="af8">
    <w:name w:val="Emphasis"/>
    <w:qFormat/>
    <w:rsid w:val="00F171E7"/>
    <w:rPr>
      <w:b w:val="0"/>
      <w:bCs w:val="0"/>
      <w:i w:val="0"/>
      <w:iCs w:val="0"/>
      <w:color w:val="CC0033"/>
    </w:rPr>
  </w:style>
  <w:style w:type="character" w:styleId="af9">
    <w:name w:val="Hyperlink"/>
    <w:rsid w:val="007D4911"/>
    <w:rPr>
      <w:rFonts w:ascii="Arial" w:hAnsi="Arial" w:cs="Arial" w:hint="default"/>
      <w:color w:val="0000FF"/>
      <w:u w:val="single"/>
    </w:rPr>
  </w:style>
  <w:style w:type="paragraph" w:styleId="afa">
    <w:name w:val="Balloon Text"/>
    <w:basedOn w:val="a"/>
    <w:link w:val="afb"/>
    <w:rsid w:val="00B60625"/>
    <w:pPr>
      <w:widowControl/>
      <w:adjustRightInd/>
      <w:spacing w:line="240" w:lineRule="auto"/>
      <w:textAlignment w:val="auto"/>
    </w:pPr>
    <w:rPr>
      <w:rFonts w:ascii="Arial" w:eastAsia="新細明體" w:hAnsi="Arial"/>
      <w:sz w:val="18"/>
      <w:szCs w:val="18"/>
      <w:lang w:val="x-none" w:eastAsia="x-none"/>
    </w:rPr>
  </w:style>
  <w:style w:type="character" w:customStyle="1" w:styleId="afb">
    <w:name w:val="註解方塊文字 字元"/>
    <w:link w:val="afa"/>
    <w:rsid w:val="00B60625"/>
    <w:rPr>
      <w:rFonts w:ascii="Arial" w:eastAsia="新細明體" w:hAnsi="Arial"/>
      <w:sz w:val="18"/>
      <w:szCs w:val="18"/>
    </w:rPr>
  </w:style>
  <w:style w:type="paragraph" w:styleId="afc">
    <w:name w:val="List Paragraph"/>
    <w:basedOn w:val="a"/>
    <w:uiPriority w:val="34"/>
    <w:qFormat/>
    <w:rsid w:val="005630DC"/>
    <w:pPr>
      <w:adjustRightInd/>
      <w:spacing w:line="240" w:lineRule="auto"/>
      <w:ind w:leftChars="200" w:left="480"/>
      <w:textAlignment w:val="auto"/>
    </w:pPr>
    <w:rPr>
      <w:rFonts w:ascii="Calibri" w:eastAsia="新細明體" w:hAnsi="Calibri"/>
      <w:kern w:val="2"/>
      <w:szCs w:val="22"/>
    </w:rPr>
  </w:style>
  <w:style w:type="character" w:customStyle="1" w:styleId="a9">
    <w:name w:val="頁首 字元"/>
    <w:link w:val="a8"/>
    <w:rsid w:val="00D13ECA"/>
  </w:style>
  <w:style w:type="paragraph" w:customStyle="1" w:styleId="ABCDE0">
    <w:name w:val="選項ABCDE"/>
    <w:basedOn w:val="a"/>
    <w:rsid w:val="00D13ECA"/>
    <w:pPr>
      <w:tabs>
        <w:tab w:val="left" w:pos="2211"/>
        <w:tab w:val="left" w:pos="3997"/>
        <w:tab w:val="left" w:pos="5783"/>
        <w:tab w:val="left" w:pos="7569"/>
      </w:tabs>
      <w:autoSpaceDE w:val="0"/>
      <w:autoSpaceDN w:val="0"/>
      <w:snapToGrid w:val="0"/>
      <w:ind w:left="369"/>
      <w:jc w:val="both"/>
    </w:pPr>
    <w:rPr>
      <w:spacing w:val="25"/>
      <w:sz w:val="20"/>
    </w:rPr>
  </w:style>
  <w:style w:type="paragraph" w:customStyle="1" w:styleId="afd">
    <w:name w:val="題幹選項"/>
    <w:basedOn w:val="a"/>
    <w:link w:val="afe"/>
    <w:rsid w:val="00D13ECA"/>
    <w:pPr>
      <w:autoSpaceDE w:val="0"/>
      <w:autoSpaceDN w:val="0"/>
      <w:snapToGrid w:val="0"/>
      <w:ind w:left="369" w:hanging="369"/>
      <w:jc w:val="both"/>
    </w:pPr>
    <w:rPr>
      <w:spacing w:val="25"/>
      <w:sz w:val="20"/>
      <w:lang w:val="x-none" w:eastAsia="x-none"/>
    </w:rPr>
  </w:style>
  <w:style w:type="character" w:customStyle="1" w:styleId="afe">
    <w:name w:val="題幹選項 字元"/>
    <w:link w:val="afd"/>
    <w:rsid w:val="00D13ECA"/>
    <w:rPr>
      <w:spacing w:val="25"/>
    </w:rPr>
  </w:style>
  <w:style w:type="paragraph" w:customStyle="1" w:styleId="aff">
    <w:name w:val="壹"/>
    <w:rsid w:val="005E5F6C"/>
    <w:pPr>
      <w:widowControl w:val="0"/>
      <w:adjustRightInd w:val="0"/>
      <w:spacing w:beforeLines="50" w:before="120" w:line="360" w:lineRule="atLeast"/>
      <w:jc w:val="both"/>
      <w:textAlignment w:val="baseline"/>
    </w:pPr>
    <w:rPr>
      <w:rFonts w:eastAsia="新細明體"/>
      <w:b/>
      <w:bCs/>
      <w:spacing w:val="24"/>
      <w:sz w:val="28"/>
      <w:szCs w:val="22"/>
      <w:lang w:val="zh-TW"/>
    </w:rPr>
  </w:style>
  <w:style w:type="paragraph" w:customStyle="1" w:styleId="004">
    <w:name w:val="004"/>
    <w:basedOn w:val="002"/>
    <w:rsid w:val="00EE7709"/>
    <w:pPr>
      <w:widowControl/>
      <w:autoSpaceDE w:val="0"/>
      <w:autoSpaceDN w:val="0"/>
      <w:ind w:leftChars="300" w:left="720" w:right="0" w:firstLine="0"/>
      <w:textAlignment w:val="bottom"/>
    </w:pPr>
    <w:rPr>
      <w:rFonts w:ascii="Times New Roman" w:eastAsia="標楷體" w:hAnsi="Calibri"/>
      <w:color w:val="000000"/>
      <w:sz w:val="32"/>
    </w:rPr>
  </w:style>
  <w:style w:type="character" w:styleId="aff0">
    <w:name w:val="annotation reference"/>
    <w:uiPriority w:val="99"/>
    <w:unhideWhenUsed/>
    <w:rsid w:val="00F14B16"/>
    <w:rPr>
      <w:sz w:val="18"/>
      <w:szCs w:val="18"/>
    </w:rPr>
  </w:style>
  <w:style w:type="paragraph" w:styleId="aff1">
    <w:name w:val="annotation text"/>
    <w:basedOn w:val="a"/>
    <w:link w:val="aff2"/>
    <w:uiPriority w:val="99"/>
    <w:unhideWhenUsed/>
    <w:rsid w:val="00F14B16"/>
    <w:pPr>
      <w:adjustRightInd/>
      <w:spacing w:line="240" w:lineRule="auto"/>
      <w:textAlignment w:val="auto"/>
    </w:pPr>
    <w:rPr>
      <w:rFonts w:ascii="Calibri" w:eastAsia="新細明體" w:hAnsi="Calibri"/>
      <w:kern w:val="2"/>
      <w:szCs w:val="22"/>
    </w:rPr>
  </w:style>
  <w:style w:type="character" w:customStyle="1" w:styleId="aff2">
    <w:name w:val="註解文字 字元"/>
    <w:link w:val="aff1"/>
    <w:uiPriority w:val="99"/>
    <w:rsid w:val="00F14B16"/>
    <w:rPr>
      <w:rFonts w:ascii="Calibri" w:eastAsia="新細明體" w:hAnsi="Calibri"/>
      <w:kern w:val="2"/>
      <w:sz w:val="24"/>
      <w:szCs w:val="22"/>
    </w:rPr>
  </w:style>
  <w:style w:type="paragraph" w:customStyle="1" w:styleId="0cm30cm6pt">
    <w:name w:val="樣式 說明 + 自動 左右對齊 左:  0 cm 凸出:  3 字元 右:  0 cm 套用前:  6 pt 套用後..."/>
    <w:basedOn w:val="a"/>
    <w:rsid w:val="006B0F9C"/>
    <w:pPr>
      <w:widowControl/>
      <w:pBdr>
        <w:top w:val="single" w:sz="6" w:space="1" w:color="auto"/>
        <w:left w:val="single" w:sz="6" w:space="4" w:color="auto"/>
        <w:bottom w:val="single" w:sz="6" w:space="1" w:color="auto"/>
        <w:right w:val="single" w:sz="6" w:space="4" w:color="auto"/>
      </w:pBdr>
      <w:tabs>
        <w:tab w:val="left" w:pos="964"/>
      </w:tabs>
      <w:autoSpaceDE w:val="0"/>
      <w:autoSpaceDN w:val="0"/>
      <w:snapToGrid w:val="0"/>
      <w:spacing w:before="120"/>
      <w:ind w:left="780" w:hangingChars="300" w:hanging="780"/>
      <w:jc w:val="both"/>
      <w:textAlignment w:val="auto"/>
    </w:pPr>
    <w:rPr>
      <w:rFonts w:eastAsia="標楷體" w:cs="新細明體"/>
      <w:sz w:val="26"/>
    </w:rPr>
  </w:style>
  <w:style w:type="paragraph" w:styleId="aff3">
    <w:name w:val="Date"/>
    <w:basedOn w:val="a"/>
    <w:next w:val="a"/>
    <w:link w:val="aff4"/>
    <w:rsid w:val="006B0F9C"/>
    <w:pPr>
      <w:jc w:val="right"/>
    </w:pPr>
    <w:rPr>
      <w:color w:val="FF0000"/>
      <w:sz w:val="20"/>
    </w:rPr>
  </w:style>
  <w:style w:type="character" w:customStyle="1" w:styleId="aff4">
    <w:name w:val="日期 字元"/>
    <w:basedOn w:val="a1"/>
    <w:link w:val="aff3"/>
    <w:rsid w:val="006B0F9C"/>
    <w:rPr>
      <w:color w:val="FF0000"/>
    </w:rPr>
  </w:style>
  <w:style w:type="paragraph" w:customStyle="1" w:styleId="-05">
    <w:name w:val="樣式 ??-?? + 套用前:  0.5 行"/>
    <w:basedOn w:val="-"/>
    <w:autoRedefine/>
    <w:rsid w:val="00BC20D0"/>
    <w:pPr>
      <w:widowControl/>
      <w:autoSpaceDE w:val="0"/>
      <w:autoSpaceDN w:val="0"/>
      <w:spacing w:beforeLines="50" w:before="120"/>
      <w:textAlignment w:val="auto"/>
    </w:pPr>
    <w:rPr>
      <w:rFonts w:ascii="Times New Roman" w:eastAsia="新細明體" w:cs="新細明體"/>
      <w:color w:val="000000"/>
      <w:spacing w:val="10"/>
    </w:rPr>
  </w:style>
  <w:style w:type="paragraph" w:customStyle="1" w:styleId="TIT20">
    <w:name w:val="TIT2"/>
    <w:basedOn w:val="TIT1"/>
    <w:qFormat/>
    <w:rsid w:val="00E87122"/>
    <w:pPr>
      <w:spacing w:before="0"/>
      <w:ind w:firstLineChars="200" w:firstLine="440"/>
    </w:pPr>
    <w:rPr>
      <w:rFonts w:eastAsia="新細明體"/>
      <w:kern w:val="0"/>
      <w:szCs w:val="22"/>
    </w:rPr>
  </w:style>
  <w:style w:type="paragraph" w:customStyle="1" w:styleId="Default">
    <w:name w:val="Default"/>
    <w:rsid w:val="00137531"/>
    <w:pPr>
      <w:widowControl w:val="0"/>
      <w:autoSpaceDE w:val="0"/>
      <w:autoSpaceDN w:val="0"/>
      <w:adjustRightInd w:val="0"/>
    </w:pPr>
    <w:rPr>
      <w:rFonts w:ascii="DFMingMedium-B5" w:eastAsia="DFMingMedium-B5" w:hAnsiTheme="minorHAnsi" w:cs="DFMingMedium-B5"/>
      <w:color w:val="000000"/>
      <w:sz w:val="24"/>
      <w:szCs w:val="24"/>
    </w:rPr>
  </w:style>
  <w:style w:type="character" w:styleId="aff5">
    <w:name w:val="Placeholder Text"/>
    <w:basedOn w:val="a1"/>
    <w:uiPriority w:val="99"/>
    <w:semiHidden/>
    <w:rsid w:val="00BD041E"/>
    <w:rPr>
      <w:color w:val="808080"/>
    </w:rPr>
  </w:style>
  <w:style w:type="paragraph" w:customStyle="1" w:styleId="tit22">
    <w:name w:val="樣式 tit2 + 第一行:  2 字元"/>
    <w:basedOn w:val="tit2"/>
    <w:rsid w:val="0036072D"/>
    <w:pPr>
      <w:ind w:left="0" w:firstLineChars="200" w:firstLine="536"/>
      <w:textAlignment w:val="auto"/>
    </w:pPr>
    <w:rPr>
      <w:rFonts w:eastAsia="新細明體" w:cs="新細明體"/>
      <w:color w:val="000000"/>
      <w:spacing w:val="24"/>
      <w:kern w:val="2"/>
    </w:rPr>
  </w:style>
  <w:style w:type="paragraph" w:customStyle="1" w:styleId="ABC1">
    <w:name w:val="選項ABC"/>
    <w:basedOn w:val="afd"/>
    <w:rsid w:val="00CD783B"/>
    <w:pPr>
      <w:tabs>
        <w:tab w:val="left" w:pos="3430"/>
        <w:tab w:val="left" w:pos="6435"/>
      </w:tabs>
      <w:ind w:firstLine="0"/>
    </w:pPr>
    <w:rPr>
      <w:lang w:val="en-US" w:eastAsia="zh-TW"/>
    </w:rPr>
  </w:style>
  <w:style w:type="paragraph" w:customStyle="1" w:styleId="TIT12">
    <w:name w:val="TIT1(縮2字)"/>
    <w:basedOn w:val="a"/>
    <w:qFormat/>
    <w:rsid w:val="00CD783B"/>
    <w:pPr>
      <w:adjustRightInd/>
      <w:spacing w:line="320" w:lineRule="atLeast"/>
      <w:ind w:left="369" w:firstLine="567"/>
      <w:jc w:val="both"/>
      <w:textAlignment w:val="auto"/>
    </w:pPr>
    <w:rPr>
      <w:rFonts w:ascii="標楷體" w:eastAsia="標楷體" w:hAnsi="標楷體"/>
      <w:spacing w:val="20"/>
      <w:kern w:val="2"/>
      <w:sz w:val="22"/>
      <w:szCs w:val="22"/>
    </w:rPr>
  </w:style>
  <w:style w:type="character" w:customStyle="1" w:styleId="ya-q-full-text1">
    <w:name w:val="ya-q-full-text1"/>
    <w:basedOn w:val="a1"/>
    <w:rsid w:val="00742CF4"/>
    <w:rPr>
      <w:color w:val="26282A"/>
      <w:sz w:val="23"/>
      <w:szCs w:val="23"/>
    </w:rPr>
  </w:style>
  <w:style w:type="table" w:customStyle="1" w:styleId="13">
    <w:name w:val="表格格線1"/>
    <w:basedOn w:val="a2"/>
    <w:next w:val="af7"/>
    <w:uiPriority w:val="59"/>
    <w:rsid w:val="00D64B98"/>
    <w:pPr>
      <w:widowControl w:val="0"/>
    </w:pPr>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11">
    <w:name w:val="TIT11"/>
    <w:basedOn w:val="a"/>
    <w:rsid w:val="00556360"/>
    <w:pPr>
      <w:spacing w:line="320" w:lineRule="atLeast"/>
      <w:jc w:val="both"/>
      <w:textAlignment w:val="auto"/>
    </w:pPr>
    <w:rPr>
      <w:rFonts w:eastAsia="標楷體"/>
      <w:spacing w:val="10"/>
      <w:sz w:val="22"/>
    </w:rPr>
  </w:style>
  <w:style w:type="paragraph" w:customStyle="1" w:styleId="ABCDE1">
    <w:name w:val="ABCDE1"/>
    <w:basedOn w:val="a"/>
    <w:rsid w:val="00556360"/>
    <w:pPr>
      <w:widowControl/>
      <w:tabs>
        <w:tab w:val="left" w:pos="1680"/>
        <w:tab w:val="left" w:pos="3480"/>
        <w:tab w:val="left" w:pos="5280"/>
        <w:tab w:val="left" w:pos="7200"/>
      </w:tabs>
      <w:autoSpaceDE w:val="0"/>
      <w:autoSpaceDN w:val="0"/>
      <w:jc w:val="both"/>
      <w:textAlignment w:val="auto"/>
    </w:pPr>
    <w:rPr>
      <w:rFonts w:eastAsia="標楷體"/>
      <w:spacing w:val="10"/>
      <w:sz w:val="22"/>
    </w:rPr>
  </w:style>
  <w:style w:type="paragraph" w:customStyle="1" w:styleId="TIT10369120">
    <w:name w:val="樣式 樣式 樣式 TIT1 + 左:  0 公分 凸出:  3.69 字元 加寬  1.2 點 第一行:  0 字元 + 加寬 ..."/>
    <w:basedOn w:val="a"/>
    <w:rsid w:val="00556360"/>
    <w:pPr>
      <w:widowControl/>
      <w:adjustRightInd/>
      <w:spacing w:beforeLines="25"/>
      <w:ind w:left="369" w:hanging="369"/>
      <w:jc w:val="both"/>
      <w:textAlignment w:val="auto"/>
    </w:pPr>
    <w:rPr>
      <w:rFonts w:eastAsia="新細明體" w:cs="新細明體"/>
      <w:spacing w:val="20"/>
      <w:sz w:val="22"/>
    </w:rPr>
  </w:style>
  <w:style w:type="paragraph" w:customStyle="1" w:styleId="TIT103691201">
    <w:name w:val="樣式 樣式 TIT1 + 左:  0 公分 凸出:  3.69 字元 加寬  1.2 點 第一行:  0 字元 + 加寬  1 點"/>
    <w:basedOn w:val="a"/>
    <w:rsid w:val="00556360"/>
    <w:pPr>
      <w:widowControl/>
      <w:adjustRightInd/>
      <w:spacing w:beforeLines="25" w:before="60" w:line="340" w:lineRule="atLeast"/>
      <w:ind w:left="369" w:hanging="369"/>
      <w:jc w:val="both"/>
      <w:textAlignment w:val="auto"/>
    </w:pPr>
    <w:rPr>
      <w:rFonts w:eastAsia="新細明體" w:cs="新細明體"/>
      <w:spacing w:val="20"/>
      <w:sz w:val="22"/>
    </w:rPr>
  </w:style>
  <w:style w:type="character" w:customStyle="1" w:styleId="a7">
    <w:name w:val="說明 字元"/>
    <w:link w:val="a6"/>
    <w:rsid w:val="00BF2AB1"/>
    <w:rPr>
      <w:rFonts w:eastAsia="標楷體"/>
      <w:sz w:val="26"/>
    </w:rPr>
  </w:style>
  <w:style w:type="paragraph" w:customStyle="1" w:styleId="AB18pt">
    <w:name w:val="樣式 AB + 行距:  最小行高 18 pt"/>
    <w:basedOn w:val="AB"/>
    <w:autoRedefine/>
    <w:rsid w:val="00B577EA"/>
    <w:pPr>
      <w:tabs>
        <w:tab w:val="left" w:pos="5812"/>
      </w:tabs>
      <w:suppressAutoHyphens/>
      <w:spacing w:line="330" w:lineRule="atLeast"/>
      <w:ind w:left="709"/>
    </w:pPr>
    <w:rPr>
      <w:rFonts w:eastAsia="新細明體" w:cs="新細明體"/>
    </w:rPr>
  </w:style>
  <w:style w:type="table" w:customStyle="1" w:styleId="22">
    <w:name w:val="表格格線2"/>
    <w:basedOn w:val="a2"/>
    <w:next w:val="af7"/>
    <w:rsid w:val="00A9210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頁尾 字元"/>
    <w:basedOn w:val="a1"/>
    <w:link w:val="ac"/>
    <w:uiPriority w:val="99"/>
    <w:rsid w:val="001856B2"/>
  </w:style>
  <w:style w:type="paragraph" w:customStyle="1" w:styleId="AA18">
    <w:name w:val="樣式 AA + 行距:  最小行高 18 點"/>
    <w:basedOn w:val="AA"/>
    <w:rsid w:val="006B0598"/>
    <w:pPr>
      <w:widowControl w:val="0"/>
      <w:ind w:left="711" w:hangingChars="135" w:hanging="351"/>
      <w:jc w:val="both"/>
      <w:textAlignment w:val="baseline"/>
    </w:pPr>
    <w:rPr>
      <w:rFonts w:eastAsia="新細明體" w:cs="新細明體"/>
      <w:spacing w:val="20"/>
      <w:shd w:val="pct15" w:color="auto" w:fill="FFFFFF"/>
    </w:rPr>
  </w:style>
  <w:style w:type="character" w:customStyle="1" w:styleId="HTML0">
    <w:name w:val="HTML 預設格式 字元"/>
    <w:basedOn w:val="a1"/>
    <w:link w:val="HTML"/>
    <w:uiPriority w:val="99"/>
    <w:rsid w:val="00B54224"/>
    <w:rPr>
      <w:rFonts w:ascii="細明體" w:hAnsi="細明體"/>
      <w:color w:val="0000FF"/>
      <w:sz w:val="24"/>
      <w:szCs w:val="24"/>
    </w:rPr>
  </w:style>
  <w:style w:type="paragraph" w:styleId="aff6">
    <w:name w:val="No Spacing"/>
    <w:uiPriority w:val="1"/>
    <w:qFormat/>
    <w:rsid w:val="00A92B46"/>
    <w:pPr>
      <w:widowControl w:val="0"/>
    </w:pPr>
    <w:rPr>
      <w:rFonts w:asciiTheme="minorHAnsi" w:eastAsiaTheme="minorEastAsia" w:hAnsiTheme="minorHAnsi" w:cstheme="minorBidi"/>
      <w:kern w:val="2"/>
      <w:sz w:val="24"/>
      <w:szCs w:val="22"/>
    </w:rPr>
  </w:style>
  <w:style w:type="paragraph" w:customStyle="1" w:styleId="aff7">
    <w:name w:val="[基本段落]"/>
    <w:basedOn w:val="a"/>
    <w:rsid w:val="007A46C5"/>
    <w:pPr>
      <w:autoSpaceDE w:val="0"/>
      <w:autoSpaceDN w:val="0"/>
      <w:spacing w:line="240" w:lineRule="auto"/>
      <w:jc w:val="both"/>
      <w:textAlignment w:val="center"/>
    </w:pPr>
    <w:rPr>
      <w:rFonts w:eastAsia="新細明體"/>
      <w:color w:val="000000"/>
      <w:szCs w:val="24"/>
      <w:lang w:val="zh-TW"/>
    </w:rPr>
  </w:style>
  <w:style w:type="table" w:customStyle="1" w:styleId="41">
    <w:name w:val="表格格線41"/>
    <w:basedOn w:val="a2"/>
    <w:next w:val="af7"/>
    <w:uiPriority w:val="39"/>
    <w:rsid w:val="007A0C1D"/>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
    <w:basedOn w:val="a2"/>
    <w:next w:val="af7"/>
    <w:uiPriority w:val="39"/>
    <w:rsid w:val="009413F8"/>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2"/>
    <w:next w:val="af7"/>
    <w:uiPriority w:val="39"/>
    <w:rsid w:val="00784A26"/>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格格線42"/>
    <w:basedOn w:val="a2"/>
    <w:next w:val="af7"/>
    <w:uiPriority w:val="39"/>
    <w:rsid w:val="005662D4"/>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1036930">
    <w:name w:val="樣式 TIT1 + (中文) 新細明體 左:  0 公分 凸出:  3.69 字元 套用前:  3 點 套用後:  0 ..."/>
    <w:basedOn w:val="TIT1"/>
    <w:rsid w:val="002B2279"/>
    <w:pPr>
      <w:spacing w:before="60"/>
      <w:ind w:left="369" w:hanging="369"/>
    </w:pPr>
    <w:rPr>
      <w:rFonts w:eastAsia="新細明體" w:cs="新細明體"/>
      <w:spacing w:val="20"/>
      <w:kern w:val="0"/>
    </w:rPr>
  </w:style>
  <w:style w:type="paragraph" w:customStyle="1" w:styleId="TIT10cm3696pt1">
    <w:name w:val="樣式 TIT1 + 左右對齊 左:  0 cm 凸出:  3.69 字元 套用前:  6 pt1"/>
    <w:basedOn w:val="a"/>
    <w:rsid w:val="00513545"/>
    <w:pPr>
      <w:widowControl/>
      <w:adjustRightInd/>
      <w:spacing w:before="120"/>
      <w:ind w:left="369" w:hanging="369"/>
      <w:jc w:val="both"/>
      <w:textAlignment w:val="auto"/>
    </w:pPr>
    <w:rPr>
      <w:rFonts w:eastAsia="新細明體" w:cs="新細明體"/>
      <w:spacing w:val="24"/>
      <w:sz w:val="20"/>
    </w:rPr>
  </w:style>
  <w:style w:type="character" w:customStyle="1" w:styleId="af0">
    <w:name w:val="純文字 字元"/>
    <w:basedOn w:val="a1"/>
    <w:link w:val="af"/>
    <w:uiPriority w:val="99"/>
    <w:rsid w:val="00EF75D0"/>
    <w:rPr>
      <w:rFonts w:ascii="細明體" w:hAnsi="Courier New"/>
      <w:kern w:val="2"/>
      <w:sz w:val="24"/>
    </w:rPr>
  </w:style>
  <w:style w:type="paragraph" w:customStyle="1" w:styleId="aff8">
    <w:name w:val="段"/>
    <w:basedOn w:val="a"/>
    <w:next w:val="a"/>
    <w:autoRedefine/>
    <w:rsid w:val="002568CA"/>
    <w:pPr>
      <w:spacing w:beforeLines="25" w:before="90" w:line="400" w:lineRule="atLeast"/>
      <w:ind w:firstLineChars="200" w:firstLine="480"/>
      <w:jc w:val="both"/>
    </w:pPr>
    <w:rPr>
      <w:kern w:val="2"/>
    </w:rPr>
  </w:style>
  <w:style w:type="character" w:customStyle="1" w:styleId="10">
    <w:name w:val="標題 1 字元"/>
    <w:basedOn w:val="a1"/>
    <w:link w:val="1"/>
    <w:rsid w:val="00112FB6"/>
    <w:rPr>
      <w:rFonts w:asciiTheme="majorHAnsi" w:eastAsiaTheme="majorEastAsia" w:hAnsiTheme="majorHAnsi" w:cstheme="majorBidi"/>
      <w:b/>
      <w:bCs/>
      <w:kern w:val="52"/>
      <w:sz w:val="52"/>
      <w:szCs w:val="52"/>
    </w:rPr>
  </w:style>
  <w:style w:type="paragraph" w:styleId="aff9">
    <w:name w:val="Subtitle"/>
    <w:basedOn w:val="a"/>
    <w:next w:val="a"/>
    <w:link w:val="affa"/>
    <w:qFormat/>
    <w:rsid w:val="00732179"/>
    <w:pPr>
      <w:spacing w:after="60"/>
      <w:jc w:val="center"/>
      <w:outlineLvl w:val="1"/>
    </w:pPr>
    <w:rPr>
      <w:rFonts w:asciiTheme="majorHAnsi" w:eastAsia="新細明體" w:hAnsiTheme="majorHAnsi" w:cstheme="majorBidi"/>
      <w:i/>
      <w:iCs/>
      <w:szCs w:val="24"/>
    </w:rPr>
  </w:style>
  <w:style w:type="character" w:customStyle="1" w:styleId="affa">
    <w:name w:val="副標題 字元"/>
    <w:basedOn w:val="a1"/>
    <w:link w:val="aff9"/>
    <w:rsid w:val="00732179"/>
    <w:rPr>
      <w:rFonts w:asciiTheme="majorHAnsi" w:eastAsia="新細明體" w:hAnsiTheme="majorHAnsi" w:cstheme="majorBidi"/>
      <w:i/>
      <w:iCs/>
      <w:sz w:val="24"/>
      <w:szCs w:val="24"/>
    </w:rPr>
  </w:style>
  <w:style w:type="paragraph" w:styleId="affb">
    <w:name w:val="Title"/>
    <w:basedOn w:val="a"/>
    <w:next w:val="a"/>
    <w:link w:val="affc"/>
    <w:qFormat/>
    <w:rsid w:val="00701ECD"/>
    <w:pPr>
      <w:spacing w:before="240" w:after="60"/>
      <w:jc w:val="center"/>
      <w:outlineLvl w:val="0"/>
    </w:pPr>
    <w:rPr>
      <w:rFonts w:asciiTheme="majorHAnsi" w:eastAsia="新細明體" w:hAnsiTheme="majorHAnsi" w:cstheme="majorBidi"/>
      <w:b/>
      <w:bCs/>
      <w:sz w:val="32"/>
      <w:szCs w:val="32"/>
    </w:rPr>
  </w:style>
  <w:style w:type="character" w:customStyle="1" w:styleId="affc">
    <w:name w:val="標題 字元"/>
    <w:basedOn w:val="a1"/>
    <w:link w:val="affb"/>
    <w:rsid w:val="00701ECD"/>
    <w:rPr>
      <w:rFonts w:asciiTheme="majorHAnsi" w:eastAsia="新細明體" w:hAnsiTheme="majorHAnsi" w:cstheme="majorBidi"/>
      <w:b/>
      <w:bCs/>
      <w:sz w:val="32"/>
      <w:szCs w:val="32"/>
    </w:rPr>
  </w:style>
  <w:style w:type="table" w:customStyle="1" w:styleId="5">
    <w:name w:val="表格格線5"/>
    <w:basedOn w:val="a2"/>
    <w:next w:val="af7"/>
    <w:uiPriority w:val="59"/>
    <w:rsid w:val="001F4459"/>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2"/>
    <w:next w:val="af7"/>
    <w:uiPriority w:val="39"/>
    <w:rsid w:val="00450937"/>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d">
    <w:name w:val="(一)"/>
    <w:basedOn w:val="a"/>
    <w:rsid w:val="00890BEF"/>
    <w:pPr>
      <w:spacing w:line="300" w:lineRule="auto"/>
      <w:ind w:leftChars="200" w:left="720" w:rightChars="100" w:right="240" w:hanging="720"/>
      <w:jc w:val="both"/>
    </w:pPr>
    <w:rPr>
      <w:rFonts w:ascii="標楷體" w:eastAsia="標楷體" w:hAnsi="標楷體"/>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73525">
      <w:bodyDiv w:val="1"/>
      <w:marLeft w:val="0"/>
      <w:marRight w:val="0"/>
      <w:marTop w:val="0"/>
      <w:marBottom w:val="0"/>
      <w:divBdr>
        <w:top w:val="none" w:sz="0" w:space="0" w:color="auto"/>
        <w:left w:val="none" w:sz="0" w:space="0" w:color="auto"/>
        <w:bottom w:val="none" w:sz="0" w:space="0" w:color="auto"/>
        <w:right w:val="none" w:sz="0" w:space="0" w:color="auto"/>
      </w:divBdr>
    </w:div>
    <w:div w:id="1155418742">
      <w:bodyDiv w:val="1"/>
      <w:marLeft w:val="120"/>
      <w:marRight w:val="120"/>
      <w:marTop w:val="45"/>
      <w:marBottom w:val="45"/>
      <w:divBdr>
        <w:top w:val="none" w:sz="0" w:space="0" w:color="auto"/>
        <w:left w:val="none" w:sz="0" w:space="0" w:color="auto"/>
        <w:bottom w:val="none" w:sz="0" w:space="0" w:color="auto"/>
        <w:right w:val="none" w:sz="0" w:space="0" w:color="auto"/>
      </w:divBdr>
      <w:divsChild>
        <w:div w:id="757600135">
          <w:marLeft w:val="0"/>
          <w:marRight w:val="0"/>
          <w:marTop w:val="0"/>
          <w:marBottom w:val="0"/>
          <w:divBdr>
            <w:top w:val="none" w:sz="0" w:space="0" w:color="auto"/>
            <w:left w:val="none" w:sz="0" w:space="0" w:color="auto"/>
            <w:bottom w:val="none" w:sz="0" w:space="0" w:color="auto"/>
            <w:right w:val="none" w:sz="0" w:space="0" w:color="auto"/>
          </w:divBdr>
          <w:divsChild>
            <w:div w:id="664162588">
              <w:marLeft w:val="240"/>
              <w:marRight w:val="240"/>
              <w:marTop w:val="0"/>
              <w:marBottom w:val="0"/>
              <w:divBdr>
                <w:top w:val="none" w:sz="0" w:space="0" w:color="auto"/>
                <w:left w:val="none" w:sz="0" w:space="0" w:color="auto"/>
                <w:bottom w:val="none" w:sz="0" w:space="0" w:color="auto"/>
                <w:right w:val="none" w:sz="0" w:space="0" w:color="auto"/>
              </w:divBdr>
              <w:divsChild>
                <w:div w:id="8832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image" Target="media/image151.wmf"/><Relationship Id="rId21" Type="http://schemas.openxmlformats.org/officeDocument/2006/relationships/image" Target="media/image8.png"/><Relationship Id="rId63" Type="http://schemas.openxmlformats.org/officeDocument/2006/relationships/oleObject" Target="embeddings/oleObject18.bin"/><Relationship Id="rId159" Type="http://schemas.openxmlformats.org/officeDocument/2006/relationships/oleObject" Target="embeddings/oleObject63.bin"/><Relationship Id="rId324" Type="http://schemas.openxmlformats.org/officeDocument/2006/relationships/image" Target="media/image164.png"/><Relationship Id="rId170" Type="http://schemas.openxmlformats.org/officeDocument/2006/relationships/image" Target="media/image91.wmf"/><Relationship Id="rId226" Type="http://schemas.openxmlformats.org/officeDocument/2006/relationships/image" Target="media/image118.wmf"/><Relationship Id="rId268" Type="http://schemas.openxmlformats.org/officeDocument/2006/relationships/image" Target="media/image140.wmf"/><Relationship Id="rId32" Type="http://schemas.openxmlformats.org/officeDocument/2006/relationships/image" Target="media/image19.png"/><Relationship Id="rId74" Type="http://schemas.openxmlformats.org/officeDocument/2006/relationships/image" Target="media/image41.gif"/><Relationship Id="rId128" Type="http://schemas.openxmlformats.org/officeDocument/2006/relationships/image" Target="media/image69.wmf"/><Relationship Id="rId335" Type="http://schemas.openxmlformats.org/officeDocument/2006/relationships/image" Target="media/image173.wmf"/><Relationship Id="rId5" Type="http://schemas.openxmlformats.org/officeDocument/2006/relationships/webSettings" Target="webSettings.xml"/><Relationship Id="rId181" Type="http://schemas.openxmlformats.org/officeDocument/2006/relationships/oleObject" Target="embeddings/oleObject74.bin"/><Relationship Id="rId237" Type="http://schemas.openxmlformats.org/officeDocument/2006/relationships/oleObject" Target="embeddings/oleObject102.bin"/><Relationship Id="rId279" Type="http://schemas.openxmlformats.org/officeDocument/2006/relationships/oleObject" Target="embeddings/oleObject125.bin"/><Relationship Id="rId43" Type="http://schemas.openxmlformats.org/officeDocument/2006/relationships/image" Target="media/image25.wmf"/><Relationship Id="rId139" Type="http://schemas.openxmlformats.org/officeDocument/2006/relationships/oleObject" Target="embeddings/oleObject54.bin"/><Relationship Id="rId290" Type="http://schemas.openxmlformats.org/officeDocument/2006/relationships/oleObject" Target="embeddings/oleObject131.bin"/><Relationship Id="rId304" Type="http://schemas.openxmlformats.org/officeDocument/2006/relationships/image" Target="media/image153.wmf"/><Relationship Id="rId346" Type="http://schemas.openxmlformats.org/officeDocument/2006/relationships/theme" Target="theme/theme1.xml"/><Relationship Id="rId85" Type="http://schemas.openxmlformats.org/officeDocument/2006/relationships/oleObject" Target="embeddings/oleObject28.bin"/><Relationship Id="rId150" Type="http://schemas.openxmlformats.org/officeDocument/2006/relationships/image" Target="media/image80.wmf"/><Relationship Id="rId192" Type="http://schemas.openxmlformats.org/officeDocument/2006/relationships/oleObject" Target="embeddings/oleObject79.bin"/><Relationship Id="rId206" Type="http://schemas.openxmlformats.org/officeDocument/2006/relationships/oleObject" Target="embeddings/oleObject86.bin"/><Relationship Id="rId248" Type="http://schemas.openxmlformats.org/officeDocument/2006/relationships/image" Target="media/image128.wmf"/><Relationship Id="rId12" Type="http://schemas.openxmlformats.org/officeDocument/2006/relationships/oleObject" Target="embeddings/oleObject3.bin"/><Relationship Id="rId108" Type="http://schemas.openxmlformats.org/officeDocument/2006/relationships/image" Target="media/image59.wmf"/><Relationship Id="rId315" Type="http://schemas.openxmlformats.org/officeDocument/2006/relationships/image" Target="media/image158.wmf"/><Relationship Id="rId54" Type="http://schemas.openxmlformats.org/officeDocument/2006/relationships/image" Target="media/image30.jpeg"/><Relationship Id="rId96" Type="http://schemas.openxmlformats.org/officeDocument/2006/relationships/image" Target="media/image53.wmf"/><Relationship Id="rId161" Type="http://schemas.openxmlformats.org/officeDocument/2006/relationships/oleObject" Target="embeddings/oleObject64.bin"/><Relationship Id="rId217" Type="http://schemas.openxmlformats.org/officeDocument/2006/relationships/image" Target="media/image114.wmf"/><Relationship Id="rId259" Type="http://schemas.openxmlformats.org/officeDocument/2006/relationships/oleObject" Target="embeddings/oleObject113.bin"/><Relationship Id="rId23" Type="http://schemas.openxmlformats.org/officeDocument/2006/relationships/image" Target="media/image10.png"/><Relationship Id="rId119" Type="http://schemas.openxmlformats.org/officeDocument/2006/relationships/oleObject" Target="embeddings/oleObject45.bin"/><Relationship Id="rId270" Type="http://schemas.openxmlformats.org/officeDocument/2006/relationships/image" Target="media/image141.wmf"/><Relationship Id="rId326" Type="http://schemas.openxmlformats.org/officeDocument/2006/relationships/image" Target="media/image166.png"/><Relationship Id="rId65" Type="http://schemas.openxmlformats.org/officeDocument/2006/relationships/oleObject" Target="embeddings/oleObject19.bin"/><Relationship Id="rId130" Type="http://schemas.openxmlformats.org/officeDocument/2006/relationships/image" Target="media/image70.wmf"/><Relationship Id="rId172" Type="http://schemas.openxmlformats.org/officeDocument/2006/relationships/image" Target="media/image92.wmf"/><Relationship Id="rId228" Type="http://schemas.openxmlformats.org/officeDocument/2006/relationships/image" Target="media/image119.wmf"/><Relationship Id="rId281" Type="http://schemas.openxmlformats.org/officeDocument/2006/relationships/oleObject" Target="embeddings/oleObject126.bin"/><Relationship Id="rId337" Type="http://schemas.openxmlformats.org/officeDocument/2006/relationships/image" Target="media/image174.wmf"/><Relationship Id="rId34" Type="http://schemas.openxmlformats.org/officeDocument/2006/relationships/oleObject" Target="embeddings/oleObject5.bin"/><Relationship Id="rId76" Type="http://schemas.openxmlformats.org/officeDocument/2006/relationships/image" Target="media/image43.wmf"/><Relationship Id="rId141" Type="http://schemas.openxmlformats.org/officeDocument/2006/relationships/oleObject" Target="embeddings/oleObject55.bin"/><Relationship Id="rId7" Type="http://schemas.openxmlformats.org/officeDocument/2006/relationships/endnotes" Target="endnotes.xml"/><Relationship Id="rId183" Type="http://schemas.openxmlformats.org/officeDocument/2006/relationships/oleObject" Target="embeddings/oleObject75.bin"/><Relationship Id="rId239" Type="http://schemas.openxmlformats.org/officeDocument/2006/relationships/oleObject" Target="embeddings/oleObject103.bin"/><Relationship Id="rId250" Type="http://schemas.openxmlformats.org/officeDocument/2006/relationships/image" Target="media/image129.emf"/><Relationship Id="rId292" Type="http://schemas.openxmlformats.org/officeDocument/2006/relationships/image" Target="media/image148.wmf"/><Relationship Id="rId306" Type="http://schemas.openxmlformats.org/officeDocument/2006/relationships/oleObject" Target="embeddings/oleObject141.bin"/><Relationship Id="rId45" Type="http://schemas.openxmlformats.org/officeDocument/2006/relationships/oleObject" Target="embeddings/oleObject10.bin"/><Relationship Id="rId87" Type="http://schemas.openxmlformats.org/officeDocument/2006/relationships/oleObject" Target="embeddings/oleObject29.bin"/><Relationship Id="rId110" Type="http://schemas.openxmlformats.org/officeDocument/2006/relationships/image" Target="media/image60.wmf"/><Relationship Id="rId152" Type="http://schemas.openxmlformats.org/officeDocument/2006/relationships/image" Target="media/image81.wmf"/><Relationship Id="rId194" Type="http://schemas.openxmlformats.org/officeDocument/2006/relationships/oleObject" Target="embeddings/oleObject80.bin"/><Relationship Id="rId208" Type="http://schemas.openxmlformats.org/officeDocument/2006/relationships/oleObject" Target="embeddings/oleObject87.bin"/><Relationship Id="rId261" Type="http://schemas.openxmlformats.org/officeDocument/2006/relationships/oleObject" Target="embeddings/oleObject114.bin"/><Relationship Id="rId14" Type="http://schemas.openxmlformats.org/officeDocument/2006/relationships/oleObject" Target="embeddings/oleObject4.bin"/><Relationship Id="rId35" Type="http://schemas.openxmlformats.org/officeDocument/2006/relationships/image" Target="media/image21.wmf"/><Relationship Id="rId56" Type="http://schemas.openxmlformats.org/officeDocument/2006/relationships/image" Target="media/image32.wmf"/><Relationship Id="rId77" Type="http://schemas.openxmlformats.org/officeDocument/2006/relationships/oleObject" Target="embeddings/oleObject24.bin"/><Relationship Id="rId100" Type="http://schemas.openxmlformats.org/officeDocument/2006/relationships/image" Target="media/image55.wmf"/><Relationship Id="rId282" Type="http://schemas.openxmlformats.org/officeDocument/2006/relationships/image" Target="media/image144.wmf"/><Relationship Id="rId317" Type="http://schemas.openxmlformats.org/officeDocument/2006/relationships/image" Target="media/image159.wmf"/><Relationship Id="rId338" Type="http://schemas.openxmlformats.org/officeDocument/2006/relationships/oleObject" Target="embeddings/oleObject152.bin"/><Relationship Id="rId8" Type="http://schemas.openxmlformats.org/officeDocument/2006/relationships/image" Target="media/image1.wmf"/><Relationship Id="rId98" Type="http://schemas.openxmlformats.org/officeDocument/2006/relationships/image" Target="media/image54.wmf"/><Relationship Id="rId121" Type="http://schemas.openxmlformats.org/officeDocument/2006/relationships/oleObject" Target="embeddings/oleObject46.bin"/><Relationship Id="rId142" Type="http://schemas.openxmlformats.org/officeDocument/2006/relationships/image" Target="media/image76.wmf"/><Relationship Id="rId163" Type="http://schemas.openxmlformats.org/officeDocument/2006/relationships/oleObject" Target="embeddings/oleObject65.bin"/><Relationship Id="rId184" Type="http://schemas.openxmlformats.org/officeDocument/2006/relationships/image" Target="media/image98.png"/><Relationship Id="rId219" Type="http://schemas.openxmlformats.org/officeDocument/2006/relationships/oleObject" Target="embeddings/oleObject93.bin"/><Relationship Id="rId230" Type="http://schemas.openxmlformats.org/officeDocument/2006/relationships/image" Target="media/image120.wmf"/><Relationship Id="rId251" Type="http://schemas.openxmlformats.org/officeDocument/2006/relationships/oleObject" Target="embeddings/oleObject110.bin"/><Relationship Id="rId25" Type="http://schemas.openxmlformats.org/officeDocument/2006/relationships/image" Target="media/image12.png"/><Relationship Id="rId46" Type="http://schemas.openxmlformats.org/officeDocument/2006/relationships/image" Target="media/image26.wmf"/><Relationship Id="rId67" Type="http://schemas.openxmlformats.org/officeDocument/2006/relationships/oleObject" Target="embeddings/oleObject20.bin"/><Relationship Id="rId272" Type="http://schemas.openxmlformats.org/officeDocument/2006/relationships/oleObject" Target="embeddings/oleObject119.bin"/><Relationship Id="rId293" Type="http://schemas.openxmlformats.org/officeDocument/2006/relationships/oleObject" Target="embeddings/oleObject133.bin"/><Relationship Id="rId307" Type="http://schemas.openxmlformats.org/officeDocument/2006/relationships/image" Target="media/image154.wmf"/><Relationship Id="rId328" Type="http://schemas.openxmlformats.org/officeDocument/2006/relationships/image" Target="media/image168.png"/><Relationship Id="rId88" Type="http://schemas.openxmlformats.org/officeDocument/2006/relationships/image" Target="media/image49.wmf"/><Relationship Id="rId111" Type="http://schemas.openxmlformats.org/officeDocument/2006/relationships/oleObject" Target="embeddings/oleObject41.bin"/><Relationship Id="rId132" Type="http://schemas.openxmlformats.org/officeDocument/2006/relationships/image" Target="media/image71.wmf"/><Relationship Id="rId153" Type="http://schemas.openxmlformats.org/officeDocument/2006/relationships/oleObject" Target="embeddings/oleObject61.bin"/><Relationship Id="rId174" Type="http://schemas.openxmlformats.org/officeDocument/2006/relationships/image" Target="media/image93.wmf"/><Relationship Id="rId195" Type="http://schemas.openxmlformats.org/officeDocument/2006/relationships/image" Target="media/image103.wmf"/><Relationship Id="rId209" Type="http://schemas.openxmlformats.org/officeDocument/2006/relationships/image" Target="media/image110.wmf"/><Relationship Id="rId220" Type="http://schemas.openxmlformats.org/officeDocument/2006/relationships/image" Target="media/image115.wmf"/><Relationship Id="rId241" Type="http://schemas.openxmlformats.org/officeDocument/2006/relationships/oleObject" Target="embeddings/oleObject104.bin"/><Relationship Id="rId15" Type="http://schemas.openxmlformats.org/officeDocument/2006/relationships/image" Target="media/image4.png"/><Relationship Id="rId36" Type="http://schemas.openxmlformats.org/officeDocument/2006/relationships/oleObject" Target="embeddings/oleObject6.bin"/><Relationship Id="rId57" Type="http://schemas.openxmlformats.org/officeDocument/2006/relationships/oleObject" Target="embeddings/oleObject15.bin"/><Relationship Id="rId262" Type="http://schemas.openxmlformats.org/officeDocument/2006/relationships/image" Target="media/image136.wmf"/><Relationship Id="rId283" Type="http://schemas.openxmlformats.org/officeDocument/2006/relationships/oleObject" Target="embeddings/oleObject127.bin"/><Relationship Id="rId318" Type="http://schemas.openxmlformats.org/officeDocument/2006/relationships/oleObject" Target="embeddings/oleObject147.bin"/><Relationship Id="rId339" Type="http://schemas.openxmlformats.org/officeDocument/2006/relationships/image" Target="media/image175.wmf"/><Relationship Id="rId78" Type="http://schemas.openxmlformats.org/officeDocument/2006/relationships/image" Target="media/image44.w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66.wmf"/><Relationship Id="rId143" Type="http://schemas.openxmlformats.org/officeDocument/2006/relationships/oleObject" Target="embeddings/oleObject56.bin"/><Relationship Id="rId164" Type="http://schemas.openxmlformats.org/officeDocument/2006/relationships/image" Target="media/image88.wmf"/><Relationship Id="rId185" Type="http://schemas.microsoft.com/office/2007/relationships/hdphoto" Target="media/hdphoto3.wdp"/><Relationship Id="rId9" Type="http://schemas.openxmlformats.org/officeDocument/2006/relationships/oleObject" Target="embeddings/oleObject1.bin"/><Relationship Id="rId210" Type="http://schemas.openxmlformats.org/officeDocument/2006/relationships/oleObject" Target="embeddings/oleObject88.bin"/><Relationship Id="rId26" Type="http://schemas.openxmlformats.org/officeDocument/2006/relationships/image" Target="media/image13.png"/><Relationship Id="rId231" Type="http://schemas.openxmlformats.org/officeDocument/2006/relationships/oleObject" Target="embeddings/oleObject99.bin"/><Relationship Id="rId252" Type="http://schemas.openxmlformats.org/officeDocument/2006/relationships/image" Target="media/image130.wmf"/><Relationship Id="rId273" Type="http://schemas.openxmlformats.org/officeDocument/2006/relationships/oleObject" Target="embeddings/oleObject120.bin"/><Relationship Id="rId294" Type="http://schemas.openxmlformats.org/officeDocument/2006/relationships/image" Target="media/image149.wmf"/><Relationship Id="rId308" Type="http://schemas.openxmlformats.org/officeDocument/2006/relationships/oleObject" Target="embeddings/oleObject142.bin"/><Relationship Id="rId329" Type="http://schemas.openxmlformats.org/officeDocument/2006/relationships/image" Target="media/image169.png"/><Relationship Id="rId47" Type="http://schemas.openxmlformats.org/officeDocument/2006/relationships/oleObject" Target="embeddings/oleObject11.bin"/><Relationship Id="rId68" Type="http://schemas.openxmlformats.org/officeDocument/2006/relationships/image" Target="media/image38.wmf"/><Relationship Id="rId89" Type="http://schemas.openxmlformats.org/officeDocument/2006/relationships/oleObject" Target="embeddings/oleObject30.bin"/><Relationship Id="rId112" Type="http://schemas.openxmlformats.org/officeDocument/2006/relationships/image" Target="media/image61.wmf"/><Relationship Id="rId133" Type="http://schemas.openxmlformats.org/officeDocument/2006/relationships/oleObject" Target="embeddings/oleObject52.bin"/><Relationship Id="rId154" Type="http://schemas.openxmlformats.org/officeDocument/2006/relationships/image" Target="media/image82.gif"/><Relationship Id="rId175" Type="http://schemas.openxmlformats.org/officeDocument/2006/relationships/oleObject" Target="embeddings/oleObject71.bin"/><Relationship Id="rId340" Type="http://schemas.openxmlformats.org/officeDocument/2006/relationships/oleObject" Target="embeddings/oleObject153.bin"/><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image" Target="media/image5.png"/><Relationship Id="rId221" Type="http://schemas.openxmlformats.org/officeDocument/2006/relationships/oleObject" Target="embeddings/oleObject94.bin"/><Relationship Id="rId242" Type="http://schemas.openxmlformats.org/officeDocument/2006/relationships/oleObject" Target="embeddings/oleObject105.bin"/><Relationship Id="rId263" Type="http://schemas.openxmlformats.org/officeDocument/2006/relationships/oleObject" Target="embeddings/oleObject115.bin"/><Relationship Id="rId284" Type="http://schemas.openxmlformats.org/officeDocument/2006/relationships/image" Target="media/image145.wmf"/><Relationship Id="rId319" Type="http://schemas.openxmlformats.org/officeDocument/2006/relationships/image" Target="media/image160.wmf"/><Relationship Id="rId37" Type="http://schemas.openxmlformats.org/officeDocument/2006/relationships/image" Target="media/image22.wmf"/><Relationship Id="rId58" Type="http://schemas.openxmlformats.org/officeDocument/2006/relationships/image" Target="media/image33.wmf"/><Relationship Id="rId79" Type="http://schemas.openxmlformats.org/officeDocument/2006/relationships/oleObject" Target="embeddings/oleObject25.bin"/><Relationship Id="rId102" Type="http://schemas.openxmlformats.org/officeDocument/2006/relationships/image" Target="media/image56.wmf"/><Relationship Id="rId123" Type="http://schemas.openxmlformats.org/officeDocument/2006/relationships/oleObject" Target="embeddings/oleObject47.bin"/><Relationship Id="rId144" Type="http://schemas.openxmlformats.org/officeDocument/2006/relationships/image" Target="media/image77.wmf"/><Relationship Id="rId330" Type="http://schemas.openxmlformats.org/officeDocument/2006/relationships/image" Target="media/image170.png"/><Relationship Id="rId90" Type="http://schemas.openxmlformats.org/officeDocument/2006/relationships/image" Target="media/image50.wmf"/><Relationship Id="rId165" Type="http://schemas.openxmlformats.org/officeDocument/2006/relationships/oleObject" Target="embeddings/oleObject66.bin"/><Relationship Id="rId186" Type="http://schemas.openxmlformats.org/officeDocument/2006/relationships/image" Target="media/image99.png"/><Relationship Id="rId211" Type="http://schemas.openxmlformats.org/officeDocument/2006/relationships/image" Target="media/image111.wmf"/><Relationship Id="rId232" Type="http://schemas.openxmlformats.org/officeDocument/2006/relationships/image" Target="media/image121.wmf"/><Relationship Id="rId253" Type="http://schemas.openxmlformats.org/officeDocument/2006/relationships/oleObject" Target="embeddings/oleObject111.bin"/><Relationship Id="rId274" Type="http://schemas.openxmlformats.org/officeDocument/2006/relationships/oleObject" Target="embeddings/oleObject121.bin"/><Relationship Id="rId295" Type="http://schemas.openxmlformats.org/officeDocument/2006/relationships/oleObject" Target="embeddings/oleObject134.bin"/><Relationship Id="rId309" Type="http://schemas.openxmlformats.org/officeDocument/2006/relationships/image" Target="media/image155.wmf"/><Relationship Id="rId27" Type="http://schemas.openxmlformats.org/officeDocument/2006/relationships/image" Target="media/image14.png"/><Relationship Id="rId48" Type="http://schemas.openxmlformats.org/officeDocument/2006/relationships/oleObject" Target="embeddings/oleObject12.bin"/><Relationship Id="rId69" Type="http://schemas.openxmlformats.org/officeDocument/2006/relationships/oleObject" Target="embeddings/oleObject21.bin"/><Relationship Id="rId113" Type="http://schemas.openxmlformats.org/officeDocument/2006/relationships/oleObject" Target="embeddings/oleObject42.bin"/><Relationship Id="rId134" Type="http://schemas.openxmlformats.org/officeDocument/2006/relationships/image" Target="media/image72.wmf"/><Relationship Id="rId320" Type="http://schemas.openxmlformats.org/officeDocument/2006/relationships/oleObject" Target="embeddings/oleObject148.bin"/><Relationship Id="rId80" Type="http://schemas.openxmlformats.org/officeDocument/2006/relationships/image" Target="media/image45.wmf"/><Relationship Id="rId155" Type="http://schemas.openxmlformats.org/officeDocument/2006/relationships/image" Target="media/image83.gif"/><Relationship Id="rId176" Type="http://schemas.openxmlformats.org/officeDocument/2006/relationships/image" Target="media/image94.wmf"/><Relationship Id="rId197" Type="http://schemas.openxmlformats.org/officeDocument/2006/relationships/image" Target="media/image104.wmf"/><Relationship Id="rId341" Type="http://schemas.openxmlformats.org/officeDocument/2006/relationships/header" Target="header1.xml"/><Relationship Id="rId201" Type="http://schemas.openxmlformats.org/officeDocument/2006/relationships/image" Target="media/image106.wmf"/><Relationship Id="rId222" Type="http://schemas.openxmlformats.org/officeDocument/2006/relationships/image" Target="media/image116.wmf"/><Relationship Id="rId243" Type="http://schemas.openxmlformats.org/officeDocument/2006/relationships/image" Target="media/image126.wmf"/><Relationship Id="rId264" Type="http://schemas.openxmlformats.org/officeDocument/2006/relationships/image" Target="media/image137.png"/><Relationship Id="rId285" Type="http://schemas.openxmlformats.org/officeDocument/2006/relationships/oleObject" Target="embeddings/oleObject128.bin"/><Relationship Id="rId17" Type="http://schemas.openxmlformats.org/officeDocument/2006/relationships/image" Target="media/image6.png"/><Relationship Id="rId38" Type="http://schemas.openxmlformats.org/officeDocument/2006/relationships/oleObject" Target="embeddings/oleObject7.bin"/><Relationship Id="rId59" Type="http://schemas.openxmlformats.org/officeDocument/2006/relationships/oleObject" Target="embeddings/oleObject16.bin"/><Relationship Id="rId103" Type="http://schemas.openxmlformats.org/officeDocument/2006/relationships/oleObject" Target="embeddings/oleObject37.bin"/><Relationship Id="rId124" Type="http://schemas.openxmlformats.org/officeDocument/2006/relationships/image" Target="media/image67.wmf"/><Relationship Id="rId310" Type="http://schemas.openxmlformats.org/officeDocument/2006/relationships/oleObject" Target="embeddings/oleObject143.bin"/><Relationship Id="rId70" Type="http://schemas.openxmlformats.org/officeDocument/2006/relationships/oleObject" Target="embeddings/oleObject22.bin"/><Relationship Id="rId91" Type="http://schemas.openxmlformats.org/officeDocument/2006/relationships/oleObject" Target="embeddings/oleObject31.bin"/><Relationship Id="rId145" Type="http://schemas.openxmlformats.org/officeDocument/2006/relationships/oleObject" Target="embeddings/oleObject57.bin"/><Relationship Id="rId166" Type="http://schemas.openxmlformats.org/officeDocument/2006/relationships/image" Target="media/image89.wmf"/><Relationship Id="rId187" Type="http://schemas.openxmlformats.org/officeDocument/2006/relationships/image" Target="media/image100.wmf"/><Relationship Id="rId331" Type="http://schemas.openxmlformats.org/officeDocument/2006/relationships/image" Target="media/image171.wmf"/><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oleObject" Target="embeddings/oleObject100.bin"/><Relationship Id="rId254" Type="http://schemas.openxmlformats.org/officeDocument/2006/relationships/image" Target="media/image131.png"/><Relationship Id="rId28" Type="http://schemas.openxmlformats.org/officeDocument/2006/relationships/image" Target="media/image15.png"/><Relationship Id="rId49" Type="http://schemas.openxmlformats.org/officeDocument/2006/relationships/oleObject" Target="embeddings/oleObject13.bin"/><Relationship Id="rId114" Type="http://schemas.openxmlformats.org/officeDocument/2006/relationships/image" Target="media/image62.wmf"/><Relationship Id="rId275" Type="http://schemas.openxmlformats.org/officeDocument/2006/relationships/oleObject" Target="embeddings/oleObject122.bin"/><Relationship Id="rId296" Type="http://schemas.openxmlformats.org/officeDocument/2006/relationships/oleObject" Target="embeddings/oleObject135.bin"/><Relationship Id="rId300" Type="http://schemas.openxmlformats.org/officeDocument/2006/relationships/oleObject" Target="embeddings/oleObject137.bin"/><Relationship Id="rId60" Type="http://schemas.openxmlformats.org/officeDocument/2006/relationships/image" Target="media/image34.emf"/><Relationship Id="rId81" Type="http://schemas.openxmlformats.org/officeDocument/2006/relationships/oleObject" Target="embeddings/oleObject26.bin"/><Relationship Id="rId135" Type="http://schemas.openxmlformats.org/officeDocument/2006/relationships/oleObject" Target="embeddings/oleObject53.bin"/><Relationship Id="rId156" Type="http://schemas.openxmlformats.org/officeDocument/2006/relationships/image" Target="media/image84.wmf"/><Relationship Id="rId177" Type="http://schemas.openxmlformats.org/officeDocument/2006/relationships/oleObject" Target="embeddings/oleObject72.bin"/><Relationship Id="rId198" Type="http://schemas.openxmlformats.org/officeDocument/2006/relationships/oleObject" Target="embeddings/oleObject82.bin"/><Relationship Id="rId321" Type="http://schemas.openxmlformats.org/officeDocument/2006/relationships/image" Target="media/image161.png"/><Relationship Id="rId342" Type="http://schemas.openxmlformats.org/officeDocument/2006/relationships/header" Target="header2.xml"/><Relationship Id="rId202" Type="http://schemas.openxmlformats.org/officeDocument/2006/relationships/oleObject" Target="embeddings/oleObject84.bin"/><Relationship Id="rId223" Type="http://schemas.openxmlformats.org/officeDocument/2006/relationships/oleObject" Target="embeddings/oleObject95.bin"/><Relationship Id="rId244" Type="http://schemas.openxmlformats.org/officeDocument/2006/relationships/oleObject" Target="embeddings/oleObject106.bin"/><Relationship Id="rId18" Type="http://schemas.microsoft.com/office/2007/relationships/hdphoto" Target="media/hdphoto1.wdp"/><Relationship Id="rId39" Type="http://schemas.openxmlformats.org/officeDocument/2006/relationships/chart" Target="charts/chart1.xml"/><Relationship Id="rId265" Type="http://schemas.openxmlformats.org/officeDocument/2006/relationships/image" Target="media/image138.png"/><Relationship Id="rId286" Type="http://schemas.openxmlformats.org/officeDocument/2006/relationships/oleObject" Target="embeddings/oleObject129.bin"/><Relationship Id="rId50" Type="http://schemas.openxmlformats.org/officeDocument/2006/relationships/image" Target="media/image27.png"/><Relationship Id="rId104" Type="http://schemas.openxmlformats.org/officeDocument/2006/relationships/image" Target="media/image57.wmf"/><Relationship Id="rId125" Type="http://schemas.openxmlformats.org/officeDocument/2006/relationships/oleObject" Target="embeddings/oleObject48.bin"/><Relationship Id="rId146" Type="http://schemas.openxmlformats.org/officeDocument/2006/relationships/image" Target="media/image78.wmf"/><Relationship Id="rId167" Type="http://schemas.openxmlformats.org/officeDocument/2006/relationships/oleObject" Target="embeddings/oleObject67.bin"/><Relationship Id="rId188" Type="http://schemas.openxmlformats.org/officeDocument/2006/relationships/oleObject" Target="embeddings/oleObject76.bin"/><Relationship Id="rId311" Type="http://schemas.openxmlformats.org/officeDocument/2006/relationships/image" Target="media/image156.wmf"/><Relationship Id="rId332" Type="http://schemas.openxmlformats.org/officeDocument/2006/relationships/oleObject" Target="embeddings/oleObject149.bin"/><Relationship Id="rId71" Type="http://schemas.openxmlformats.org/officeDocument/2006/relationships/oleObject" Target="embeddings/oleObject23.bin"/><Relationship Id="rId92" Type="http://schemas.openxmlformats.org/officeDocument/2006/relationships/image" Target="media/image51.wmf"/><Relationship Id="rId213" Type="http://schemas.openxmlformats.org/officeDocument/2006/relationships/image" Target="media/image112.wmf"/><Relationship Id="rId234" Type="http://schemas.openxmlformats.org/officeDocument/2006/relationships/image" Target="media/image122.wmf"/><Relationship Id="rId2" Type="http://schemas.openxmlformats.org/officeDocument/2006/relationships/numbering" Target="numbering.xml"/><Relationship Id="rId29" Type="http://schemas.openxmlformats.org/officeDocument/2006/relationships/image" Target="media/image16.png"/><Relationship Id="rId255" Type="http://schemas.openxmlformats.org/officeDocument/2006/relationships/image" Target="media/image132.png"/><Relationship Id="rId276" Type="http://schemas.openxmlformats.org/officeDocument/2006/relationships/image" Target="media/image142.wmf"/><Relationship Id="rId297" Type="http://schemas.openxmlformats.org/officeDocument/2006/relationships/image" Target="media/image150.wmf"/><Relationship Id="rId40" Type="http://schemas.openxmlformats.org/officeDocument/2006/relationships/image" Target="media/image23.png"/><Relationship Id="rId115" Type="http://schemas.openxmlformats.org/officeDocument/2006/relationships/oleObject" Target="embeddings/oleObject43.bin"/><Relationship Id="rId136" Type="http://schemas.openxmlformats.org/officeDocument/2006/relationships/chart" Target="charts/chart2.xml"/><Relationship Id="rId157" Type="http://schemas.openxmlformats.org/officeDocument/2006/relationships/oleObject" Target="embeddings/oleObject62.bin"/><Relationship Id="rId178" Type="http://schemas.openxmlformats.org/officeDocument/2006/relationships/image" Target="media/image95.wmf"/><Relationship Id="rId301" Type="http://schemas.openxmlformats.org/officeDocument/2006/relationships/oleObject" Target="embeddings/oleObject138.bin"/><Relationship Id="rId322" Type="http://schemas.openxmlformats.org/officeDocument/2006/relationships/image" Target="media/image162.png"/><Relationship Id="rId343" Type="http://schemas.openxmlformats.org/officeDocument/2006/relationships/footer" Target="footer1.xml"/><Relationship Id="rId61" Type="http://schemas.openxmlformats.org/officeDocument/2006/relationships/oleObject" Target="embeddings/oleObject17.bin"/><Relationship Id="rId82" Type="http://schemas.openxmlformats.org/officeDocument/2006/relationships/image" Target="media/image46.wmf"/><Relationship Id="rId199" Type="http://schemas.openxmlformats.org/officeDocument/2006/relationships/image" Target="media/image105.wmf"/><Relationship Id="rId203" Type="http://schemas.openxmlformats.org/officeDocument/2006/relationships/image" Target="media/image107.wmf"/><Relationship Id="rId19" Type="http://schemas.openxmlformats.org/officeDocument/2006/relationships/image" Target="media/image7.png"/><Relationship Id="rId224" Type="http://schemas.openxmlformats.org/officeDocument/2006/relationships/image" Target="media/image117.wmf"/><Relationship Id="rId245" Type="http://schemas.openxmlformats.org/officeDocument/2006/relationships/image" Target="media/image127.wmf"/><Relationship Id="rId266" Type="http://schemas.openxmlformats.org/officeDocument/2006/relationships/image" Target="media/image139.wmf"/><Relationship Id="rId287" Type="http://schemas.openxmlformats.org/officeDocument/2006/relationships/image" Target="media/image146.wmf"/><Relationship Id="rId30" Type="http://schemas.openxmlformats.org/officeDocument/2006/relationships/image" Target="media/image17.png"/><Relationship Id="rId105" Type="http://schemas.openxmlformats.org/officeDocument/2006/relationships/oleObject" Target="embeddings/oleObject38.bin"/><Relationship Id="rId126" Type="http://schemas.openxmlformats.org/officeDocument/2006/relationships/image" Target="media/image68.wmf"/><Relationship Id="rId147" Type="http://schemas.openxmlformats.org/officeDocument/2006/relationships/oleObject" Target="embeddings/oleObject58.bin"/><Relationship Id="rId168" Type="http://schemas.openxmlformats.org/officeDocument/2006/relationships/image" Target="media/image90.wmf"/><Relationship Id="rId312" Type="http://schemas.openxmlformats.org/officeDocument/2006/relationships/oleObject" Target="embeddings/oleObject144.bin"/><Relationship Id="rId333" Type="http://schemas.openxmlformats.org/officeDocument/2006/relationships/image" Target="media/image172.emf"/><Relationship Id="rId51" Type="http://schemas.openxmlformats.org/officeDocument/2006/relationships/image" Target="media/image28.png"/><Relationship Id="rId72" Type="http://schemas.openxmlformats.org/officeDocument/2006/relationships/image" Target="media/image39.png"/><Relationship Id="rId93" Type="http://schemas.openxmlformats.org/officeDocument/2006/relationships/oleObject" Target="embeddings/oleObject32.bin"/><Relationship Id="rId189" Type="http://schemas.openxmlformats.org/officeDocument/2006/relationships/oleObject" Target="embeddings/oleObject77.bin"/><Relationship Id="rId3" Type="http://schemas.openxmlformats.org/officeDocument/2006/relationships/styles" Target="styles.xml"/><Relationship Id="rId214" Type="http://schemas.openxmlformats.org/officeDocument/2006/relationships/oleObject" Target="embeddings/oleObject90.bin"/><Relationship Id="rId235" Type="http://schemas.openxmlformats.org/officeDocument/2006/relationships/oleObject" Target="embeddings/oleObject101.bin"/><Relationship Id="rId256" Type="http://schemas.openxmlformats.org/officeDocument/2006/relationships/image" Target="media/image133.wmf"/><Relationship Id="rId277" Type="http://schemas.openxmlformats.org/officeDocument/2006/relationships/oleObject" Target="embeddings/oleObject123.bin"/><Relationship Id="rId298" Type="http://schemas.openxmlformats.org/officeDocument/2006/relationships/oleObject" Target="embeddings/oleObject136.bin"/><Relationship Id="rId116" Type="http://schemas.openxmlformats.org/officeDocument/2006/relationships/image" Target="media/image63.wmf"/><Relationship Id="rId137" Type="http://schemas.openxmlformats.org/officeDocument/2006/relationships/image" Target="media/image73.png"/><Relationship Id="rId158" Type="http://schemas.openxmlformats.org/officeDocument/2006/relationships/image" Target="media/image85.wmf"/><Relationship Id="rId302" Type="http://schemas.openxmlformats.org/officeDocument/2006/relationships/image" Target="media/image152.wmf"/><Relationship Id="rId323" Type="http://schemas.openxmlformats.org/officeDocument/2006/relationships/image" Target="media/image163.png"/><Relationship Id="rId344" Type="http://schemas.openxmlformats.org/officeDocument/2006/relationships/footer" Target="footer2.xml"/><Relationship Id="rId20" Type="http://schemas.microsoft.com/office/2007/relationships/hdphoto" Target="media/hdphoto2.wdp"/><Relationship Id="rId41" Type="http://schemas.openxmlformats.org/officeDocument/2006/relationships/image" Target="media/image24.wmf"/><Relationship Id="rId62" Type="http://schemas.openxmlformats.org/officeDocument/2006/relationships/image" Target="media/image35.wmf"/><Relationship Id="rId83" Type="http://schemas.openxmlformats.org/officeDocument/2006/relationships/oleObject" Target="embeddings/oleObject27.bin"/><Relationship Id="rId179" Type="http://schemas.openxmlformats.org/officeDocument/2006/relationships/oleObject" Target="embeddings/oleObject73.bin"/><Relationship Id="rId190" Type="http://schemas.openxmlformats.org/officeDocument/2006/relationships/oleObject" Target="embeddings/oleObject78.bin"/><Relationship Id="rId204" Type="http://schemas.openxmlformats.org/officeDocument/2006/relationships/oleObject" Target="embeddings/oleObject85.bin"/><Relationship Id="rId225" Type="http://schemas.openxmlformats.org/officeDocument/2006/relationships/oleObject" Target="embeddings/oleObject96.bin"/><Relationship Id="rId246" Type="http://schemas.openxmlformats.org/officeDocument/2006/relationships/oleObject" Target="embeddings/oleObject107.bin"/><Relationship Id="rId267" Type="http://schemas.openxmlformats.org/officeDocument/2006/relationships/oleObject" Target="embeddings/oleObject116.bin"/><Relationship Id="rId288" Type="http://schemas.openxmlformats.org/officeDocument/2006/relationships/oleObject" Target="embeddings/oleObject130.bin"/><Relationship Id="rId106" Type="http://schemas.openxmlformats.org/officeDocument/2006/relationships/image" Target="media/image58.wmf"/><Relationship Id="rId127" Type="http://schemas.openxmlformats.org/officeDocument/2006/relationships/oleObject" Target="embeddings/oleObject49.bin"/><Relationship Id="rId313" Type="http://schemas.openxmlformats.org/officeDocument/2006/relationships/image" Target="media/image157.wmf"/><Relationship Id="rId10" Type="http://schemas.openxmlformats.org/officeDocument/2006/relationships/oleObject" Target="embeddings/oleObject2.bin"/><Relationship Id="rId31" Type="http://schemas.openxmlformats.org/officeDocument/2006/relationships/image" Target="media/image18.png"/><Relationship Id="rId52" Type="http://schemas.openxmlformats.org/officeDocument/2006/relationships/image" Target="media/image29.wmf"/><Relationship Id="rId73" Type="http://schemas.openxmlformats.org/officeDocument/2006/relationships/image" Target="media/image40.png"/><Relationship Id="rId94" Type="http://schemas.openxmlformats.org/officeDocument/2006/relationships/image" Target="media/image52.wmf"/><Relationship Id="rId148" Type="http://schemas.openxmlformats.org/officeDocument/2006/relationships/image" Target="media/image79.wmf"/><Relationship Id="rId169" Type="http://schemas.openxmlformats.org/officeDocument/2006/relationships/oleObject" Target="embeddings/oleObject68.bin"/><Relationship Id="rId334" Type="http://schemas.openxmlformats.org/officeDocument/2006/relationships/oleObject" Target="embeddings/oleObject150.bin"/><Relationship Id="rId4" Type="http://schemas.openxmlformats.org/officeDocument/2006/relationships/settings" Target="settings.xml"/><Relationship Id="rId180" Type="http://schemas.openxmlformats.org/officeDocument/2006/relationships/image" Target="media/image96.wmf"/><Relationship Id="rId215" Type="http://schemas.openxmlformats.org/officeDocument/2006/relationships/image" Target="media/image113.wmf"/><Relationship Id="rId236" Type="http://schemas.openxmlformats.org/officeDocument/2006/relationships/image" Target="media/image123.wmf"/><Relationship Id="rId257" Type="http://schemas.openxmlformats.org/officeDocument/2006/relationships/oleObject" Target="embeddings/oleObject112.bin"/><Relationship Id="rId278" Type="http://schemas.openxmlformats.org/officeDocument/2006/relationships/oleObject" Target="embeddings/oleObject124.bin"/><Relationship Id="rId303" Type="http://schemas.openxmlformats.org/officeDocument/2006/relationships/oleObject" Target="embeddings/oleObject139.bin"/><Relationship Id="rId42" Type="http://schemas.openxmlformats.org/officeDocument/2006/relationships/oleObject" Target="embeddings/oleObject8.bin"/><Relationship Id="rId84" Type="http://schemas.openxmlformats.org/officeDocument/2006/relationships/image" Target="media/image47.wmf"/><Relationship Id="rId138" Type="http://schemas.openxmlformats.org/officeDocument/2006/relationships/image" Target="media/image74.wmf"/><Relationship Id="rId345" Type="http://schemas.openxmlformats.org/officeDocument/2006/relationships/fontTable" Target="fontTable.xml"/><Relationship Id="rId191" Type="http://schemas.openxmlformats.org/officeDocument/2006/relationships/image" Target="media/image101.wmf"/><Relationship Id="rId205" Type="http://schemas.openxmlformats.org/officeDocument/2006/relationships/image" Target="media/image108.wmf"/><Relationship Id="rId247" Type="http://schemas.openxmlformats.org/officeDocument/2006/relationships/oleObject" Target="embeddings/oleObject108.bin"/><Relationship Id="rId107" Type="http://schemas.openxmlformats.org/officeDocument/2006/relationships/oleObject" Target="embeddings/oleObject39.bin"/><Relationship Id="rId289" Type="http://schemas.openxmlformats.org/officeDocument/2006/relationships/image" Target="media/image147.wmf"/><Relationship Id="rId11" Type="http://schemas.openxmlformats.org/officeDocument/2006/relationships/image" Target="media/image2.wmf"/><Relationship Id="rId53" Type="http://schemas.openxmlformats.org/officeDocument/2006/relationships/oleObject" Target="embeddings/oleObject14.bin"/><Relationship Id="rId149" Type="http://schemas.openxmlformats.org/officeDocument/2006/relationships/oleObject" Target="embeddings/oleObject59.bin"/><Relationship Id="rId314" Type="http://schemas.openxmlformats.org/officeDocument/2006/relationships/oleObject" Target="embeddings/oleObject145.bin"/><Relationship Id="rId95" Type="http://schemas.openxmlformats.org/officeDocument/2006/relationships/oleObject" Target="embeddings/oleObject33.bin"/><Relationship Id="rId160" Type="http://schemas.openxmlformats.org/officeDocument/2006/relationships/image" Target="media/image86.wmf"/><Relationship Id="rId216" Type="http://schemas.openxmlformats.org/officeDocument/2006/relationships/oleObject" Target="embeddings/oleObject91.bin"/><Relationship Id="rId258" Type="http://schemas.openxmlformats.org/officeDocument/2006/relationships/image" Target="media/image134.wmf"/><Relationship Id="rId22" Type="http://schemas.openxmlformats.org/officeDocument/2006/relationships/image" Target="media/image9.png"/><Relationship Id="rId64" Type="http://schemas.openxmlformats.org/officeDocument/2006/relationships/image" Target="media/image36.wmf"/><Relationship Id="rId118" Type="http://schemas.openxmlformats.org/officeDocument/2006/relationships/image" Target="media/image64.wmf"/><Relationship Id="rId325" Type="http://schemas.openxmlformats.org/officeDocument/2006/relationships/image" Target="media/image165.png"/><Relationship Id="rId171" Type="http://schemas.openxmlformats.org/officeDocument/2006/relationships/oleObject" Target="embeddings/oleObject69.bin"/><Relationship Id="rId227" Type="http://schemas.openxmlformats.org/officeDocument/2006/relationships/oleObject" Target="embeddings/oleObject97.bin"/><Relationship Id="rId269" Type="http://schemas.openxmlformats.org/officeDocument/2006/relationships/oleObject" Target="embeddings/oleObject117.bin"/><Relationship Id="rId33" Type="http://schemas.openxmlformats.org/officeDocument/2006/relationships/image" Target="media/image20.wmf"/><Relationship Id="rId129" Type="http://schemas.openxmlformats.org/officeDocument/2006/relationships/oleObject" Target="embeddings/oleObject50.bin"/><Relationship Id="rId280" Type="http://schemas.openxmlformats.org/officeDocument/2006/relationships/image" Target="media/image143.wmf"/><Relationship Id="rId336" Type="http://schemas.openxmlformats.org/officeDocument/2006/relationships/oleObject" Target="embeddings/oleObject151.bin"/><Relationship Id="rId75" Type="http://schemas.openxmlformats.org/officeDocument/2006/relationships/image" Target="media/image42.gif"/><Relationship Id="rId140" Type="http://schemas.openxmlformats.org/officeDocument/2006/relationships/image" Target="media/image75.wmf"/><Relationship Id="rId182" Type="http://schemas.openxmlformats.org/officeDocument/2006/relationships/image" Target="media/image97.wmf"/><Relationship Id="rId6" Type="http://schemas.openxmlformats.org/officeDocument/2006/relationships/footnotes" Target="footnotes.xml"/><Relationship Id="rId238" Type="http://schemas.openxmlformats.org/officeDocument/2006/relationships/image" Target="media/image124.wmf"/><Relationship Id="rId291" Type="http://schemas.openxmlformats.org/officeDocument/2006/relationships/oleObject" Target="embeddings/oleObject132.bin"/><Relationship Id="rId305" Type="http://schemas.openxmlformats.org/officeDocument/2006/relationships/oleObject" Target="embeddings/oleObject140.bin"/><Relationship Id="rId44" Type="http://schemas.openxmlformats.org/officeDocument/2006/relationships/oleObject" Target="embeddings/oleObject9.bin"/><Relationship Id="rId86" Type="http://schemas.openxmlformats.org/officeDocument/2006/relationships/image" Target="media/image48.wmf"/><Relationship Id="rId151" Type="http://schemas.openxmlformats.org/officeDocument/2006/relationships/oleObject" Target="embeddings/oleObject60.bin"/><Relationship Id="rId193" Type="http://schemas.openxmlformats.org/officeDocument/2006/relationships/image" Target="media/image102.wmf"/><Relationship Id="rId207" Type="http://schemas.openxmlformats.org/officeDocument/2006/relationships/image" Target="media/image109.wmf"/><Relationship Id="rId249" Type="http://schemas.openxmlformats.org/officeDocument/2006/relationships/oleObject" Target="embeddings/oleObject109.bin"/><Relationship Id="rId13" Type="http://schemas.openxmlformats.org/officeDocument/2006/relationships/image" Target="media/image3.wmf"/><Relationship Id="rId109" Type="http://schemas.openxmlformats.org/officeDocument/2006/relationships/oleObject" Target="embeddings/oleObject40.bin"/><Relationship Id="rId260" Type="http://schemas.openxmlformats.org/officeDocument/2006/relationships/image" Target="media/image135.wmf"/><Relationship Id="rId316" Type="http://schemas.openxmlformats.org/officeDocument/2006/relationships/oleObject" Target="embeddings/oleObject146.bin"/><Relationship Id="rId55" Type="http://schemas.openxmlformats.org/officeDocument/2006/relationships/image" Target="media/image31.jpeg"/><Relationship Id="rId97" Type="http://schemas.openxmlformats.org/officeDocument/2006/relationships/oleObject" Target="embeddings/oleObject34.bin"/><Relationship Id="rId120" Type="http://schemas.openxmlformats.org/officeDocument/2006/relationships/image" Target="media/image65.wmf"/><Relationship Id="rId162" Type="http://schemas.openxmlformats.org/officeDocument/2006/relationships/image" Target="media/image87.wmf"/><Relationship Id="rId218" Type="http://schemas.openxmlformats.org/officeDocument/2006/relationships/oleObject" Target="embeddings/oleObject92.bin"/><Relationship Id="rId271" Type="http://schemas.openxmlformats.org/officeDocument/2006/relationships/oleObject" Target="embeddings/oleObject118.bin"/><Relationship Id="rId24" Type="http://schemas.openxmlformats.org/officeDocument/2006/relationships/image" Target="media/image11.png"/><Relationship Id="rId66" Type="http://schemas.openxmlformats.org/officeDocument/2006/relationships/image" Target="media/image37.wmf"/><Relationship Id="rId131" Type="http://schemas.openxmlformats.org/officeDocument/2006/relationships/oleObject" Target="embeddings/oleObject51.bin"/><Relationship Id="rId327" Type="http://schemas.openxmlformats.org/officeDocument/2006/relationships/image" Target="media/image167.png"/><Relationship Id="rId173" Type="http://schemas.openxmlformats.org/officeDocument/2006/relationships/oleObject" Target="embeddings/oleObject70.bin"/><Relationship Id="rId229" Type="http://schemas.openxmlformats.org/officeDocument/2006/relationships/oleObject" Target="embeddings/oleObject98.bin"/><Relationship Id="rId240" Type="http://schemas.openxmlformats.org/officeDocument/2006/relationships/image" Target="media/image125.wm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TEMPLATE\8611.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27963;&#38913;&#31807;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D\00%20sftsai\C02%20CEEC\00%20CEEC%202023%20BTest\00%202022%201212%20submit%202\&#33258;&#28982;%202022%201212%20to%20CEEC\A%20&#21367;%20%201212\4%20PHY\A33%20&#22294;%202022%2012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96741202328789"/>
          <c:y val="3.95908940943583E-2"/>
          <c:w val="0.77985748643344277"/>
          <c:h val="0.80085644122453614"/>
        </c:manualLayout>
      </c:layout>
      <c:lineChart>
        <c:grouping val="standard"/>
        <c:varyColors val="0"/>
        <c:ser>
          <c:idx val="0"/>
          <c:order val="0"/>
          <c:tx>
            <c:strRef>
              <c:f>工作表1!$A$2</c:f>
              <c:strCache>
                <c:ptCount val="1"/>
                <c:pt idx="0">
                  <c:v>KNO3（克）</c:v>
                </c:pt>
              </c:strCache>
            </c:strRef>
          </c:tx>
          <c:spPr>
            <a:ln w="15875" cap="rnd">
              <a:solidFill>
                <a:schemeClr val="tx1"/>
              </a:solidFill>
              <a:round/>
            </a:ln>
            <a:effectLst/>
          </c:spPr>
          <c:marker>
            <c:symbol val="circle"/>
            <c:size val="2"/>
            <c:spPr>
              <a:solidFill>
                <a:schemeClr val="tx1"/>
              </a:solidFill>
              <a:ln w="9525">
                <a:solidFill>
                  <a:schemeClr val="tx1"/>
                </a:solidFill>
              </a:ln>
              <a:effectLst/>
            </c:spPr>
          </c:marker>
          <c:cat>
            <c:numRef>
              <c:f>工作表1!$B$1:$I$1</c:f>
              <c:numCache>
                <c:formatCode>General</c:formatCode>
                <c:ptCount val="8"/>
                <c:pt idx="0">
                  <c:v>0</c:v>
                </c:pt>
                <c:pt idx="1">
                  <c:v>10</c:v>
                </c:pt>
                <c:pt idx="2">
                  <c:v>20</c:v>
                </c:pt>
                <c:pt idx="3">
                  <c:v>30</c:v>
                </c:pt>
                <c:pt idx="4">
                  <c:v>40</c:v>
                </c:pt>
                <c:pt idx="5">
                  <c:v>50</c:v>
                </c:pt>
                <c:pt idx="6">
                  <c:v>60</c:v>
                </c:pt>
                <c:pt idx="7">
                  <c:v>70</c:v>
                </c:pt>
              </c:numCache>
            </c:numRef>
          </c:cat>
          <c:val>
            <c:numRef>
              <c:f>工作表1!$B$2:$I$2</c:f>
              <c:numCache>
                <c:formatCode>General</c:formatCode>
                <c:ptCount val="8"/>
                <c:pt idx="0">
                  <c:v>13.3</c:v>
                </c:pt>
                <c:pt idx="1">
                  <c:v>20.9</c:v>
                </c:pt>
                <c:pt idx="2">
                  <c:v>31.6</c:v>
                </c:pt>
                <c:pt idx="3">
                  <c:v>45.8</c:v>
                </c:pt>
                <c:pt idx="4">
                  <c:v>63.9</c:v>
                </c:pt>
                <c:pt idx="5">
                  <c:v>85.5</c:v>
                </c:pt>
                <c:pt idx="6">
                  <c:v>110</c:v>
                </c:pt>
                <c:pt idx="7">
                  <c:v>138</c:v>
                </c:pt>
              </c:numCache>
            </c:numRef>
          </c:val>
          <c:smooth val="0"/>
          <c:extLst>
            <c:ext xmlns:c16="http://schemas.microsoft.com/office/drawing/2014/chart" uri="{C3380CC4-5D6E-409C-BE32-E72D297353CC}">
              <c16:uniqueId val="{00000000-7B53-4553-B915-58637F783BCD}"/>
            </c:ext>
          </c:extLst>
        </c:ser>
        <c:ser>
          <c:idx val="1"/>
          <c:order val="1"/>
          <c:tx>
            <c:strRef>
              <c:f>工作表1!$A$3</c:f>
              <c:strCache>
                <c:ptCount val="1"/>
                <c:pt idx="0">
                  <c:v>KCl（克）</c:v>
                </c:pt>
              </c:strCache>
            </c:strRef>
          </c:tx>
          <c:spPr>
            <a:ln w="15875" cap="rnd">
              <a:solidFill>
                <a:schemeClr val="tx1"/>
              </a:solidFill>
              <a:round/>
            </a:ln>
            <a:effectLst/>
          </c:spPr>
          <c:marker>
            <c:symbol val="circle"/>
            <c:size val="3"/>
            <c:spPr>
              <a:solidFill>
                <a:schemeClr val="tx1"/>
              </a:solidFill>
              <a:ln w="3175">
                <a:solidFill>
                  <a:schemeClr val="tx1"/>
                </a:solidFill>
              </a:ln>
              <a:effectLst/>
            </c:spPr>
          </c:marker>
          <c:cat>
            <c:numRef>
              <c:f>工作表1!$B$1:$I$1</c:f>
              <c:numCache>
                <c:formatCode>General</c:formatCode>
                <c:ptCount val="8"/>
                <c:pt idx="0">
                  <c:v>0</c:v>
                </c:pt>
                <c:pt idx="1">
                  <c:v>10</c:v>
                </c:pt>
                <c:pt idx="2">
                  <c:v>20</c:v>
                </c:pt>
                <c:pt idx="3">
                  <c:v>30</c:v>
                </c:pt>
                <c:pt idx="4">
                  <c:v>40</c:v>
                </c:pt>
                <c:pt idx="5">
                  <c:v>50</c:v>
                </c:pt>
                <c:pt idx="6">
                  <c:v>60</c:v>
                </c:pt>
                <c:pt idx="7">
                  <c:v>70</c:v>
                </c:pt>
              </c:numCache>
            </c:numRef>
          </c:cat>
          <c:val>
            <c:numRef>
              <c:f>工作表1!$B$3:$I$3</c:f>
              <c:numCache>
                <c:formatCode>General</c:formatCode>
                <c:ptCount val="8"/>
                <c:pt idx="0">
                  <c:v>27.6</c:v>
                </c:pt>
                <c:pt idx="1">
                  <c:v>31</c:v>
                </c:pt>
                <c:pt idx="2">
                  <c:v>34</c:v>
                </c:pt>
                <c:pt idx="3">
                  <c:v>37</c:v>
                </c:pt>
                <c:pt idx="4">
                  <c:v>40</c:v>
                </c:pt>
                <c:pt idx="5">
                  <c:v>42.6</c:v>
                </c:pt>
                <c:pt idx="6">
                  <c:v>45.5</c:v>
                </c:pt>
                <c:pt idx="7">
                  <c:v>48.3</c:v>
                </c:pt>
              </c:numCache>
            </c:numRef>
          </c:val>
          <c:smooth val="0"/>
          <c:extLst>
            <c:ext xmlns:c16="http://schemas.microsoft.com/office/drawing/2014/chart" uri="{C3380CC4-5D6E-409C-BE32-E72D297353CC}">
              <c16:uniqueId val="{00000001-7B53-4553-B915-58637F783BCD}"/>
            </c:ext>
          </c:extLst>
        </c:ser>
        <c:dLbls>
          <c:showLegendKey val="0"/>
          <c:showVal val="0"/>
          <c:showCatName val="0"/>
          <c:showSerName val="0"/>
          <c:showPercent val="0"/>
          <c:showBubbleSize val="0"/>
        </c:dLbls>
        <c:marker val="1"/>
        <c:smooth val="0"/>
        <c:axId val="1131322656"/>
        <c:axId val="1133869552"/>
      </c:lineChart>
      <c:catAx>
        <c:axId val="1131322656"/>
        <c:scaling>
          <c:orientation val="minMax"/>
        </c:scaling>
        <c:delete val="0"/>
        <c:axPos val="b"/>
        <c:numFmt formatCode="General" sourceLinked="1"/>
        <c:majorTickMark val="out"/>
        <c:minorTickMark val="none"/>
        <c:tickLblPos val="nextTo"/>
        <c:spPr>
          <a:solidFill>
            <a:schemeClr val="bg1"/>
          </a:solidFill>
          <a:ln w="635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crossAx val="1133869552"/>
        <c:crosses val="autoZero"/>
        <c:auto val="1"/>
        <c:lblAlgn val="ctr"/>
        <c:lblOffset val="100"/>
        <c:noMultiLvlLbl val="0"/>
      </c:catAx>
      <c:valAx>
        <c:axId val="1133869552"/>
        <c:scaling>
          <c:orientation val="minMax"/>
          <c:max val="140"/>
        </c:scaling>
        <c:delete val="0"/>
        <c:axPos val="l"/>
        <c:numFmt formatCode="General" sourceLinked="1"/>
        <c:majorTickMark val="in"/>
        <c:minorTickMark val="none"/>
        <c:tickLblPos val="nextTo"/>
        <c:spPr>
          <a:noFill/>
          <a:ln w="6350">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crossAx val="1131322656"/>
        <c:crosses val="autoZero"/>
        <c:crossBetween val="midCat"/>
        <c:majorUnit val="10"/>
      </c:valAx>
      <c:spPr>
        <a:noFill/>
        <a:ln w="3175">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ea typeface="+mn-ea"/>
          <a:cs typeface="Times New Roman" panose="02020603050405020304" pitchFamily="18" charset="0"/>
        </a:defRPr>
      </a:pPr>
      <a:endParaRPr lang="zh-TW"/>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102791269031157"/>
          <c:y val="4.7527411877253664E-2"/>
          <c:w val="0.76423914746904875"/>
          <c:h val="0.71045833011015291"/>
        </c:manualLayout>
      </c:layout>
      <c:scatterChart>
        <c:scatterStyle val="lineMarker"/>
        <c:varyColors val="0"/>
        <c:ser>
          <c:idx val="0"/>
          <c:order val="0"/>
          <c:spPr>
            <a:ln w="28575">
              <a:noFill/>
            </a:ln>
          </c:spPr>
          <c:xVal>
            <c:numRef>
              <c:f>工作表2!$A$7:$A$17</c:f>
              <c:numCache>
                <c:formatCode>General</c:formatCode>
                <c:ptCount val="11"/>
                <c:pt idx="0">
                  <c:v>0</c:v>
                </c:pt>
                <c:pt idx="1">
                  <c:v>2.5</c:v>
                </c:pt>
                <c:pt idx="2">
                  <c:v>5</c:v>
                </c:pt>
                <c:pt idx="3">
                  <c:v>7.5</c:v>
                </c:pt>
                <c:pt idx="4">
                  <c:v>10</c:v>
                </c:pt>
                <c:pt idx="5">
                  <c:v>12.5</c:v>
                </c:pt>
                <c:pt idx="6">
                  <c:v>15</c:v>
                </c:pt>
                <c:pt idx="7">
                  <c:v>17.5</c:v>
                </c:pt>
                <c:pt idx="8">
                  <c:v>20</c:v>
                </c:pt>
                <c:pt idx="9">
                  <c:v>22.5</c:v>
                </c:pt>
                <c:pt idx="10">
                  <c:v>25</c:v>
                </c:pt>
              </c:numCache>
            </c:numRef>
          </c:xVal>
          <c:yVal>
            <c:numRef>
              <c:f>工作表2!$B$7:$B$17</c:f>
              <c:numCache>
                <c:formatCode>General</c:formatCode>
                <c:ptCount val="11"/>
              </c:numCache>
            </c:numRef>
          </c:yVal>
          <c:smooth val="0"/>
          <c:extLst>
            <c:ext xmlns:c16="http://schemas.microsoft.com/office/drawing/2014/chart" uri="{C3380CC4-5D6E-409C-BE32-E72D297353CC}">
              <c16:uniqueId val="{00000000-AE29-415B-ADD9-0B33D597312F}"/>
            </c:ext>
          </c:extLst>
        </c:ser>
        <c:ser>
          <c:idx val="4"/>
          <c:order val="1"/>
          <c:tx>
            <c:v>9 g</c:v>
          </c:tx>
          <c:spPr>
            <a:ln w="28575">
              <a:noFill/>
            </a:ln>
          </c:spPr>
          <c:marker>
            <c:symbol val="square"/>
            <c:size val="4"/>
            <c:spPr>
              <a:solidFill>
                <a:schemeClr val="tx1">
                  <a:lumMod val="95000"/>
                  <a:lumOff val="5000"/>
                </a:schemeClr>
              </a:solidFill>
              <a:ln>
                <a:solidFill>
                  <a:schemeClr val="tx1"/>
                </a:solidFill>
              </a:ln>
            </c:spPr>
          </c:marker>
          <c:xVal>
            <c:numRef>
              <c:f>工作表2!$A$7:$A$27</c:f>
              <c:numCache>
                <c:formatCode>General</c:formatCode>
                <c:ptCount val="21"/>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numCache>
            </c:numRef>
          </c:xVal>
          <c:yVal>
            <c:numRef>
              <c:f>工作表2!$F$7:$F$27</c:f>
              <c:numCache>
                <c:formatCode>General</c:formatCode>
                <c:ptCount val="21"/>
                <c:pt idx="0">
                  <c:v>0</c:v>
                </c:pt>
                <c:pt idx="1">
                  <c:v>3.8531203098595284</c:v>
                </c:pt>
                <c:pt idx="2">
                  <c:v>8.191684502675427</c:v>
                </c:pt>
                <c:pt idx="3">
                  <c:v>11.716829861727756</c:v>
                </c:pt>
                <c:pt idx="4">
                  <c:v>14.576290307819459</c:v>
                </c:pt>
                <c:pt idx="5">
                  <c:v>16.957238516739679</c:v>
                </c:pt>
                <c:pt idx="6">
                  <c:v>18.962565260283707</c:v>
                </c:pt>
                <c:pt idx="7">
                  <c:v>20.65767959184554</c:v>
                </c:pt>
                <c:pt idx="8">
                  <c:v>22.092039141719592</c:v>
                </c:pt>
                <c:pt idx="9">
                  <c:v>23.306085571883077</c:v>
                </c:pt>
                <c:pt idx="10">
                  <c:v>24.333729952723406</c:v>
                </c:pt>
                <c:pt idx="11">
                  <c:v>25.203607220748093</c:v>
                </c:pt>
                <c:pt idx="12">
                  <c:v>25.939941423139409</c:v>
                </c:pt>
                <c:pt idx="13">
                  <c:v>26.563234664269334</c:v>
                </c:pt>
                <c:pt idx="14">
                  <c:v>27.090840960891299</c:v>
                </c:pt>
                <c:pt idx="15">
                  <c:v>27.537450040652498</c:v>
                </c:pt>
                <c:pt idx="16">
                  <c:v>27.915496463191129</c:v>
                </c:pt>
                <c:pt idx="17">
                  <c:v>28.235505850702445</c:v>
                </c:pt>
                <c:pt idx="18">
                  <c:v>28.506387948959215</c:v>
                </c:pt>
                <c:pt idx="19">
                  <c:v>28.735684694720746</c:v>
                </c:pt>
                <c:pt idx="20">
                  <c:v>28.929780199582236</c:v>
                </c:pt>
              </c:numCache>
            </c:numRef>
          </c:yVal>
          <c:smooth val="0"/>
          <c:extLst>
            <c:ext xmlns:c16="http://schemas.microsoft.com/office/drawing/2014/chart" uri="{C3380CC4-5D6E-409C-BE32-E72D297353CC}">
              <c16:uniqueId val="{00000001-AE29-415B-ADD9-0B33D597312F}"/>
            </c:ext>
          </c:extLst>
        </c:ser>
        <c:ser>
          <c:idx val="1"/>
          <c:order val="2"/>
          <c:spPr>
            <a:ln w="28575">
              <a:noFill/>
            </a:ln>
          </c:spPr>
          <c:xVal>
            <c:numRef>
              <c:f>工作表2!$A$7:$A$17</c:f>
              <c:numCache>
                <c:formatCode>General</c:formatCode>
                <c:ptCount val="11"/>
                <c:pt idx="0">
                  <c:v>0</c:v>
                </c:pt>
                <c:pt idx="1">
                  <c:v>2.5</c:v>
                </c:pt>
                <c:pt idx="2">
                  <c:v>5</c:v>
                </c:pt>
                <c:pt idx="3">
                  <c:v>7.5</c:v>
                </c:pt>
                <c:pt idx="4">
                  <c:v>10</c:v>
                </c:pt>
                <c:pt idx="5">
                  <c:v>12.5</c:v>
                </c:pt>
                <c:pt idx="6">
                  <c:v>15</c:v>
                </c:pt>
                <c:pt idx="7">
                  <c:v>17.5</c:v>
                </c:pt>
                <c:pt idx="8">
                  <c:v>20</c:v>
                </c:pt>
                <c:pt idx="9">
                  <c:v>22.5</c:v>
                </c:pt>
                <c:pt idx="10">
                  <c:v>25</c:v>
                </c:pt>
              </c:numCache>
            </c:numRef>
          </c:xVal>
          <c:yVal>
            <c:numRef>
              <c:f>工作表2!$C$7:$C$17</c:f>
              <c:numCache>
                <c:formatCode>General</c:formatCode>
                <c:ptCount val="11"/>
              </c:numCache>
            </c:numRef>
          </c:yVal>
          <c:smooth val="0"/>
          <c:extLst>
            <c:ext xmlns:c16="http://schemas.microsoft.com/office/drawing/2014/chart" uri="{C3380CC4-5D6E-409C-BE32-E72D297353CC}">
              <c16:uniqueId val="{00000002-AE29-415B-ADD9-0B33D597312F}"/>
            </c:ext>
          </c:extLst>
        </c:ser>
        <c:ser>
          <c:idx val="3"/>
          <c:order val="3"/>
          <c:tx>
            <c:v>4 g</c:v>
          </c:tx>
          <c:spPr>
            <a:ln w="28575">
              <a:noFill/>
            </a:ln>
          </c:spPr>
          <c:marker>
            <c:symbol val="circle"/>
            <c:size val="4"/>
            <c:spPr>
              <a:noFill/>
              <a:ln w="12700">
                <a:solidFill>
                  <a:schemeClr val="tx1">
                    <a:lumMod val="95000"/>
                    <a:lumOff val="5000"/>
                  </a:schemeClr>
                </a:solidFill>
              </a:ln>
            </c:spPr>
          </c:marker>
          <c:xVal>
            <c:numRef>
              <c:f>工作表2!$A$7:$A$27</c:f>
              <c:numCache>
                <c:formatCode>General</c:formatCode>
                <c:ptCount val="21"/>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numCache>
            </c:numRef>
          </c:xVal>
          <c:yVal>
            <c:numRef>
              <c:f>工作表2!$E$7:$E$27</c:f>
              <c:numCache>
                <c:formatCode>General</c:formatCode>
                <c:ptCount val="21"/>
                <c:pt idx="0">
                  <c:v>0</c:v>
                </c:pt>
                <c:pt idx="1">
                  <c:v>4.0725494411031073</c:v>
                </c:pt>
                <c:pt idx="2">
                  <c:v>7.8112199078185034</c:v>
                </c:pt>
                <c:pt idx="3">
                  <c:v>10.545892235396108</c:v>
                </c:pt>
                <c:pt idx="4">
                  <c:v>12.641710173522473</c:v>
                </c:pt>
                <c:pt idx="5">
                  <c:v>14.269835779956823</c:v>
                </c:pt>
                <c:pt idx="6">
                  <c:v>15.537390381255388</c:v>
                </c:pt>
                <c:pt idx="7">
                  <c:v>16.524520542176589</c:v>
                </c:pt>
                <c:pt idx="8">
                  <c:v>17.293294282092944</c:v>
                </c:pt>
                <c:pt idx="9">
                  <c:v>17.892015504015205</c:v>
                </c:pt>
                <c:pt idx="10">
                  <c:v>18.35830002710167</c:v>
                </c:pt>
                <c:pt idx="11">
                  <c:v>18.721442775828855</c:v>
                </c:pt>
                <c:pt idx="12">
                  <c:v>19.00425863263948</c:v>
                </c:pt>
                <c:pt idx="13">
                  <c:v>19.224515843365278</c:v>
                </c:pt>
                <c:pt idx="14">
                  <c:v>19.396052331553605</c:v>
                </c:pt>
                <c:pt idx="15">
                  <c:v>19.529645082879817</c:v>
                </c:pt>
                <c:pt idx="16">
                  <c:v>19.633687222225316</c:v>
                </c:pt>
                <c:pt idx="17">
                  <c:v>19.714715321820016</c:v>
                </c:pt>
                <c:pt idx="18">
                  <c:v>19.777820069235155</c:v>
                </c:pt>
                <c:pt idx="19">
                  <c:v>19.826966095937589</c:v>
                </c:pt>
                <c:pt idx="20">
                  <c:v>19.865241060018292</c:v>
                </c:pt>
              </c:numCache>
            </c:numRef>
          </c:yVal>
          <c:smooth val="0"/>
          <c:extLst>
            <c:ext xmlns:c16="http://schemas.microsoft.com/office/drawing/2014/chart" uri="{C3380CC4-5D6E-409C-BE32-E72D297353CC}">
              <c16:uniqueId val="{00000003-AE29-415B-ADD9-0B33D597312F}"/>
            </c:ext>
          </c:extLst>
        </c:ser>
        <c:ser>
          <c:idx val="2"/>
          <c:order val="4"/>
          <c:tx>
            <c:v>1 g</c:v>
          </c:tx>
          <c:spPr>
            <a:ln w="28575">
              <a:noFill/>
            </a:ln>
          </c:spPr>
          <c:marker>
            <c:symbol val="triangle"/>
            <c:size val="5"/>
            <c:spPr>
              <a:solidFill>
                <a:schemeClr val="tx1"/>
              </a:solidFill>
              <a:ln w="12700">
                <a:solidFill>
                  <a:schemeClr val="tx1">
                    <a:lumMod val="85000"/>
                    <a:lumOff val="15000"/>
                  </a:schemeClr>
                </a:solidFill>
              </a:ln>
            </c:spPr>
          </c:marker>
          <c:xVal>
            <c:numRef>
              <c:f>工作表2!$A$7:$A$27</c:f>
              <c:numCache>
                <c:formatCode>General</c:formatCode>
                <c:ptCount val="21"/>
                <c:pt idx="0">
                  <c:v>0</c:v>
                </c:pt>
                <c:pt idx="1">
                  <c:v>2.5</c:v>
                </c:pt>
                <c:pt idx="2">
                  <c:v>5</c:v>
                </c:pt>
                <c:pt idx="3">
                  <c:v>7.5</c:v>
                </c:pt>
                <c:pt idx="4">
                  <c:v>10</c:v>
                </c:pt>
                <c:pt idx="5">
                  <c:v>12.5</c:v>
                </c:pt>
                <c:pt idx="6">
                  <c:v>15</c:v>
                </c:pt>
                <c:pt idx="7">
                  <c:v>17.5</c:v>
                </c:pt>
                <c:pt idx="8">
                  <c:v>20</c:v>
                </c:pt>
                <c:pt idx="9">
                  <c:v>22.5</c:v>
                </c:pt>
                <c:pt idx="10">
                  <c:v>25</c:v>
                </c:pt>
                <c:pt idx="11">
                  <c:v>27.5</c:v>
                </c:pt>
                <c:pt idx="12">
                  <c:v>30</c:v>
                </c:pt>
                <c:pt idx="13">
                  <c:v>32.5</c:v>
                </c:pt>
                <c:pt idx="14">
                  <c:v>35</c:v>
                </c:pt>
                <c:pt idx="15">
                  <c:v>37.5</c:v>
                </c:pt>
                <c:pt idx="16">
                  <c:v>40</c:v>
                </c:pt>
                <c:pt idx="17">
                  <c:v>42.5</c:v>
                </c:pt>
                <c:pt idx="18">
                  <c:v>45</c:v>
                </c:pt>
                <c:pt idx="19">
                  <c:v>47.5</c:v>
                </c:pt>
                <c:pt idx="20">
                  <c:v>50</c:v>
                </c:pt>
              </c:numCache>
            </c:numRef>
          </c:xVal>
          <c:yVal>
            <c:numRef>
              <c:f>工作表2!$D$7:$D$27</c:f>
              <c:numCache>
                <c:formatCode>General</c:formatCode>
                <c:ptCount val="21"/>
                <c:pt idx="0">
                  <c:v>0</c:v>
                </c:pt>
                <c:pt idx="1">
                  <c:v>3.9056099539092517</c:v>
                </c:pt>
                <c:pt idx="2">
                  <c:v>6.3208550867612363</c:v>
                </c:pt>
                <c:pt idx="3">
                  <c:v>7.7686951906276942</c:v>
                </c:pt>
                <c:pt idx="4">
                  <c:v>8.646647141046472</c:v>
                </c:pt>
                <c:pt idx="5">
                  <c:v>9.179150013550835</c:v>
                </c:pt>
                <c:pt idx="6">
                  <c:v>9.5021293163197402</c:v>
                </c:pt>
                <c:pt idx="7">
                  <c:v>9.6980261657768025</c:v>
                </c:pt>
                <c:pt idx="8">
                  <c:v>9.8168436111126578</c:v>
                </c:pt>
                <c:pt idx="9">
                  <c:v>9.8889100346175773</c:v>
                </c:pt>
                <c:pt idx="10">
                  <c:v>9.9326205300091459</c:v>
                </c:pt>
                <c:pt idx="11">
                  <c:v>9.9591322856153592</c:v>
                </c:pt>
                <c:pt idx="12">
                  <c:v>9.9752124782333365</c:v>
                </c:pt>
                <c:pt idx="13">
                  <c:v>9.9849656080702243</c:v>
                </c:pt>
                <c:pt idx="14">
                  <c:v>9.9908811803444557</c:v>
                </c:pt>
                <c:pt idx="15">
                  <c:v>9.9944691562985213</c:v>
                </c:pt>
                <c:pt idx="16">
                  <c:v>9.9966453737209751</c:v>
                </c:pt>
                <c:pt idx="17">
                  <c:v>9.9979653163098945</c:v>
                </c:pt>
                <c:pt idx="18">
                  <c:v>9.9987659019591337</c:v>
                </c:pt>
                <c:pt idx="19">
                  <c:v>9.9992514817011227</c:v>
                </c:pt>
                <c:pt idx="20">
                  <c:v>9.9995460007023755</c:v>
                </c:pt>
              </c:numCache>
            </c:numRef>
          </c:yVal>
          <c:smooth val="0"/>
          <c:extLst>
            <c:ext xmlns:c16="http://schemas.microsoft.com/office/drawing/2014/chart" uri="{C3380CC4-5D6E-409C-BE32-E72D297353CC}">
              <c16:uniqueId val="{00000004-AE29-415B-ADD9-0B33D597312F}"/>
            </c:ext>
          </c:extLst>
        </c:ser>
        <c:dLbls>
          <c:showLegendKey val="0"/>
          <c:showVal val="0"/>
          <c:showCatName val="0"/>
          <c:showSerName val="0"/>
          <c:showPercent val="0"/>
          <c:showBubbleSize val="0"/>
        </c:dLbls>
        <c:axId val="509942528"/>
        <c:axId val="509943104"/>
      </c:scatterChart>
      <c:valAx>
        <c:axId val="509942528"/>
        <c:scaling>
          <c:orientation val="minMax"/>
          <c:max val="50"/>
        </c:scaling>
        <c:delete val="0"/>
        <c:axPos val="b"/>
        <c:minorGridlines/>
        <c:title>
          <c:tx>
            <c:rich>
              <a:bodyPr/>
              <a:lstStyle/>
              <a:p>
                <a:pPr>
                  <a:defRPr sz="1050" b="0">
                    <a:latin typeface="Times New Roman" panose="02020603050405020304" pitchFamily="18" charset="0"/>
                    <a:cs typeface="Times New Roman" panose="02020603050405020304" pitchFamily="18" charset="0"/>
                  </a:defRPr>
                </a:pPr>
                <a:r>
                  <a:rPr lang="en-US" altLang="zh-TW" sz="1050" b="0" i="1">
                    <a:latin typeface="Times New Roman" panose="02020603050405020304" pitchFamily="18" charset="0"/>
                    <a:cs typeface="Times New Roman" panose="02020603050405020304" pitchFamily="18" charset="0"/>
                  </a:rPr>
                  <a:t>t</a:t>
                </a:r>
                <a:r>
                  <a:rPr lang="zh-TW" altLang="en-US" sz="1050" b="0" i="0">
                    <a:latin typeface="Times New Roman" panose="02020603050405020304" pitchFamily="18" charset="0"/>
                    <a:cs typeface="Times New Roman" panose="02020603050405020304" pitchFamily="18" charset="0"/>
                  </a:rPr>
                  <a:t>（</a:t>
                </a:r>
                <a:r>
                  <a:rPr lang="en-US" altLang="zh-TW" sz="1050" b="0" i="0">
                    <a:latin typeface="Times New Roman" panose="02020603050405020304" pitchFamily="18" charset="0"/>
                    <a:cs typeface="Times New Roman" panose="02020603050405020304" pitchFamily="18" charset="0"/>
                  </a:rPr>
                  <a:t>s</a:t>
                </a:r>
                <a:r>
                  <a:rPr lang="zh-TW" altLang="en-US" sz="1050" b="0" i="0">
                    <a:latin typeface="Times New Roman" panose="02020603050405020304" pitchFamily="18" charset="0"/>
                    <a:cs typeface="Times New Roman" panose="02020603050405020304" pitchFamily="18" charset="0"/>
                  </a:rPr>
                  <a:t>）</a:t>
                </a:r>
              </a:p>
            </c:rich>
          </c:tx>
          <c:overlay val="0"/>
        </c:title>
        <c:numFmt formatCode="General" sourceLinked="1"/>
        <c:majorTickMark val="out"/>
        <c:minorTickMark val="none"/>
        <c:tickLblPos val="low"/>
        <c:txPr>
          <a:bodyPr/>
          <a:lstStyle/>
          <a:p>
            <a:pPr>
              <a:defRPr sz="1000">
                <a:latin typeface="Times New Roman" panose="02020603050405020304" pitchFamily="18" charset="0"/>
                <a:cs typeface="Times New Roman" panose="02020603050405020304" pitchFamily="18" charset="0"/>
              </a:defRPr>
            </a:pPr>
            <a:endParaRPr lang="zh-TW"/>
          </a:p>
        </c:txPr>
        <c:crossAx val="509943104"/>
        <c:crosses val="autoZero"/>
        <c:crossBetween val="midCat"/>
        <c:majorUnit val="10"/>
        <c:minorUnit val="5"/>
      </c:valAx>
      <c:valAx>
        <c:axId val="509943104"/>
        <c:scaling>
          <c:orientation val="minMax"/>
          <c:max val="30"/>
        </c:scaling>
        <c:delete val="0"/>
        <c:axPos val="l"/>
        <c:majorGridlines/>
        <c:minorGridlines/>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zh-TW"/>
          </a:p>
        </c:txPr>
        <c:crossAx val="509942528"/>
        <c:crosses val="autoZero"/>
        <c:crossBetween val="midCat"/>
        <c:majorUnit val="10"/>
        <c:minorUnit val="5"/>
      </c:valAx>
    </c:plotArea>
    <c:legend>
      <c:legendPos val="r"/>
      <c:legendEntry>
        <c:idx val="0"/>
        <c:delete val="1"/>
      </c:legendEntry>
      <c:legendEntry>
        <c:idx val="2"/>
        <c:delete val="1"/>
      </c:legendEntry>
      <c:layout>
        <c:manualLayout>
          <c:xMode val="edge"/>
          <c:yMode val="edge"/>
          <c:x val="0.17875602698207138"/>
          <c:y val="5.6783059827801886E-2"/>
          <c:w val="0.17803087290393355"/>
          <c:h val="0.27633318615546892"/>
        </c:manualLayout>
      </c:layout>
      <c:overlay val="0"/>
      <c:spPr>
        <a:solidFill>
          <a:schemeClr val="bg1"/>
        </a:solidFill>
      </c:spPr>
      <c:txPr>
        <a:bodyPr/>
        <a:lstStyle/>
        <a:p>
          <a:pPr>
            <a:defRPr sz="1000">
              <a:latin typeface="Times New Roman" panose="02020603050405020304" pitchFamily="18" charset="0"/>
              <a:cs typeface="Times New Roman" panose="02020603050405020304" pitchFamily="18" charset="0"/>
            </a:defRPr>
          </a:pPr>
          <a:endParaRPr lang="zh-TW"/>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3F23A-16A0-4538-A016-FE23C934A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8611.DOT</Template>
  <TotalTime>1440</TotalTime>
  <Pages>20</Pages>
  <Words>2753</Words>
  <Characters>15695</Characters>
  <Application>Microsoft Office Word</Application>
  <DocSecurity>0</DocSecurity>
  <Lines>130</Lines>
  <Paragraphs>36</Paragraphs>
  <ScaleCrop>false</ScaleCrop>
  <Company>ceec</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CEEC</dc:creator>
  <cp:keywords/>
  <dc:description/>
  <cp:lastModifiedBy>User</cp:lastModifiedBy>
  <cp:revision>48</cp:revision>
  <cp:lastPrinted>2023-01-06T05:53:00Z</cp:lastPrinted>
  <dcterms:created xsi:type="dcterms:W3CDTF">2022-12-30T10:59:00Z</dcterms:created>
  <dcterms:modified xsi:type="dcterms:W3CDTF">2023-01-06T08:18:00Z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